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2E3FA" w14:textId="1CA6178D" w:rsidR="006E452C" w:rsidRPr="00FE2043" w:rsidRDefault="0009685C" w:rsidP="00F51B2C">
      <w:pPr>
        <w:rPr>
          <w:sz w:val="18"/>
          <w:szCs w:val="18"/>
        </w:rPr>
        <w:sectPr w:rsidR="006E452C" w:rsidRPr="00FE2043">
          <w:footerReference w:type="even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D631F6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1561B1E" wp14:editId="3E2C5C6A">
                <wp:simplePos x="0" y="0"/>
                <wp:positionH relativeFrom="column">
                  <wp:posOffset>3581718</wp:posOffset>
                </wp:positionH>
                <wp:positionV relativeFrom="paragraph">
                  <wp:posOffset>4785995</wp:posOffset>
                </wp:positionV>
                <wp:extent cx="2812104" cy="572493"/>
                <wp:effectExtent l="0" t="0" r="0" b="0"/>
                <wp:wrapNone/>
                <wp:docPr id="1" name="Tekstni okvi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104" cy="5724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57615" w14:textId="126576DD" w:rsidR="009D2947" w:rsidRPr="00504D3B" w:rsidRDefault="009D2947" w:rsidP="009D2947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</w:pPr>
                            <w:r w:rsidRPr="00504D3B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>priručnik za p</w:t>
                            </w:r>
                            <w:r w:rsidR="00647520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>olaznik</w:t>
                            </w:r>
                            <w:r w:rsidR="00FB2A9F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61B1E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282.05pt;margin-top:376.85pt;width:221.45pt;height:45.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" filled="f" stroked="f">
                <v:textbox>
                  <w:txbxContent>
                    <w:p w14:paraId="6AE57615" w14:textId="126576DD" w:rsidR="009D2947" w:rsidRPr="00504D3B" w:rsidRDefault="009D2947" w:rsidP="009D2947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</w:pPr>
                      <w:r w:rsidRPr="00504D3B"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>priručnik za p</w:t>
                      </w:r>
                      <w:r w:rsidR="00647520"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>olaznik</w:t>
                      </w:r>
                      <w:r w:rsidR="00FB2A9F"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D631F6">
        <w:rPr>
          <w:noProof/>
        </w:rPr>
        <w:drawing>
          <wp:anchor distT="0" distB="0" distL="114300" distR="114300" simplePos="0" relativeHeight="251890688" behindDoc="1" locked="0" layoutInCell="1" allowOverlap="1" wp14:anchorId="03467CAD" wp14:editId="2987FED6">
            <wp:simplePos x="0" y="0"/>
            <wp:positionH relativeFrom="page">
              <wp:posOffset>9208</wp:posOffset>
            </wp:positionH>
            <wp:positionV relativeFrom="page">
              <wp:posOffset>35560</wp:posOffset>
            </wp:positionV>
            <wp:extent cx="7538085" cy="10657840"/>
            <wp:effectExtent l="0" t="0" r="0" b="0"/>
            <wp:wrapNone/>
            <wp:docPr id="1382" name="Slika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Slika 13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799" w:rsidRPr="00FE204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64BB93F" wp14:editId="5E100A2D">
                <wp:simplePos x="0" y="0"/>
                <wp:positionH relativeFrom="column">
                  <wp:posOffset>-422275</wp:posOffset>
                </wp:positionH>
                <wp:positionV relativeFrom="paragraph">
                  <wp:posOffset>-52705</wp:posOffset>
                </wp:positionV>
                <wp:extent cx="6730365" cy="1590040"/>
                <wp:effectExtent l="0" t="0" r="0" b="0"/>
                <wp:wrapNone/>
                <wp:docPr id="1012" name="Tekstni okvi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0365" cy="159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1DFAC8" w14:textId="77777777" w:rsidR="00B44E53" w:rsidRPr="007343D9" w:rsidRDefault="00B44E53" w:rsidP="000953F4">
                            <w:pPr>
                              <w:spacing w:line="200" w:lineRule="atLeast"/>
                              <w:jc w:val="right"/>
                              <w:rPr>
                                <w:rFonts w:cs="Arial"/>
                                <w:b/>
                                <w:color w:val="595959"/>
                                <w:sz w:val="68"/>
                                <w:szCs w:val="68"/>
                              </w:rPr>
                            </w:pPr>
                            <w:r w:rsidRPr="007343D9">
                              <w:rPr>
                                <w:rFonts w:cs="Arial"/>
                                <w:b/>
                                <w:color w:val="595959"/>
                                <w:sz w:val="68"/>
                                <w:szCs w:val="68"/>
                              </w:rPr>
                              <w:t>Proračunske tablice</w:t>
                            </w:r>
                          </w:p>
                          <w:p w14:paraId="0B2A9B95" w14:textId="687B979F" w:rsidR="00B44E53" w:rsidRDefault="00B44E53" w:rsidP="000953F4">
                            <w:pPr>
                              <w:spacing w:line="200" w:lineRule="atLeast"/>
                              <w:jc w:val="right"/>
                              <w:rPr>
                                <w:rFonts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cs="Arial"/>
                                <w:color w:val="404040"/>
                                <w:sz w:val="34"/>
                                <w:szCs w:val="34"/>
                              </w:rPr>
                              <w:t xml:space="preserve">Excel </w:t>
                            </w:r>
                            <w:r w:rsidR="00C506F4">
                              <w:rPr>
                                <w:rFonts w:cs="Arial"/>
                                <w:color w:val="404040"/>
                                <w:sz w:val="34"/>
                                <w:szCs w:val="34"/>
                              </w:rPr>
                              <w:t>2021</w:t>
                            </w:r>
                          </w:p>
                          <w:p w14:paraId="7C9F5D32" w14:textId="77777777" w:rsidR="00B44E53" w:rsidRPr="000953F4" w:rsidRDefault="00B44E53" w:rsidP="000953F4">
                            <w:pPr>
                              <w:spacing w:line="200" w:lineRule="atLeast"/>
                              <w:jc w:val="right"/>
                              <w:rPr>
                                <w:rFonts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cs="Arial"/>
                                <w:color w:val="404040"/>
                                <w:sz w:val="34"/>
                                <w:szCs w:val="34"/>
                              </w:rPr>
                              <w:t>E430</w:t>
                            </w:r>
                          </w:p>
                          <w:p w14:paraId="08C73E9A" w14:textId="77777777" w:rsidR="00B44E53" w:rsidRPr="000953F4" w:rsidRDefault="00B44E53" w:rsidP="000953F4">
                            <w:pPr>
                              <w:spacing w:line="200" w:lineRule="atLeast"/>
                              <w:jc w:val="right"/>
                              <w:rPr>
                                <w:rFonts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B93F" id="Tekstni okvir 5" o:spid="_x0000_s1027" type="#_x0000_t202" style="position:absolute;margin-left:-33.25pt;margin-top:-4.15pt;width:529.95pt;height:125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" filled="f" stroked="f" strokeweight=".5pt">
                <v:textbox>
                  <w:txbxContent>
                    <w:p w14:paraId="1A1DFAC8" w14:textId="77777777" w:rsidR="00B44E53" w:rsidRPr="007343D9" w:rsidRDefault="00B44E53" w:rsidP="000953F4">
                      <w:pPr>
                        <w:spacing w:line="200" w:lineRule="atLeast"/>
                        <w:jc w:val="right"/>
                        <w:rPr>
                          <w:rFonts w:cs="Arial"/>
                          <w:b/>
                          <w:color w:val="595959"/>
                          <w:sz w:val="68"/>
                          <w:szCs w:val="68"/>
                        </w:rPr>
                      </w:pPr>
                      <w:r w:rsidRPr="007343D9">
                        <w:rPr>
                          <w:rFonts w:cs="Arial"/>
                          <w:b/>
                          <w:color w:val="595959"/>
                          <w:sz w:val="68"/>
                          <w:szCs w:val="68"/>
                        </w:rPr>
                        <w:t>Proračunske tablice</w:t>
                      </w:r>
                    </w:p>
                    <w:p w14:paraId="0B2A9B95" w14:textId="687B979F" w:rsidR="00B44E53" w:rsidRDefault="00B44E53" w:rsidP="000953F4">
                      <w:pPr>
                        <w:spacing w:line="200" w:lineRule="atLeast"/>
                        <w:jc w:val="right"/>
                        <w:rPr>
                          <w:rFonts w:cs="Arial"/>
                          <w:color w:val="404040"/>
                          <w:sz w:val="34"/>
                          <w:szCs w:val="34"/>
                        </w:rPr>
                      </w:pPr>
                      <w:r>
                        <w:rPr>
                          <w:rFonts w:cs="Arial"/>
                          <w:color w:val="404040"/>
                          <w:sz w:val="34"/>
                          <w:szCs w:val="34"/>
                        </w:rPr>
                        <w:t xml:space="preserve">Excel </w:t>
                      </w:r>
                      <w:r w:rsidR="00C506F4">
                        <w:rPr>
                          <w:rFonts w:cs="Arial"/>
                          <w:color w:val="404040"/>
                          <w:sz w:val="34"/>
                          <w:szCs w:val="34"/>
                        </w:rPr>
                        <w:t>2021</w:t>
                      </w:r>
                    </w:p>
                    <w:p w14:paraId="7C9F5D32" w14:textId="77777777" w:rsidR="00B44E53" w:rsidRPr="000953F4" w:rsidRDefault="00B44E53" w:rsidP="000953F4">
                      <w:pPr>
                        <w:spacing w:line="200" w:lineRule="atLeast"/>
                        <w:jc w:val="right"/>
                        <w:rPr>
                          <w:rFonts w:cs="Arial"/>
                          <w:color w:val="404040"/>
                          <w:sz w:val="34"/>
                          <w:szCs w:val="34"/>
                        </w:rPr>
                      </w:pPr>
                      <w:r>
                        <w:rPr>
                          <w:rFonts w:cs="Arial"/>
                          <w:color w:val="404040"/>
                          <w:sz w:val="34"/>
                          <w:szCs w:val="34"/>
                        </w:rPr>
                        <w:t>E430</w:t>
                      </w:r>
                    </w:p>
                    <w:p w14:paraId="08C73E9A" w14:textId="77777777" w:rsidR="00B44E53" w:rsidRPr="000953F4" w:rsidRDefault="00B44E53" w:rsidP="000953F4">
                      <w:pPr>
                        <w:spacing w:line="200" w:lineRule="atLeast"/>
                        <w:jc w:val="right"/>
                        <w:rPr>
                          <w:rFonts w:cs="Arial"/>
                          <w:color w:val="404040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Hlk135076876"/>
      <w:bookmarkEnd w:id="0"/>
    </w:p>
    <w:p w14:paraId="6B10A4BE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  <w:bookmarkStart w:id="1" w:name="_Toc229911787"/>
      <w:r w:rsidRPr="00FE2043">
        <w:rPr>
          <w:rFonts w:eastAsia="Calibri" w:cs="Arial"/>
          <w:sz w:val="22"/>
          <w:szCs w:val="22"/>
          <w:lang w:eastAsia="en-US"/>
        </w:rPr>
        <w:lastRenderedPageBreak/>
        <w:t>Ovu inačicu priručnika izradio je autorski tim Srca u sastavu:</w:t>
      </w:r>
    </w:p>
    <w:p w14:paraId="788CEC54" w14:textId="00E70144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  <w:r w:rsidRPr="00FE2043">
        <w:rPr>
          <w:rFonts w:eastAsia="Calibri" w:cs="Arial"/>
          <w:sz w:val="22"/>
          <w:szCs w:val="22"/>
          <w:lang w:eastAsia="en-US"/>
        </w:rPr>
        <w:t>Autor</w:t>
      </w:r>
      <w:r w:rsidR="009D2947">
        <w:rPr>
          <w:rFonts w:eastAsia="Calibri" w:cs="Arial"/>
          <w:sz w:val="22"/>
          <w:szCs w:val="22"/>
          <w:lang w:eastAsia="en-US"/>
        </w:rPr>
        <w:t>ica</w:t>
      </w:r>
      <w:r w:rsidRPr="00FE2043">
        <w:rPr>
          <w:rFonts w:eastAsia="Calibri" w:cs="Arial"/>
          <w:sz w:val="22"/>
          <w:szCs w:val="22"/>
          <w:lang w:eastAsia="en-US"/>
        </w:rPr>
        <w:t>: Biserka Bulić</w:t>
      </w:r>
    </w:p>
    <w:p w14:paraId="51535484" w14:textId="22D65BFF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  <w:r w:rsidRPr="00FE2043">
        <w:rPr>
          <w:rFonts w:eastAsia="Calibri" w:cs="Arial"/>
          <w:sz w:val="22"/>
          <w:szCs w:val="22"/>
          <w:lang w:eastAsia="en-US"/>
        </w:rPr>
        <w:t>Uredni</w:t>
      </w:r>
      <w:r w:rsidR="009D2947">
        <w:rPr>
          <w:rFonts w:eastAsia="Calibri" w:cs="Arial"/>
          <w:sz w:val="22"/>
          <w:szCs w:val="22"/>
          <w:lang w:eastAsia="en-US"/>
        </w:rPr>
        <w:t>ca</w:t>
      </w:r>
      <w:r w:rsidRPr="00FE2043">
        <w:rPr>
          <w:rFonts w:eastAsia="Calibri" w:cs="Arial"/>
          <w:sz w:val="22"/>
          <w:szCs w:val="22"/>
          <w:lang w:eastAsia="en-US"/>
        </w:rPr>
        <w:t xml:space="preserve">: </w:t>
      </w:r>
      <w:r w:rsidR="00C506F4" w:rsidRPr="006C64BA">
        <w:rPr>
          <w:rFonts w:eastAsia="Calibri" w:cs="Arial"/>
          <w:sz w:val="22"/>
          <w:szCs w:val="22"/>
          <w:lang w:eastAsia="en-US"/>
        </w:rPr>
        <w:t xml:space="preserve">Zrinka </w:t>
      </w:r>
      <w:r w:rsidR="00C506F4" w:rsidRPr="00FE2043">
        <w:rPr>
          <w:rFonts w:eastAsia="Calibri" w:cs="Arial"/>
          <w:sz w:val="22"/>
          <w:szCs w:val="22"/>
          <w:lang w:eastAsia="en-US"/>
        </w:rPr>
        <w:t>Popić</w:t>
      </w:r>
    </w:p>
    <w:p w14:paraId="04DE2B7E" w14:textId="716C6513" w:rsidR="000953F4" w:rsidRPr="00FE2043" w:rsidRDefault="00856A7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  <w:r w:rsidRPr="00FE2043">
        <w:rPr>
          <w:rFonts w:eastAsia="Calibri" w:cs="Arial"/>
          <w:sz w:val="22"/>
          <w:szCs w:val="22"/>
          <w:lang w:eastAsia="en-US"/>
        </w:rPr>
        <w:t xml:space="preserve">Recenzent: </w:t>
      </w:r>
      <w:r w:rsidR="00267C82">
        <w:rPr>
          <w:rFonts w:eastAsia="Calibri" w:cs="Arial"/>
          <w:sz w:val="22"/>
          <w:szCs w:val="22"/>
          <w:lang w:eastAsia="en-US"/>
        </w:rPr>
        <w:t>Sanja Babić Getz</w:t>
      </w:r>
    </w:p>
    <w:p w14:paraId="5A372497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108387F4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21035FFA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1985C67A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3C1BE2D4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14D9B4D0" w14:textId="12A1E930" w:rsidR="000953F4" w:rsidRPr="00FE2043" w:rsidRDefault="009D2947" w:rsidP="009D2947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>
        <w:rPr>
          <w:rFonts w:eastAsia="Calibri" w:cs="Arial"/>
          <w:noProof/>
        </w:rPr>
        <w:drawing>
          <wp:inline distT="0" distB="0" distL="0" distR="0" wp14:anchorId="7A85D173" wp14:editId="7AC1162B">
            <wp:extent cx="1592956" cy="756252"/>
            <wp:effectExtent l="0" t="0" r="7620" b="6350"/>
            <wp:docPr id="14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ovni_progami_velik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74" cy="78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A4236" w14:textId="77777777" w:rsidR="000953F4" w:rsidRPr="00FE2043" w:rsidRDefault="000953F4" w:rsidP="000953F4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 w:rsidRPr="00FE2043">
        <w:rPr>
          <w:rFonts w:eastAsia="Calibri" w:cs="Arial"/>
          <w:sz w:val="22"/>
          <w:szCs w:val="22"/>
          <w:lang w:eastAsia="en-US"/>
        </w:rPr>
        <w:t>Sveučilište u Zagrebu</w:t>
      </w:r>
    </w:p>
    <w:p w14:paraId="61CB09BA" w14:textId="77777777" w:rsidR="000953F4" w:rsidRPr="00FE2043" w:rsidRDefault="000953F4" w:rsidP="000953F4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 w:rsidRPr="00FE2043">
        <w:rPr>
          <w:rFonts w:eastAsia="Calibri" w:cs="Arial"/>
          <w:sz w:val="22"/>
          <w:szCs w:val="22"/>
          <w:lang w:eastAsia="en-US"/>
        </w:rPr>
        <w:t>Sveučilišni računski centar</w:t>
      </w:r>
    </w:p>
    <w:p w14:paraId="45410501" w14:textId="77777777" w:rsidR="000953F4" w:rsidRPr="00FE2043" w:rsidRDefault="000953F4" w:rsidP="000953F4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 w:rsidRPr="00FE2043">
        <w:rPr>
          <w:rFonts w:eastAsia="Calibri" w:cs="Arial"/>
          <w:sz w:val="22"/>
          <w:szCs w:val="22"/>
          <w:lang w:eastAsia="en-US"/>
        </w:rPr>
        <w:t>Josipa Marohnića 5, 10000 Zagreb</w:t>
      </w:r>
    </w:p>
    <w:p w14:paraId="6A69C86F" w14:textId="77777777" w:rsidR="000953F4" w:rsidRPr="00FE2043" w:rsidRDefault="00F83B6E" w:rsidP="000953F4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 w:rsidRPr="00FE2043">
        <w:rPr>
          <w:rFonts w:eastAsia="Calibri" w:cs="Arial"/>
          <w:sz w:val="22"/>
          <w:szCs w:val="22"/>
          <w:lang w:eastAsia="en-US"/>
        </w:rPr>
        <w:t>edu</w:t>
      </w:r>
      <w:r w:rsidR="000953F4" w:rsidRPr="00FE2043">
        <w:rPr>
          <w:rFonts w:eastAsia="Calibri" w:cs="Arial"/>
          <w:sz w:val="22"/>
          <w:szCs w:val="22"/>
          <w:lang w:eastAsia="en-US"/>
        </w:rPr>
        <w:t>@srce.hr</w:t>
      </w:r>
    </w:p>
    <w:p w14:paraId="773B38B1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35FACD7F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71AA49E4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2CE197FB" w14:textId="7F7EF090" w:rsidR="000953F4" w:rsidRPr="00FE2043" w:rsidRDefault="009D2947" w:rsidP="009D2947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>
        <w:rPr>
          <w:rFonts w:eastAsia="Calibri" w:cs="Arial"/>
          <w:sz w:val="22"/>
          <w:szCs w:val="22"/>
          <w:lang w:eastAsia="en-US"/>
        </w:rPr>
        <w:t xml:space="preserve">ISBN </w:t>
      </w:r>
      <w:r w:rsidR="00782D08">
        <w:rPr>
          <w:rFonts w:cs="Arial"/>
          <w:sz w:val="22"/>
          <w:szCs w:val="22"/>
        </w:rPr>
        <w:t>978-953-382-014-9</w:t>
      </w:r>
      <w:r w:rsidR="00782D08">
        <w:rPr>
          <w:rFonts w:eastAsia="Calibri" w:cs="Arial"/>
          <w:sz w:val="22"/>
          <w:szCs w:val="22"/>
          <w:lang w:eastAsia="en-US"/>
        </w:rPr>
        <w:t xml:space="preserve"> </w:t>
      </w:r>
      <w:r>
        <w:rPr>
          <w:rFonts w:eastAsia="Calibri" w:cs="Arial"/>
          <w:sz w:val="22"/>
          <w:szCs w:val="22"/>
          <w:lang w:eastAsia="en-US"/>
        </w:rPr>
        <w:t>(meki uvez)</w:t>
      </w:r>
      <w:r>
        <w:rPr>
          <w:rFonts w:eastAsia="Calibri" w:cs="Arial"/>
          <w:sz w:val="22"/>
          <w:szCs w:val="22"/>
          <w:lang w:eastAsia="en-US"/>
        </w:rPr>
        <w:br/>
        <w:t xml:space="preserve">ISBN </w:t>
      </w:r>
      <w:r w:rsidR="00782D08">
        <w:rPr>
          <w:rFonts w:cs="Arial"/>
          <w:sz w:val="22"/>
          <w:szCs w:val="22"/>
        </w:rPr>
        <w:t>978-953-382-015-6</w:t>
      </w:r>
      <w:r w:rsidR="00782D08">
        <w:rPr>
          <w:rFonts w:eastAsia="Calibri" w:cs="Arial"/>
          <w:sz w:val="22"/>
          <w:szCs w:val="22"/>
          <w:lang w:eastAsia="en-US"/>
        </w:rPr>
        <w:t xml:space="preserve"> </w:t>
      </w:r>
      <w:r>
        <w:rPr>
          <w:rFonts w:eastAsia="Calibri" w:cs="Arial"/>
          <w:sz w:val="22"/>
          <w:szCs w:val="22"/>
          <w:lang w:eastAsia="en-US"/>
        </w:rPr>
        <w:t>(PDF)</w:t>
      </w:r>
    </w:p>
    <w:p w14:paraId="65903E3D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69B0A3FE" w14:textId="77777777" w:rsidR="00F83B6E" w:rsidRPr="00FE2043" w:rsidRDefault="00F83B6E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38902E73" w14:textId="0CC28FFF" w:rsidR="000953F4" w:rsidRPr="00FE2043" w:rsidRDefault="000953F4" w:rsidP="000953F4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 w:rsidRPr="00FE2043">
        <w:rPr>
          <w:rFonts w:eastAsia="Calibri" w:cs="Arial"/>
          <w:sz w:val="22"/>
          <w:szCs w:val="22"/>
          <w:lang w:eastAsia="en-US"/>
        </w:rPr>
        <w:t>Verzija pri</w:t>
      </w:r>
      <w:r w:rsidR="00B707DB" w:rsidRPr="00FE2043">
        <w:rPr>
          <w:rFonts w:eastAsia="Calibri" w:cs="Arial"/>
          <w:sz w:val="22"/>
          <w:szCs w:val="22"/>
          <w:lang w:eastAsia="en-US"/>
        </w:rPr>
        <w:t xml:space="preserve">ručnika </w:t>
      </w:r>
      <w:r w:rsidR="00856A74" w:rsidRPr="00FE2043">
        <w:rPr>
          <w:rFonts w:eastAsia="Calibri" w:cs="Arial"/>
          <w:sz w:val="22"/>
          <w:szCs w:val="22"/>
          <w:lang w:eastAsia="en-US"/>
        </w:rPr>
        <w:t>E430</w:t>
      </w:r>
      <w:r w:rsidR="00B707DB" w:rsidRPr="00FE2043">
        <w:rPr>
          <w:rFonts w:eastAsia="Calibri" w:cs="Arial"/>
          <w:sz w:val="22"/>
          <w:szCs w:val="22"/>
          <w:lang w:eastAsia="en-US"/>
        </w:rPr>
        <w:t>-</w:t>
      </w:r>
      <w:r w:rsidR="003A5E10" w:rsidRPr="00FE2043">
        <w:rPr>
          <w:rFonts w:eastAsia="Calibri" w:cs="Arial"/>
          <w:sz w:val="22"/>
          <w:szCs w:val="22"/>
          <w:lang w:eastAsia="en-US"/>
        </w:rPr>
        <w:t>20230</w:t>
      </w:r>
      <w:r w:rsidR="003A5E10">
        <w:rPr>
          <w:rFonts w:eastAsia="Calibri" w:cs="Arial"/>
          <w:sz w:val="22"/>
          <w:szCs w:val="22"/>
          <w:lang w:eastAsia="en-US"/>
        </w:rPr>
        <w:t>91</w:t>
      </w:r>
      <w:r w:rsidR="00F2679D">
        <w:rPr>
          <w:rFonts w:eastAsia="Calibri" w:cs="Arial"/>
          <w:sz w:val="22"/>
          <w:szCs w:val="22"/>
          <w:lang w:eastAsia="en-US"/>
        </w:rPr>
        <w:t>6</w:t>
      </w:r>
    </w:p>
    <w:p w14:paraId="0E52D031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1A09962F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7CD34D41" w14:textId="77777777" w:rsidR="000953F4" w:rsidRPr="00FE2043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5147C20E" w14:textId="77777777" w:rsidR="000953F4" w:rsidRPr="00FE2043" w:rsidRDefault="00455799" w:rsidP="00792293">
      <w:pPr>
        <w:spacing w:after="160" w:line="259" w:lineRule="auto"/>
        <w:jc w:val="center"/>
        <w:rPr>
          <w:rFonts w:eastAsia="Calibri" w:cs="Arial"/>
          <w:sz w:val="22"/>
          <w:szCs w:val="22"/>
        </w:rPr>
      </w:pPr>
      <w:r w:rsidRPr="00FE2043">
        <w:rPr>
          <w:rFonts w:eastAsia="Calibri" w:cs="Arial"/>
          <w:noProof/>
          <w:sz w:val="22"/>
          <w:szCs w:val="22"/>
        </w:rPr>
        <w:drawing>
          <wp:inline distT="0" distB="0" distL="0" distR="0" wp14:anchorId="18FCF780" wp14:editId="3BAF9602">
            <wp:extent cx="1047750" cy="419100"/>
            <wp:effectExtent l="0" t="0" r="0" b="0"/>
            <wp:docPr id="1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C6E46" w14:textId="77777777" w:rsidR="000953F4" w:rsidRPr="00FE2043" w:rsidRDefault="00455799" w:rsidP="007343D9">
      <w:pPr>
        <w:spacing w:after="160" w:line="259" w:lineRule="auto"/>
        <w:rPr>
          <w:rFonts w:eastAsia="Calibri" w:cs="Arial"/>
          <w:sz w:val="22"/>
          <w:szCs w:val="22"/>
        </w:rPr>
      </w:pPr>
      <w:r w:rsidRPr="00FE2043">
        <w:rPr>
          <w:rFonts w:eastAsia="Calibri" w:cs="Arial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741184" behindDoc="0" locked="0" layoutInCell="1" allowOverlap="1" wp14:anchorId="5A1AA085" wp14:editId="4A8CE755">
                <wp:simplePos x="0" y="0"/>
                <wp:positionH relativeFrom="column">
                  <wp:posOffset>1175384</wp:posOffset>
                </wp:positionH>
                <wp:positionV relativeFrom="paragraph">
                  <wp:posOffset>203200</wp:posOffset>
                </wp:positionV>
                <wp:extent cx="0" cy="819785"/>
                <wp:effectExtent l="0" t="0" r="0" b="18415"/>
                <wp:wrapNone/>
                <wp:docPr id="1010" name="Ravni povez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197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7182A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1E8F03AD" id="Ravni poveznik 3" o:spid="_x0000_s1026" style="position:absolute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92.55pt,16pt" to="92.5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" strokecolor="#d7182a">
                <o:lock v:ext="edit" shapetype="f"/>
              </v:line>
            </w:pict>
          </mc:Fallback>
        </mc:AlternateContent>
      </w:r>
    </w:p>
    <w:tbl>
      <w:tblPr>
        <w:tblW w:w="9637" w:type="dxa"/>
        <w:jc w:val="center"/>
        <w:tblLook w:val="04A0" w:firstRow="1" w:lastRow="0" w:firstColumn="1" w:lastColumn="0" w:noHBand="0" w:noVBand="1"/>
      </w:tblPr>
      <w:tblGrid>
        <w:gridCol w:w="2082"/>
        <w:gridCol w:w="7555"/>
      </w:tblGrid>
      <w:tr w:rsidR="009D2947" w:rsidRPr="00B44846" w14:paraId="0574D6A1" w14:textId="77777777" w:rsidTr="00806343">
        <w:trPr>
          <w:jc w:val="center"/>
        </w:trPr>
        <w:tc>
          <w:tcPr>
            <w:tcW w:w="2082" w:type="dxa"/>
            <w:shd w:val="clear" w:color="auto" w:fill="auto"/>
            <w:vAlign w:val="center"/>
          </w:tcPr>
          <w:p w14:paraId="6E8739CA" w14:textId="77777777" w:rsidR="009D2947" w:rsidRPr="00B44846" w:rsidRDefault="009D2947" w:rsidP="00806343">
            <w:pPr>
              <w:jc w:val="center"/>
              <w:rPr>
                <w:rFonts w:eastAsia="Calibri" w:cs="Arial"/>
              </w:rPr>
            </w:pPr>
            <w:r w:rsidRPr="00D631F6">
              <w:rPr>
                <w:rFonts w:eastAsia="Calibri" w:cs="Arial"/>
                <w:noProof/>
              </w:rPr>
              <w:drawing>
                <wp:inline distT="0" distB="0" distL="0" distR="0" wp14:anchorId="6E5A9230" wp14:editId="23A72204">
                  <wp:extent cx="812800" cy="286385"/>
                  <wp:effectExtent l="0" t="0" r="6350" b="0"/>
                  <wp:docPr id="1429" name="Slika 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5" w:type="dxa"/>
            <w:shd w:val="clear" w:color="auto" w:fill="auto"/>
            <w:vAlign w:val="center"/>
          </w:tcPr>
          <w:p w14:paraId="54C0D9EA" w14:textId="77777777" w:rsidR="009D2947" w:rsidRPr="0058097D" w:rsidRDefault="009D2947" w:rsidP="00806343">
            <w:pPr>
              <w:rPr>
                <w:rFonts w:eastAsia="Calibri" w:cs="Arial"/>
                <w:sz w:val="22"/>
                <w:szCs w:val="22"/>
              </w:rPr>
            </w:pPr>
            <w:r w:rsidRPr="0058097D">
              <w:rPr>
                <w:rFonts w:eastAsia="Calibri" w:cs="Arial"/>
                <w:sz w:val="22"/>
                <w:szCs w:val="22"/>
              </w:rPr>
              <w:t xml:space="preserve">Ovo djelo dano je na korištenje pod licencom Creative Commons Imenovanje-Dijeli pod istim uvjetima 4.0 međunarodna (CC BY-SA 4.0). Licenca je dostupna na stranici: </w:t>
            </w:r>
            <w:r w:rsidRPr="0058097D">
              <w:rPr>
                <w:rFonts w:eastAsia="Calibri" w:cs="Arial"/>
                <w:sz w:val="22"/>
                <w:szCs w:val="22"/>
              </w:rPr>
              <w:br/>
            </w:r>
            <w:hyperlink r:id="rId13" w:history="1">
              <w:r w:rsidRPr="0058097D">
                <w:rPr>
                  <w:rFonts w:cs="Arial"/>
                  <w:color w:val="000000" w:themeColor="text1"/>
                  <w:sz w:val="22"/>
                  <w:szCs w:val="22"/>
                  <w:u w:val="single"/>
                </w:rPr>
                <w:t>https://creativecommons.org/licenses/by-sa/4.0/deed.hr</w:t>
              </w:r>
            </w:hyperlink>
            <w:r w:rsidRPr="0058097D">
              <w:rPr>
                <w:rFonts w:eastAsia="Calibri" w:cs="Arial"/>
                <w:sz w:val="22"/>
                <w:szCs w:val="22"/>
              </w:rPr>
              <w:t>.</w:t>
            </w:r>
          </w:p>
        </w:tc>
      </w:tr>
    </w:tbl>
    <w:p w14:paraId="0C9BBBD5" w14:textId="77777777" w:rsidR="00257AC9" w:rsidRPr="00FE2043" w:rsidRDefault="000953F4" w:rsidP="000953F4">
      <w:pPr>
        <w:spacing w:after="160" w:line="259" w:lineRule="auto"/>
        <w:rPr>
          <w:b/>
          <w:sz w:val="36"/>
          <w:szCs w:val="36"/>
        </w:rPr>
      </w:pPr>
      <w:r w:rsidRPr="00FE2043">
        <w:rPr>
          <w:rFonts w:eastAsia="Calibri" w:cs="Arial"/>
          <w:sz w:val="22"/>
          <w:szCs w:val="22"/>
          <w:lang w:eastAsia="en-US"/>
        </w:rPr>
        <w:br w:type="page"/>
      </w:r>
      <w:r w:rsidR="00257AC9" w:rsidRPr="00FE2043">
        <w:rPr>
          <w:b/>
          <w:sz w:val="36"/>
          <w:szCs w:val="36"/>
        </w:rPr>
        <w:lastRenderedPageBreak/>
        <w:t>Sadržaj</w:t>
      </w:r>
      <w:bookmarkEnd w:id="1"/>
    </w:p>
    <w:p w14:paraId="2DFD9389" w14:textId="2B21AA99" w:rsidR="00B0023E" w:rsidRDefault="00E803FF">
      <w:pPr>
        <w:pStyle w:val="Sadraj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 w:rsidRPr="00FE2043">
        <w:fldChar w:fldCharType="begin"/>
      </w:r>
      <w:r w:rsidRPr="00FE2043">
        <w:instrText xml:space="preserve"> TOC \o "1-2" \h \z \u </w:instrText>
      </w:r>
      <w:r w:rsidRPr="00FE2043">
        <w:fldChar w:fldCharType="separate"/>
      </w:r>
      <w:hyperlink w:anchor="_Toc146188074" w:history="1">
        <w:r w:rsidR="00B0023E" w:rsidRPr="00B95FF9">
          <w:rPr>
            <w:rStyle w:val="Hiperveza"/>
            <w:noProof/>
          </w:rPr>
          <w:t>Uvod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_Toc146188074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1</w:t>
        </w:r>
        <w:r w:rsidR="00B0023E">
          <w:rPr>
            <w:noProof/>
            <w:webHidden/>
          </w:rPr>
          <w:fldChar w:fldCharType="end"/>
        </w:r>
      </w:hyperlink>
    </w:p>
    <w:p w14:paraId="7411AA42" w14:textId="032C1F13" w:rsidR="00B0023E" w:rsidRDefault="00F42F50">
      <w:pPr>
        <w:pStyle w:val="Sadraj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6188075" w:history="1">
        <w:r w:rsidR="00B0023E" w:rsidRPr="00B95FF9">
          <w:rPr>
            <w:rStyle w:val="Hiperveza"/>
            <w:noProof/>
          </w:rPr>
          <w:t>1. Uporaba programa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_Toc146188075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3</w:t>
        </w:r>
        <w:r w:rsidR="00B0023E">
          <w:rPr>
            <w:noProof/>
            <w:webHidden/>
          </w:rPr>
          <w:fldChar w:fldCharType="end"/>
        </w:r>
      </w:hyperlink>
    </w:p>
    <w:p w14:paraId="64BDAEB8" w14:textId="6F8C53DC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76" w:history="1">
        <w:r w:rsidR="00B0023E" w:rsidRPr="00B95FF9">
          <w:rPr>
            <w:rStyle w:val="Hiperveza"/>
            <w:noProof/>
          </w:rPr>
          <w:t>1.1. Što su proračunske tablice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_Toc146188076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3</w:t>
        </w:r>
        <w:r w:rsidR="00B0023E">
          <w:rPr>
            <w:noProof/>
            <w:webHidden/>
          </w:rPr>
          <w:fldChar w:fldCharType="end"/>
        </w:r>
      </w:hyperlink>
    </w:p>
    <w:p w14:paraId="5BE4B5B7" w14:textId="66541F9D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77" w:history="1">
        <w:r w:rsidR="00B0023E" w:rsidRPr="00B95FF9">
          <w:rPr>
            <w:rStyle w:val="Hiperveza"/>
            <w:noProof/>
          </w:rPr>
          <w:t>1.2. Pokretanje i opis programa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_Toc146188077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4</w:t>
        </w:r>
        <w:r w:rsidR="00B0023E">
          <w:rPr>
            <w:noProof/>
            <w:webHidden/>
          </w:rPr>
          <w:fldChar w:fldCharType="end"/>
        </w:r>
      </w:hyperlink>
    </w:p>
    <w:p w14:paraId="701C0465" w14:textId="72F90A02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78" w:history="1">
        <w:r w:rsidR="00B0023E" w:rsidRPr="00B95FF9">
          <w:rPr>
            <w:rStyle w:val="Hiperveza"/>
            <w:noProof/>
          </w:rPr>
          <w:t>1.3. Vježba: Prilagodba sučelja i postavki programa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_Toc146188078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13</w:t>
        </w:r>
        <w:r w:rsidR="00B0023E">
          <w:rPr>
            <w:noProof/>
            <w:webHidden/>
          </w:rPr>
          <w:fldChar w:fldCharType="end"/>
        </w:r>
      </w:hyperlink>
    </w:p>
    <w:p w14:paraId="7DE18B80" w14:textId="7E4F4831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79" w:history="1">
        <w:r w:rsidR="00B0023E" w:rsidRPr="00B95FF9">
          <w:rPr>
            <w:rStyle w:val="Hiperveza"/>
            <w:noProof/>
          </w:rPr>
          <w:t>1.4. Sustav pomoći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_Toc146188079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14</w:t>
        </w:r>
        <w:r w:rsidR="00B0023E">
          <w:rPr>
            <w:noProof/>
            <w:webHidden/>
          </w:rPr>
          <w:fldChar w:fldCharType="end"/>
        </w:r>
      </w:hyperlink>
    </w:p>
    <w:p w14:paraId="50B1B498" w14:textId="5FA3FDAB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80" w:history="1">
        <w:r w:rsidR="00B0023E" w:rsidRPr="00B95FF9">
          <w:rPr>
            <w:rStyle w:val="Hiperveza"/>
            <w:noProof/>
          </w:rPr>
          <w:t>1.5. Rad s datotekama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_Toc146188080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15</w:t>
        </w:r>
        <w:r w:rsidR="00B0023E">
          <w:rPr>
            <w:noProof/>
            <w:webHidden/>
          </w:rPr>
          <w:fldChar w:fldCharType="end"/>
        </w:r>
      </w:hyperlink>
    </w:p>
    <w:p w14:paraId="4C6A183D" w14:textId="1C19589E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81" w:history="1">
        <w:r w:rsidR="00B0023E" w:rsidRPr="00B95FF9">
          <w:rPr>
            <w:rStyle w:val="Hiperveza"/>
            <w:noProof/>
          </w:rPr>
          <w:t>1.6. Vježba: Upravljanje datotekama i uporaba pomoći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_Toc146188081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21</w:t>
        </w:r>
        <w:r w:rsidR="00B0023E">
          <w:rPr>
            <w:noProof/>
            <w:webHidden/>
          </w:rPr>
          <w:fldChar w:fldCharType="end"/>
        </w:r>
      </w:hyperlink>
    </w:p>
    <w:p w14:paraId="1D30C104" w14:textId="4D802428" w:rsidR="00B0023E" w:rsidRDefault="00F42F50">
      <w:pPr>
        <w:pStyle w:val="Sadraj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6188082" w:history="1">
        <w:r w:rsidR="00B0023E" w:rsidRPr="00B95FF9">
          <w:rPr>
            <w:rStyle w:val="Hiperveza"/>
            <w:noProof/>
          </w:rPr>
          <w:t>2. Radni listovi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_Toc146188082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23</w:t>
        </w:r>
        <w:r w:rsidR="00B0023E">
          <w:rPr>
            <w:noProof/>
            <w:webHidden/>
          </w:rPr>
          <w:fldChar w:fldCharType="end"/>
        </w:r>
      </w:hyperlink>
    </w:p>
    <w:p w14:paraId="72697CA8" w14:textId="0D0E6BDE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83" w:history="1">
        <w:r w:rsidR="00B0023E" w:rsidRPr="00B95FF9">
          <w:rPr>
            <w:rStyle w:val="Hiperveza"/>
            <w:noProof/>
          </w:rPr>
          <w:t>2.1. Kretanje po radnim listovima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_Toc146188083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23</w:t>
        </w:r>
        <w:r w:rsidR="00B0023E">
          <w:rPr>
            <w:noProof/>
            <w:webHidden/>
          </w:rPr>
          <w:fldChar w:fldCharType="end"/>
        </w:r>
      </w:hyperlink>
    </w:p>
    <w:p w14:paraId="53E040CD" w14:textId="0A1BFED3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84" w:history="1">
        <w:r w:rsidR="00B0023E" w:rsidRPr="00B95FF9">
          <w:rPr>
            <w:rStyle w:val="Hiperveza"/>
            <w:noProof/>
          </w:rPr>
          <w:t>2.2. Umetanje novoga radnoga lista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_Toc146188084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23</w:t>
        </w:r>
        <w:r w:rsidR="00B0023E">
          <w:rPr>
            <w:noProof/>
            <w:webHidden/>
          </w:rPr>
          <w:fldChar w:fldCharType="end"/>
        </w:r>
      </w:hyperlink>
    </w:p>
    <w:p w14:paraId="5D22D768" w14:textId="29DB070B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85" w:history="1">
        <w:r w:rsidR="00B0023E" w:rsidRPr="00B95FF9">
          <w:rPr>
            <w:rStyle w:val="Hiperveza"/>
            <w:noProof/>
          </w:rPr>
          <w:t>2.3. Brisanje radnoga lista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_Toc146188085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24</w:t>
        </w:r>
        <w:r w:rsidR="00B0023E">
          <w:rPr>
            <w:noProof/>
            <w:webHidden/>
          </w:rPr>
          <w:fldChar w:fldCharType="end"/>
        </w:r>
      </w:hyperlink>
    </w:p>
    <w:p w14:paraId="1CAE8FF1" w14:textId="5D3E2A24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86" w:history="1">
        <w:r w:rsidR="00B0023E" w:rsidRPr="00B95FF9">
          <w:rPr>
            <w:rStyle w:val="Hiperveza"/>
            <w:noProof/>
          </w:rPr>
          <w:t>2.4. Preimenovanje radnoga lista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_Toc146188086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24</w:t>
        </w:r>
        <w:r w:rsidR="00B0023E">
          <w:rPr>
            <w:noProof/>
            <w:webHidden/>
          </w:rPr>
          <w:fldChar w:fldCharType="end"/>
        </w:r>
      </w:hyperlink>
    </w:p>
    <w:p w14:paraId="6FD4DE40" w14:textId="19AFA832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87" w:history="1">
        <w:r w:rsidR="00B0023E" w:rsidRPr="00B95FF9">
          <w:rPr>
            <w:rStyle w:val="Hiperveza"/>
            <w:noProof/>
          </w:rPr>
          <w:t>2.5. Premještanje i kopiranje radnoga lista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_Toc146188087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25</w:t>
        </w:r>
        <w:r w:rsidR="00B0023E">
          <w:rPr>
            <w:noProof/>
            <w:webHidden/>
          </w:rPr>
          <w:fldChar w:fldCharType="end"/>
        </w:r>
      </w:hyperlink>
    </w:p>
    <w:p w14:paraId="545F24F3" w14:textId="26BEEBB2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88" w:history="1">
        <w:r w:rsidR="00B0023E" w:rsidRPr="00B95FF9">
          <w:rPr>
            <w:rStyle w:val="Hiperveza"/>
            <w:noProof/>
          </w:rPr>
          <w:t>2.6. Vježba: Upravljanje radnim listovima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_Toc146188088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26</w:t>
        </w:r>
        <w:r w:rsidR="00B0023E">
          <w:rPr>
            <w:noProof/>
            <w:webHidden/>
          </w:rPr>
          <w:fldChar w:fldCharType="end"/>
        </w:r>
      </w:hyperlink>
    </w:p>
    <w:p w14:paraId="6119671A" w14:textId="06D75BCE" w:rsidR="00B0023E" w:rsidRDefault="00F42F50">
      <w:pPr>
        <w:pStyle w:val="Sadraj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6188089" w:history="1">
        <w:r w:rsidR="00B0023E" w:rsidRPr="00B95FF9">
          <w:rPr>
            <w:rStyle w:val="Hiperveza"/>
            <w:noProof/>
          </w:rPr>
          <w:t>3. Tablice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_Toc146188089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27</w:t>
        </w:r>
        <w:r w:rsidR="00B0023E">
          <w:rPr>
            <w:noProof/>
            <w:webHidden/>
          </w:rPr>
          <w:fldChar w:fldCharType="end"/>
        </w:r>
      </w:hyperlink>
    </w:p>
    <w:p w14:paraId="26952EB5" w14:textId="35E0D496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90" w:history="1">
        <w:r w:rsidR="00B0023E" w:rsidRPr="00B95FF9">
          <w:rPr>
            <w:rStyle w:val="Hiperveza"/>
            <w:noProof/>
          </w:rPr>
          <w:t>3.1. Unos podataka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_Toc146188090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27</w:t>
        </w:r>
        <w:r w:rsidR="00B0023E">
          <w:rPr>
            <w:noProof/>
            <w:webHidden/>
          </w:rPr>
          <w:fldChar w:fldCharType="end"/>
        </w:r>
      </w:hyperlink>
    </w:p>
    <w:p w14:paraId="442D9C90" w14:textId="2A0FF676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91" w:history="1">
        <w:r w:rsidR="00B0023E" w:rsidRPr="00B95FF9">
          <w:rPr>
            <w:rStyle w:val="Hiperveza"/>
            <w:noProof/>
          </w:rPr>
          <w:t>3.2. Promjena upisanih podataka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_Toc146188091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29</w:t>
        </w:r>
        <w:r w:rsidR="00B0023E">
          <w:rPr>
            <w:noProof/>
            <w:webHidden/>
          </w:rPr>
          <w:fldChar w:fldCharType="end"/>
        </w:r>
      </w:hyperlink>
    </w:p>
    <w:p w14:paraId="24DC0CBE" w14:textId="51FDD452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92" w:history="1">
        <w:r w:rsidR="00B0023E" w:rsidRPr="00B95FF9">
          <w:rPr>
            <w:rStyle w:val="Hiperveza"/>
            <w:noProof/>
          </w:rPr>
          <w:t>3.3. Vježba: Unos podataka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_Toc146188092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30</w:t>
        </w:r>
        <w:r w:rsidR="00B0023E">
          <w:rPr>
            <w:noProof/>
            <w:webHidden/>
          </w:rPr>
          <w:fldChar w:fldCharType="end"/>
        </w:r>
      </w:hyperlink>
    </w:p>
    <w:p w14:paraId="28E192FE" w14:textId="1FD80235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93" w:history="1">
        <w:r w:rsidR="00B0023E" w:rsidRPr="00B95FF9">
          <w:rPr>
            <w:rStyle w:val="Hiperveza"/>
            <w:noProof/>
          </w:rPr>
          <w:t>3.4. Kretanje radnim listom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_Toc146188093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31</w:t>
        </w:r>
        <w:r w:rsidR="00B0023E">
          <w:rPr>
            <w:noProof/>
            <w:webHidden/>
          </w:rPr>
          <w:fldChar w:fldCharType="end"/>
        </w:r>
      </w:hyperlink>
    </w:p>
    <w:p w14:paraId="70D0D610" w14:textId="7B1991D5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94" w:history="1">
        <w:r w:rsidR="00B0023E" w:rsidRPr="00B95FF9">
          <w:rPr>
            <w:rStyle w:val="Hiperveza"/>
            <w:noProof/>
          </w:rPr>
          <w:t>3.5. Označavanje ćelija, redaka i stupaca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_Toc146188094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32</w:t>
        </w:r>
        <w:r w:rsidR="00B0023E">
          <w:rPr>
            <w:noProof/>
            <w:webHidden/>
          </w:rPr>
          <w:fldChar w:fldCharType="end"/>
        </w:r>
      </w:hyperlink>
    </w:p>
    <w:p w14:paraId="16B12212" w14:textId="5CAFAFB4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95" w:history="1">
        <w:r w:rsidR="00B0023E" w:rsidRPr="00B95FF9">
          <w:rPr>
            <w:rStyle w:val="Hiperveza"/>
            <w:noProof/>
          </w:rPr>
          <w:t>3.6. Traženje i zamjena podataka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_Toc146188095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33</w:t>
        </w:r>
        <w:r w:rsidR="00B0023E">
          <w:rPr>
            <w:noProof/>
            <w:webHidden/>
          </w:rPr>
          <w:fldChar w:fldCharType="end"/>
        </w:r>
      </w:hyperlink>
    </w:p>
    <w:p w14:paraId="2474C290" w14:textId="6E9DC49C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96" w:history="1">
        <w:r w:rsidR="00B0023E" w:rsidRPr="00B95FF9">
          <w:rPr>
            <w:rStyle w:val="Hiperveza"/>
            <w:noProof/>
          </w:rPr>
          <w:t>3.7. Razvrstavanje podataka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_Toc146188096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34</w:t>
        </w:r>
        <w:r w:rsidR="00B0023E">
          <w:rPr>
            <w:noProof/>
            <w:webHidden/>
          </w:rPr>
          <w:fldChar w:fldCharType="end"/>
        </w:r>
      </w:hyperlink>
    </w:p>
    <w:p w14:paraId="2E58E6BB" w14:textId="6B131FBF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97" w:history="1">
        <w:r w:rsidR="00B0023E" w:rsidRPr="00B95FF9">
          <w:rPr>
            <w:rStyle w:val="Hiperveza"/>
            <w:noProof/>
          </w:rPr>
          <w:t>3.8. Filtriranje podataka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_Toc146188097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35</w:t>
        </w:r>
        <w:r w:rsidR="00B0023E">
          <w:rPr>
            <w:noProof/>
            <w:webHidden/>
          </w:rPr>
          <w:fldChar w:fldCharType="end"/>
        </w:r>
      </w:hyperlink>
    </w:p>
    <w:p w14:paraId="2398544D" w14:textId="74EB4D65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98" w:history="1">
        <w:r w:rsidR="00B0023E" w:rsidRPr="00B95FF9">
          <w:rPr>
            <w:rStyle w:val="Hiperveza"/>
            <w:noProof/>
          </w:rPr>
          <w:t>3.9. Vježba: Pretraživanje i razvrstavanje podataka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_Toc146188098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36</w:t>
        </w:r>
        <w:r w:rsidR="00B0023E">
          <w:rPr>
            <w:noProof/>
            <w:webHidden/>
          </w:rPr>
          <w:fldChar w:fldCharType="end"/>
        </w:r>
      </w:hyperlink>
    </w:p>
    <w:p w14:paraId="25E6C293" w14:textId="1657312F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099" w:history="1">
        <w:r w:rsidR="00B0023E" w:rsidRPr="00B95FF9">
          <w:rPr>
            <w:rStyle w:val="Hiperveza"/>
            <w:noProof/>
          </w:rPr>
          <w:t>3.10. Kopiranje, premještanje i brisanje podataka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_Toc146188099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37</w:t>
        </w:r>
        <w:r w:rsidR="00B0023E">
          <w:rPr>
            <w:noProof/>
            <w:webHidden/>
          </w:rPr>
          <w:fldChar w:fldCharType="end"/>
        </w:r>
      </w:hyperlink>
    </w:p>
    <w:p w14:paraId="20C34883" w14:textId="598618FD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00" w:history="1">
        <w:r w:rsidR="00B0023E" w:rsidRPr="00B95FF9">
          <w:rPr>
            <w:rStyle w:val="Hiperveza"/>
            <w:noProof/>
          </w:rPr>
          <w:t>3.11. Umetanje i brisanje ćelija, redaka i stupaca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_Toc146188100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40</w:t>
        </w:r>
        <w:r w:rsidR="00B0023E">
          <w:rPr>
            <w:noProof/>
            <w:webHidden/>
          </w:rPr>
          <w:fldChar w:fldCharType="end"/>
        </w:r>
      </w:hyperlink>
    </w:p>
    <w:p w14:paraId="7EC18B86" w14:textId="3AA6A2BB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01" w:history="1">
        <w:r w:rsidR="00B0023E" w:rsidRPr="00B95FF9">
          <w:rPr>
            <w:rStyle w:val="Hiperveza"/>
            <w:noProof/>
          </w:rPr>
          <w:t>3.12. Promjena veličine redaka i stupaca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_Toc146188101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41</w:t>
        </w:r>
        <w:r w:rsidR="00B0023E">
          <w:rPr>
            <w:noProof/>
            <w:webHidden/>
          </w:rPr>
          <w:fldChar w:fldCharType="end"/>
        </w:r>
      </w:hyperlink>
    </w:p>
    <w:p w14:paraId="62128DE3" w14:textId="76C11E50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02" w:history="1">
        <w:r w:rsidR="00B0023E" w:rsidRPr="00B95FF9">
          <w:rPr>
            <w:rStyle w:val="Hiperveza"/>
            <w:noProof/>
          </w:rPr>
          <w:t>3.13. Zamrzavanje naslovnih redaka i stupaca tablice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_Toc146188102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42</w:t>
        </w:r>
        <w:r w:rsidR="00B0023E">
          <w:rPr>
            <w:noProof/>
            <w:webHidden/>
          </w:rPr>
          <w:fldChar w:fldCharType="end"/>
        </w:r>
      </w:hyperlink>
    </w:p>
    <w:p w14:paraId="7CDA2131" w14:textId="5774A802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03" w:history="1">
        <w:r w:rsidR="00B0023E" w:rsidRPr="00B95FF9">
          <w:rPr>
            <w:rStyle w:val="Hiperveza"/>
            <w:noProof/>
          </w:rPr>
          <w:t>3.14. Podjela prozora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_Toc146188103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43</w:t>
        </w:r>
        <w:r w:rsidR="00B0023E">
          <w:rPr>
            <w:noProof/>
            <w:webHidden/>
          </w:rPr>
          <w:fldChar w:fldCharType="end"/>
        </w:r>
      </w:hyperlink>
    </w:p>
    <w:p w14:paraId="57384BF0" w14:textId="04446CD4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04" w:history="1">
        <w:r w:rsidR="00B0023E" w:rsidRPr="00B95FF9">
          <w:rPr>
            <w:rStyle w:val="Hiperveza"/>
            <w:noProof/>
          </w:rPr>
          <w:t>3.15. Vježba: Umetanje, brisanje i kopiranje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_Toc146188104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44</w:t>
        </w:r>
        <w:r w:rsidR="00B0023E">
          <w:rPr>
            <w:noProof/>
            <w:webHidden/>
          </w:rPr>
          <w:fldChar w:fldCharType="end"/>
        </w:r>
      </w:hyperlink>
    </w:p>
    <w:p w14:paraId="25C608D6" w14:textId="03C30C03" w:rsidR="00B0023E" w:rsidRDefault="00F42F50">
      <w:pPr>
        <w:pStyle w:val="Sadraj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6188105" w:history="1">
        <w:r w:rsidR="00B0023E" w:rsidRPr="00B95FF9">
          <w:rPr>
            <w:rStyle w:val="Hiperveza"/>
            <w:noProof/>
          </w:rPr>
          <w:t>4. Oblikovanje podataka i tablica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_Toc146188105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45</w:t>
        </w:r>
        <w:r w:rsidR="00B0023E">
          <w:rPr>
            <w:noProof/>
            <w:webHidden/>
          </w:rPr>
          <w:fldChar w:fldCharType="end"/>
        </w:r>
      </w:hyperlink>
    </w:p>
    <w:p w14:paraId="394DBAA1" w14:textId="4AF261D2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06" w:history="1">
        <w:r w:rsidR="00B0023E" w:rsidRPr="00B95FF9">
          <w:rPr>
            <w:rStyle w:val="Hiperveza"/>
            <w:noProof/>
          </w:rPr>
          <w:t>4.1. Oblikovanje podataka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_Toc146188106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46</w:t>
        </w:r>
        <w:r w:rsidR="00B0023E">
          <w:rPr>
            <w:noProof/>
            <w:webHidden/>
          </w:rPr>
          <w:fldChar w:fldCharType="end"/>
        </w:r>
      </w:hyperlink>
    </w:p>
    <w:p w14:paraId="75FD97DD" w14:textId="3895E767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07" w:history="1">
        <w:r w:rsidR="00B0023E" w:rsidRPr="00B95FF9">
          <w:rPr>
            <w:rStyle w:val="Hiperveza"/>
            <w:noProof/>
          </w:rPr>
          <w:t>4.2. Oblikovanje tablice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_Toc146188107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47</w:t>
        </w:r>
        <w:r w:rsidR="00B0023E">
          <w:rPr>
            <w:noProof/>
            <w:webHidden/>
          </w:rPr>
          <w:fldChar w:fldCharType="end"/>
        </w:r>
      </w:hyperlink>
    </w:p>
    <w:p w14:paraId="1CB7F046" w14:textId="157CC72D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08" w:history="1">
        <w:r w:rsidR="00B0023E" w:rsidRPr="00B95FF9">
          <w:rPr>
            <w:rStyle w:val="Hiperveza"/>
            <w:noProof/>
          </w:rPr>
          <w:t>4.3. Primjena stilova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_Toc146188108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51</w:t>
        </w:r>
        <w:r w:rsidR="00B0023E">
          <w:rPr>
            <w:noProof/>
            <w:webHidden/>
          </w:rPr>
          <w:fldChar w:fldCharType="end"/>
        </w:r>
      </w:hyperlink>
    </w:p>
    <w:p w14:paraId="578971FD" w14:textId="49C08984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09" w:history="1">
        <w:r w:rsidR="00B0023E" w:rsidRPr="00B95FF9">
          <w:rPr>
            <w:rStyle w:val="Hiperveza"/>
            <w:noProof/>
          </w:rPr>
          <w:t>4.4. Kopiranje i brisanje oblikovanja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_Toc146188109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51</w:t>
        </w:r>
        <w:r w:rsidR="00B0023E">
          <w:rPr>
            <w:noProof/>
            <w:webHidden/>
          </w:rPr>
          <w:fldChar w:fldCharType="end"/>
        </w:r>
      </w:hyperlink>
    </w:p>
    <w:p w14:paraId="4EE6D877" w14:textId="11EBCF0B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10" w:history="1">
        <w:r w:rsidR="00B0023E" w:rsidRPr="00B95FF9">
          <w:rPr>
            <w:rStyle w:val="Hiperveza"/>
            <w:noProof/>
          </w:rPr>
          <w:t>4.5. Vježba: Oblikovanje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_Toc146188110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53</w:t>
        </w:r>
        <w:r w:rsidR="00B0023E">
          <w:rPr>
            <w:noProof/>
            <w:webHidden/>
          </w:rPr>
          <w:fldChar w:fldCharType="end"/>
        </w:r>
      </w:hyperlink>
    </w:p>
    <w:p w14:paraId="090B3A1B" w14:textId="2B83CFA1" w:rsidR="00B0023E" w:rsidRDefault="00F42F50">
      <w:pPr>
        <w:pStyle w:val="Sadraj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6188111" w:history="1">
        <w:r w:rsidR="00B0023E" w:rsidRPr="00B95FF9">
          <w:rPr>
            <w:rStyle w:val="Hiperveza"/>
            <w:noProof/>
          </w:rPr>
          <w:t>5. Formule i funkcije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_Toc146188111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55</w:t>
        </w:r>
        <w:r w:rsidR="00B0023E">
          <w:rPr>
            <w:noProof/>
            <w:webHidden/>
          </w:rPr>
          <w:fldChar w:fldCharType="end"/>
        </w:r>
      </w:hyperlink>
    </w:p>
    <w:p w14:paraId="0EC0CE5E" w14:textId="5FE381F6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12" w:history="1">
        <w:r w:rsidR="00B0023E" w:rsidRPr="00B95FF9">
          <w:rPr>
            <w:rStyle w:val="Hiperveza"/>
            <w:noProof/>
          </w:rPr>
          <w:t>5.1. Izrada formula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_Toc146188112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55</w:t>
        </w:r>
        <w:r w:rsidR="00B0023E">
          <w:rPr>
            <w:noProof/>
            <w:webHidden/>
          </w:rPr>
          <w:fldChar w:fldCharType="end"/>
        </w:r>
      </w:hyperlink>
    </w:p>
    <w:p w14:paraId="15B9943D" w14:textId="5FCEDD06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13" w:history="1">
        <w:r w:rsidR="00B0023E" w:rsidRPr="00B95FF9">
          <w:rPr>
            <w:rStyle w:val="Hiperveza"/>
            <w:noProof/>
          </w:rPr>
          <w:t>5.2. Adresiranje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_Toc146188113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59</w:t>
        </w:r>
        <w:r w:rsidR="00B0023E">
          <w:rPr>
            <w:noProof/>
            <w:webHidden/>
          </w:rPr>
          <w:fldChar w:fldCharType="end"/>
        </w:r>
      </w:hyperlink>
    </w:p>
    <w:p w14:paraId="0B78A275" w14:textId="502F0A55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14" w:history="1">
        <w:r w:rsidR="00B0023E" w:rsidRPr="00B95FF9">
          <w:rPr>
            <w:rStyle w:val="Hiperveza"/>
            <w:noProof/>
          </w:rPr>
          <w:t>5.3. Vježba: Formule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_Toc146188114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61</w:t>
        </w:r>
        <w:r w:rsidR="00B0023E">
          <w:rPr>
            <w:noProof/>
            <w:webHidden/>
          </w:rPr>
          <w:fldChar w:fldCharType="end"/>
        </w:r>
      </w:hyperlink>
    </w:p>
    <w:p w14:paraId="2DFD221F" w14:textId="6467C3C2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15" w:history="1">
        <w:r w:rsidR="00B0023E" w:rsidRPr="00B95FF9">
          <w:rPr>
            <w:rStyle w:val="Hiperveza"/>
            <w:noProof/>
          </w:rPr>
          <w:t>5.4. Funkcije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_Toc146188115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63</w:t>
        </w:r>
        <w:r w:rsidR="00B0023E">
          <w:rPr>
            <w:noProof/>
            <w:webHidden/>
          </w:rPr>
          <w:fldChar w:fldCharType="end"/>
        </w:r>
      </w:hyperlink>
    </w:p>
    <w:p w14:paraId="6312BAE7" w14:textId="1FD08BD7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16" w:history="1">
        <w:r w:rsidR="00B0023E" w:rsidRPr="00B95FF9">
          <w:rPr>
            <w:rStyle w:val="Hiperveza"/>
            <w:noProof/>
          </w:rPr>
          <w:t>5.5. Vježba: Funkcije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_Toc146188116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70</w:t>
        </w:r>
        <w:r w:rsidR="00B0023E">
          <w:rPr>
            <w:noProof/>
            <w:webHidden/>
          </w:rPr>
          <w:fldChar w:fldCharType="end"/>
        </w:r>
      </w:hyperlink>
    </w:p>
    <w:p w14:paraId="6099203C" w14:textId="5024F496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17" w:history="1">
        <w:r w:rsidR="00B0023E" w:rsidRPr="00B95FF9">
          <w:rPr>
            <w:rStyle w:val="Hiperveza"/>
            <w:noProof/>
          </w:rPr>
          <w:t>5.6. Vježba: Formule i funkcije – ponavljanje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_Toc146188117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71</w:t>
        </w:r>
        <w:r w:rsidR="00B0023E">
          <w:rPr>
            <w:noProof/>
            <w:webHidden/>
          </w:rPr>
          <w:fldChar w:fldCharType="end"/>
        </w:r>
      </w:hyperlink>
    </w:p>
    <w:p w14:paraId="6D768259" w14:textId="7923C8CD" w:rsidR="00B0023E" w:rsidRDefault="00F42F50">
      <w:pPr>
        <w:pStyle w:val="Sadraj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6188118" w:history="1">
        <w:r w:rsidR="00B0023E" w:rsidRPr="00B95FF9">
          <w:rPr>
            <w:rStyle w:val="Hiperveza"/>
            <w:noProof/>
          </w:rPr>
          <w:t>6. Grafički prikaz podataka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_Toc146188118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73</w:t>
        </w:r>
        <w:r w:rsidR="00B0023E">
          <w:rPr>
            <w:noProof/>
            <w:webHidden/>
          </w:rPr>
          <w:fldChar w:fldCharType="end"/>
        </w:r>
      </w:hyperlink>
    </w:p>
    <w:p w14:paraId="76738764" w14:textId="38B68BF9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19" w:history="1">
        <w:r w:rsidR="00B0023E" w:rsidRPr="00B95FF9">
          <w:rPr>
            <w:rStyle w:val="Hiperveza"/>
            <w:noProof/>
          </w:rPr>
          <w:t>6.1. Izrada grafikona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_Toc146188119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74</w:t>
        </w:r>
        <w:r w:rsidR="00B0023E">
          <w:rPr>
            <w:noProof/>
            <w:webHidden/>
          </w:rPr>
          <w:fldChar w:fldCharType="end"/>
        </w:r>
      </w:hyperlink>
    </w:p>
    <w:p w14:paraId="491DF94B" w14:textId="6DCAADF0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20" w:history="1">
        <w:r w:rsidR="00B0023E" w:rsidRPr="00B95FF9">
          <w:rPr>
            <w:rStyle w:val="Hiperveza"/>
            <w:noProof/>
          </w:rPr>
          <w:t>6.2. Elementi grafikona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_Toc146188120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76</w:t>
        </w:r>
        <w:r w:rsidR="00B0023E">
          <w:rPr>
            <w:noProof/>
            <w:webHidden/>
          </w:rPr>
          <w:fldChar w:fldCharType="end"/>
        </w:r>
      </w:hyperlink>
    </w:p>
    <w:p w14:paraId="1DF196BA" w14:textId="257C4B57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21" w:history="1">
        <w:r w:rsidR="00B0023E" w:rsidRPr="00B95FF9">
          <w:rPr>
            <w:rStyle w:val="Hiperveza"/>
            <w:noProof/>
          </w:rPr>
          <w:t>6.3. Promjena veličine grafikona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_Toc146188121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78</w:t>
        </w:r>
        <w:r w:rsidR="00B0023E">
          <w:rPr>
            <w:noProof/>
            <w:webHidden/>
          </w:rPr>
          <w:fldChar w:fldCharType="end"/>
        </w:r>
      </w:hyperlink>
    </w:p>
    <w:p w14:paraId="5830274C" w14:textId="70D73079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22" w:history="1">
        <w:r w:rsidR="00B0023E" w:rsidRPr="00B95FF9">
          <w:rPr>
            <w:rStyle w:val="Hiperveza"/>
            <w:noProof/>
          </w:rPr>
          <w:t>6.4. Oblikovanje grafikona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_Toc146188122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79</w:t>
        </w:r>
        <w:r w:rsidR="00B0023E">
          <w:rPr>
            <w:noProof/>
            <w:webHidden/>
          </w:rPr>
          <w:fldChar w:fldCharType="end"/>
        </w:r>
      </w:hyperlink>
    </w:p>
    <w:p w14:paraId="4A60849F" w14:textId="5A82AFD9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23" w:history="1">
        <w:r w:rsidR="00B0023E" w:rsidRPr="00B95FF9">
          <w:rPr>
            <w:rStyle w:val="Hiperveza"/>
            <w:noProof/>
          </w:rPr>
          <w:t>6.5. Promjena vrste grafikona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_Toc146188123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81</w:t>
        </w:r>
        <w:r w:rsidR="00B0023E">
          <w:rPr>
            <w:noProof/>
            <w:webHidden/>
          </w:rPr>
          <w:fldChar w:fldCharType="end"/>
        </w:r>
      </w:hyperlink>
    </w:p>
    <w:p w14:paraId="73CCA4D2" w14:textId="52EE4A75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24" w:history="1">
        <w:r w:rsidR="00B0023E" w:rsidRPr="00B95FF9">
          <w:rPr>
            <w:rStyle w:val="Hiperveza"/>
            <w:noProof/>
          </w:rPr>
          <w:t>6.6. Promjena obuhvata podataka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_Toc146188124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81</w:t>
        </w:r>
        <w:r w:rsidR="00B0023E">
          <w:rPr>
            <w:noProof/>
            <w:webHidden/>
          </w:rPr>
          <w:fldChar w:fldCharType="end"/>
        </w:r>
      </w:hyperlink>
    </w:p>
    <w:p w14:paraId="0CDBFD0F" w14:textId="39AB7BA6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25" w:history="1">
        <w:r w:rsidR="00B0023E" w:rsidRPr="00B95FF9">
          <w:rPr>
            <w:rStyle w:val="Hiperveza"/>
            <w:noProof/>
          </w:rPr>
          <w:t>6.7. Premještanje, kopiranje i brisanje grafikona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_Toc146188125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82</w:t>
        </w:r>
        <w:r w:rsidR="00B0023E">
          <w:rPr>
            <w:noProof/>
            <w:webHidden/>
          </w:rPr>
          <w:fldChar w:fldCharType="end"/>
        </w:r>
      </w:hyperlink>
    </w:p>
    <w:p w14:paraId="6E87EA29" w14:textId="345D4A13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26" w:history="1">
        <w:r w:rsidR="00B0023E" w:rsidRPr="00B95FF9">
          <w:rPr>
            <w:rStyle w:val="Hiperveza"/>
            <w:noProof/>
          </w:rPr>
          <w:t>6.8. Vježba: Izrada, uređivanje i oblikovanje grafikona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_Toc146188126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83</w:t>
        </w:r>
        <w:r w:rsidR="00B0023E">
          <w:rPr>
            <w:noProof/>
            <w:webHidden/>
          </w:rPr>
          <w:fldChar w:fldCharType="end"/>
        </w:r>
      </w:hyperlink>
    </w:p>
    <w:p w14:paraId="6F2F0C32" w14:textId="783579AB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27" w:history="1">
        <w:r w:rsidR="00B0023E" w:rsidRPr="00B95FF9">
          <w:rPr>
            <w:rStyle w:val="Hiperveza"/>
            <w:noProof/>
          </w:rPr>
          <w:t>6.9.</w:t>
        </w:r>
        <w:r w:rsidR="003048F4">
          <w:rPr>
            <w:rFonts w:asciiTheme="minorHAnsi" w:eastAsiaTheme="minorEastAsia" w:hAnsiTheme="minorHAnsi" w:cstheme="minorBidi"/>
            <w:noProof/>
            <w:szCs w:val="22"/>
          </w:rPr>
          <w:t xml:space="preserve"> </w:t>
        </w:r>
        <w:r w:rsidR="00B0023E" w:rsidRPr="00B95FF9">
          <w:rPr>
            <w:rStyle w:val="Hiperveza"/>
            <w:noProof/>
          </w:rPr>
          <w:t>Dopunski zadatak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_Toc146188127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83</w:t>
        </w:r>
        <w:r w:rsidR="00B0023E">
          <w:rPr>
            <w:noProof/>
            <w:webHidden/>
          </w:rPr>
          <w:fldChar w:fldCharType="end"/>
        </w:r>
      </w:hyperlink>
    </w:p>
    <w:p w14:paraId="7AF3CA2E" w14:textId="55D9726B" w:rsidR="00B0023E" w:rsidRDefault="00F42F50">
      <w:pPr>
        <w:pStyle w:val="Sadraj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6188128" w:history="1">
        <w:r w:rsidR="00B0023E" w:rsidRPr="00B95FF9">
          <w:rPr>
            <w:rStyle w:val="Hiperveza"/>
            <w:noProof/>
          </w:rPr>
          <w:t>7. Priprema i ispis radne knjige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_Toc146188128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85</w:t>
        </w:r>
        <w:r w:rsidR="00B0023E">
          <w:rPr>
            <w:noProof/>
            <w:webHidden/>
          </w:rPr>
          <w:fldChar w:fldCharType="end"/>
        </w:r>
      </w:hyperlink>
    </w:p>
    <w:p w14:paraId="75A035D4" w14:textId="3D6FCFC8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29" w:history="1">
        <w:r w:rsidR="00B0023E" w:rsidRPr="00B95FF9">
          <w:rPr>
            <w:rStyle w:val="Hiperveza"/>
            <w:noProof/>
          </w:rPr>
          <w:t>7.1. Provjera podataka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_Toc146188129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85</w:t>
        </w:r>
        <w:r w:rsidR="00B0023E">
          <w:rPr>
            <w:noProof/>
            <w:webHidden/>
          </w:rPr>
          <w:fldChar w:fldCharType="end"/>
        </w:r>
      </w:hyperlink>
    </w:p>
    <w:p w14:paraId="1E3DEE3E" w14:textId="0C7FA172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30" w:history="1">
        <w:r w:rsidR="00B0023E" w:rsidRPr="00B95FF9">
          <w:rPr>
            <w:rStyle w:val="Hiperveza"/>
            <w:noProof/>
          </w:rPr>
          <w:t>7.2. Uporaba komentara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_Toc146188130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87</w:t>
        </w:r>
        <w:r w:rsidR="00B0023E">
          <w:rPr>
            <w:noProof/>
            <w:webHidden/>
          </w:rPr>
          <w:fldChar w:fldCharType="end"/>
        </w:r>
      </w:hyperlink>
    </w:p>
    <w:p w14:paraId="48E98D79" w14:textId="0889BB9A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31" w:history="1">
        <w:r w:rsidR="00B0023E" w:rsidRPr="00B95FF9">
          <w:rPr>
            <w:rStyle w:val="Hiperveza"/>
            <w:noProof/>
          </w:rPr>
          <w:t>7.3. Pregledavanje prije ispisa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_Toc146188131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88</w:t>
        </w:r>
        <w:r w:rsidR="00B0023E">
          <w:rPr>
            <w:noProof/>
            <w:webHidden/>
          </w:rPr>
          <w:fldChar w:fldCharType="end"/>
        </w:r>
      </w:hyperlink>
    </w:p>
    <w:p w14:paraId="42E549B4" w14:textId="2D1B92F4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32" w:history="1">
        <w:r w:rsidR="00B0023E" w:rsidRPr="00B95FF9">
          <w:rPr>
            <w:rStyle w:val="Hiperveza"/>
            <w:noProof/>
          </w:rPr>
          <w:t>7.4. Postavke stranice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_Toc146188132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90</w:t>
        </w:r>
        <w:r w:rsidR="00B0023E">
          <w:rPr>
            <w:noProof/>
            <w:webHidden/>
          </w:rPr>
          <w:fldChar w:fldCharType="end"/>
        </w:r>
      </w:hyperlink>
    </w:p>
    <w:p w14:paraId="714943B2" w14:textId="032A9C49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33" w:history="1">
        <w:r w:rsidR="00B0023E" w:rsidRPr="00B95FF9">
          <w:rPr>
            <w:rStyle w:val="Hiperveza"/>
            <w:noProof/>
          </w:rPr>
          <w:t>7.5. Ispis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_Toc146188133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94</w:t>
        </w:r>
        <w:r w:rsidR="00B0023E">
          <w:rPr>
            <w:noProof/>
            <w:webHidden/>
          </w:rPr>
          <w:fldChar w:fldCharType="end"/>
        </w:r>
      </w:hyperlink>
    </w:p>
    <w:p w14:paraId="22B7048B" w14:textId="49CFA47E" w:rsidR="00B0023E" w:rsidRDefault="00F42F50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46188134" w:history="1">
        <w:r w:rsidR="00B0023E" w:rsidRPr="00B95FF9">
          <w:rPr>
            <w:rStyle w:val="Hiperveza"/>
            <w:noProof/>
          </w:rPr>
          <w:t>7.6. Vježba: Pripreme za ispis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_Toc146188134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96</w:t>
        </w:r>
        <w:r w:rsidR="00B0023E">
          <w:rPr>
            <w:noProof/>
            <w:webHidden/>
          </w:rPr>
          <w:fldChar w:fldCharType="end"/>
        </w:r>
      </w:hyperlink>
    </w:p>
    <w:p w14:paraId="62360C28" w14:textId="48C53D7B" w:rsidR="00B0023E" w:rsidRDefault="00F42F50">
      <w:pPr>
        <w:pStyle w:val="Sadraj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46188135" w:history="1">
        <w:r w:rsidR="00B0023E" w:rsidRPr="00B95FF9">
          <w:rPr>
            <w:rStyle w:val="Hiperveza"/>
            <w:noProof/>
          </w:rPr>
          <w:t>Završna vježba</w:t>
        </w:r>
        <w:r w:rsidR="00B0023E">
          <w:rPr>
            <w:noProof/>
            <w:webHidden/>
          </w:rPr>
          <w:tab/>
        </w:r>
        <w:r w:rsidR="00B0023E">
          <w:rPr>
            <w:noProof/>
            <w:webHidden/>
          </w:rPr>
          <w:fldChar w:fldCharType="begin"/>
        </w:r>
        <w:r w:rsidR="00B0023E">
          <w:rPr>
            <w:noProof/>
            <w:webHidden/>
          </w:rPr>
          <w:instrText xml:space="preserve"> PAGEREF _Toc146188135 \h </w:instrText>
        </w:r>
        <w:r w:rsidR="00B0023E">
          <w:rPr>
            <w:noProof/>
            <w:webHidden/>
          </w:rPr>
        </w:r>
        <w:r w:rsidR="00B0023E">
          <w:rPr>
            <w:noProof/>
            <w:webHidden/>
          </w:rPr>
          <w:fldChar w:fldCharType="separate"/>
        </w:r>
        <w:r w:rsidR="00C03AA3">
          <w:rPr>
            <w:noProof/>
            <w:webHidden/>
          </w:rPr>
          <w:t>98</w:t>
        </w:r>
        <w:r w:rsidR="00B0023E">
          <w:rPr>
            <w:noProof/>
            <w:webHidden/>
          </w:rPr>
          <w:fldChar w:fldCharType="end"/>
        </w:r>
      </w:hyperlink>
    </w:p>
    <w:p w14:paraId="0F2C6E9C" w14:textId="4E7D3532" w:rsidR="003D76F8" w:rsidRPr="00FE2043" w:rsidRDefault="00E803FF" w:rsidP="003D76F8">
      <w:pPr>
        <w:pStyle w:val="-TEKST"/>
      </w:pPr>
      <w:r w:rsidRPr="00FE2043">
        <w:rPr>
          <w:rFonts w:cs="Times New Roman"/>
          <w:sz w:val="24"/>
          <w:szCs w:val="20"/>
        </w:rPr>
        <w:fldChar w:fldCharType="end"/>
      </w:r>
    </w:p>
    <w:p w14:paraId="369C2233" w14:textId="77777777" w:rsidR="007A00C0" w:rsidRPr="00FE2043" w:rsidRDefault="007A00C0" w:rsidP="003D76F8">
      <w:pPr>
        <w:pStyle w:val="-TEKST"/>
        <w:sectPr w:rsidR="007A00C0" w:rsidRPr="00FE2043">
          <w:foot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ED8DBF7" w14:textId="5C3503A5" w:rsidR="007A00C0" w:rsidRPr="00FE2043" w:rsidRDefault="007A00C0" w:rsidP="007A00C0">
      <w:pPr>
        <w:pStyle w:val="1-NASLOV"/>
      </w:pPr>
      <w:bookmarkStart w:id="2" w:name="_Toc85514028"/>
      <w:bookmarkStart w:id="3" w:name="_Toc146188074"/>
      <w:r w:rsidRPr="00FE2043">
        <w:lastRenderedPageBreak/>
        <w:t>Uvod</w:t>
      </w:r>
      <w:bookmarkEnd w:id="2"/>
      <w:bookmarkEnd w:id="3"/>
    </w:p>
    <w:p w14:paraId="007B599E" w14:textId="77777777" w:rsidR="0068111E" w:rsidRPr="00FE2043" w:rsidRDefault="0068111E" w:rsidP="00FE005F">
      <w:pPr>
        <w:pStyle w:val="-TEKST"/>
        <w:ind w:right="-10"/>
        <w:jc w:val="left"/>
      </w:pPr>
      <w:r w:rsidRPr="00FE2043">
        <w:t>Na ovom</w:t>
      </w:r>
      <w:r w:rsidR="00FE005F" w:rsidRPr="00FE2043">
        <w:t>e</w:t>
      </w:r>
      <w:r w:rsidRPr="00FE2043">
        <w:t xml:space="preserve"> tečaju polaznik se upoznaje s programom za </w:t>
      </w:r>
      <w:r w:rsidR="00631D03" w:rsidRPr="00FE2043">
        <w:t>proračunske tablice</w:t>
      </w:r>
      <w:r w:rsidRPr="00FE2043">
        <w:t xml:space="preserve">, upoznaje osnovne operacije vezane uz </w:t>
      </w:r>
      <w:r w:rsidR="00AD4EB1" w:rsidRPr="00FE2043">
        <w:t>izradu</w:t>
      </w:r>
      <w:r w:rsidRPr="00FE2043">
        <w:t xml:space="preserve"> i oblikovanje tablica, izradu proračuna uporabom formula i ugrađenih funkcija</w:t>
      </w:r>
      <w:r w:rsidR="0032079A" w:rsidRPr="00FE2043">
        <w:t>,</w:t>
      </w:r>
      <w:r w:rsidRPr="00FE2043">
        <w:t xml:space="preserve"> izradu grafičkog</w:t>
      </w:r>
      <w:r w:rsidR="00FE005F" w:rsidRPr="00FE2043">
        <w:t>a</w:t>
      </w:r>
      <w:r w:rsidRPr="00FE2043">
        <w:t xml:space="preserve"> prikaza podataka</w:t>
      </w:r>
      <w:r w:rsidR="0032079A" w:rsidRPr="00FE2043">
        <w:t xml:space="preserve"> i pripremu podataka za ispis</w:t>
      </w:r>
      <w:r w:rsidRPr="00FE2043">
        <w:t xml:space="preserve">. </w:t>
      </w:r>
    </w:p>
    <w:p w14:paraId="1729AF6F" w14:textId="77777777" w:rsidR="000F1CEA" w:rsidRPr="00FE2043" w:rsidRDefault="000F1CEA" w:rsidP="000F1CEA">
      <w:pPr>
        <w:pStyle w:val="-TEKST"/>
        <w:ind w:right="-10"/>
        <w:jc w:val="left"/>
      </w:pPr>
      <w:r w:rsidRPr="00FE2043">
        <w:t xml:space="preserve">Tečaj je namijenjen početnicima ili onima koji su se malo služili proračunskim tablicama, </w:t>
      </w:r>
      <w:r w:rsidR="008541B8" w:rsidRPr="00FE2043">
        <w:t xml:space="preserve">ali i </w:t>
      </w:r>
      <w:r w:rsidRPr="00FE2043">
        <w:t>onima koji se že</w:t>
      </w:r>
      <w:r w:rsidR="00F83B6E" w:rsidRPr="00FE2043">
        <w:t>le obrazovati i utvrditi znanje.</w:t>
      </w:r>
    </w:p>
    <w:p w14:paraId="353BEF2C" w14:textId="77777777" w:rsidR="000F1CEA" w:rsidRPr="00FE2043" w:rsidRDefault="000F1CEA" w:rsidP="000F1CEA">
      <w:pPr>
        <w:widowControl w:val="0"/>
        <w:spacing w:after="120"/>
        <w:ind w:right="-11"/>
        <w:rPr>
          <w:sz w:val="22"/>
        </w:rPr>
      </w:pPr>
      <w:r w:rsidRPr="00FE2043">
        <w:rPr>
          <w:sz w:val="22"/>
        </w:rPr>
        <w:t>Polaznik će na tečaju naučiti:</w:t>
      </w:r>
    </w:p>
    <w:p w14:paraId="575332A7" w14:textId="77777777" w:rsidR="000F1CEA" w:rsidRPr="00FE2043" w:rsidRDefault="000F1CEA" w:rsidP="000F1CEA">
      <w:pPr>
        <w:pStyle w:val="-BULLET"/>
        <w:ind w:right="-10"/>
      </w:pPr>
      <w:r w:rsidRPr="00FE2043">
        <w:t>raditi s radnim knjigama i spremati ih u različitim oblicima datoteka</w:t>
      </w:r>
    </w:p>
    <w:p w14:paraId="2DCB13B0" w14:textId="77777777" w:rsidR="000F1CEA" w:rsidRPr="00FE2043" w:rsidRDefault="000F1CEA" w:rsidP="000F1CEA">
      <w:pPr>
        <w:pStyle w:val="-BULLET"/>
        <w:ind w:right="-10"/>
      </w:pPr>
      <w:r w:rsidRPr="00FE2043">
        <w:t>koristiti se ugrađenim sustavom pomoći</w:t>
      </w:r>
    </w:p>
    <w:p w14:paraId="62BF0F04" w14:textId="77777777" w:rsidR="008541B8" w:rsidRPr="00FE2043" w:rsidRDefault="008541B8" w:rsidP="008541B8">
      <w:pPr>
        <w:pStyle w:val="-BULLET"/>
        <w:ind w:right="-10"/>
      </w:pPr>
      <w:r w:rsidRPr="00FE2043">
        <w:t>upravljati radnim listovima</w:t>
      </w:r>
    </w:p>
    <w:p w14:paraId="56B0029D" w14:textId="77777777" w:rsidR="000F1CEA" w:rsidRPr="00FE2043" w:rsidRDefault="006D6D79" w:rsidP="000F1CEA">
      <w:pPr>
        <w:pStyle w:val="-BULLET"/>
        <w:ind w:right="-10"/>
      </w:pPr>
      <w:r w:rsidRPr="00FE2043">
        <w:t>unositi, označavati, razvrstavati, kopirati, premještati i brisati podatke u ćelijama</w:t>
      </w:r>
    </w:p>
    <w:p w14:paraId="5FE3176E" w14:textId="77777777" w:rsidR="00E31F1D" w:rsidRPr="00FE2043" w:rsidRDefault="006D6D79" w:rsidP="000F1CEA">
      <w:pPr>
        <w:pStyle w:val="-BULLET"/>
        <w:ind w:right="-10"/>
      </w:pPr>
      <w:r w:rsidRPr="00FE2043">
        <w:t>izrađivati proračune pomoću formula uporabom matematičkih operatora i osnovnih funkcija</w:t>
      </w:r>
    </w:p>
    <w:p w14:paraId="2606BFB6" w14:textId="77777777" w:rsidR="006D6D79" w:rsidRPr="00FE2043" w:rsidRDefault="00E31F1D" w:rsidP="000F1CEA">
      <w:pPr>
        <w:pStyle w:val="-BULLET"/>
        <w:ind w:right="-10"/>
      </w:pPr>
      <w:r w:rsidRPr="00FE2043">
        <w:t>oblikovati ćelije, stupce, retke</w:t>
      </w:r>
      <w:r w:rsidR="006D6D79" w:rsidRPr="00FE2043">
        <w:t xml:space="preserve"> </w:t>
      </w:r>
      <w:r w:rsidRPr="00FE2043">
        <w:t>i sadržaj ćelija</w:t>
      </w:r>
    </w:p>
    <w:p w14:paraId="6BF58068" w14:textId="77777777" w:rsidR="00E31F1D" w:rsidRPr="00FE2043" w:rsidRDefault="00D3010E" w:rsidP="000F1CEA">
      <w:pPr>
        <w:pStyle w:val="-BULLET"/>
        <w:ind w:right="-10"/>
      </w:pPr>
      <w:r w:rsidRPr="00FE2043">
        <w:t>izrađivati</w:t>
      </w:r>
      <w:r w:rsidR="00E31F1D" w:rsidRPr="00FE2043">
        <w:t xml:space="preserve"> i oblikovati grafikone</w:t>
      </w:r>
    </w:p>
    <w:p w14:paraId="444C0713" w14:textId="77777777" w:rsidR="00E31F1D" w:rsidRPr="00FE2043" w:rsidRDefault="00E31F1D" w:rsidP="000F1CEA">
      <w:pPr>
        <w:pStyle w:val="-BULLET"/>
        <w:ind w:right="-10"/>
      </w:pPr>
      <w:r w:rsidRPr="00FE2043">
        <w:t>pripremiti podatke za ispis i ispisati ih.</w:t>
      </w:r>
    </w:p>
    <w:p w14:paraId="33B82FF5" w14:textId="78D9C035" w:rsidR="0068111E" w:rsidRPr="00FE2043" w:rsidRDefault="00EE7C3B" w:rsidP="00FE005F">
      <w:pPr>
        <w:pStyle w:val="-TEKST"/>
        <w:ind w:right="-10"/>
        <w:jc w:val="left"/>
      </w:pPr>
      <w:r w:rsidRPr="00FE2043">
        <w:t>S</w:t>
      </w:r>
      <w:r w:rsidR="00B81A50" w:rsidRPr="00FE2043">
        <w:t xml:space="preserve">vi </w:t>
      </w:r>
      <w:r w:rsidRPr="00FE2043">
        <w:t xml:space="preserve">se </w:t>
      </w:r>
      <w:r w:rsidR="00B81A50" w:rsidRPr="00FE2043">
        <w:t xml:space="preserve">primjeri i vježbe izvode pomoću programa </w:t>
      </w:r>
      <w:r w:rsidR="0068111E" w:rsidRPr="00FE2043">
        <w:rPr>
          <w:i/>
          <w:iCs/>
        </w:rPr>
        <w:t xml:space="preserve">Excel </w:t>
      </w:r>
      <w:r w:rsidR="008541B8" w:rsidRPr="00FE2043">
        <w:rPr>
          <w:i/>
          <w:iCs/>
        </w:rPr>
        <w:t>2021</w:t>
      </w:r>
      <w:r w:rsidR="008541B8" w:rsidRPr="00FE2043">
        <w:t xml:space="preserve"> </w:t>
      </w:r>
      <w:r w:rsidR="0068111E" w:rsidRPr="00FE2043">
        <w:t>(</w:t>
      </w:r>
      <w:r w:rsidR="0043632C" w:rsidRPr="00FE2043">
        <w:t>dio programskog</w:t>
      </w:r>
      <w:r w:rsidR="00FE005F" w:rsidRPr="00FE2043">
        <w:t>a</w:t>
      </w:r>
      <w:r w:rsidR="0043632C" w:rsidRPr="00FE2043">
        <w:t xml:space="preserve"> paketa</w:t>
      </w:r>
      <w:r w:rsidR="0043632C" w:rsidRPr="00FE2043">
        <w:rPr>
          <w:i/>
          <w:iCs/>
        </w:rPr>
        <w:t xml:space="preserve"> </w:t>
      </w:r>
      <w:r w:rsidR="0068111E" w:rsidRPr="00FE2043">
        <w:rPr>
          <w:i/>
          <w:iCs/>
        </w:rPr>
        <w:t xml:space="preserve">MS Office </w:t>
      </w:r>
      <w:r w:rsidR="008541B8" w:rsidRPr="00FE2043">
        <w:rPr>
          <w:i/>
          <w:iCs/>
        </w:rPr>
        <w:t>2021</w:t>
      </w:r>
      <w:r w:rsidR="0068111E" w:rsidRPr="00FE2043">
        <w:t>)</w:t>
      </w:r>
      <w:r w:rsidR="004B6252" w:rsidRPr="00FE2043">
        <w:t>, hrvatska inačica</w:t>
      </w:r>
      <w:r w:rsidR="0068111E" w:rsidRPr="00FE2043">
        <w:t>. Stečeno znanje lako se može primijeniti i na ostal</w:t>
      </w:r>
      <w:r w:rsidR="00FE005F" w:rsidRPr="00FE2043">
        <w:t>e</w:t>
      </w:r>
      <w:r w:rsidR="0068111E" w:rsidRPr="00FE2043">
        <w:t xml:space="preserve"> </w:t>
      </w:r>
      <w:r w:rsidR="00B81A50" w:rsidRPr="00FE2043">
        <w:t xml:space="preserve">programe iz skupine </w:t>
      </w:r>
      <w:r w:rsidR="00631D03" w:rsidRPr="00FE2043">
        <w:t>proračunsk</w:t>
      </w:r>
      <w:r w:rsidR="00B81A50" w:rsidRPr="00FE2043">
        <w:t>ih</w:t>
      </w:r>
      <w:r w:rsidR="00631D03" w:rsidRPr="00FE2043">
        <w:t xml:space="preserve"> tablic</w:t>
      </w:r>
      <w:r w:rsidR="00B81A50" w:rsidRPr="00FE2043">
        <w:t>a</w:t>
      </w:r>
      <w:r w:rsidR="0068111E" w:rsidRPr="00FE2043">
        <w:t>.</w:t>
      </w:r>
    </w:p>
    <w:p w14:paraId="3C148B7E" w14:textId="77777777" w:rsidR="00B81A50" w:rsidRPr="00FE2043" w:rsidRDefault="00B81A50" w:rsidP="00B81A50">
      <w:pPr>
        <w:pStyle w:val="-TEKST"/>
        <w:ind w:right="-10"/>
        <w:jc w:val="left"/>
      </w:pPr>
      <w:r w:rsidRPr="00FE2043">
        <w:t xml:space="preserve">U priručniku </w:t>
      </w:r>
      <w:r w:rsidR="00EE7C3B" w:rsidRPr="00FE2043">
        <w:t xml:space="preserve">se </w:t>
      </w:r>
      <w:r w:rsidRPr="00FE2043">
        <w:t xml:space="preserve">za označavanje važnijih pojmova i naredbi rabe </w:t>
      </w:r>
      <w:r w:rsidRPr="00FE2043">
        <w:rPr>
          <w:b/>
        </w:rPr>
        <w:t>podebljana slova</w:t>
      </w:r>
      <w:r w:rsidRPr="00FE2043">
        <w:t xml:space="preserve">. Put do naredbe pisan je </w:t>
      </w:r>
      <w:r w:rsidRPr="00500AE9">
        <w:rPr>
          <w:i/>
          <w:iCs/>
        </w:rPr>
        <w:t>kurzivom</w:t>
      </w:r>
      <w:r w:rsidRPr="00FE2043">
        <w:t xml:space="preserve">, a sama naredba </w:t>
      </w:r>
      <w:r w:rsidRPr="00500AE9">
        <w:rPr>
          <w:b/>
          <w:bCs w:val="0"/>
        </w:rPr>
        <w:t>podebljano</w:t>
      </w:r>
      <w:r w:rsidRPr="00FE2043">
        <w:t xml:space="preserve">. Na primjer: </w:t>
      </w:r>
      <w:r w:rsidR="00F64065" w:rsidRPr="00FE2043">
        <w:rPr>
          <w:i/>
        </w:rPr>
        <w:t>Polazno</w:t>
      </w:r>
      <w:r w:rsidRPr="00FE2043">
        <w:rPr>
          <w:bCs w:val="0"/>
          <w:i/>
        </w:rPr>
        <w:t xml:space="preserve"> </w:t>
      </w:r>
      <w:r w:rsidRPr="00FE2043">
        <w:t xml:space="preserve">→ </w:t>
      </w:r>
      <w:r w:rsidR="00F64065" w:rsidRPr="00FE2043">
        <w:rPr>
          <w:i/>
          <w:iCs/>
        </w:rPr>
        <w:t>Međuspremnik</w:t>
      </w:r>
      <w:r w:rsidRPr="00FE2043">
        <w:t xml:space="preserve"> → </w:t>
      </w:r>
      <w:r w:rsidR="00F64065" w:rsidRPr="00FE2043">
        <w:rPr>
          <w:b/>
          <w:bCs w:val="0"/>
        </w:rPr>
        <w:t>Kopiraj</w:t>
      </w:r>
      <w:r w:rsidRPr="00FE2043">
        <w:t>.</w:t>
      </w:r>
    </w:p>
    <w:p w14:paraId="7B38312B" w14:textId="77777777" w:rsidR="008541B8" w:rsidRPr="00FE2043" w:rsidRDefault="00B81A50" w:rsidP="00B81A50">
      <w:pPr>
        <w:pStyle w:val="-TEKST"/>
        <w:ind w:right="-10"/>
        <w:jc w:val="left"/>
      </w:pPr>
      <w:r w:rsidRPr="00FE2043">
        <w:rPr>
          <w:b/>
          <w:i/>
        </w:rPr>
        <w:t>Podebljanim slovima i kurzivom</w:t>
      </w:r>
      <w:r w:rsidRPr="00FE2043">
        <w:t xml:space="preserve"> otisnuta su imena </w:t>
      </w:r>
      <w:r w:rsidR="001B12D9" w:rsidRPr="00FE2043">
        <w:t xml:space="preserve">mapa, </w:t>
      </w:r>
      <w:r w:rsidRPr="00FE2043">
        <w:t>datoteka i radnih listova.</w:t>
      </w:r>
    </w:p>
    <w:p w14:paraId="35C33B01" w14:textId="62CF0883" w:rsidR="008541B8" w:rsidRPr="00FE2043" w:rsidRDefault="00B81A50" w:rsidP="00B81A50">
      <w:pPr>
        <w:pStyle w:val="-TEKST"/>
        <w:ind w:right="-10"/>
        <w:jc w:val="left"/>
      </w:pPr>
      <w:r w:rsidRPr="00FE2043">
        <w:t xml:space="preserve">Prečaci na tipkovnici pisani su </w:t>
      </w:r>
      <w:r w:rsidR="00D3010E" w:rsidRPr="00FE2043">
        <w:t>ovako</w:t>
      </w:r>
      <w:r w:rsidRPr="00FE2043">
        <w:t>:</w:t>
      </w:r>
      <w:r w:rsidRPr="00FE2043">
        <w:rPr>
          <w:i/>
        </w:rPr>
        <w:t xml:space="preserve"> </w:t>
      </w:r>
      <w:r w:rsidRPr="00FE2043">
        <w:t xml:space="preserve">[Ctrl]+[Alt]+[Del], [F1]. </w:t>
      </w:r>
    </w:p>
    <w:p w14:paraId="1DBB5CEC" w14:textId="77777777" w:rsidR="00B81A50" w:rsidRPr="00FE2043" w:rsidRDefault="00B81A50" w:rsidP="00B81A50">
      <w:pPr>
        <w:pStyle w:val="-TEKST"/>
        <w:ind w:right="-10"/>
        <w:jc w:val="left"/>
      </w:pPr>
      <w:r w:rsidRPr="00FE2043">
        <w:t>Savjeti, upozorenja i zanimljivosti nalaze se u okvirima sa strane.</w:t>
      </w:r>
    </w:p>
    <w:p w14:paraId="37E88F1E" w14:textId="77777777" w:rsidR="00E803FF" w:rsidRPr="00FE2043" w:rsidRDefault="00E803FF" w:rsidP="00E803FF">
      <w:pPr>
        <w:pStyle w:val="-TEKST"/>
        <w:ind w:right="-10"/>
        <w:jc w:val="left"/>
      </w:pPr>
    </w:p>
    <w:p w14:paraId="6FC75361" w14:textId="71B398A2" w:rsidR="007A7150" w:rsidRPr="00FE2043" w:rsidRDefault="00E803FF" w:rsidP="00E803FF">
      <w:pPr>
        <w:pStyle w:val="1-NASLOV"/>
      </w:pPr>
      <w:r w:rsidRPr="00FE2043">
        <w:rPr>
          <w:rStyle w:val="-TEKSTChar"/>
          <w:b w:val="0"/>
          <w:i/>
        </w:rPr>
        <w:br w:type="page"/>
      </w:r>
      <w:bookmarkStart w:id="4" w:name="_Toc80498833"/>
      <w:bookmarkStart w:id="5" w:name="_Toc80499744"/>
      <w:bookmarkStart w:id="6" w:name="_Toc80503897"/>
      <w:bookmarkStart w:id="7" w:name="_Toc80504115"/>
      <w:bookmarkStart w:id="8" w:name="_Toc82326545"/>
      <w:bookmarkStart w:id="9" w:name="_Toc85514030"/>
      <w:r w:rsidR="00336EFC" w:rsidRPr="00FE2043">
        <w:rPr>
          <w:rStyle w:val="-TEKSTChar"/>
          <w:b w:val="0"/>
          <w:i/>
        </w:rPr>
        <w:lastRenderedPageBreak/>
        <w:br w:type="page"/>
      </w:r>
      <w:bookmarkStart w:id="10" w:name="_Toc146188075"/>
      <w:r w:rsidR="007A7150" w:rsidRPr="00FE2043">
        <w:lastRenderedPageBreak/>
        <w:t>1.</w:t>
      </w:r>
      <w:r w:rsidR="003D76F8" w:rsidRPr="00FE2043">
        <w:t xml:space="preserve"> </w:t>
      </w:r>
      <w:bookmarkEnd w:id="4"/>
      <w:bookmarkEnd w:id="5"/>
      <w:bookmarkEnd w:id="6"/>
      <w:bookmarkEnd w:id="7"/>
      <w:bookmarkEnd w:id="8"/>
      <w:bookmarkEnd w:id="9"/>
      <w:r w:rsidR="00F26683" w:rsidRPr="00FE2043">
        <w:t>Uporaba programa</w:t>
      </w:r>
      <w:bookmarkEnd w:id="10"/>
    </w:p>
    <w:p w14:paraId="4CD69624" w14:textId="77777777" w:rsidR="001556ED" w:rsidRPr="00FE2043" w:rsidRDefault="001556ED" w:rsidP="001556ED">
      <w:pPr>
        <w:pStyle w:val="TSnormal"/>
        <w:shd w:val="clear" w:color="auto" w:fill="DEEAF6"/>
        <w:rPr>
          <w:sz w:val="24"/>
          <w:szCs w:val="22"/>
        </w:rPr>
      </w:pPr>
      <w:r w:rsidRPr="00FE2043">
        <w:rPr>
          <w:sz w:val="22"/>
        </w:rPr>
        <w:t>Po završetku ovog poglavlja polaznik će moći:</w:t>
      </w:r>
    </w:p>
    <w:p w14:paraId="5F4ABE1D" w14:textId="77777777" w:rsidR="001556ED" w:rsidRPr="00FE2043" w:rsidRDefault="001556ED" w:rsidP="001556ED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razlikovati i prilagoditi dijelove prozora programa Excel</w:t>
      </w:r>
    </w:p>
    <w:p w14:paraId="516C52F9" w14:textId="77777777" w:rsidR="00602E34" w:rsidRPr="00FE2043" w:rsidRDefault="00602E34" w:rsidP="001556ED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izm</w:t>
      </w:r>
      <w:r w:rsidR="008753A6" w:rsidRPr="00FE2043">
        <w:rPr>
          <w:rFonts w:ascii="Arial" w:hAnsi="Arial" w:cs="Arial"/>
          <w:i/>
          <w:sz w:val="22"/>
        </w:rPr>
        <w:t>i</w:t>
      </w:r>
      <w:r w:rsidRPr="00FE2043">
        <w:rPr>
          <w:rFonts w:ascii="Arial" w:hAnsi="Arial" w:cs="Arial"/>
          <w:i/>
          <w:sz w:val="22"/>
        </w:rPr>
        <w:t>jeniti osnovne postavke p</w:t>
      </w:r>
      <w:r w:rsidR="008753A6" w:rsidRPr="00FE2043">
        <w:rPr>
          <w:rFonts w:ascii="Arial" w:hAnsi="Arial" w:cs="Arial"/>
          <w:i/>
          <w:sz w:val="22"/>
        </w:rPr>
        <w:t>r</w:t>
      </w:r>
      <w:r w:rsidRPr="00FE2043">
        <w:rPr>
          <w:rFonts w:ascii="Arial" w:hAnsi="Arial" w:cs="Arial"/>
          <w:i/>
          <w:sz w:val="22"/>
        </w:rPr>
        <w:t>ograma Excel</w:t>
      </w:r>
    </w:p>
    <w:p w14:paraId="43B7FEA3" w14:textId="77777777" w:rsidR="00602E34" w:rsidRPr="00FE2043" w:rsidRDefault="00602E34" w:rsidP="001556ED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koristiti sustav pomoći programskog paketa Office</w:t>
      </w:r>
    </w:p>
    <w:p w14:paraId="04B08770" w14:textId="77777777" w:rsidR="00153F1C" w:rsidRPr="00FE2043" w:rsidRDefault="00602E34" w:rsidP="001556ED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izraditi novu, otvoriti postojeću radnu knjigu</w:t>
      </w:r>
    </w:p>
    <w:p w14:paraId="03488D76" w14:textId="77777777" w:rsidR="001556ED" w:rsidRPr="00FE2043" w:rsidRDefault="00153F1C" w:rsidP="001556ED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spremiti radnu knjigu u različitim oblicima.</w:t>
      </w:r>
    </w:p>
    <w:p w14:paraId="11679D12" w14:textId="77777777" w:rsidR="00DE1A21" w:rsidRPr="00FE2043" w:rsidRDefault="00DE1A21" w:rsidP="009C3ED1">
      <w:pPr>
        <w:pStyle w:val="1-1-NASLOV"/>
      </w:pPr>
      <w:bookmarkStart w:id="11" w:name="_Toc146188076"/>
      <w:r w:rsidRPr="00FE2043">
        <w:t xml:space="preserve">1.1. Što </w:t>
      </w:r>
      <w:r w:rsidR="00631D03" w:rsidRPr="00FE2043">
        <w:t>su</w:t>
      </w:r>
      <w:r w:rsidRPr="00FE2043">
        <w:t xml:space="preserve"> </w:t>
      </w:r>
      <w:r w:rsidR="00631D03" w:rsidRPr="00FE2043">
        <w:t>proračunske tablice</w:t>
      </w:r>
      <w:bookmarkEnd w:id="11"/>
    </w:p>
    <w:p w14:paraId="4F016DAB" w14:textId="77777777" w:rsidR="00CB1902" w:rsidRPr="00FE2043" w:rsidRDefault="00631D03" w:rsidP="004C1909">
      <w:pPr>
        <w:pStyle w:val="-TEKST"/>
        <w:ind w:right="-10"/>
        <w:jc w:val="left"/>
      </w:pPr>
      <w:r w:rsidRPr="00FE2043">
        <w:t>Proračunske tablice ili t</w:t>
      </w:r>
      <w:r w:rsidR="00E546F0" w:rsidRPr="00FE2043">
        <w:t>abličn</w:t>
      </w:r>
      <w:r w:rsidR="004C1909" w:rsidRPr="00FE2043">
        <w:t>i kalkulatori</w:t>
      </w:r>
      <w:r w:rsidR="00E546F0" w:rsidRPr="00FE2043">
        <w:t xml:space="preserve"> su programi koji omogućavaju </w:t>
      </w:r>
      <w:r w:rsidR="001B411F" w:rsidRPr="00FE2043">
        <w:t xml:space="preserve">unos, </w:t>
      </w:r>
      <w:r w:rsidR="00E546F0" w:rsidRPr="00FE2043">
        <w:t>obradu</w:t>
      </w:r>
      <w:r w:rsidR="00B17BEF" w:rsidRPr="00FE2043">
        <w:t>,</w:t>
      </w:r>
      <w:r w:rsidR="00E546F0" w:rsidRPr="00FE2043">
        <w:t xml:space="preserve"> analizu </w:t>
      </w:r>
      <w:r w:rsidR="00B17BEF" w:rsidRPr="00FE2043">
        <w:t xml:space="preserve">i ispis </w:t>
      </w:r>
      <w:r w:rsidR="00E546F0" w:rsidRPr="00FE2043">
        <w:t xml:space="preserve">tablično prikazanih podataka. </w:t>
      </w:r>
    </w:p>
    <w:p w14:paraId="04D91776" w14:textId="77777777" w:rsidR="00E546F0" w:rsidRPr="00FE2043" w:rsidRDefault="00E546F0" w:rsidP="006119F9">
      <w:pPr>
        <w:pStyle w:val="-TEKST"/>
        <w:ind w:right="-10"/>
        <w:jc w:val="left"/>
      </w:pPr>
      <w:r w:rsidRPr="00FE2043">
        <w:t xml:space="preserve">Vrlo </w:t>
      </w:r>
      <w:r w:rsidR="00D3010E" w:rsidRPr="00FE2043">
        <w:t xml:space="preserve">se </w:t>
      </w:r>
      <w:r w:rsidRPr="00FE2043">
        <w:t xml:space="preserve">često </w:t>
      </w:r>
      <w:r w:rsidR="00596923" w:rsidRPr="00FE2043">
        <w:t xml:space="preserve">u raznim </w:t>
      </w:r>
      <w:r w:rsidRPr="00FE2043">
        <w:t>izvještajima javlja potreba računanja</w:t>
      </w:r>
      <w:r w:rsidR="0024250D" w:rsidRPr="00FE2043">
        <w:t>,</w:t>
      </w:r>
      <w:r w:rsidRPr="00FE2043">
        <w:t xml:space="preserve"> poput zbro</w:t>
      </w:r>
      <w:r w:rsidR="0029751F" w:rsidRPr="00FE2043">
        <w:t>jeva</w:t>
      </w:r>
      <w:r w:rsidRPr="00FE2043">
        <w:t xml:space="preserve"> stupaca i redova, postotaka učešća u kumulativnim vrijednostima</w:t>
      </w:r>
      <w:r w:rsidR="00330CCE" w:rsidRPr="00FE2043">
        <w:t xml:space="preserve"> ili</w:t>
      </w:r>
      <w:r w:rsidRPr="00FE2043">
        <w:t xml:space="preserve"> prikazivanj</w:t>
      </w:r>
      <w:r w:rsidR="0029751F" w:rsidRPr="00FE2043">
        <w:t>a</w:t>
      </w:r>
      <w:r w:rsidRPr="00FE2043">
        <w:t xml:space="preserve"> tih podataka u grafičkim oblicima radi bržeg</w:t>
      </w:r>
      <w:r w:rsidR="007F17DD" w:rsidRPr="00FE2043">
        <w:t>a</w:t>
      </w:r>
      <w:r w:rsidRPr="00FE2043">
        <w:t>, lakšeg</w:t>
      </w:r>
      <w:r w:rsidR="007F17DD" w:rsidRPr="00FE2043">
        <w:t>a</w:t>
      </w:r>
      <w:r w:rsidRPr="00FE2043">
        <w:t xml:space="preserve"> i preglednijeg</w:t>
      </w:r>
      <w:r w:rsidR="007F17DD" w:rsidRPr="00FE2043">
        <w:t>a</w:t>
      </w:r>
      <w:r w:rsidRPr="00FE2043">
        <w:t xml:space="preserve"> prikaza pojedinih rezultata analize. Uglavnom</w:t>
      </w:r>
      <w:r w:rsidR="00330CCE" w:rsidRPr="00FE2043">
        <w:t>,</w:t>
      </w:r>
      <w:r w:rsidRPr="00FE2043">
        <w:t xml:space="preserve"> </w:t>
      </w:r>
      <w:r w:rsidR="0061341A" w:rsidRPr="00FE2043">
        <w:t xml:space="preserve">programi za </w:t>
      </w:r>
      <w:r w:rsidR="00631D03" w:rsidRPr="00FE2043">
        <w:t>proračunske tablice</w:t>
      </w:r>
      <w:r w:rsidR="00330CCE" w:rsidRPr="00FE2043">
        <w:t xml:space="preserve"> </w:t>
      </w:r>
      <w:r w:rsidRPr="00FE2043">
        <w:t xml:space="preserve">trebaju ispunjavati </w:t>
      </w:r>
      <w:r w:rsidR="00596923" w:rsidRPr="00FE2043">
        <w:t>ove</w:t>
      </w:r>
      <w:r w:rsidRPr="00FE2043">
        <w:t xml:space="preserve"> zahtjeve:</w:t>
      </w:r>
    </w:p>
    <w:p w14:paraId="1765B148" w14:textId="77777777" w:rsidR="00E546F0" w:rsidRPr="00FE2043" w:rsidRDefault="00E546F0" w:rsidP="00153F1C">
      <w:pPr>
        <w:pStyle w:val="-BULLET"/>
      </w:pPr>
      <w:r w:rsidRPr="00FE2043">
        <w:t>rad s tablicama (</w:t>
      </w:r>
      <w:r w:rsidR="00153F1C" w:rsidRPr="00FE2043">
        <w:t>unos brojčanih i tekstnih podataka, izrada proračuna</w:t>
      </w:r>
      <w:r w:rsidRPr="00FE2043">
        <w:t>)</w:t>
      </w:r>
    </w:p>
    <w:p w14:paraId="334EDF77" w14:textId="77777777" w:rsidR="00E546F0" w:rsidRPr="00FE2043" w:rsidRDefault="00E546F0" w:rsidP="006119F9">
      <w:pPr>
        <w:pStyle w:val="-BULLET"/>
        <w:ind w:right="-10"/>
      </w:pPr>
      <w:r w:rsidRPr="00FE2043">
        <w:t>povezivanje (mogućnost povezivanja podataka iz različitih tablica)</w:t>
      </w:r>
    </w:p>
    <w:p w14:paraId="73DF9691" w14:textId="77777777" w:rsidR="00E546F0" w:rsidRPr="00FE2043" w:rsidRDefault="00455799" w:rsidP="006119F9">
      <w:pPr>
        <w:pStyle w:val="-BULLET"/>
        <w:ind w:right="-10"/>
      </w:pPr>
      <w:r w:rsidRPr="00FE2043">
        <w:rPr>
          <w:i/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55010686" wp14:editId="46BF6DF6">
                <wp:simplePos x="0" y="0"/>
                <wp:positionH relativeFrom="column">
                  <wp:posOffset>4886325</wp:posOffset>
                </wp:positionH>
                <wp:positionV relativeFrom="paragraph">
                  <wp:posOffset>147320</wp:posOffset>
                </wp:positionV>
                <wp:extent cx="1619885" cy="2459990"/>
                <wp:effectExtent l="0" t="0" r="0" b="0"/>
                <wp:wrapNone/>
                <wp:docPr id="1004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4599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2E9750" w14:textId="77777777" w:rsidR="00B44E53" w:rsidRPr="005E7A1A" w:rsidRDefault="00B44E53" w:rsidP="00E247A1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E7A1A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776FB7D1" w14:textId="77777777" w:rsidR="00B44E53" w:rsidRPr="000A4BF8" w:rsidRDefault="00B44E53" w:rsidP="00E247A1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0A4BF8">
                              <w:rPr>
                                <w:sz w:val="18"/>
                                <w:szCs w:val="18"/>
                              </w:rPr>
                              <w:t xml:space="preserve">Danas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proračunske tablice</w:t>
                            </w:r>
                            <w:r w:rsidRPr="000A4BF8">
                              <w:rPr>
                                <w:sz w:val="18"/>
                                <w:szCs w:val="18"/>
                              </w:rPr>
                              <w:t xml:space="preserve"> predstavljaju vrlo raširenu skupinu programa, a najpoznatiji </w:t>
                            </w:r>
                            <w:r w:rsidRPr="00D3010E">
                              <w:rPr>
                                <w:iCs/>
                                <w:sz w:val="18"/>
                                <w:szCs w:val="18"/>
                              </w:rPr>
                              <w:t>su</w:t>
                            </w:r>
                            <w:r w:rsidRPr="000A4BF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Lotus, QuattroPro, Plan Perfect, Super Calc 5, Smart Ware, Framework, Excel</w:t>
                            </w:r>
                            <w:r w:rsidRPr="000A4BF8">
                              <w:rPr>
                                <w:sz w:val="18"/>
                                <w:szCs w:val="18"/>
                              </w:rPr>
                              <w:t xml:space="preserve"> itd.</w:t>
                            </w:r>
                          </w:p>
                          <w:p w14:paraId="13EBD260" w14:textId="77777777" w:rsidR="00B44E53" w:rsidRPr="000A4BF8" w:rsidRDefault="00B44E53" w:rsidP="00E247A1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0A4BF8">
                              <w:rPr>
                                <w:sz w:val="18"/>
                                <w:szCs w:val="18"/>
                              </w:rPr>
                              <w:t xml:space="preserve">Besplatni programi koji nisu za komercijalnu uporabu su </w:t>
                            </w:r>
                            <w:r w:rsidRPr="000A4BF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SOT Office, Matrix v1.6</w:t>
                            </w:r>
                            <w:r w:rsidR="007E1BF1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7E1BF1" w:rsidRPr="007E1BF1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LibreOffice Calc</w:t>
                            </w:r>
                            <w:r w:rsidRPr="000A4BF8">
                              <w:rPr>
                                <w:sz w:val="18"/>
                                <w:szCs w:val="18"/>
                              </w:rPr>
                              <w:t xml:space="preserve"> i drugi. </w:t>
                            </w:r>
                          </w:p>
                          <w:p w14:paraId="58F273AE" w14:textId="77777777" w:rsidR="00B44E53" w:rsidRPr="000A4BF8" w:rsidRDefault="00B44E53" w:rsidP="00E247A1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0A4BF8">
                              <w:rPr>
                                <w:sz w:val="18"/>
                                <w:szCs w:val="18"/>
                              </w:rPr>
                              <w:t xml:space="preserve">Po svojoj primjeni najznačajniji je program </w:t>
                            </w:r>
                            <w:r w:rsidRPr="000A4BF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Excel</w:t>
                            </w:r>
                            <w:r w:rsidRPr="000A4BF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10686" id="Rectangle 709" o:spid="_x0000_s1028" style="position:absolute;left:0;text-align:left;margin-left:384.75pt;margin-top:11.6pt;width:127.55pt;height:193.7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" filled="f" strokeweight=".25pt">
                <v:fill opacity="46003f"/>
                <v:textbox>
                  <w:txbxContent>
                    <w:p w14:paraId="552E9750" w14:textId="77777777" w:rsidR="00B44E53" w:rsidRPr="005E7A1A" w:rsidRDefault="00B44E53" w:rsidP="00E247A1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E7A1A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776FB7D1" w14:textId="77777777" w:rsidR="00B44E53" w:rsidRPr="000A4BF8" w:rsidRDefault="00B44E53" w:rsidP="00E247A1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0A4BF8">
                        <w:rPr>
                          <w:sz w:val="18"/>
                          <w:szCs w:val="18"/>
                        </w:rPr>
                        <w:t xml:space="preserve">Danas </w:t>
                      </w:r>
                      <w:r>
                        <w:rPr>
                          <w:sz w:val="18"/>
                          <w:szCs w:val="18"/>
                        </w:rPr>
                        <w:t>proračunske tablice</w:t>
                      </w:r>
                      <w:r w:rsidRPr="000A4BF8">
                        <w:rPr>
                          <w:sz w:val="18"/>
                          <w:szCs w:val="18"/>
                        </w:rPr>
                        <w:t xml:space="preserve"> predstavljaju vrlo raširenu skupinu programa, a najpoznatiji </w:t>
                      </w:r>
                      <w:r w:rsidRPr="00D3010E">
                        <w:rPr>
                          <w:iCs/>
                          <w:sz w:val="18"/>
                          <w:szCs w:val="18"/>
                        </w:rPr>
                        <w:t>su</w:t>
                      </w:r>
                      <w:r w:rsidRPr="000A4BF8">
                        <w:rPr>
                          <w:i/>
                          <w:iCs/>
                          <w:sz w:val="18"/>
                          <w:szCs w:val="18"/>
                        </w:rPr>
                        <w:t xml:space="preserve"> Lotus, </w:t>
                      </w:r>
                      <w:proofErr w:type="spellStart"/>
                      <w:r w:rsidRPr="000A4BF8">
                        <w:rPr>
                          <w:i/>
                          <w:iCs/>
                          <w:sz w:val="18"/>
                          <w:szCs w:val="18"/>
                        </w:rPr>
                        <w:t>QuattroPro</w:t>
                      </w:r>
                      <w:proofErr w:type="spellEnd"/>
                      <w:r w:rsidRPr="000A4BF8">
                        <w:rPr>
                          <w:i/>
                          <w:iCs/>
                          <w:sz w:val="18"/>
                          <w:szCs w:val="18"/>
                        </w:rPr>
                        <w:t xml:space="preserve">, Plan Perfect, Super </w:t>
                      </w:r>
                      <w:proofErr w:type="spellStart"/>
                      <w:r w:rsidRPr="000A4BF8">
                        <w:rPr>
                          <w:i/>
                          <w:iCs/>
                          <w:sz w:val="18"/>
                          <w:szCs w:val="18"/>
                        </w:rPr>
                        <w:t>Calc</w:t>
                      </w:r>
                      <w:proofErr w:type="spellEnd"/>
                      <w:r w:rsidRPr="000A4BF8">
                        <w:rPr>
                          <w:i/>
                          <w:iCs/>
                          <w:sz w:val="18"/>
                          <w:szCs w:val="18"/>
                        </w:rPr>
                        <w:t xml:space="preserve"> 5, Smart </w:t>
                      </w:r>
                      <w:proofErr w:type="spellStart"/>
                      <w:r w:rsidRPr="000A4BF8">
                        <w:rPr>
                          <w:i/>
                          <w:iCs/>
                          <w:sz w:val="18"/>
                          <w:szCs w:val="18"/>
                        </w:rPr>
                        <w:t>Ware</w:t>
                      </w:r>
                      <w:proofErr w:type="spellEnd"/>
                      <w:r w:rsidRPr="000A4BF8">
                        <w:rPr>
                          <w:i/>
                          <w:iCs/>
                          <w:sz w:val="18"/>
                          <w:szCs w:val="18"/>
                        </w:rPr>
                        <w:t>, Framework, Excel</w:t>
                      </w:r>
                      <w:r w:rsidRPr="000A4BF8">
                        <w:rPr>
                          <w:sz w:val="18"/>
                          <w:szCs w:val="18"/>
                        </w:rPr>
                        <w:t xml:space="preserve"> itd.</w:t>
                      </w:r>
                    </w:p>
                    <w:p w14:paraId="13EBD260" w14:textId="77777777" w:rsidR="00B44E53" w:rsidRPr="000A4BF8" w:rsidRDefault="00B44E53" w:rsidP="00E247A1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0A4BF8">
                        <w:rPr>
                          <w:sz w:val="18"/>
                          <w:szCs w:val="18"/>
                        </w:rPr>
                        <w:t xml:space="preserve">Besplatni programi koji nisu za komercijalnu uporabu su </w:t>
                      </w:r>
                      <w:r w:rsidRPr="000A4BF8">
                        <w:rPr>
                          <w:i/>
                          <w:iCs/>
                          <w:sz w:val="18"/>
                          <w:szCs w:val="18"/>
                        </w:rPr>
                        <w:t xml:space="preserve">SOT Office, </w:t>
                      </w:r>
                      <w:proofErr w:type="spellStart"/>
                      <w:r w:rsidRPr="000A4BF8">
                        <w:rPr>
                          <w:i/>
                          <w:iCs/>
                          <w:sz w:val="18"/>
                          <w:szCs w:val="18"/>
                        </w:rPr>
                        <w:t>Matrix</w:t>
                      </w:r>
                      <w:proofErr w:type="spellEnd"/>
                      <w:r w:rsidRPr="000A4BF8">
                        <w:rPr>
                          <w:i/>
                          <w:iCs/>
                          <w:sz w:val="18"/>
                          <w:szCs w:val="18"/>
                        </w:rPr>
                        <w:t xml:space="preserve"> v1.6</w:t>
                      </w:r>
                      <w:r w:rsidR="007E1BF1">
                        <w:rPr>
                          <w:i/>
                          <w:iCs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7E1BF1" w:rsidRPr="007E1BF1">
                        <w:rPr>
                          <w:i/>
                          <w:iCs/>
                          <w:sz w:val="18"/>
                          <w:szCs w:val="18"/>
                        </w:rPr>
                        <w:t>LibreOffice</w:t>
                      </w:r>
                      <w:proofErr w:type="spellEnd"/>
                      <w:r w:rsidR="007E1BF1" w:rsidRPr="007E1BF1"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7E1BF1" w:rsidRPr="007E1BF1">
                        <w:rPr>
                          <w:i/>
                          <w:iCs/>
                          <w:sz w:val="18"/>
                          <w:szCs w:val="18"/>
                        </w:rPr>
                        <w:t>Calc</w:t>
                      </w:r>
                      <w:proofErr w:type="spellEnd"/>
                      <w:r w:rsidRPr="000A4BF8">
                        <w:rPr>
                          <w:sz w:val="18"/>
                          <w:szCs w:val="18"/>
                        </w:rPr>
                        <w:t xml:space="preserve"> i drugi. </w:t>
                      </w:r>
                    </w:p>
                    <w:p w14:paraId="58F273AE" w14:textId="77777777" w:rsidR="00B44E53" w:rsidRPr="000A4BF8" w:rsidRDefault="00B44E53" w:rsidP="00E247A1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0A4BF8">
                        <w:rPr>
                          <w:sz w:val="18"/>
                          <w:szCs w:val="18"/>
                        </w:rPr>
                        <w:t xml:space="preserve">Po svojoj primjeni najznačajniji je program </w:t>
                      </w:r>
                      <w:r w:rsidRPr="000A4BF8">
                        <w:rPr>
                          <w:i/>
                          <w:iCs/>
                          <w:sz w:val="18"/>
                          <w:szCs w:val="18"/>
                        </w:rPr>
                        <w:t>Excel</w:t>
                      </w:r>
                      <w:r w:rsidRPr="000A4BF8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E546F0" w:rsidRPr="00FE2043">
        <w:t>grafika (razni grafički prikazi brojčanih rezultata)</w:t>
      </w:r>
    </w:p>
    <w:p w14:paraId="63A03DAC" w14:textId="77777777" w:rsidR="00E546F0" w:rsidRPr="00FE2043" w:rsidRDefault="00E546F0" w:rsidP="007F17DD">
      <w:pPr>
        <w:pStyle w:val="-BULLET"/>
        <w:ind w:right="-10"/>
      </w:pPr>
      <w:r w:rsidRPr="00FE2043">
        <w:t>st</w:t>
      </w:r>
      <w:r w:rsidR="00CB1902" w:rsidRPr="00FE2043">
        <w:t>o</w:t>
      </w:r>
      <w:r w:rsidRPr="00FE2043">
        <w:t xml:space="preserve">lno izdavaštvo (kombiniranje grafički prikazanih podataka s tekstom, simbolima, </w:t>
      </w:r>
      <w:r w:rsidR="007F17DD" w:rsidRPr="00FE2043">
        <w:t>uporaba</w:t>
      </w:r>
      <w:r w:rsidRPr="00FE2043">
        <w:t xml:space="preserve"> raznovrsnih oblika slova</w:t>
      </w:r>
      <w:r w:rsidR="00BB20D9" w:rsidRPr="00FE2043">
        <w:t xml:space="preserve"> </w:t>
      </w:r>
      <w:r w:rsidRPr="00FE2043">
        <w:t>itd.).</w:t>
      </w:r>
    </w:p>
    <w:p w14:paraId="156AD936" w14:textId="77777777" w:rsidR="00E546F0" w:rsidRPr="00FE2043" w:rsidRDefault="00E546F0" w:rsidP="007F17DD">
      <w:pPr>
        <w:pStyle w:val="-TEKST"/>
        <w:ind w:right="-10"/>
        <w:jc w:val="left"/>
      </w:pPr>
      <w:r w:rsidRPr="00FE2043">
        <w:t xml:space="preserve">Prvim </w:t>
      </w:r>
      <w:r w:rsidR="00631D03" w:rsidRPr="00FE2043">
        <w:t>programom proračunskih tablica</w:t>
      </w:r>
      <w:r w:rsidRPr="00FE2043">
        <w:t xml:space="preserve"> smatra se </w:t>
      </w:r>
      <w:r w:rsidR="007F17DD" w:rsidRPr="00FE2043">
        <w:t>program</w:t>
      </w:r>
      <w:r w:rsidR="007F17DD" w:rsidRPr="00FE2043">
        <w:rPr>
          <w:i/>
        </w:rPr>
        <w:t xml:space="preserve"> </w:t>
      </w:r>
      <w:r w:rsidRPr="00FE2043">
        <w:rPr>
          <w:i/>
        </w:rPr>
        <w:t>VisiCalc</w:t>
      </w:r>
      <w:r w:rsidR="00596923" w:rsidRPr="00FE2043">
        <w:t>,</w:t>
      </w:r>
      <w:r w:rsidRPr="00FE2043">
        <w:t xml:space="preserve"> koji je 1978. godine za mikroračunala </w:t>
      </w:r>
      <w:r w:rsidR="008C48F1" w:rsidRPr="00FE2043">
        <w:t xml:space="preserve">izradio </w:t>
      </w:r>
      <w:r w:rsidR="00330CCE" w:rsidRPr="00FE2043">
        <w:t>Dan Bricklin</w:t>
      </w:r>
      <w:r w:rsidR="00BB20D9" w:rsidRPr="00FE2043">
        <w:t>,</w:t>
      </w:r>
      <w:r w:rsidR="00330CCE" w:rsidRPr="00FE2043">
        <w:t xml:space="preserve"> </w:t>
      </w:r>
      <w:r w:rsidRPr="00FE2043">
        <w:t xml:space="preserve">student ekonomije na Harvardu. </w:t>
      </w:r>
      <w:r w:rsidR="00596923" w:rsidRPr="00FE2043">
        <w:t xml:space="preserve">Taj je program </w:t>
      </w:r>
      <w:r w:rsidR="00574E3F" w:rsidRPr="00FE2043">
        <w:t>i</w:t>
      </w:r>
      <w:r w:rsidRPr="00FE2043">
        <w:t>mao izbornik instrukcija, tumač pojedinog</w:t>
      </w:r>
      <w:r w:rsidR="007F17DD" w:rsidRPr="00FE2043">
        <w:t>a</w:t>
      </w:r>
      <w:r w:rsidRPr="00FE2043">
        <w:t xml:space="preserve"> izbora</w:t>
      </w:r>
      <w:r w:rsidR="000F1DA8" w:rsidRPr="00FE2043">
        <w:t>,</w:t>
      </w:r>
      <w:r w:rsidRPr="00FE2043">
        <w:t xml:space="preserve"> </w:t>
      </w:r>
      <w:r w:rsidR="000F1DA8" w:rsidRPr="00FE2043">
        <w:t>omogućavao je brz rad i jednostavn</w:t>
      </w:r>
      <w:r w:rsidR="007F17DD" w:rsidRPr="00FE2043">
        <w:t>u</w:t>
      </w:r>
      <w:r w:rsidR="000F1DA8" w:rsidRPr="00FE2043">
        <w:t xml:space="preserve"> komuni</w:t>
      </w:r>
      <w:r w:rsidR="007F17DD" w:rsidRPr="00FE2043">
        <w:t>kaciju</w:t>
      </w:r>
      <w:r w:rsidR="000F1DA8" w:rsidRPr="00FE2043">
        <w:t xml:space="preserve"> pri </w:t>
      </w:r>
      <w:r w:rsidRPr="00FE2043">
        <w:t>obradi računovodstvenih tablica i kalkulacija.</w:t>
      </w:r>
    </w:p>
    <w:p w14:paraId="3F1BAB68" w14:textId="77777777" w:rsidR="00DE1A21" w:rsidRPr="00FE2043" w:rsidRDefault="004C4E57" w:rsidP="00563ECE">
      <w:pPr>
        <w:pStyle w:val="-TEKST"/>
        <w:ind w:right="-10"/>
        <w:jc w:val="left"/>
      </w:pPr>
      <w:r w:rsidRPr="00FE2043">
        <w:t>N</w:t>
      </w:r>
      <w:r w:rsidR="00DE1A21" w:rsidRPr="00FE2043">
        <w:t xml:space="preserve">ajznačajniji </w:t>
      </w:r>
      <w:r w:rsidRPr="00FE2043">
        <w:t xml:space="preserve">je </w:t>
      </w:r>
      <w:r w:rsidR="00631D03" w:rsidRPr="00FE2043">
        <w:t>program proračunskih tablica</w:t>
      </w:r>
      <w:r w:rsidRPr="00FE2043">
        <w:t xml:space="preserve"> u </w:t>
      </w:r>
      <w:r w:rsidR="00D656F5" w:rsidRPr="00FE2043">
        <w:t>tekstnome</w:t>
      </w:r>
      <w:r w:rsidRPr="00FE2043">
        <w:t xml:space="preserve"> okruženju</w:t>
      </w:r>
      <w:r w:rsidR="00DE1A21" w:rsidRPr="00FE2043">
        <w:t xml:space="preserve"> </w:t>
      </w:r>
      <w:r w:rsidR="00DE1A21" w:rsidRPr="00FE2043">
        <w:rPr>
          <w:i/>
        </w:rPr>
        <w:t>Lotus 1-2-3</w:t>
      </w:r>
      <w:r w:rsidR="00DE1A21" w:rsidRPr="00FE2043">
        <w:t xml:space="preserve">, </w:t>
      </w:r>
      <w:r w:rsidR="00BB20D9" w:rsidRPr="00FE2043">
        <w:t xml:space="preserve">a </w:t>
      </w:r>
      <w:r w:rsidR="00DE1A21" w:rsidRPr="00FE2043">
        <w:t xml:space="preserve">vrlo </w:t>
      </w:r>
      <w:r w:rsidR="007F17DD" w:rsidRPr="00FE2043">
        <w:t xml:space="preserve">je </w:t>
      </w:r>
      <w:r w:rsidR="00DE1A21" w:rsidRPr="00FE2043">
        <w:t xml:space="preserve">priznat program </w:t>
      </w:r>
      <w:r w:rsidR="00DE1A21" w:rsidRPr="00FE2043">
        <w:rPr>
          <w:i/>
        </w:rPr>
        <w:t>Quattro</w:t>
      </w:r>
      <w:r w:rsidR="00B76CD7" w:rsidRPr="00FE2043">
        <w:rPr>
          <w:i/>
        </w:rPr>
        <w:t xml:space="preserve"> </w:t>
      </w:r>
      <w:r w:rsidR="00DE1A21" w:rsidRPr="00FE2043">
        <w:rPr>
          <w:i/>
        </w:rPr>
        <w:t>Pro</w:t>
      </w:r>
      <w:r w:rsidR="00DE1A21" w:rsidRPr="00FE2043">
        <w:t xml:space="preserve">. </w:t>
      </w:r>
      <w:r w:rsidR="00282C0C" w:rsidRPr="00FE2043">
        <w:t xml:space="preserve">Program </w:t>
      </w:r>
      <w:r w:rsidR="00DE1A21" w:rsidRPr="00FE2043">
        <w:rPr>
          <w:i/>
        </w:rPr>
        <w:t>Excel</w:t>
      </w:r>
      <w:r w:rsidR="00BB20D9" w:rsidRPr="00FE2043">
        <w:t>,</w:t>
      </w:r>
      <w:r w:rsidR="00DE1A21" w:rsidRPr="00FE2043">
        <w:t xml:space="preserve"> koji se nalazi u sklopu </w:t>
      </w:r>
      <w:r w:rsidR="000B2ED0" w:rsidRPr="00FE2043">
        <w:t>programskog</w:t>
      </w:r>
      <w:r w:rsidR="007F17DD" w:rsidRPr="00FE2043">
        <w:t>a</w:t>
      </w:r>
      <w:r w:rsidR="000B2ED0" w:rsidRPr="00FE2043">
        <w:t xml:space="preserve"> </w:t>
      </w:r>
      <w:r w:rsidR="00DE1A21" w:rsidRPr="00FE2043">
        <w:t xml:space="preserve">paketa </w:t>
      </w:r>
      <w:r w:rsidR="00DE1A21" w:rsidRPr="00FE2043">
        <w:rPr>
          <w:i/>
        </w:rPr>
        <w:t>Microsoft Office</w:t>
      </w:r>
      <w:r w:rsidR="00DE1A21" w:rsidRPr="00FE2043">
        <w:t xml:space="preserve">, 1985. godine prvi je ponudio grafičko okruženje. Razne inačice </w:t>
      </w:r>
      <w:r w:rsidR="007F17DD" w:rsidRPr="00FE2043">
        <w:t xml:space="preserve">programa </w:t>
      </w:r>
      <w:r w:rsidR="00DE1A21" w:rsidRPr="00FE2043">
        <w:rPr>
          <w:i/>
        </w:rPr>
        <w:t>Excel</w:t>
      </w:r>
      <w:r w:rsidR="00DE1A21" w:rsidRPr="00FE2043">
        <w:t xml:space="preserve"> nudile su sve bolje i kvalitetnije mogućnosti, </w:t>
      </w:r>
      <w:r w:rsidR="00D3010E" w:rsidRPr="00FE2043">
        <w:t xml:space="preserve">a </w:t>
      </w:r>
      <w:r w:rsidR="00DE1A21" w:rsidRPr="00FE2043">
        <w:t xml:space="preserve">svaka od njih pridonijela </w:t>
      </w:r>
      <w:r w:rsidR="007F17DD" w:rsidRPr="00FE2043">
        <w:t xml:space="preserve">je </w:t>
      </w:r>
      <w:r w:rsidR="00DE1A21" w:rsidRPr="00FE2043">
        <w:t xml:space="preserve">nastanku </w:t>
      </w:r>
      <w:r w:rsidR="007F17DD" w:rsidRPr="00FE2043">
        <w:t xml:space="preserve">programa </w:t>
      </w:r>
      <w:r w:rsidR="00DE1A21" w:rsidRPr="00FE2043">
        <w:rPr>
          <w:i/>
        </w:rPr>
        <w:t>Excel</w:t>
      </w:r>
      <w:r w:rsidR="00DE1A21" w:rsidRPr="00FE2043">
        <w:t xml:space="preserve"> kakav </w:t>
      </w:r>
      <w:r w:rsidR="0061341A" w:rsidRPr="00FE2043">
        <w:t>je</w:t>
      </w:r>
      <w:r w:rsidR="00DE1A21" w:rsidRPr="00FE2043">
        <w:t xml:space="preserve"> danas.</w:t>
      </w:r>
      <w:r w:rsidR="001A5E8E" w:rsidRPr="00FE2043">
        <w:t xml:space="preserve"> </w:t>
      </w:r>
    </w:p>
    <w:p w14:paraId="238B96DD" w14:textId="77777777" w:rsidR="00DE1A21" w:rsidRPr="00FE2043" w:rsidRDefault="00282C0C" w:rsidP="007F17DD">
      <w:pPr>
        <w:pStyle w:val="-TEKST"/>
        <w:ind w:right="-10"/>
        <w:jc w:val="left"/>
      </w:pPr>
      <w:r w:rsidRPr="00FE2043">
        <w:t xml:space="preserve">Program </w:t>
      </w:r>
      <w:r w:rsidR="00DE1A21" w:rsidRPr="00FE2043">
        <w:rPr>
          <w:i/>
        </w:rPr>
        <w:t>Excel</w:t>
      </w:r>
      <w:r w:rsidR="00DE1A21" w:rsidRPr="00FE2043">
        <w:t xml:space="preserve"> </w:t>
      </w:r>
      <w:r w:rsidR="000F1DA8" w:rsidRPr="00FE2043">
        <w:t>rabi</w:t>
      </w:r>
      <w:r w:rsidR="007F17DD" w:rsidRPr="00FE2043">
        <w:t xml:space="preserve"> se</w:t>
      </w:r>
      <w:r w:rsidR="00DE1A21" w:rsidRPr="00FE2043">
        <w:t xml:space="preserve"> za:</w:t>
      </w:r>
    </w:p>
    <w:p w14:paraId="3D276D35" w14:textId="77777777" w:rsidR="00DE1A21" w:rsidRPr="00FE2043" w:rsidRDefault="00DE1A21" w:rsidP="006119F9">
      <w:pPr>
        <w:pStyle w:val="-BULLET"/>
        <w:ind w:right="-10"/>
      </w:pPr>
      <w:r w:rsidRPr="00FE2043">
        <w:t>izradu tablica</w:t>
      </w:r>
    </w:p>
    <w:p w14:paraId="2C956AB0" w14:textId="77777777" w:rsidR="00DE1A21" w:rsidRPr="00FE2043" w:rsidRDefault="00DC20AF" w:rsidP="006119F9">
      <w:pPr>
        <w:pStyle w:val="-BULLET"/>
        <w:ind w:right="-10"/>
      </w:pPr>
      <w:r w:rsidRPr="00FE2043">
        <w:t>izradu</w:t>
      </w:r>
      <w:r w:rsidR="00DE1A21" w:rsidRPr="00FE2043">
        <w:t xml:space="preserve"> </w:t>
      </w:r>
      <w:r w:rsidR="00753306" w:rsidRPr="00FE2043">
        <w:t>proračuna</w:t>
      </w:r>
    </w:p>
    <w:p w14:paraId="7B2AB302" w14:textId="77777777" w:rsidR="00DE1A21" w:rsidRPr="00FE2043" w:rsidRDefault="00DE1A21" w:rsidP="006119F9">
      <w:pPr>
        <w:pStyle w:val="-BULLET"/>
        <w:ind w:right="-10"/>
      </w:pPr>
      <w:r w:rsidRPr="00FE2043">
        <w:t>grafičke prikaze podataka</w:t>
      </w:r>
    </w:p>
    <w:p w14:paraId="30224219" w14:textId="77777777" w:rsidR="00DE1A21" w:rsidRPr="00FE2043" w:rsidRDefault="00DE1A21" w:rsidP="006119F9">
      <w:pPr>
        <w:pStyle w:val="-BULLET"/>
        <w:ind w:right="-10"/>
      </w:pPr>
      <w:r w:rsidRPr="00FE2043">
        <w:t>analizu informacija</w:t>
      </w:r>
    </w:p>
    <w:p w14:paraId="2D4E81FD" w14:textId="77777777" w:rsidR="00DE1A21" w:rsidRPr="00FE2043" w:rsidRDefault="00DE1A21" w:rsidP="006119F9">
      <w:pPr>
        <w:pStyle w:val="-BULLET"/>
        <w:ind w:right="-10"/>
      </w:pPr>
      <w:r w:rsidRPr="00FE2043">
        <w:t>upravljanje bazama podataka</w:t>
      </w:r>
    </w:p>
    <w:p w14:paraId="37DD96A2" w14:textId="77777777" w:rsidR="00DE1A21" w:rsidRPr="00FE2043" w:rsidRDefault="00650E83" w:rsidP="006119F9">
      <w:pPr>
        <w:pStyle w:val="-BULLET"/>
        <w:ind w:right="-10"/>
      </w:pPr>
      <w:r w:rsidRPr="00FE2043">
        <w:t>razmjenu podataka s ostalim programima</w:t>
      </w:r>
      <w:r w:rsidR="00DE1A21" w:rsidRPr="00FE2043">
        <w:t>.</w:t>
      </w:r>
    </w:p>
    <w:p w14:paraId="4AE8A8E1" w14:textId="11F36B80" w:rsidR="00DE1A21" w:rsidRPr="00FE2043" w:rsidRDefault="009D64EB" w:rsidP="00021636">
      <w:pPr>
        <w:pStyle w:val="1-1-NASLOV"/>
        <w:spacing w:before="0"/>
      </w:pPr>
      <w:r w:rsidRPr="00FE2043">
        <w:br w:type="page"/>
      </w:r>
      <w:bookmarkStart w:id="12" w:name="a12"/>
      <w:bookmarkStart w:id="13" w:name="_Toc146188077"/>
      <w:r w:rsidR="00DE1A21" w:rsidRPr="00FE2043">
        <w:lastRenderedPageBreak/>
        <w:t xml:space="preserve">1.2. Pokretanje </w:t>
      </w:r>
      <w:r w:rsidR="00876577" w:rsidRPr="00FE2043">
        <w:t xml:space="preserve">i opis </w:t>
      </w:r>
      <w:r w:rsidR="00854524" w:rsidRPr="00FE2043">
        <w:t>programa</w:t>
      </w:r>
      <w:bookmarkEnd w:id="12"/>
      <w:bookmarkEnd w:id="13"/>
    </w:p>
    <w:p w14:paraId="5AA3AC62" w14:textId="77777777" w:rsidR="00DE1A21" w:rsidRPr="00FE2043" w:rsidRDefault="00E049E7" w:rsidP="006119F9">
      <w:pPr>
        <w:pStyle w:val="-TEKST"/>
        <w:ind w:right="-10"/>
        <w:jc w:val="left"/>
      </w:pPr>
      <w:r w:rsidRPr="00FE2043">
        <w:rPr>
          <w:iCs/>
        </w:rPr>
        <w:t xml:space="preserve">Program </w:t>
      </w:r>
      <w:r w:rsidR="00DE1A21" w:rsidRPr="00FE2043">
        <w:rPr>
          <w:i/>
          <w:iCs/>
        </w:rPr>
        <w:t>Excel</w:t>
      </w:r>
      <w:r w:rsidR="00DE1A21" w:rsidRPr="00FE2043">
        <w:t xml:space="preserve"> </w:t>
      </w:r>
      <w:r w:rsidR="00372F65" w:rsidRPr="00FE2043">
        <w:t xml:space="preserve">može </w:t>
      </w:r>
      <w:r w:rsidR="00F735A9" w:rsidRPr="00FE2043">
        <w:t xml:space="preserve">se </w:t>
      </w:r>
      <w:r w:rsidR="00372F65" w:rsidRPr="00FE2043">
        <w:t>pokrenuti na više načina</w:t>
      </w:r>
      <w:r w:rsidR="00DE1A21" w:rsidRPr="00FE2043">
        <w:t>:</w:t>
      </w:r>
    </w:p>
    <w:p w14:paraId="541913FA" w14:textId="27FC7FE0" w:rsidR="00DE1A21" w:rsidRPr="00FE2043" w:rsidRDefault="009D64EB" w:rsidP="00B91839">
      <w:pPr>
        <w:pStyle w:val="-BULLET"/>
        <w:ind w:right="-10"/>
      </w:pPr>
      <w:r w:rsidRPr="00FE2043">
        <w:rPr>
          <w:iCs/>
        </w:rPr>
        <w:t xml:space="preserve">izbornik </w:t>
      </w:r>
      <w:r w:rsidRPr="00FE2043">
        <w:rPr>
          <w:i/>
        </w:rPr>
        <w:t>Start</w:t>
      </w:r>
      <w:r w:rsidR="00DE1A21" w:rsidRPr="00FE2043">
        <w:t xml:space="preserve"> </w:t>
      </w:r>
      <w:r w:rsidR="00B81A50" w:rsidRPr="00FE2043">
        <w:t>→</w:t>
      </w:r>
      <w:r w:rsidR="00DE1A21" w:rsidRPr="00FE2043">
        <w:t xml:space="preserve"> </w:t>
      </w:r>
      <w:r w:rsidR="003A5E10">
        <w:t xml:space="preserve">Sve aplikacije </w:t>
      </w:r>
      <w:r w:rsidR="003A5E10" w:rsidRPr="00FE2043">
        <w:t xml:space="preserve">→ </w:t>
      </w:r>
      <w:r w:rsidRPr="00FE2043">
        <w:rPr>
          <w:b/>
          <w:bCs/>
        </w:rPr>
        <w:t>Excel</w:t>
      </w:r>
    </w:p>
    <w:p w14:paraId="612038A2" w14:textId="77777777" w:rsidR="00DE1A21" w:rsidRPr="00500AE9" w:rsidRDefault="00153F1C" w:rsidP="004B6252">
      <w:pPr>
        <w:pStyle w:val="-BULLET"/>
        <w:ind w:right="-10"/>
      </w:pPr>
      <w:r w:rsidRPr="00FE2043">
        <w:t>početni zaslon</w:t>
      </w:r>
      <w:r w:rsidR="00D11582" w:rsidRPr="00FE2043">
        <w:t xml:space="preserve"> </w:t>
      </w:r>
      <w:r w:rsidR="00B81A50" w:rsidRPr="00FE2043">
        <w:t>→</w:t>
      </w:r>
      <w:r w:rsidR="002E0C80" w:rsidRPr="00FE2043">
        <w:t xml:space="preserve"> </w:t>
      </w:r>
      <w:r w:rsidR="004B6252" w:rsidRPr="00FE2043">
        <w:t>prečac</w:t>
      </w:r>
      <w:r w:rsidR="00D11582" w:rsidRPr="00FE2043">
        <w:t xml:space="preserve"> </w:t>
      </w:r>
      <w:r w:rsidR="00DE1A21" w:rsidRPr="00FE2043">
        <w:rPr>
          <w:i/>
          <w:iCs/>
        </w:rPr>
        <w:t>Excel</w:t>
      </w:r>
    </w:p>
    <w:p w14:paraId="2C297E63" w14:textId="77777777" w:rsidR="007E1BF1" w:rsidRPr="00FE2043" w:rsidRDefault="007E1BF1" w:rsidP="004B6252">
      <w:pPr>
        <w:pStyle w:val="-BULLET"/>
        <w:ind w:right="-10"/>
      </w:pPr>
      <w:r w:rsidRPr="00FE2043">
        <w:t xml:space="preserve">radna površina → prečac </w:t>
      </w:r>
      <w:r w:rsidRPr="00FE2043">
        <w:rPr>
          <w:i/>
          <w:iCs/>
        </w:rPr>
        <w:t>Excel</w:t>
      </w:r>
    </w:p>
    <w:p w14:paraId="4EE26625" w14:textId="77777777" w:rsidR="00662BD4" w:rsidRPr="00FE2043" w:rsidRDefault="00662BD4" w:rsidP="00730EEF">
      <w:pPr>
        <w:pStyle w:val="-BULLET"/>
        <w:ind w:right="-10"/>
      </w:pPr>
      <w:r w:rsidRPr="00FE2043">
        <w:t>programsk</w:t>
      </w:r>
      <w:r w:rsidR="00613A64" w:rsidRPr="00FE2043">
        <w:t>a</w:t>
      </w:r>
      <w:r w:rsidRPr="00FE2043">
        <w:t xml:space="preserve"> tra</w:t>
      </w:r>
      <w:r w:rsidR="00613A64" w:rsidRPr="00FE2043">
        <w:t>ka</w:t>
      </w:r>
      <w:r w:rsidRPr="00FE2043">
        <w:t xml:space="preserve"> </w:t>
      </w:r>
      <w:r w:rsidR="00B81A50" w:rsidRPr="00FE2043">
        <w:rPr>
          <w:shd w:val="clear" w:color="auto" w:fill="FFFFFF"/>
        </w:rPr>
        <w:t>→</w:t>
      </w:r>
      <w:r w:rsidRPr="00FE2043">
        <w:t xml:space="preserve"> </w:t>
      </w:r>
      <w:r w:rsidR="00153F1C" w:rsidRPr="00FE2043">
        <w:t>prečac</w:t>
      </w:r>
      <w:r w:rsidRPr="00FE2043">
        <w:t xml:space="preserve"> </w:t>
      </w:r>
      <w:r w:rsidRPr="00FE2043">
        <w:rPr>
          <w:i/>
          <w:iCs/>
        </w:rPr>
        <w:t>Excel</w:t>
      </w:r>
    </w:p>
    <w:p w14:paraId="5E756C89" w14:textId="77777777" w:rsidR="00DE1A21" w:rsidRPr="00FE2043" w:rsidRDefault="00D11582" w:rsidP="00730EEF">
      <w:pPr>
        <w:pStyle w:val="-BULLET"/>
        <w:ind w:right="-10"/>
      </w:pPr>
      <w:r w:rsidRPr="00FE2043">
        <w:t>otvaranjem</w:t>
      </w:r>
      <w:r w:rsidR="00DE1A21" w:rsidRPr="00FE2043">
        <w:t xml:space="preserve"> postojećeg</w:t>
      </w:r>
      <w:r w:rsidR="007F17DD" w:rsidRPr="00FE2043">
        <w:t>a</w:t>
      </w:r>
      <w:r w:rsidR="00DE1A21" w:rsidRPr="00FE2043">
        <w:t xml:space="preserve"> </w:t>
      </w:r>
      <w:r w:rsidR="00E049E7" w:rsidRPr="00FE2043">
        <w:t xml:space="preserve">dokumenta programa </w:t>
      </w:r>
      <w:r w:rsidR="00DE1A21" w:rsidRPr="00FE2043">
        <w:rPr>
          <w:i/>
        </w:rPr>
        <w:t>Excel</w:t>
      </w:r>
      <w:r w:rsidR="00DE1A21" w:rsidRPr="00FE2043">
        <w:t xml:space="preserve"> u </w:t>
      </w:r>
      <w:r w:rsidR="00730EEF" w:rsidRPr="00FE2043">
        <w:t>pregledniku datoteka</w:t>
      </w:r>
      <w:r w:rsidR="00E049E7" w:rsidRPr="00FE2043">
        <w:t xml:space="preserve"> (</w:t>
      </w:r>
      <w:r w:rsidR="00153F1C" w:rsidRPr="00FE2043">
        <w:rPr>
          <w:i/>
        </w:rPr>
        <w:t>Eks</w:t>
      </w:r>
      <w:r w:rsidR="00E049E7" w:rsidRPr="00FE2043">
        <w:rPr>
          <w:i/>
        </w:rPr>
        <w:t>plorer</w:t>
      </w:r>
      <w:r w:rsidR="00153F1C" w:rsidRPr="00FE2043">
        <w:rPr>
          <w:i/>
        </w:rPr>
        <w:t xml:space="preserve"> za datoteke</w:t>
      </w:r>
      <w:r w:rsidR="00E049E7" w:rsidRPr="00FE2043">
        <w:t>)</w:t>
      </w:r>
      <w:r w:rsidR="00DE1A21" w:rsidRPr="00FE2043">
        <w:t>.</w:t>
      </w:r>
    </w:p>
    <w:p w14:paraId="59D1AE77" w14:textId="66B6CAF5" w:rsidR="00DE1A21" w:rsidRPr="00FE2043" w:rsidRDefault="00153F1C" w:rsidP="007F17DD">
      <w:pPr>
        <w:pStyle w:val="-TEKST"/>
        <w:ind w:right="-10"/>
        <w:jc w:val="left"/>
      </w:pPr>
      <w:r w:rsidRPr="00FE2043">
        <w:t xml:space="preserve">Pokretanjem programa otvara se prozor programa </w:t>
      </w:r>
      <w:r w:rsidRPr="00FE2043">
        <w:rPr>
          <w:i/>
        </w:rPr>
        <w:t>Excel</w:t>
      </w:r>
      <w:r w:rsidRPr="00FE2043">
        <w:t xml:space="preserve"> koji na početnom zaslonu nudi odabir mogućnosti za nastavak rada: stvaranje nove prazne radne knjige</w:t>
      </w:r>
      <w:r w:rsidR="00E852D7">
        <w:t>,</w:t>
      </w:r>
      <w:r w:rsidRPr="00FE2043">
        <w:t xml:space="preserve"> stvaranje nove radne knjige na temelju jednog od ponuđenih predložaka</w:t>
      </w:r>
      <w:r w:rsidR="00E852D7">
        <w:t xml:space="preserve"> ili</w:t>
      </w:r>
      <w:r w:rsidR="00E852D7" w:rsidRPr="00E852D7">
        <w:t xml:space="preserve"> </w:t>
      </w:r>
      <w:r w:rsidR="00E852D7" w:rsidRPr="00FE2043">
        <w:t>otvaranje radne knjige na kojoj se radilo u posljednje vrijeme</w:t>
      </w:r>
      <w:r w:rsidRPr="00FE2043">
        <w:t>.</w:t>
      </w:r>
    </w:p>
    <w:p w14:paraId="5C1EFE3E" w14:textId="77777777" w:rsidR="00153F1C" w:rsidRPr="00FE2043" w:rsidRDefault="00153F1C" w:rsidP="007F17DD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1AC3646A" wp14:editId="4397DB30">
            <wp:extent cx="4551328" cy="2700000"/>
            <wp:effectExtent l="19050" t="19050" r="20955" b="24765"/>
            <wp:docPr id="896" name="Slika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Slika 89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328" cy="270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0C89C2" w14:textId="77777777" w:rsidR="00153F1C" w:rsidRPr="00FE2043" w:rsidRDefault="00153F1C" w:rsidP="00153F1C">
      <w:pPr>
        <w:pStyle w:val="-TEKST"/>
        <w:ind w:right="-10"/>
        <w:jc w:val="left"/>
      </w:pPr>
      <w:r w:rsidRPr="00FE2043">
        <w:t xml:space="preserve">Odabirom mogućnosti </w:t>
      </w:r>
      <w:r w:rsidRPr="00FE2043">
        <w:rPr>
          <w:b/>
        </w:rPr>
        <w:t>Prazna radna knjiga</w:t>
      </w:r>
      <w:r w:rsidRPr="00FE2043">
        <w:t xml:space="preserve"> prikazuje se prozor prazne radne knjige nazvane </w:t>
      </w:r>
      <w:r w:rsidRPr="00FE2043">
        <w:rPr>
          <w:b/>
          <w:i/>
          <w:iCs/>
        </w:rPr>
        <w:t>Knjiga1</w:t>
      </w:r>
      <w:r w:rsidRPr="00FE2043">
        <w:t>.</w:t>
      </w:r>
    </w:p>
    <w:p w14:paraId="780DAD44" w14:textId="77777777" w:rsidR="00153F1C" w:rsidRPr="00FE2043" w:rsidRDefault="00153F1C" w:rsidP="00153F1C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12384280" wp14:editId="0CC02D55">
            <wp:extent cx="4539131" cy="2700000"/>
            <wp:effectExtent l="19050" t="19050" r="13970" b="24765"/>
            <wp:docPr id="897" name="Slika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Slika 89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131" cy="270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BD0915" w14:textId="1DBD890F" w:rsidR="00A4312B" w:rsidRPr="00FE2043" w:rsidRDefault="005D4DAA" w:rsidP="00500AE9">
      <w:pPr>
        <w:pStyle w:val="-NASLOV"/>
      </w:pPr>
      <w:bookmarkStart w:id="14" w:name="a121"/>
      <w:r w:rsidRPr="00FE2043">
        <w:lastRenderedPageBreak/>
        <w:t>1.2.1 Pojam radne knjige i radnog</w:t>
      </w:r>
      <w:r w:rsidR="00F735A9" w:rsidRPr="00FE2043">
        <w:t>a</w:t>
      </w:r>
      <w:r w:rsidRPr="00FE2043">
        <w:t xml:space="preserve"> lista</w:t>
      </w:r>
      <w:bookmarkEnd w:id="14"/>
    </w:p>
    <w:p w14:paraId="52123C60" w14:textId="3B0AE81B" w:rsidR="00F76E10" w:rsidRPr="00FE2043" w:rsidRDefault="00B96819" w:rsidP="00A34981">
      <w:pPr>
        <w:pStyle w:val="-TEKST"/>
        <w:ind w:right="-10"/>
        <w:jc w:val="left"/>
      </w:pPr>
      <w:r w:rsidRPr="00FE2043">
        <w:t xml:space="preserve">Datoteka programa </w:t>
      </w:r>
      <w:r w:rsidRPr="00FE2043">
        <w:rPr>
          <w:i/>
        </w:rPr>
        <w:t>Excel</w:t>
      </w:r>
      <w:r w:rsidRPr="00FE2043">
        <w:t xml:space="preserve"> zove se radna knjiga. Radna knjiga primarni </w:t>
      </w:r>
      <w:r w:rsidR="00E51123">
        <w:t xml:space="preserve">je </w:t>
      </w:r>
      <w:r w:rsidRPr="00FE2043">
        <w:t xml:space="preserve">dokument u programu </w:t>
      </w:r>
      <w:r w:rsidRPr="00FE2043">
        <w:rPr>
          <w:i/>
        </w:rPr>
        <w:t>Excel</w:t>
      </w:r>
      <w:r w:rsidRPr="00FE2043">
        <w:t>, a rabi se za rad s podacima u obliku tablice te za njihovo pohranjivanje.</w:t>
      </w:r>
    </w:p>
    <w:p w14:paraId="20A30F3C" w14:textId="77777777" w:rsidR="00F76E10" w:rsidRPr="00FE2043" w:rsidRDefault="00B96819" w:rsidP="006119F9">
      <w:pPr>
        <w:pStyle w:val="-TEKST"/>
        <w:ind w:right="-10"/>
        <w:jc w:val="left"/>
      </w:pPr>
      <w:r w:rsidRPr="00FE2043">
        <w:t>Radna se knjiga sastoji od jednog ili više radnih listova koji nalikuju listovima u bilježnici. Osnovu radnoga lista čini tablica koja se sastoji od redaka i stupaca. Svakome od 16.384 (2</w:t>
      </w:r>
      <w:r w:rsidRPr="00FE2043">
        <w:rPr>
          <w:vertAlign w:val="superscript"/>
        </w:rPr>
        <w:t>14</w:t>
      </w:r>
      <w:r w:rsidRPr="00FE2043">
        <w:t>) stupaca dodijeljena je slovna oznaka kao naslov stupca (od A do XFD), a svakome od redaka broj (od 1 do 1.048.576 (2</w:t>
      </w:r>
      <w:r w:rsidRPr="00FE2043">
        <w:rPr>
          <w:vertAlign w:val="superscript"/>
        </w:rPr>
        <w:t>20</w:t>
      </w:r>
      <w:r w:rsidRPr="00FE2043">
        <w:t>)).</w:t>
      </w:r>
      <w:r w:rsidR="002455B4" w:rsidRPr="00FE2043">
        <w:t xml:space="preserve"> </w:t>
      </w:r>
    </w:p>
    <w:p w14:paraId="2A8C3AE7" w14:textId="77777777" w:rsidR="00CE43FF" w:rsidRPr="00FE2043" w:rsidRDefault="00B96819" w:rsidP="006119F9">
      <w:pPr>
        <w:pStyle w:val="-TEKST"/>
        <w:ind w:right="-10"/>
        <w:jc w:val="left"/>
      </w:pPr>
      <w:r w:rsidRPr="00FE2043">
        <w:rPr>
          <w:noProof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1B03E94B" wp14:editId="7EF24544">
                <wp:simplePos x="0" y="0"/>
                <wp:positionH relativeFrom="column">
                  <wp:posOffset>184785</wp:posOffset>
                </wp:positionH>
                <wp:positionV relativeFrom="paragraph">
                  <wp:posOffset>106045</wp:posOffset>
                </wp:positionV>
                <wp:extent cx="4610100" cy="921385"/>
                <wp:effectExtent l="0" t="19050" r="19050" b="12065"/>
                <wp:wrapNone/>
                <wp:docPr id="898" name="Grupa 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921385"/>
                          <a:chOff x="0" y="0"/>
                          <a:chExt cx="4610100" cy="921385"/>
                        </a:xfrm>
                      </wpg:grpSpPr>
                      <pic:pic xmlns:pic="http://schemas.openxmlformats.org/drawingml/2006/picture">
                        <pic:nvPicPr>
                          <pic:cNvPr id="999" name="Picture 96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25" y="0"/>
                            <a:ext cx="2992120" cy="92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000" name="AutoShape 970"/>
                        <wps:cNvSpPr>
                          <a:spLocks/>
                        </wps:cNvSpPr>
                        <wps:spPr bwMode="auto">
                          <a:xfrm>
                            <a:off x="3924300" y="9525"/>
                            <a:ext cx="685800" cy="347345"/>
                          </a:xfrm>
                          <a:prstGeom prst="callout2">
                            <a:avLst>
                              <a:gd name="adj1" fmla="val 32907"/>
                              <a:gd name="adj2" fmla="val -11111"/>
                              <a:gd name="adj3" fmla="val 32907"/>
                              <a:gd name="adj4" fmla="val -23241"/>
                              <a:gd name="adj5" fmla="val 31991"/>
                              <a:gd name="adj6" fmla="val -47037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F4D2A" w14:textId="77777777" w:rsidR="00B44E53" w:rsidRPr="006B1364" w:rsidRDefault="00B44E53" w:rsidP="00CE43FF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Naslovi stupaca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001" name="AutoShape 971"/>
                        <wps:cNvSpPr>
                          <a:spLocks/>
                        </wps:cNvSpPr>
                        <wps:spPr bwMode="auto">
                          <a:xfrm>
                            <a:off x="0" y="323850"/>
                            <a:ext cx="466725" cy="347345"/>
                          </a:xfrm>
                          <a:prstGeom prst="callout2">
                            <a:avLst>
                              <a:gd name="adj1" fmla="val 32907"/>
                              <a:gd name="adj2" fmla="val 116329"/>
                              <a:gd name="adj3" fmla="val 32907"/>
                              <a:gd name="adj4" fmla="val 128573"/>
                              <a:gd name="adj5" fmla="val 29250"/>
                              <a:gd name="adj6" fmla="val 161903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87A024" w14:textId="77777777" w:rsidR="00B44E53" w:rsidRDefault="00B44E53" w:rsidP="00CE43FF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Naslovi </w:t>
                              </w:r>
                            </w:p>
                            <w:p w14:paraId="6A17467D" w14:textId="77777777" w:rsidR="00B44E53" w:rsidRPr="006B1364" w:rsidRDefault="00B44E53" w:rsidP="00CE43FF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redaka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3E94B" id="Grupa 898" o:spid="_x0000_s1029" style="position:absolute;margin-left:14.55pt;margin-top:8.35pt;width:363pt;height:72.55pt;z-index:251607040" coordsize="46101,9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9" o:spid="_x0000_s1030" type="#_x0000_t75" style="position:absolute;left:7334;width:29921;height:9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" stroked="t">
                  <v:imagedata r:id="rId18" o:title=""/>
                  <v:path arrowok="t"/>
                </v:shape>
                <v:shapetype id="_x0000_t42" coordsize="21600,21600" o:spt="42" adj="-10080,24300,-3600,4050,-1800,4050" path="m@0@1l@2@3@4@5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textborder="f"/>
                </v:shapetype>
                <v:shape id="AutoShape 970" o:spid="_x0000_s1031" type="#_x0000_t42" style="position:absolute;left:39243;top:95;width:6858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" adj="-10160,6910,-5020,7108,-2400,7108" strokeweight=".25pt">
                  <v:textbox inset="0,,0">
                    <w:txbxContent>
                      <w:p w14:paraId="16CF4D2A" w14:textId="77777777" w:rsidR="00B44E53" w:rsidRPr="006B1364" w:rsidRDefault="00B44E53" w:rsidP="00CE43FF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Naslovi stupaca</w:t>
                        </w:r>
                      </w:p>
                    </w:txbxContent>
                  </v:textbox>
                </v:shape>
                <v:shape id="AutoShape 971" o:spid="_x0000_s1032" type="#_x0000_t42" style="position:absolute;top:3238;width:4667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" adj="34971,6318,27772,7108,25127,7108" strokeweight=".25pt">
                  <v:textbox inset="0,,0">
                    <w:txbxContent>
                      <w:p w14:paraId="2C87A024" w14:textId="77777777" w:rsidR="00B44E53" w:rsidRDefault="00B44E53" w:rsidP="00CE43FF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Naslovi </w:t>
                        </w:r>
                      </w:p>
                      <w:p w14:paraId="6A17467D" w14:textId="77777777" w:rsidR="00B44E53" w:rsidRPr="006B1364" w:rsidRDefault="00B44E53" w:rsidP="00CE43FF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redaka</w:t>
                        </w:r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</w:p>
    <w:p w14:paraId="60BC7C0B" w14:textId="77777777" w:rsidR="00CE43FF" w:rsidRPr="00FE2043" w:rsidRDefault="00CE43FF" w:rsidP="006119F9">
      <w:pPr>
        <w:pStyle w:val="-TEKST"/>
        <w:ind w:right="-10"/>
        <w:jc w:val="left"/>
      </w:pPr>
    </w:p>
    <w:p w14:paraId="39EFA0D1" w14:textId="77777777" w:rsidR="00CE43FF" w:rsidRPr="00FE2043" w:rsidRDefault="00CE43FF" w:rsidP="006119F9">
      <w:pPr>
        <w:pStyle w:val="-TEKST"/>
        <w:ind w:right="-10"/>
        <w:jc w:val="left"/>
      </w:pPr>
    </w:p>
    <w:p w14:paraId="38F93E34" w14:textId="77777777" w:rsidR="00CE43FF" w:rsidRPr="00FE2043" w:rsidRDefault="00CE43FF" w:rsidP="006119F9">
      <w:pPr>
        <w:pStyle w:val="-TEKST"/>
        <w:ind w:right="-10"/>
        <w:jc w:val="left"/>
      </w:pPr>
    </w:p>
    <w:p w14:paraId="4CD42748" w14:textId="77777777" w:rsidR="00CE43FF" w:rsidRPr="00FE2043" w:rsidRDefault="00CE43FF" w:rsidP="006119F9">
      <w:pPr>
        <w:pStyle w:val="-TEKST"/>
        <w:ind w:right="-10"/>
        <w:jc w:val="left"/>
      </w:pPr>
    </w:p>
    <w:p w14:paraId="01F3DF8F" w14:textId="77777777" w:rsidR="00BE39BD" w:rsidRPr="00FE2043" w:rsidRDefault="00B96819" w:rsidP="006119F9">
      <w:pPr>
        <w:pStyle w:val="-TEKST"/>
        <w:ind w:right="-10"/>
        <w:jc w:val="left"/>
      </w:pPr>
      <w:r w:rsidRPr="00FE2043">
        <w:t xml:space="preserve">Presjek stupca i retka čini </w:t>
      </w:r>
      <w:r w:rsidRPr="00FE2043">
        <w:rPr>
          <w:b/>
        </w:rPr>
        <w:t>ćeliju</w:t>
      </w:r>
      <w:r w:rsidRPr="00FE2043">
        <w:t>. Ćelije su osnovni elementi tablice, a služe za unos, prikaz i pohranu podataka. Svaka ćelija ima jedinstvenu adresu koja se sastoji od slovčane oznake stupca i broja retka (npr. A1, B2, C4).</w:t>
      </w:r>
    </w:p>
    <w:p w14:paraId="03D421BB" w14:textId="77777777" w:rsidR="00D536C9" w:rsidRPr="00FE2043" w:rsidRDefault="00B96819" w:rsidP="00B96819">
      <w:pPr>
        <w:pStyle w:val="-TEKST"/>
        <w:ind w:right="-10"/>
        <w:jc w:val="left"/>
      </w:pPr>
      <w:r w:rsidRPr="00FE2043">
        <w:t>Oznake s nazivima radnih listova pri dnu prozora omogućavaju da se klikom miša na neku od njih otvori željeni radni list.</w:t>
      </w:r>
    </w:p>
    <w:p w14:paraId="7C1EBFED" w14:textId="77777777" w:rsidR="00D536C9" w:rsidRPr="00FE2043" w:rsidRDefault="00B96819" w:rsidP="006119F9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70E7E7FF" wp14:editId="0BBC18DA">
            <wp:extent cx="1696059" cy="544019"/>
            <wp:effectExtent l="19050" t="19050" r="19050" b="27940"/>
            <wp:docPr id="899" name="Slika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Slika 89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59" cy="54401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E2043">
        <w:t xml:space="preserve"> </w:t>
      </w:r>
      <w:r w:rsidR="00C94F07" w:rsidRPr="00FE2043">
        <w:t xml:space="preserve"> </w:t>
      </w:r>
      <w:r w:rsidRPr="00FE2043">
        <w:rPr>
          <w:noProof/>
        </w:rPr>
        <w:drawing>
          <wp:inline distT="0" distB="0" distL="0" distR="0" wp14:anchorId="4A122402" wp14:editId="34FC3F23">
            <wp:extent cx="2545860" cy="543600"/>
            <wp:effectExtent l="19050" t="19050" r="26035" b="27940"/>
            <wp:docPr id="900" name="Slika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Slika 90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" b="1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60" cy="543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5D263" w14:textId="77777777" w:rsidR="00D536C9" w:rsidRPr="00FE2043" w:rsidRDefault="00D536C9" w:rsidP="006119F9">
      <w:pPr>
        <w:pStyle w:val="-TEKST"/>
        <w:ind w:right="-10"/>
        <w:jc w:val="left"/>
      </w:pPr>
    </w:p>
    <w:p w14:paraId="5454EEDD" w14:textId="77777777" w:rsidR="00F85423" w:rsidRPr="00FE2043" w:rsidRDefault="00F85423" w:rsidP="00A07130">
      <w:pPr>
        <w:pStyle w:val="-TEKST"/>
        <w:ind w:right="-10"/>
        <w:jc w:val="left"/>
      </w:pPr>
      <w:r w:rsidRPr="00FE2043">
        <w:t>Podaci i proračuni mogu biti smješteni u druge radne listove ili u druge radne knjige. Međusobno se povezuju preko jedinstvenih adresa.</w:t>
      </w:r>
    </w:p>
    <w:p w14:paraId="595C7863" w14:textId="77777777" w:rsidR="00F85423" w:rsidRPr="00FE2043" w:rsidRDefault="00F85423" w:rsidP="00A07130">
      <w:pPr>
        <w:pStyle w:val="-TEKST"/>
        <w:ind w:right="-10"/>
        <w:jc w:val="left"/>
      </w:pPr>
      <w:r w:rsidRPr="00FE2043">
        <w:t>Primjeri adresa:</w:t>
      </w:r>
    </w:p>
    <w:p w14:paraId="4B836194" w14:textId="77777777" w:rsidR="003459CB" w:rsidRDefault="003459CB" w:rsidP="00CB3586">
      <w:pPr>
        <w:pStyle w:val="-TEKST"/>
        <w:numPr>
          <w:ilvl w:val="0"/>
          <w:numId w:val="85"/>
        </w:numPr>
        <w:ind w:right="-10"/>
        <w:jc w:val="left"/>
      </w:pPr>
      <w:r>
        <w:t xml:space="preserve">adresa ćelije: </w:t>
      </w:r>
      <w:r w:rsidRPr="00500AE9">
        <w:rPr>
          <w:i/>
          <w:iCs/>
        </w:rPr>
        <w:t>A1</w:t>
      </w:r>
    </w:p>
    <w:p w14:paraId="0A434F06" w14:textId="77777777" w:rsidR="00F85423" w:rsidRPr="00FE2043" w:rsidRDefault="003459CB" w:rsidP="00CB3586">
      <w:pPr>
        <w:pStyle w:val="-TEKST"/>
        <w:numPr>
          <w:ilvl w:val="0"/>
          <w:numId w:val="85"/>
        </w:numPr>
        <w:ind w:right="-10"/>
        <w:jc w:val="left"/>
      </w:pPr>
      <w:r>
        <w:t xml:space="preserve">adresa ćelije </w:t>
      </w:r>
      <w:r w:rsidR="00F85423" w:rsidRPr="00FE2043">
        <w:t>s nazivom radnog</w:t>
      </w:r>
      <w:r w:rsidR="003B1B7D" w:rsidRPr="00FE2043">
        <w:t>a</w:t>
      </w:r>
      <w:r w:rsidR="00F85423" w:rsidRPr="00FE2043">
        <w:t xml:space="preserve"> lista: </w:t>
      </w:r>
      <w:r w:rsidR="00AA4928" w:rsidRPr="00FE2043">
        <w:rPr>
          <w:i/>
        </w:rPr>
        <w:t>Meteorološki podaci</w:t>
      </w:r>
      <w:r w:rsidR="00D536C9" w:rsidRPr="00FE2043">
        <w:rPr>
          <w:i/>
        </w:rPr>
        <w:t>!A1</w:t>
      </w:r>
      <w:r w:rsidR="00D536C9" w:rsidRPr="00FE2043">
        <w:t xml:space="preserve"> </w:t>
      </w:r>
    </w:p>
    <w:p w14:paraId="533B4E01" w14:textId="77777777" w:rsidR="007D711C" w:rsidRPr="00FE2043" w:rsidRDefault="003459CB" w:rsidP="00CB3586">
      <w:pPr>
        <w:pStyle w:val="-TEKST"/>
        <w:numPr>
          <w:ilvl w:val="0"/>
          <w:numId w:val="85"/>
        </w:numPr>
        <w:ind w:right="-10"/>
        <w:jc w:val="left"/>
      </w:pPr>
      <w:r>
        <w:t xml:space="preserve">adresa ćelije </w:t>
      </w:r>
      <w:r w:rsidR="00F85423" w:rsidRPr="00FE2043">
        <w:t>s nazivom radne knjige i radnoga lista</w:t>
      </w:r>
      <w:r w:rsidR="00A07130" w:rsidRPr="00FE2043">
        <w:t>:</w:t>
      </w:r>
      <w:r w:rsidR="00AA4928" w:rsidRPr="00FE2043">
        <w:br/>
      </w:r>
      <w:r w:rsidR="00D536C9" w:rsidRPr="00FE2043">
        <w:rPr>
          <w:i/>
        </w:rPr>
        <w:t>[</w:t>
      </w:r>
      <w:r w:rsidR="00AA4928" w:rsidRPr="00FE2043">
        <w:rPr>
          <w:i/>
        </w:rPr>
        <w:t>Podaci</w:t>
      </w:r>
      <w:r w:rsidR="00D536C9" w:rsidRPr="00FE2043">
        <w:rPr>
          <w:i/>
        </w:rPr>
        <w:t>.xlsx]</w:t>
      </w:r>
      <w:r w:rsidR="00AA4928" w:rsidRPr="00FE2043">
        <w:rPr>
          <w:i/>
        </w:rPr>
        <w:t>Meteorološki podaci</w:t>
      </w:r>
      <w:r w:rsidR="00D536C9" w:rsidRPr="00FE2043">
        <w:rPr>
          <w:i/>
        </w:rPr>
        <w:t>!A1</w:t>
      </w:r>
      <w:r w:rsidR="00425DBD" w:rsidRPr="00FE2043">
        <w:t>.</w:t>
      </w:r>
    </w:p>
    <w:p w14:paraId="252C5861" w14:textId="77777777" w:rsidR="002E0BA9" w:rsidRPr="00FE2043" w:rsidRDefault="007D711C" w:rsidP="00500AE9">
      <w:pPr>
        <w:pStyle w:val="-NASLOV"/>
      </w:pPr>
      <w:r w:rsidRPr="00FE2043">
        <w:br w:type="page"/>
      </w:r>
      <w:bookmarkStart w:id="15" w:name="a122"/>
      <w:r w:rsidR="005D4DAA" w:rsidRPr="00FE2043">
        <w:lastRenderedPageBreak/>
        <w:t xml:space="preserve">1.2.2. Izgled </w:t>
      </w:r>
      <w:r w:rsidR="00486123" w:rsidRPr="00FE2043">
        <w:t xml:space="preserve">i dijelovi prozora programa </w:t>
      </w:r>
      <w:r w:rsidR="00486123" w:rsidRPr="00FE2043">
        <w:rPr>
          <w:i/>
        </w:rPr>
        <w:t>E</w:t>
      </w:r>
      <w:r w:rsidR="005D4DAA" w:rsidRPr="00FE2043">
        <w:rPr>
          <w:i/>
        </w:rPr>
        <w:t>xcel</w:t>
      </w:r>
      <w:bookmarkEnd w:id="15"/>
    </w:p>
    <w:p w14:paraId="314736D0" w14:textId="77777777" w:rsidR="00840111" w:rsidRPr="00FE2043" w:rsidRDefault="00DE1A21" w:rsidP="00A34981">
      <w:pPr>
        <w:pStyle w:val="-TEKST"/>
        <w:spacing w:after="240"/>
        <w:ind w:right="-10"/>
        <w:jc w:val="left"/>
      </w:pPr>
      <w:r w:rsidRPr="00FE2043">
        <w:t xml:space="preserve">Prozor </w:t>
      </w:r>
      <w:r w:rsidR="00A34981" w:rsidRPr="00FE2043">
        <w:t xml:space="preserve">programa </w:t>
      </w:r>
      <w:r w:rsidRPr="00FE2043">
        <w:rPr>
          <w:i/>
        </w:rPr>
        <w:t>Excel</w:t>
      </w:r>
      <w:r w:rsidRPr="00FE2043">
        <w:t xml:space="preserve"> sastoji se od više različitih dijelova, od kojih svaki ima svoju namjenu i </w:t>
      </w:r>
      <w:r w:rsidR="00866974" w:rsidRPr="00FE2043">
        <w:t>određeni</w:t>
      </w:r>
      <w:r w:rsidRPr="00FE2043">
        <w:t xml:space="preserve"> položaj u prozor</w:t>
      </w:r>
      <w:r w:rsidR="00F735A9" w:rsidRPr="00FE2043">
        <w:t>u</w:t>
      </w:r>
      <w:r w:rsidRPr="00FE2043">
        <w:t>.</w:t>
      </w:r>
    </w:p>
    <w:p w14:paraId="140E9E89" w14:textId="77777777" w:rsidR="00BF03B2" w:rsidRPr="00FE2043" w:rsidRDefault="00455799" w:rsidP="006119F9">
      <w:pPr>
        <w:pStyle w:val="-TEKST"/>
        <w:spacing w:after="240"/>
        <w:ind w:right="-10"/>
        <w:jc w:val="left"/>
      </w:pPr>
      <w:r w:rsidRPr="00FE2043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C0EF675" wp14:editId="3168638F">
                <wp:simplePos x="0" y="0"/>
                <wp:positionH relativeFrom="column">
                  <wp:posOffset>-1579245</wp:posOffset>
                </wp:positionH>
                <wp:positionV relativeFrom="paragraph">
                  <wp:posOffset>98425</wp:posOffset>
                </wp:positionV>
                <wp:extent cx="6191250" cy="4049395"/>
                <wp:effectExtent l="0" t="0" r="19050" b="27305"/>
                <wp:wrapNone/>
                <wp:docPr id="781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4049395"/>
                          <a:chOff x="-84" y="3039"/>
                          <a:chExt cx="9750" cy="6377"/>
                        </a:xfrm>
                      </wpg:grpSpPr>
                      <pic:pic xmlns:pic="http://schemas.openxmlformats.org/drawingml/2006/picture">
                        <pic:nvPicPr>
                          <pic:cNvPr id="782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01" y="3996"/>
                            <a:ext cx="7365" cy="4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3" name="AutoShape 212"/>
                        <wps:cNvSpPr>
                          <a:spLocks/>
                        </wps:cNvSpPr>
                        <wps:spPr bwMode="auto">
                          <a:xfrm>
                            <a:off x="2672" y="8784"/>
                            <a:ext cx="1024" cy="624"/>
                          </a:xfrm>
                          <a:prstGeom prst="callout2">
                            <a:avLst>
                              <a:gd name="adj1" fmla="val 43796"/>
                              <a:gd name="adj2" fmla="val 111718"/>
                              <a:gd name="adj3" fmla="val 43796"/>
                              <a:gd name="adj4" fmla="val 122463"/>
                              <a:gd name="adj5" fmla="val -93431"/>
                              <a:gd name="adj6" fmla="val 122657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BBA07" w14:textId="77777777" w:rsidR="00B44E53" w:rsidRPr="006B1364" w:rsidRDefault="00B44E53" w:rsidP="00292BAA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Statusna traka 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784" name="AutoShape 643"/>
                        <wps:cNvSpPr>
                          <a:spLocks/>
                        </wps:cNvSpPr>
                        <wps:spPr bwMode="auto">
                          <a:xfrm>
                            <a:off x="4893" y="8784"/>
                            <a:ext cx="1544" cy="624"/>
                          </a:xfrm>
                          <a:prstGeom prst="callout2">
                            <a:avLst>
                              <a:gd name="adj1" fmla="val 29171"/>
                              <a:gd name="adj2" fmla="val 107773"/>
                              <a:gd name="adj3" fmla="val 29171"/>
                              <a:gd name="adj4" fmla="val 116838"/>
                              <a:gd name="adj5" fmla="val -617178"/>
                              <a:gd name="adj6" fmla="val 117032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A71744" w14:textId="77777777" w:rsidR="00B44E53" w:rsidRPr="006B1364" w:rsidRDefault="00B44E53" w:rsidP="00205443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Pokretač dijaloškog okvira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785" name="AutoShape 211"/>
                        <wps:cNvSpPr>
                          <a:spLocks/>
                        </wps:cNvSpPr>
                        <wps:spPr bwMode="auto">
                          <a:xfrm>
                            <a:off x="752" y="8065"/>
                            <a:ext cx="1144" cy="839"/>
                          </a:xfrm>
                          <a:prstGeom prst="callout2">
                            <a:avLst>
                              <a:gd name="adj1" fmla="val 21454"/>
                              <a:gd name="adj2" fmla="val 110491"/>
                              <a:gd name="adj3" fmla="val 21454"/>
                              <a:gd name="adj4" fmla="val 127361"/>
                              <a:gd name="adj5" fmla="val 23241"/>
                              <a:gd name="adj6" fmla="val 19694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E48AD7" w14:textId="77777777" w:rsidR="00B44E53" w:rsidRDefault="00B44E53" w:rsidP="00361D8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Oznaka</w:t>
                              </w:r>
                            </w:p>
                            <w:p w14:paraId="46AF46C0" w14:textId="77777777" w:rsidR="00B44E53" w:rsidRDefault="00B44E53" w:rsidP="00361D8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radnoga</w:t>
                              </w:r>
                            </w:p>
                            <w:p w14:paraId="4D3A1C20" w14:textId="77777777" w:rsidR="00B44E53" w:rsidRPr="006B1364" w:rsidRDefault="00B44E53" w:rsidP="00361D8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lista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6" name="AutoShape 446"/>
                        <wps:cNvSpPr>
                          <a:spLocks/>
                        </wps:cNvSpPr>
                        <wps:spPr bwMode="auto">
                          <a:xfrm>
                            <a:off x="392" y="6519"/>
                            <a:ext cx="1504" cy="780"/>
                          </a:xfrm>
                          <a:prstGeom prst="callout2">
                            <a:avLst>
                              <a:gd name="adj1" fmla="val 23079"/>
                              <a:gd name="adj2" fmla="val 107977"/>
                              <a:gd name="adj3" fmla="val 23079"/>
                              <a:gd name="adj4" fmla="val 117287"/>
                              <a:gd name="adj5" fmla="val 21667"/>
                              <a:gd name="adj6" fmla="val 169417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76F238" w14:textId="77777777" w:rsidR="00B44E53" w:rsidRDefault="00B44E53" w:rsidP="000A7813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Radni</w:t>
                              </w:r>
                            </w:p>
                            <w:p w14:paraId="7A373EE2" w14:textId="77777777" w:rsidR="00B44E53" w:rsidRPr="006B1364" w:rsidRDefault="00B44E53" w:rsidP="000A7813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list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7" name="AutoShape 206"/>
                        <wps:cNvSpPr>
                          <a:spLocks/>
                        </wps:cNvSpPr>
                        <wps:spPr bwMode="auto">
                          <a:xfrm>
                            <a:off x="-84" y="5418"/>
                            <a:ext cx="1980" cy="519"/>
                          </a:xfrm>
                          <a:prstGeom prst="callout2">
                            <a:avLst>
                              <a:gd name="adj1" fmla="val 34681"/>
                              <a:gd name="adj2" fmla="val 106060"/>
                              <a:gd name="adj3" fmla="val 34681"/>
                              <a:gd name="adj4" fmla="val 110556"/>
                              <a:gd name="adj5" fmla="val -7321"/>
                              <a:gd name="adj6" fmla="val 135149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BE176" w14:textId="77777777" w:rsidR="00B44E53" w:rsidRDefault="00B44E53" w:rsidP="00C56E48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Aktivna </w:t>
                              </w:r>
                            </w:p>
                            <w:p w14:paraId="67455D9B" w14:textId="77777777" w:rsidR="00B44E53" w:rsidRPr="006B1364" w:rsidRDefault="00B44E53" w:rsidP="00C56E48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ćelija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8" name="AutoShape 616"/>
                        <wps:cNvSpPr>
                          <a:spLocks/>
                        </wps:cNvSpPr>
                        <wps:spPr bwMode="auto">
                          <a:xfrm>
                            <a:off x="-84" y="4898"/>
                            <a:ext cx="1980" cy="518"/>
                          </a:xfrm>
                          <a:prstGeom prst="callout2">
                            <a:avLst>
                              <a:gd name="adj1" fmla="val 34750"/>
                              <a:gd name="adj2" fmla="val 106060"/>
                              <a:gd name="adj3" fmla="val 34750"/>
                              <a:gd name="adj4" fmla="val 118889"/>
                              <a:gd name="adj5" fmla="val 33782"/>
                              <a:gd name="adj6" fmla="val 215455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D9BDB" w14:textId="77777777" w:rsidR="00B44E53" w:rsidRDefault="00B44E53" w:rsidP="00B6722B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Traka</w:t>
                              </w:r>
                            </w:p>
                            <w:p w14:paraId="61D0C4BF" w14:textId="77777777" w:rsidR="00B44E53" w:rsidRPr="006B1364" w:rsidRDefault="00B44E53" w:rsidP="00B6722B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formule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9" name="AutoShape 606"/>
                        <wps:cNvSpPr>
                          <a:spLocks/>
                        </wps:cNvSpPr>
                        <wps:spPr bwMode="auto">
                          <a:xfrm>
                            <a:off x="2077" y="4180"/>
                            <a:ext cx="179" cy="838"/>
                          </a:xfrm>
                          <a:prstGeom prst="leftBrace">
                            <a:avLst>
                              <a:gd name="adj1" fmla="val 39013"/>
                              <a:gd name="adj2" fmla="val 50000"/>
                            </a:avLst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AutoShape 204"/>
                        <wps:cNvSpPr>
                          <a:spLocks/>
                        </wps:cNvSpPr>
                        <wps:spPr bwMode="auto">
                          <a:xfrm>
                            <a:off x="392" y="4353"/>
                            <a:ext cx="1504" cy="411"/>
                          </a:xfrm>
                          <a:prstGeom prst="callout2">
                            <a:avLst>
                              <a:gd name="adj1" fmla="val 50000"/>
                              <a:gd name="adj2" fmla="val 107977"/>
                              <a:gd name="adj3" fmla="val 50000"/>
                              <a:gd name="adj4" fmla="val 107977"/>
                              <a:gd name="adj5" fmla="val 70833"/>
                              <a:gd name="adj6" fmla="val 12240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04B3F" w14:textId="77777777" w:rsidR="00B44E53" w:rsidRPr="006B1364" w:rsidRDefault="00B44E53" w:rsidP="00292BAA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Vrpca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792" name="AutoShape 443"/>
                        <wps:cNvSpPr>
                          <a:spLocks/>
                        </wps:cNvSpPr>
                        <wps:spPr bwMode="auto">
                          <a:xfrm>
                            <a:off x="816" y="3217"/>
                            <a:ext cx="1080" cy="779"/>
                          </a:xfrm>
                          <a:prstGeom prst="callout2">
                            <a:avLst>
                              <a:gd name="adj1" fmla="val 23106"/>
                              <a:gd name="adj2" fmla="val 111111"/>
                              <a:gd name="adj3" fmla="val 23106"/>
                              <a:gd name="adj4" fmla="val 153148"/>
                              <a:gd name="adj5" fmla="val 127213"/>
                              <a:gd name="adj6" fmla="val 154444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9569C6" w14:textId="77777777" w:rsidR="00B44E53" w:rsidRPr="006B1364" w:rsidRDefault="00B44E53" w:rsidP="00FC48A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Kartica </w:t>
                              </w:r>
                              <w:r w:rsidRPr="0076794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Datoteka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793" name="AutoShape 203"/>
                        <wps:cNvSpPr>
                          <a:spLocks/>
                        </wps:cNvSpPr>
                        <wps:spPr bwMode="auto">
                          <a:xfrm>
                            <a:off x="3156" y="3039"/>
                            <a:ext cx="1980" cy="411"/>
                          </a:xfrm>
                          <a:prstGeom prst="callout2">
                            <a:avLst>
                              <a:gd name="adj1" fmla="val 43796"/>
                              <a:gd name="adj2" fmla="val -6060"/>
                              <a:gd name="adj3" fmla="val 43796"/>
                              <a:gd name="adj4" fmla="val -13991"/>
                              <a:gd name="adj5" fmla="val 235278"/>
                              <a:gd name="adj6" fmla="val -14292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A5CD7D" w14:textId="77777777" w:rsidR="00B44E53" w:rsidRPr="006B1364" w:rsidRDefault="00B44E53" w:rsidP="00361D82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Alatna traka za brzi pristup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794" name="AutoShape 613"/>
                        <wps:cNvSpPr>
                          <a:spLocks/>
                        </wps:cNvSpPr>
                        <wps:spPr bwMode="auto">
                          <a:xfrm>
                            <a:off x="3246" y="3448"/>
                            <a:ext cx="630" cy="411"/>
                          </a:xfrm>
                          <a:prstGeom prst="callout2">
                            <a:avLst>
                              <a:gd name="adj1" fmla="val 43796"/>
                              <a:gd name="adj2" fmla="val -19046"/>
                              <a:gd name="adj3" fmla="val 43796"/>
                              <a:gd name="adj4" fmla="val -31745"/>
                              <a:gd name="adj5" fmla="val 205352"/>
                              <a:gd name="adj6" fmla="val -33333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B3A746" w14:textId="77777777" w:rsidR="00B44E53" w:rsidRPr="006B1364" w:rsidRDefault="00B44E53" w:rsidP="000E6D7F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Kartica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795" name="AutoShape 197"/>
                        <wps:cNvSpPr>
                          <a:spLocks/>
                        </wps:cNvSpPr>
                        <wps:spPr bwMode="auto">
                          <a:xfrm>
                            <a:off x="4347" y="3448"/>
                            <a:ext cx="1260" cy="411"/>
                          </a:xfrm>
                          <a:prstGeom prst="callout2">
                            <a:avLst>
                              <a:gd name="adj1" fmla="val 43796"/>
                              <a:gd name="adj2" fmla="val -9523"/>
                              <a:gd name="adj3" fmla="val 43796"/>
                              <a:gd name="adj4" fmla="val -21667"/>
                              <a:gd name="adj5" fmla="val 295134"/>
                              <a:gd name="adj6" fmla="val -22065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AC397" w14:textId="77777777" w:rsidR="00B44E53" w:rsidRPr="006B1364" w:rsidRDefault="00B44E53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Naredba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 upright="1">
                          <a:noAutofit/>
                        </wps:bodyPr>
                      </wps:wsp>
                      <wps:wsp>
                        <wps:cNvPr id="796" name="AutoShape 614"/>
                        <wps:cNvSpPr>
                          <a:spLocks/>
                        </wps:cNvSpPr>
                        <wps:spPr bwMode="auto">
                          <a:xfrm>
                            <a:off x="5844" y="3039"/>
                            <a:ext cx="1452" cy="411"/>
                          </a:xfrm>
                          <a:prstGeom prst="callout2">
                            <a:avLst>
                              <a:gd name="adj1" fmla="val 43796"/>
                              <a:gd name="adj2" fmla="val -8264"/>
                              <a:gd name="adj3" fmla="val 43796"/>
                              <a:gd name="adj4" fmla="val -18662"/>
                              <a:gd name="adj5" fmla="val 241847"/>
                              <a:gd name="adj6" fmla="val -19009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D39B73" w14:textId="77777777" w:rsidR="00B44E53" w:rsidRPr="006B1364" w:rsidRDefault="00B44E53" w:rsidP="00303101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Naslovna traka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 upright="1">
                          <a:noAutofit/>
                        </wps:bodyPr>
                      </wps:wsp>
                      <wps:wsp>
                        <wps:cNvPr id="797" name="AutoShape 612"/>
                        <wps:cNvSpPr>
                          <a:spLocks/>
                        </wps:cNvSpPr>
                        <wps:spPr bwMode="auto">
                          <a:xfrm>
                            <a:off x="6342" y="3489"/>
                            <a:ext cx="791" cy="370"/>
                          </a:xfrm>
                          <a:prstGeom prst="callout2">
                            <a:avLst>
                              <a:gd name="adj1" fmla="val 48648"/>
                              <a:gd name="adj2" fmla="val 115171"/>
                              <a:gd name="adj3" fmla="val 48648"/>
                              <a:gd name="adj4" fmla="val 128065"/>
                              <a:gd name="adj5" fmla="val 201894"/>
                              <a:gd name="adj6" fmla="val 128569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B958A7" w14:textId="77777777" w:rsidR="00B44E53" w:rsidRPr="006B1364" w:rsidRDefault="00B44E53" w:rsidP="00A2375D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Skupina  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798" name="AutoShape 611"/>
                        <wps:cNvSpPr>
                          <a:spLocks/>
                        </wps:cNvSpPr>
                        <wps:spPr bwMode="auto">
                          <a:xfrm rot="16200000">
                            <a:off x="7232" y="3788"/>
                            <a:ext cx="208" cy="1148"/>
                          </a:xfrm>
                          <a:prstGeom prst="rightBrace">
                            <a:avLst>
                              <a:gd name="adj1" fmla="val 45994"/>
                              <a:gd name="adj2" fmla="val 51824"/>
                            </a:avLst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92" name="AutoShape 318"/>
                        <wps:cNvSpPr>
                          <a:spLocks/>
                        </wps:cNvSpPr>
                        <wps:spPr bwMode="auto">
                          <a:xfrm>
                            <a:off x="7133" y="3066"/>
                            <a:ext cx="2068" cy="370"/>
                          </a:xfrm>
                          <a:prstGeom prst="callout2">
                            <a:avLst>
                              <a:gd name="adj1" fmla="val 48648"/>
                              <a:gd name="adj2" fmla="val 107912"/>
                              <a:gd name="adj3" fmla="val 48648"/>
                              <a:gd name="adj4" fmla="val 114634"/>
                              <a:gd name="adj5" fmla="val 261083"/>
                              <a:gd name="adj6" fmla="val 114898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9F159A" w14:textId="77777777" w:rsidR="00B44E53" w:rsidRPr="006B1364" w:rsidRDefault="00B44E53" w:rsidP="00430C0F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Dugmad </w:t>
                              </w:r>
                              <w:r w:rsidR="00FB38A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prozora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programa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93" name="Line 208"/>
                        <wps:cNvCnPr>
                          <a:cxnSpLocks noChangeShapeType="1"/>
                        </wps:cNvCnPr>
                        <wps:spPr bwMode="auto">
                          <a:xfrm flipH="1">
                            <a:off x="8751" y="6723"/>
                            <a:ext cx="831" cy="225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AutoShape 207"/>
                        <wps:cNvSpPr>
                          <a:spLocks/>
                        </wps:cNvSpPr>
                        <wps:spPr bwMode="auto">
                          <a:xfrm>
                            <a:off x="7701" y="8799"/>
                            <a:ext cx="744" cy="617"/>
                          </a:xfrm>
                          <a:prstGeom prst="callout2">
                            <a:avLst>
                              <a:gd name="adj1" fmla="val 29171"/>
                              <a:gd name="adj2" fmla="val 116130"/>
                              <a:gd name="adj3" fmla="val 29171"/>
                              <a:gd name="adj4" fmla="val 141667"/>
                              <a:gd name="adj5" fmla="val -90926"/>
                              <a:gd name="adj6" fmla="val 142338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1475B" w14:textId="77777777" w:rsidR="00B44E53" w:rsidRPr="006B1364" w:rsidRDefault="00B44E53" w:rsidP="00C56E48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Trake za pomicanje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EF675" id="Group 1158" o:spid="_x0000_s1033" style="position:absolute;margin-left:-124.35pt;margin-top:7.75pt;width:487.5pt;height:318.85pt;z-index:251694080" coordorigin="-84,3039" coordsize="9750,6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">
                <v:shape id="Picture 1151" o:spid="_x0000_s1034" type="#_x0000_t75" style="position:absolute;left:2301;top:3996;width:7365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" stroked="t">
                  <v:imagedata r:id="rId21" o:title=""/>
                </v:shape>
                <v:shape id="AutoShape 212" o:spid="_x0000_s1035" type="#_x0000_t42" style="position:absolute;left:2672;top:8784;width:1024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" adj="26494,-20181,26452,9460,24131,9460" strokeweight=".25pt">
                  <v:textbox inset="0,1.3mm,0,0">
                    <w:txbxContent>
                      <w:p w14:paraId="5DEBBA07" w14:textId="77777777" w:rsidR="00B44E53" w:rsidRPr="006B1364" w:rsidRDefault="00B44E53" w:rsidP="00292BAA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Statusna traka </w:t>
                        </w:r>
                      </w:p>
                    </w:txbxContent>
                  </v:textbox>
                  <o:callout v:ext="edit" minusx="t"/>
                </v:shape>
                <v:shape id="AutoShape 643" o:spid="_x0000_s1036" type="#_x0000_t42" style="position:absolute;left:4893;top:8784;width:1544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" adj="25279,-133310,25237,6301,23279,6301" strokeweight=".25pt">
                  <v:textbox inset="0,1.3mm,0,0">
                    <w:txbxContent>
                      <w:p w14:paraId="0EA71744" w14:textId="77777777" w:rsidR="00B44E53" w:rsidRPr="006B1364" w:rsidRDefault="00B44E53" w:rsidP="00205443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Pokretač dijaloškog okvira</w:t>
                        </w:r>
                      </w:p>
                    </w:txbxContent>
                  </v:textbox>
                  <o:callout v:ext="edit" minusx="t"/>
                </v:shape>
                <v:shape id="AutoShape 211" o:spid="_x0000_s1037" type="#_x0000_t42" style="position:absolute;left:752;top:8065;width:1144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" adj="42539,5020,27510,4634,23866,4634" strokeweight=".25pt">
                  <v:textbox inset="0,0,0,0">
                    <w:txbxContent>
                      <w:p w14:paraId="5CE48AD7" w14:textId="77777777" w:rsidR="00B44E53" w:rsidRDefault="00B44E53" w:rsidP="00361D8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Oznaka</w:t>
                        </w:r>
                      </w:p>
                      <w:p w14:paraId="46AF46C0" w14:textId="77777777" w:rsidR="00B44E53" w:rsidRDefault="00B44E53" w:rsidP="00361D8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radnoga</w:t>
                        </w:r>
                      </w:p>
                      <w:p w14:paraId="4D3A1C20" w14:textId="77777777" w:rsidR="00B44E53" w:rsidRPr="006B1364" w:rsidRDefault="00B44E53" w:rsidP="00361D8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lista</w:t>
                        </w:r>
                      </w:p>
                    </w:txbxContent>
                  </v:textbox>
                  <o:callout v:ext="edit" minusx="t" minusy="t"/>
                </v:shape>
                <v:shape id="AutoShape 446" o:spid="_x0000_s1038" type="#_x0000_t42" style="position:absolute;left:392;top:6519;width:150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" adj="36594,4680,25334,4985,23323,4985" strokeweight=".25pt">
                  <v:textbox inset="0,0,0,0">
                    <w:txbxContent>
                      <w:p w14:paraId="7C76F238" w14:textId="77777777" w:rsidR="00B44E53" w:rsidRDefault="00B44E53" w:rsidP="000A7813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Radni</w:t>
                        </w:r>
                      </w:p>
                      <w:p w14:paraId="7A373EE2" w14:textId="77777777" w:rsidR="00B44E53" w:rsidRPr="006B1364" w:rsidRDefault="00B44E53" w:rsidP="000A7813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list</w:t>
                        </w:r>
                      </w:p>
                    </w:txbxContent>
                  </v:textbox>
                  <o:callout v:ext="edit" minusx="t"/>
                </v:shape>
                <v:shape id="AutoShape 206" o:spid="_x0000_s1039" type="#_x0000_t42" style="position:absolute;left:-84;top:5418;width:1980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" adj="29192,-1581,23880,7491,22909,7491" strokeweight=".25pt">
                  <v:textbox inset="0,0,0,0">
                    <w:txbxContent>
                      <w:p w14:paraId="6F3BE176" w14:textId="77777777" w:rsidR="00B44E53" w:rsidRDefault="00B44E53" w:rsidP="00C56E48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Aktivna </w:t>
                        </w:r>
                      </w:p>
                      <w:p w14:paraId="67455D9B" w14:textId="77777777" w:rsidR="00B44E53" w:rsidRPr="006B1364" w:rsidRDefault="00B44E53" w:rsidP="00C56E48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ćelija</w:t>
                        </w:r>
                      </w:p>
                    </w:txbxContent>
                  </v:textbox>
                  <o:callout v:ext="edit" minusx="t"/>
                </v:shape>
                <v:shape id="AutoShape 616" o:spid="_x0000_s1040" type="#_x0000_t42" style="position:absolute;left:-84;top:4898;width:1980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" adj="46538,7297,25680,7506,22909,7506" strokeweight=".25pt">
                  <v:textbox inset="0,0,0,0">
                    <w:txbxContent>
                      <w:p w14:paraId="047D9BDB" w14:textId="77777777" w:rsidR="00B44E53" w:rsidRDefault="00B44E53" w:rsidP="00B6722B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Traka</w:t>
                        </w:r>
                      </w:p>
                      <w:p w14:paraId="61D0C4BF" w14:textId="77777777" w:rsidR="00B44E53" w:rsidRPr="006B1364" w:rsidRDefault="00B44E53" w:rsidP="00B6722B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formule</w:t>
                        </w:r>
                      </w:p>
                    </w:txbxContent>
                  </v:textbox>
                  <o:callout v:ext="edit" minusx="t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606" o:spid="_x0000_s1041" type="#_x0000_t87" style="position:absolute;left:2077;top:4180;width:179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" strokeweight=".25pt"/>
                <v:shape id="AutoShape 204" o:spid="_x0000_s1042" type="#_x0000_t42" style="position:absolute;left:392;top:4353;width:1504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" adj="26440,15300,23323,10800,23323,10800" stroked="f" strokeweight=".25pt">
                  <v:textbox inset="0,1.3mm,0,0">
                    <w:txbxContent>
                      <w:p w14:paraId="4EF04B3F" w14:textId="77777777" w:rsidR="00B44E53" w:rsidRPr="006B1364" w:rsidRDefault="00B44E53" w:rsidP="00292BAA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Vrpca</w:t>
                        </w:r>
                      </w:p>
                    </w:txbxContent>
                  </v:textbox>
                  <o:callout v:ext="edit" minusx="t" minusy="t"/>
                </v:shape>
                <v:shape id="AutoShape 443" o:spid="_x0000_s1043" type="#_x0000_t42" style="position:absolute;left:816;top:3217;width:1080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" adj="33360,27478,33080,4991,24000,4991" strokeweight=".25pt">
                  <v:textbox inset="0,,0">
                    <w:txbxContent>
                      <w:p w14:paraId="169569C6" w14:textId="77777777" w:rsidR="00B44E53" w:rsidRPr="006B1364" w:rsidRDefault="00B44E53" w:rsidP="00FC48A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Kartica </w:t>
                        </w:r>
                        <w:r w:rsidRPr="0076794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Datoteka</w:t>
                        </w:r>
                      </w:p>
                    </w:txbxContent>
                  </v:textbox>
                  <o:callout v:ext="edit" minusx="t" minusy="t"/>
                </v:shape>
                <v:shape id="AutoShape 203" o:spid="_x0000_s1044" type="#_x0000_t42" style="position:absolute;left:3156;top:3039;width:1980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" adj="-3087,50820,-3022,9460,-1309,9460" strokeweight=".25pt">
                  <v:textbox inset="0,1.3mm,0,0">
                    <w:txbxContent>
                      <w:p w14:paraId="25A5CD7D" w14:textId="77777777" w:rsidR="00B44E53" w:rsidRPr="006B1364" w:rsidRDefault="00B44E53" w:rsidP="00361D82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Alatna traka za brzi pristup</w:t>
                        </w:r>
                      </w:p>
                    </w:txbxContent>
                  </v:textbox>
                  <o:callout v:ext="edit" minusy="t"/>
                </v:shape>
                <v:shape id="AutoShape 613" o:spid="_x0000_s1045" type="#_x0000_t42" style="position:absolute;left:3246;top:3448;width:630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" adj="-7200,44356,-6857,9460,-4114,9460" strokeweight=".25pt">
                  <v:textbox inset="0,1.3mm,0,0">
                    <w:txbxContent>
                      <w:p w14:paraId="0CB3A746" w14:textId="77777777" w:rsidR="00B44E53" w:rsidRPr="006B1364" w:rsidRDefault="00B44E53" w:rsidP="000E6D7F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Kartica</w:t>
                        </w:r>
                      </w:p>
                    </w:txbxContent>
                  </v:textbox>
                  <o:callout v:ext="edit" minusy="t"/>
                </v:shape>
                <v:shape id="AutoShape 197" o:spid="_x0000_s1046" type="#_x0000_t42" style="position:absolute;left:4347;top:3448;width:1260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" adj="-4766,63749,-4680,9460,-2057,9460" strokeweight=".25pt">
                  <v:textbox inset="0">
                    <w:txbxContent>
                      <w:p w14:paraId="1AFAC397" w14:textId="77777777" w:rsidR="00B44E53" w:rsidRPr="006B1364" w:rsidRDefault="00B44E53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Naredba</w:t>
                        </w:r>
                      </w:p>
                    </w:txbxContent>
                  </v:textbox>
                  <o:callout v:ext="edit" minusy="t"/>
                </v:shape>
                <v:shape id="AutoShape 614" o:spid="_x0000_s1047" type="#_x0000_t42" style="position:absolute;left:5844;top:3039;width:1452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" adj="-4106,52239,-4031,9460,-1785,9460" strokeweight=".25pt">
                  <v:textbox inset="0">
                    <w:txbxContent>
                      <w:p w14:paraId="04D39B73" w14:textId="77777777" w:rsidR="00B44E53" w:rsidRPr="006B1364" w:rsidRDefault="00B44E53" w:rsidP="00303101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Naslovna traka</w:t>
                        </w:r>
                      </w:p>
                    </w:txbxContent>
                  </v:textbox>
                  <o:callout v:ext="edit" minusy="t"/>
                </v:shape>
                <v:shape id="AutoShape 612" o:spid="_x0000_s1048" type="#_x0000_t42" style="position:absolute;left:6342;top:3489;width:791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" adj="27771,43609,27662,10508,24877,10508" strokeweight=".25pt">
                  <v:textbox inset="0,1.3mm,0,0">
                    <w:txbxContent>
                      <w:p w14:paraId="0EB958A7" w14:textId="77777777" w:rsidR="00B44E53" w:rsidRPr="006B1364" w:rsidRDefault="00B44E53" w:rsidP="00A2375D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Skupina  </w:t>
                        </w:r>
                      </w:p>
                    </w:txbxContent>
                  </v:textbox>
                  <o:callout v:ext="edit" minusx="t" minusy="t"/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611" o:spid="_x0000_s1049" type="#_x0000_t88" style="position:absolute;left:7232;top:3788;width:208;height:11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" adj=",11194" strokeweight=".25pt">
                  <v:textbox inset="0,1.3mm,0,0"/>
                </v:shape>
                <v:shape id="AutoShape 318" o:spid="_x0000_s1050" type="#_x0000_t42" style="position:absolute;left:7133;top:3066;width:2068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" adj="24818,56394,24761,10508,23309,10508" strokeweight=".25pt">
                  <v:textbox inset="0,1.3mm,0,0">
                    <w:txbxContent>
                      <w:p w14:paraId="1D9F159A" w14:textId="77777777" w:rsidR="00B44E53" w:rsidRPr="006B1364" w:rsidRDefault="00B44E53" w:rsidP="00430C0F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Dugmad </w:t>
                        </w:r>
                        <w:r w:rsidR="00FB38A5">
                          <w:rPr>
                            <w:rFonts w:cs="Arial"/>
                            <w:sz w:val="16"/>
                            <w:szCs w:val="16"/>
                          </w:rPr>
                          <w:t xml:space="preserve">prozora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programa</w:t>
                        </w:r>
                      </w:p>
                    </w:txbxContent>
                  </v:textbox>
                  <o:callout v:ext="edit" minusx="t" minusy="t"/>
                </v:shape>
                <v:line id="Line 208" o:spid="_x0000_s1051" style="position:absolute;flip:x;visibility:visible;mso-wrap-style:square" from="8751,6723" to="9582,8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" strokeweight=".25pt"/>
                <v:shape id="AutoShape 207" o:spid="_x0000_s1052" type="#_x0000_t42" style="position:absolute;left:7701;top:8799;width:744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" adj="30745,-19640,30600,6301,25084,6301" strokeweight=".25pt">
                  <v:textbox inset="0,0,0,0">
                    <w:txbxContent>
                      <w:p w14:paraId="2631475B" w14:textId="77777777" w:rsidR="00B44E53" w:rsidRPr="006B1364" w:rsidRDefault="00B44E53" w:rsidP="00C56E48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Trake za pomicanje</w:t>
                        </w:r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</w:p>
    <w:p w14:paraId="0FE4A080" w14:textId="77777777" w:rsidR="00473AD3" w:rsidRPr="00FE2043" w:rsidRDefault="00473AD3" w:rsidP="006119F9">
      <w:pPr>
        <w:pStyle w:val="-TEKST"/>
        <w:spacing w:after="240"/>
        <w:ind w:right="-10"/>
        <w:jc w:val="left"/>
      </w:pPr>
    </w:p>
    <w:p w14:paraId="50EE00DA" w14:textId="77777777" w:rsidR="00473AD3" w:rsidRPr="00FE2043" w:rsidRDefault="00473AD3" w:rsidP="006119F9">
      <w:pPr>
        <w:pStyle w:val="-TEKST"/>
        <w:spacing w:after="240"/>
        <w:ind w:right="-10"/>
        <w:jc w:val="left"/>
      </w:pPr>
    </w:p>
    <w:p w14:paraId="55A3876E" w14:textId="77777777" w:rsidR="007B0B93" w:rsidRPr="00FE2043" w:rsidRDefault="007B0B93" w:rsidP="006119F9">
      <w:pPr>
        <w:widowControl w:val="0"/>
        <w:ind w:right="-10"/>
        <w:jc w:val="both"/>
        <w:rPr>
          <w:sz w:val="22"/>
        </w:rPr>
      </w:pPr>
    </w:p>
    <w:p w14:paraId="7D8F77CD" w14:textId="77777777" w:rsidR="00936526" w:rsidRPr="00FE2043" w:rsidRDefault="00936526" w:rsidP="006119F9">
      <w:pPr>
        <w:widowControl w:val="0"/>
        <w:ind w:right="-10"/>
        <w:jc w:val="both"/>
        <w:rPr>
          <w:sz w:val="22"/>
        </w:rPr>
      </w:pPr>
    </w:p>
    <w:p w14:paraId="03F3E272" w14:textId="77777777" w:rsidR="00DE1A21" w:rsidRPr="00FE2043" w:rsidRDefault="00DE1A21" w:rsidP="006119F9">
      <w:pPr>
        <w:widowControl w:val="0"/>
        <w:ind w:right="-10"/>
        <w:jc w:val="both"/>
        <w:rPr>
          <w:sz w:val="22"/>
        </w:rPr>
      </w:pPr>
    </w:p>
    <w:p w14:paraId="3E42E357" w14:textId="77777777" w:rsidR="00663C84" w:rsidRPr="00FE2043" w:rsidRDefault="00663C84" w:rsidP="006119F9">
      <w:pPr>
        <w:widowControl w:val="0"/>
        <w:ind w:right="-10"/>
        <w:jc w:val="both"/>
        <w:rPr>
          <w:sz w:val="22"/>
        </w:rPr>
      </w:pPr>
    </w:p>
    <w:p w14:paraId="271855BA" w14:textId="77777777" w:rsidR="00663C84" w:rsidRPr="00FE2043" w:rsidRDefault="00663C84" w:rsidP="006119F9">
      <w:pPr>
        <w:widowControl w:val="0"/>
        <w:ind w:right="-10"/>
        <w:jc w:val="both"/>
        <w:rPr>
          <w:sz w:val="22"/>
        </w:rPr>
      </w:pPr>
    </w:p>
    <w:p w14:paraId="6B9D813B" w14:textId="77777777" w:rsidR="00663C84" w:rsidRPr="00FE2043" w:rsidRDefault="00663C84" w:rsidP="006119F9">
      <w:pPr>
        <w:widowControl w:val="0"/>
        <w:ind w:right="-10"/>
        <w:jc w:val="both"/>
        <w:rPr>
          <w:sz w:val="22"/>
        </w:rPr>
      </w:pPr>
    </w:p>
    <w:p w14:paraId="1473AB46" w14:textId="77777777" w:rsidR="00663C84" w:rsidRPr="00FE2043" w:rsidRDefault="00663C84" w:rsidP="006119F9">
      <w:pPr>
        <w:widowControl w:val="0"/>
        <w:ind w:right="-10"/>
        <w:jc w:val="both"/>
        <w:rPr>
          <w:sz w:val="22"/>
        </w:rPr>
      </w:pPr>
    </w:p>
    <w:p w14:paraId="347E5334" w14:textId="77777777" w:rsidR="00663C84" w:rsidRPr="00FE2043" w:rsidRDefault="00663C84" w:rsidP="006119F9">
      <w:pPr>
        <w:widowControl w:val="0"/>
        <w:ind w:right="-10"/>
        <w:jc w:val="both"/>
        <w:rPr>
          <w:sz w:val="22"/>
        </w:rPr>
      </w:pPr>
    </w:p>
    <w:p w14:paraId="6D4AC343" w14:textId="77777777" w:rsidR="00663C84" w:rsidRPr="00FE2043" w:rsidRDefault="00663C84" w:rsidP="006119F9">
      <w:pPr>
        <w:widowControl w:val="0"/>
        <w:ind w:right="-10"/>
        <w:jc w:val="both"/>
        <w:rPr>
          <w:sz w:val="22"/>
        </w:rPr>
      </w:pPr>
    </w:p>
    <w:p w14:paraId="6831C538" w14:textId="77777777" w:rsidR="00663C84" w:rsidRPr="00FE2043" w:rsidRDefault="00663C84" w:rsidP="006119F9">
      <w:pPr>
        <w:widowControl w:val="0"/>
        <w:ind w:right="-10"/>
        <w:jc w:val="both"/>
        <w:rPr>
          <w:sz w:val="22"/>
        </w:rPr>
      </w:pPr>
    </w:p>
    <w:p w14:paraId="5867D420" w14:textId="77777777" w:rsidR="00663C84" w:rsidRPr="00FE2043" w:rsidRDefault="00663C84" w:rsidP="006119F9">
      <w:pPr>
        <w:widowControl w:val="0"/>
        <w:ind w:right="-10"/>
        <w:jc w:val="both"/>
        <w:rPr>
          <w:sz w:val="22"/>
        </w:rPr>
      </w:pPr>
    </w:p>
    <w:p w14:paraId="2241C736" w14:textId="77777777" w:rsidR="00663C84" w:rsidRPr="00FE2043" w:rsidRDefault="00663C84" w:rsidP="006119F9">
      <w:pPr>
        <w:widowControl w:val="0"/>
        <w:ind w:right="-10"/>
        <w:jc w:val="both"/>
        <w:rPr>
          <w:sz w:val="22"/>
        </w:rPr>
      </w:pPr>
    </w:p>
    <w:p w14:paraId="5084388F" w14:textId="77777777" w:rsidR="007B0B93" w:rsidRPr="00FE2043" w:rsidRDefault="007B0B93" w:rsidP="006119F9">
      <w:pPr>
        <w:widowControl w:val="0"/>
        <w:ind w:right="-10"/>
        <w:jc w:val="both"/>
        <w:rPr>
          <w:sz w:val="22"/>
        </w:rPr>
      </w:pPr>
    </w:p>
    <w:p w14:paraId="7B7AACE6" w14:textId="77777777" w:rsidR="007B0B93" w:rsidRPr="00FE2043" w:rsidRDefault="007B0B93" w:rsidP="006119F9">
      <w:pPr>
        <w:widowControl w:val="0"/>
        <w:ind w:right="-10"/>
        <w:jc w:val="both"/>
        <w:rPr>
          <w:sz w:val="22"/>
        </w:rPr>
      </w:pPr>
    </w:p>
    <w:p w14:paraId="2C47E36D" w14:textId="77777777" w:rsidR="00663C84" w:rsidRPr="00FE2043" w:rsidRDefault="00663C84" w:rsidP="006119F9">
      <w:pPr>
        <w:widowControl w:val="0"/>
        <w:ind w:right="-10"/>
        <w:jc w:val="both"/>
        <w:rPr>
          <w:sz w:val="22"/>
        </w:rPr>
      </w:pPr>
    </w:p>
    <w:p w14:paraId="5CEC876A" w14:textId="77777777" w:rsidR="00663C84" w:rsidRPr="00FE2043" w:rsidRDefault="00663C84" w:rsidP="006119F9">
      <w:pPr>
        <w:widowControl w:val="0"/>
        <w:ind w:right="-10"/>
        <w:jc w:val="both"/>
        <w:rPr>
          <w:sz w:val="22"/>
        </w:rPr>
      </w:pPr>
    </w:p>
    <w:p w14:paraId="7913DDE6" w14:textId="77777777" w:rsidR="00663C84" w:rsidRPr="00FE2043" w:rsidRDefault="00663C84" w:rsidP="006119F9">
      <w:pPr>
        <w:widowControl w:val="0"/>
        <w:ind w:right="-10"/>
        <w:jc w:val="both"/>
        <w:rPr>
          <w:sz w:val="22"/>
        </w:rPr>
      </w:pPr>
    </w:p>
    <w:p w14:paraId="0A34AC15" w14:textId="77777777" w:rsidR="00BF03B2" w:rsidRPr="00FE2043" w:rsidRDefault="00BF03B2" w:rsidP="006119F9">
      <w:pPr>
        <w:widowControl w:val="0"/>
        <w:ind w:right="-10"/>
        <w:jc w:val="both"/>
        <w:rPr>
          <w:sz w:val="22"/>
        </w:rPr>
      </w:pPr>
    </w:p>
    <w:p w14:paraId="21BA47EB" w14:textId="77777777" w:rsidR="00BF03B2" w:rsidRPr="00FE2043" w:rsidRDefault="00BF03B2" w:rsidP="006119F9">
      <w:pPr>
        <w:widowControl w:val="0"/>
        <w:ind w:right="-10"/>
        <w:jc w:val="both"/>
        <w:rPr>
          <w:sz w:val="22"/>
        </w:rPr>
      </w:pPr>
    </w:p>
    <w:p w14:paraId="0265D53F" w14:textId="426FCFA9" w:rsidR="00BF03B2" w:rsidRPr="00FE2043" w:rsidRDefault="00BF03B2" w:rsidP="006119F9">
      <w:pPr>
        <w:widowControl w:val="0"/>
        <w:ind w:right="-10"/>
        <w:jc w:val="both"/>
        <w:rPr>
          <w:sz w:val="22"/>
        </w:rPr>
      </w:pPr>
    </w:p>
    <w:p w14:paraId="17B28152" w14:textId="418B1CF9" w:rsidR="00DE1A21" w:rsidRPr="00FE2043" w:rsidRDefault="00DE1A21" w:rsidP="006B1344">
      <w:pPr>
        <w:pStyle w:val="-TEKST"/>
        <w:spacing w:before="120"/>
        <w:ind w:right="-10"/>
        <w:jc w:val="left"/>
      </w:pPr>
      <w:r w:rsidRPr="00FE2043">
        <w:rPr>
          <w:b/>
        </w:rPr>
        <w:t>Naslovna traka</w:t>
      </w:r>
      <w:r w:rsidRPr="00FE2043">
        <w:t xml:space="preserve"> smještena </w:t>
      </w:r>
      <w:r w:rsidR="000F1DA8" w:rsidRPr="00FE2043">
        <w:t xml:space="preserve">je </w:t>
      </w:r>
      <w:r w:rsidRPr="00FE2043">
        <w:t xml:space="preserve">na vrhu prozora, </w:t>
      </w:r>
      <w:r w:rsidR="00D3010E" w:rsidRPr="00FE2043">
        <w:t xml:space="preserve">a </w:t>
      </w:r>
      <w:r w:rsidRPr="00FE2043">
        <w:t xml:space="preserve">sadrži naziv </w:t>
      </w:r>
      <w:r w:rsidR="00854524" w:rsidRPr="00FE2043">
        <w:t>programa</w:t>
      </w:r>
      <w:r w:rsidRPr="00FE2043">
        <w:t xml:space="preserve"> i naziv otvorene radne knjige. S desne strane trake </w:t>
      </w:r>
      <w:r w:rsidR="0032015C" w:rsidRPr="00FE2043">
        <w:t>nalaze se</w:t>
      </w:r>
      <w:r w:rsidRPr="00FE2043">
        <w:t xml:space="preserve"> tri standardna </w:t>
      </w:r>
      <w:r w:rsidR="00440626" w:rsidRPr="00FE2043">
        <w:t>dugmeta</w:t>
      </w:r>
      <w:r w:rsidR="004A738A" w:rsidRPr="00FE2043">
        <w:t xml:space="preserve"> za upravljanje prozorom</w:t>
      </w:r>
      <w:r w:rsidRPr="00FE2043">
        <w:t>: za smanjenje prozora, za obnavljanje veličine prozora i za zatvaranje prozora</w:t>
      </w:r>
      <w:r w:rsidR="008C48F1" w:rsidRPr="00FE2043">
        <w:t xml:space="preserve"> </w:t>
      </w:r>
      <w:r w:rsidR="00A34981" w:rsidRPr="00FE2043">
        <w:t xml:space="preserve">programa </w:t>
      </w:r>
      <w:r w:rsidR="008C48F1" w:rsidRPr="00FE2043">
        <w:rPr>
          <w:i/>
        </w:rPr>
        <w:t>Excel</w:t>
      </w:r>
      <w:r w:rsidRPr="00FE2043">
        <w:t>.</w:t>
      </w:r>
      <w:r w:rsidR="004A738A" w:rsidRPr="00FE2043">
        <w:t xml:space="preserve"> Lijevo od njih nalazi se dugme za upravljanje prikazom vrpce.</w:t>
      </w:r>
      <w:r w:rsidR="00FB38A5" w:rsidRPr="00FE2043">
        <w:t xml:space="preserve"> </w:t>
      </w:r>
      <w:r w:rsidR="00E51123">
        <w:t>Na</w:t>
      </w:r>
      <w:r w:rsidR="00FB38A5" w:rsidRPr="00FE2043">
        <w:t xml:space="preserve"> sredini trake nalazi se okvir </w:t>
      </w:r>
      <w:r w:rsidR="00FB38A5" w:rsidRPr="00F37587">
        <w:rPr>
          <w:b/>
          <w:bCs w:val="0"/>
        </w:rPr>
        <w:t>Pretraži</w:t>
      </w:r>
      <w:r w:rsidR="00FB38A5" w:rsidRPr="00FE2043">
        <w:t xml:space="preserve">, a s lijeve strane </w:t>
      </w:r>
      <w:r w:rsidR="00FB38A5" w:rsidRPr="00F37587">
        <w:rPr>
          <w:b/>
          <w:bCs w:val="0"/>
        </w:rPr>
        <w:t>Alatna traka za brzi pristup</w:t>
      </w:r>
      <w:r w:rsidR="00FB38A5" w:rsidRPr="00FE2043">
        <w:t>.</w:t>
      </w:r>
    </w:p>
    <w:p w14:paraId="3617D972" w14:textId="77777777" w:rsidR="00154054" w:rsidRPr="00FE2043" w:rsidRDefault="00154054" w:rsidP="00866647">
      <w:pPr>
        <w:pStyle w:val="-TEKST"/>
        <w:ind w:right="-11"/>
        <w:jc w:val="left"/>
      </w:pPr>
      <w:r w:rsidRPr="00FE2043">
        <w:rPr>
          <w:b/>
        </w:rPr>
        <w:t>Alatna traka za brzi pristup</w:t>
      </w:r>
      <w:r w:rsidRPr="00FE2043">
        <w:t xml:space="preserve"> prilagodljiva </w:t>
      </w:r>
      <w:r w:rsidR="00A34981" w:rsidRPr="00FE2043">
        <w:t xml:space="preserve">je </w:t>
      </w:r>
      <w:r w:rsidRPr="00FE2043">
        <w:t xml:space="preserve">alatna traka koja sadrži naredbe neovisne o kartici koja je trenutačno prikazana </w:t>
      </w:r>
      <w:r w:rsidR="003D3527" w:rsidRPr="00FE2043">
        <w:t>i na taj način</w:t>
      </w:r>
      <w:r w:rsidRPr="00FE2043">
        <w:t xml:space="preserve"> omoguć</w:t>
      </w:r>
      <w:r w:rsidR="00A34981" w:rsidRPr="00FE2043">
        <w:t>ava</w:t>
      </w:r>
      <w:r w:rsidRPr="00FE2043">
        <w:t xml:space="preserve"> brzi pristup tim naredbama.</w:t>
      </w:r>
    </w:p>
    <w:p w14:paraId="4BFDACCD" w14:textId="10E349A3" w:rsidR="00DE1A21" w:rsidRPr="00FE2043" w:rsidRDefault="00154054" w:rsidP="006B1344">
      <w:pPr>
        <w:pStyle w:val="-TEKST"/>
        <w:ind w:right="-10"/>
        <w:jc w:val="left"/>
      </w:pPr>
      <w:r w:rsidRPr="00FE2043">
        <w:rPr>
          <w:b/>
        </w:rPr>
        <w:t>Vrpca</w:t>
      </w:r>
      <w:r w:rsidRPr="00FE2043">
        <w:t xml:space="preserve"> pomaže u brzom</w:t>
      </w:r>
      <w:r w:rsidR="00A34981" w:rsidRPr="00FE2043">
        <w:t>e</w:t>
      </w:r>
      <w:r w:rsidRPr="00FE2043">
        <w:t xml:space="preserve"> pronalaženju naredbi potrebnih za izvođenje zadatka. </w:t>
      </w:r>
      <w:r w:rsidR="00B041EC" w:rsidRPr="00FE2043">
        <w:t>Naredbe su organizirane u logične skupine.</w:t>
      </w:r>
    </w:p>
    <w:p w14:paraId="5DDB0BC3" w14:textId="6A67282A" w:rsidR="00B041EC" w:rsidRPr="00FE2043" w:rsidRDefault="00B47D8A" w:rsidP="006B1344">
      <w:pPr>
        <w:pStyle w:val="-TEKST"/>
        <w:ind w:right="-10"/>
        <w:jc w:val="left"/>
      </w:pPr>
      <w:r w:rsidRPr="00FE2043">
        <w:rPr>
          <w:b/>
        </w:rPr>
        <w:t xml:space="preserve">Kartice </w:t>
      </w:r>
      <w:r w:rsidRPr="00FE2043">
        <w:t xml:space="preserve">se nalaze na vrhu vrpce i predstavljaju osnovne zadatke koji se obavljaju u programu </w:t>
      </w:r>
      <w:r w:rsidRPr="00FE2043">
        <w:rPr>
          <w:i/>
        </w:rPr>
        <w:t>Excel</w:t>
      </w:r>
      <w:r w:rsidRPr="00FE2043">
        <w:t xml:space="preserve">. Standardne su kartice: </w:t>
      </w:r>
      <w:r w:rsidR="00981E50" w:rsidRPr="00461865">
        <w:rPr>
          <w:b/>
          <w:bCs w:val="0"/>
        </w:rPr>
        <w:t>Datoteka</w:t>
      </w:r>
      <w:r w:rsidR="00981E50">
        <w:t xml:space="preserve">, </w:t>
      </w:r>
      <w:r w:rsidRPr="00FE2043">
        <w:rPr>
          <w:b/>
          <w:iCs/>
        </w:rPr>
        <w:t>Polazno</w:t>
      </w:r>
      <w:r w:rsidRPr="00FE2043">
        <w:t xml:space="preserve">, </w:t>
      </w:r>
      <w:r w:rsidRPr="00FE2043">
        <w:rPr>
          <w:b/>
          <w:iCs/>
        </w:rPr>
        <w:t>Umetanje</w:t>
      </w:r>
      <w:r w:rsidRPr="00FE2043">
        <w:t xml:space="preserve">, </w:t>
      </w:r>
      <w:r w:rsidR="00ED3B3F" w:rsidRPr="00FE2043">
        <w:rPr>
          <w:b/>
          <w:iCs/>
        </w:rPr>
        <w:t>Raspored</w:t>
      </w:r>
      <w:r w:rsidR="00ED3B3F" w:rsidRPr="00FE2043">
        <w:rPr>
          <w:i/>
          <w:iCs/>
        </w:rPr>
        <w:t xml:space="preserve"> </w:t>
      </w:r>
      <w:r w:rsidRPr="00FE2043">
        <w:rPr>
          <w:b/>
          <w:iCs/>
        </w:rPr>
        <w:t>stranice</w:t>
      </w:r>
      <w:r w:rsidRPr="00FE2043">
        <w:t xml:space="preserve">, </w:t>
      </w:r>
      <w:r w:rsidRPr="00FE2043">
        <w:rPr>
          <w:b/>
          <w:iCs/>
        </w:rPr>
        <w:t>Formule</w:t>
      </w:r>
      <w:r w:rsidRPr="00FE2043">
        <w:t xml:space="preserve">, </w:t>
      </w:r>
      <w:r w:rsidRPr="00FE2043">
        <w:rPr>
          <w:b/>
          <w:iCs/>
        </w:rPr>
        <w:t>Podaci</w:t>
      </w:r>
      <w:r w:rsidRPr="00FE2043">
        <w:t xml:space="preserve">, </w:t>
      </w:r>
      <w:r w:rsidRPr="00FE2043">
        <w:rPr>
          <w:b/>
          <w:iCs/>
        </w:rPr>
        <w:t>Pregled</w:t>
      </w:r>
      <w:r w:rsidR="00ED3B3F" w:rsidRPr="00FE2043">
        <w:rPr>
          <w:bCs w:val="0"/>
          <w:iCs/>
        </w:rPr>
        <w:t xml:space="preserve">, </w:t>
      </w:r>
      <w:r w:rsidRPr="00FE2043">
        <w:rPr>
          <w:b/>
          <w:bCs w:val="0"/>
          <w:iCs/>
        </w:rPr>
        <w:t>Prikaz</w:t>
      </w:r>
      <w:r w:rsidR="00ED3B3F" w:rsidRPr="00FE2043">
        <w:rPr>
          <w:iCs/>
        </w:rPr>
        <w:t xml:space="preserve"> i </w:t>
      </w:r>
      <w:r w:rsidR="00ED3B3F" w:rsidRPr="00E51123">
        <w:rPr>
          <w:b/>
          <w:bCs w:val="0"/>
        </w:rPr>
        <w:t>Pomoć</w:t>
      </w:r>
      <w:r w:rsidR="00ED3B3F" w:rsidRPr="00FE2043">
        <w:t>,</w:t>
      </w:r>
      <w:r w:rsidRPr="00FE2043">
        <w:t xml:space="preserve"> dok se neke (kontekstne kartice) pojavljuju samo kada se radi na određenim zadacima, na primjer, kada se uređuju grafikoni, rabi </w:t>
      </w:r>
      <w:r w:rsidR="004A738A" w:rsidRPr="00FE2043">
        <w:t xml:space="preserve">zaokretna </w:t>
      </w:r>
      <w:r w:rsidRPr="00FE2043">
        <w:t>tablica ili kada se umeću grafički oblici.</w:t>
      </w:r>
    </w:p>
    <w:p w14:paraId="375F2922" w14:textId="77777777" w:rsidR="00866647" w:rsidRPr="00FE2043" w:rsidRDefault="00B47D8A" w:rsidP="00866647">
      <w:pPr>
        <w:pStyle w:val="-TEKST"/>
        <w:ind w:right="-11"/>
        <w:jc w:val="left"/>
      </w:pPr>
      <w:r w:rsidRPr="00FE2043">
        <w:t xml:space="preserve">Kartica </w:t>
      </w:r>
      <w:r w:rsidRPr="00FE2043">
        <w:rPr>
          <w:b/>
        </w:rPr>
        <w:t>Datoteka</w:t>
      </w:r>
      <w:r w:rsidRPr="00FE2043">
        <w:t xml:space="preserve"> sadrži naredbe za upravljanje datotekama i podacima u njima, na primjer, naredbe za stvaranje, spremanje, pregledavanje i ispisivanje. Pritiskom na karticu </w:t>
      </w:r>
      <w:r w:rsidRPr="00FE2043">
        <w:rPr>
          <w:b/>
        </w:rPr>
        <w:t>Datoteka</w:t>
      </w:r>
      <w:r w:rsidRPr="00FE2043">
        <w:t xml:space="preserve"> prelazi se u pozadinski prikaz radnoga lista iz kojega se izlazi pritiskom na dugme </w:t>
      </w:r>
      <w:r w:rsidRPr="00E51123">
        <w:rPr>
          <w:noProof/>
          <w:position w:val="-6"/>
        </w:rPr>
        <w:drawing>
          <wp:inline distT="0" distB="0" distL="0" distR="0" wp14:anchorId="05CF7A69" wp14:editId="0397C3B9">
            <wp:extent cx="142875" cy="142875"/>
            <wp:effectExtent l="0" t="0" r="9525" b="9525"/>
            <wp:docPr id="907" name="Picture 7" descr="Ekran Datoteka - dugme Natr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kran Datoteka - dugme Natra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43">
        <w:t xml:space="preserve"> ili pritiskom na tipku [Esc].</w:t>
      </w:r>
    </w:p>
    <w:p w14:paraId="58B9C967" w14:textId="743F804B" w:rsidR="00B041EC" w:rsidRPr="00FE2043" w:rsidRDefault="00B041EC" w:rsidP="006B1344">
      <w:pPr>
        <w:pStyle w:val="-TEKST"/>
        <w:ind w:right="-10"/>
        <w:jc w:val="left"/>
      </w:pPr>
      <w:r w:rsidRPr="00FE2043">
        <w:rPr>
          <w:b/>
        </w:rPr>
        <w:lastRenderedPageBreak/>
        <w:t>Skupine</w:t>
      </w:r>
      <w:r w:rsidRPr="00FE2043">
        <w:t xml:space="preserve"> </w:t>
      </w:r>
      <w:r w:rsidR="00D677A6" w:rsidRPr="00FE2043">
        <w:t>prikazuju srodne naredbe potrebne za određenu vrstu zadataka</w:t>
      </w:r>
      <w:r w:rsidR="00B359D1" w:rsidRPr="00FE2043">
        <w:t>, a nalaze se na svakoj kartici</w:t>
      </w:r>
      <w:r w:rsidR="00430C0F" w:rsidRPr="00FE2043">
        <w:t>.</w:t>
      </w:r>
    </w:p>
    <w:p w14:paraId="6A705C44" w14:textId="77777777" w:rsidR="00701D68" w:rsidRPr="00FE2043" w:rsidRDefault="00701D68" w:rsidP="00D12E0E">
      <w:pPr>
        <w:pStyle w:val="-TEKST"/>
        <w:widowControl w:val="0"/>
        <w:ind w:right="-11"/>
        <w:jc w:val="left"/>
      </w:pPr>
      <w:r w:rsidRPr="00FE2043">
        <w:rPr>
          <w:b/>
        </w:rPr>
        <w:t>Naredbe</w:t>
      </w:r>
      <w:r w:rsidRPr="00FE2043">
        <w:t xml:space="preserve"> su sastavni dio skupina, a predstavljene su dugmetom, izbornikom ili </w:t>
      </w:r>
      <w:r w:rsidR="00ED3B3F" w:rsidRPr="00FE2043">
        <w:t xml:space="preserve">dijaloškim </w:t>
      </w:r>
      <w:r w:rsidRPr="00FE2043">
        <w:t>okvirom.</w:t>
      </w:r>
    </w:p>
    <w:p w14:paraId="73909376" w14:textId="500CEA4B" w:rsidR="00384C76" w:rsidRPr="00FE2043" w:rsidRDefault="00384C76" w:rsidP="00D12E0E">
      <w:pPr>
        <w:pStyle w:val="-TEKST"/>
        <w:widowControl w:val="0"/>
        <w:ind w:right="-11"/>
        <w:jc w:val="left"/>
      </w:pPr>
      <w:r w:rsidRPr="00FE2043">
        <w:rPr>
          <w:b/>
          <w:bCs w:val="0"/>
        </w:rPr>
        <w:t>Pokretači dijaloških okvira</w:t>
      </w:r>
      <w:r w:rsidRPr="00FE2043">
        <w:t xml:space="preserve"> su male ikone koje se pojavljuju u nekim skupinama</w:t>
      </w:r>
      <w:r w:rsidR="00C64394" w:rsidRPr="00FE2043">
        <w:t xml:space="preserve"> u donjem desnom kutu</w:t>
      </w:r>
      <w:r w:rsidRPr="00FE2043">
        <w:t xml:space="preserve">. Pritiskom na odgovarajući pokretač otvorit će se s njim povezani dijaloški okvir ili okno </w:t>
      </w:r>
      <w:r w:rsidR="00205443" w:rsidRPr="00FE2043">
        <w:t>z</w:t>
      </w:r>
      <w:r w:rsidRPr="00FE2043">
        <w:t xml:space="preserve">adatka, donoseći više mogućnosti povezanih s </w:t>
      </w:r>
      <w:r w:rsidR="00C64394" w:rsidRPr="00FE2043">
        <w:t>naredbama u toj</w:t>
      </w:r>
      <w:r w:rsidRPr="00FE2043">
        <w:t xml:space="preserve"> </w:t>
      </w:r>
      <w:r w:rsidR="00430C0F" w:rsidRPr="00FE2043">
        <w:t>skupin</w:t>
      </w:r>
      <w:r w:rsidR="00C64394" w:rsidRPr="00FE2043">
        <w:t>i</w:t>
      </w:r>
      <w:r w:rsidRPr="00FE2043">
        <w:t>.</w:t>
      </w:r>
    </w:p>
    <w:p w14:paraId="0C761240" w14:textId="63E05A08" w:rsidR="00DE1A21" w:rsidRPr="00FE2043" w:rsidRDefault="00455799" w:rsidP="006B1344">
      <w:pPr>
        <w:pStyle w:val="-TEKST"/>
        <w:ind w:right="-10"/>
        <w:jc w:val="left"/>
      </w:pPr>
      <w:r w:rsidRPr="00FE2043">
        <w:rPr>
          <w:b/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703C3ECF" wp14:editId="0AD5C858">
                <wp:simplePos x="0" y="0"/>
                <wp:positionH relativeFrom="column">
                  <wp:posOffset>4923790</wp:posOffset>
                </wp:positionH>
                <wp:positionV relativeFrom="paragraph">
                  <wp:posOffset>5080</wp:posOffset>
                </wp:positionV>
                <wp:extent cx="1619885" cy="1943100"/>
                <wp:effectExtent l="0" t="0" r="0" b="0"/>
                <wp:wrapNone/>
                <wp:docPr id="779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943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37AB62" w14:textId="77777777" w:rsidR="00B44E53" w:rsidRPr="00E247A1" w:rsidRDefault="00B44E53" w:rsidP="00E247A1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5DB6B327" w14:textId="77777777" w:rsidR="00B44E53" w:rsidRPr="00E247A1" w:rsidRDefault="00B44E53" w:rsidP="00E247A1">
                            <w:pPr>
                              <w:spacing w:before="120"/>
                              <w:rPr>
                                <w:rFonts w:cs="Arial"/>
                                <w:color w:val="484848"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sz w:val="18"/>
                                <w:szCs w:val="18"/>
                              </w:rPr>
                              <w:t xml:space="preserve">Okvir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trake </w:t>
                            </w:r>
                            <w:r w:rsidRPr="00E247A1">
                              <w:rPr>
                                <w:sz w:val="18"/>
                                <w:szCs w:val="18"/>
                              </w:rPr>
                              <w:t xml:space="preserve">formule proširuje se na više redaka i sažima se na jedan redak pomoću dugmeta </w:t>
                            </w:r>
                            <w:r w:rsidRPr="005A3C71">
                              <w:rPr>
                                <w:b/>
                                <w:iCs/>
                                <w:sz w:val="18"/>
                                <w:szCs w:val="18"/>
                              </w:rPr>
                              <w:t>Proširi traku formule</w:t>
                            </w:r>
                            <w:r w:rsidRPr="00E247A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00AE9">
                              <w:rPr>
                                <w:noProof/>
                                <w:color w:val="484848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E557EDE" wp14:editId="30F10D66">
                                  <wp:extent cx="115165" cy="133350"/>
                                  <wp:effectExtent l="19050" t="19050" r="18415" b="19050"/>
                                  <wp:docPr id="261011448" name="Slika 2610114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proširi traku formu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6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59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247A1">
                              <w:rPr>
                                <w:sz w:val="18"/>
                                <w:szCs w:val="18"/>
                              </w:rPr>
                              <w:t>ili tipkovnim prečacem</w:t>
                            </w:r>
                            <w:r w:rsidRPr="00E247A1">
                              <w:rPr>
                                <w:rFonts w:cs="Arial"/>
                                <w:color w:val="48484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72B4">
                              <w:rPr>
                                <w:rFonts w:cs="Arial"/>
                                <w:sz w:val="18"/>
                                <w:szCs w:val="18"/>
                              </w:rPr>
                              <w:t>[Ctrl]+[Shift]+[U].</w:t>
                            </w:r>
                          </w:p>
                          <w:p w14:paraId="4503D63B" w14:textId="77777777" w:rsidR="00B44E53" w:rsidRPr="00E247A1" w:rsidRDefault="00B44E53" w:rsidP="00E247A1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sz w:val="18"/>
                                <w:szCs w:val="18"/>
                              </w:rPr>
                              <w:t>Traka za pomicanje u okviru formule znači da ima još teksta za pregledavanje.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C3ECF" id="Rectangle 915" o:spid="_x0000_s1053" style="position:absolute;margin-left:387.7pt;margin-top:.4pt;width:127.55pt;height:153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" filled="f" fillcolor="#ddd" strokeweight=".25pt">
                <v:fill opacity="46003f"/>
                <v:textbox>
                  <w:txbxContent>
                    <w:p w14:paraId="6737AB62" w14:textId="77777777" w:rsidR="00B44E53" w:rsidRPr="00E247A1" w:rsidRDefault="00B44E53" w:rsidP="00E247A1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5DB6B327" w14:textId="77777777" w:rsidR="00B44E53" w:rsidRPr="00E247A1" w:rsidRDefault="00B44E53" w:rsidP="00E247A1">
                      <w:pPr>
                        <w:spacing w:before="120"/>
                        <w:rPr>
                          <w:rFonts w:cs="Arial"/>
                          <w:color w:val="484848"/>
                          <w:sz w:val="18"/>
                          <w:szCs w:val="18"/>
                        </w:rPr>
                      </w:pPr>
                      <w:r w:rsidRPr="00E247A1">
                        <w:rPr>
                          <w:sz w:val="18"/>
                          <w:szCs w:val="18"/>
                        </w:rPr>
                        <w:t xml:space="preserve">Okvir </w:t>
                      </w:r>
                      <w:r>
                        <w:rPr>
                          <w:sz w:val="18"/>
                          <w:szCs w:val="18"/>
                        </w:rPr>
                        <w:t xml:space="preserve">trake </w:t>
                      </w:r>
                      <w:r w:rsidRPr="00E247A1">
                        <w:rPr>
                          <w:sz w:val="18"/>
                          <w:szCs w:val="18"/>
                        </w:rPr>
                        <w:t xml:space="preserve">formule proširuje se na više redaka i sažima se na jedan redak pomoću dugmeta </w:t>
                      </w:r>
                      <w:r w:rsidRPr="005A3C71">
                        <w:rPr>
                          <w:b/>
                          <w:iCs/>
                          <w:sz w:val="18"/>
                          <w:szCs w:val="18"/>
                        </w:rPr>
                        <w:t>Proširi traku formule</w:t>
                      </w:r>
                      <w:r w:rsidRPr="00E247A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500AE9">
                        <w:rPr>
                          <w:noProof/>
                          <w:color w:val="484848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7E557EDE" wp14:editId="30F10D66">
                            <wp:extent cx="115165" cy="133350"/>
                            <wp:effectExtent l="19050" t="19050" r="18415" b="19050"/>
                            <wp:docPr id="261011448" name="Slika 2610114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proširi traku formu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6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59CB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E247A1">
                        <w:rPr>
                          <w:sz w:val="18"/>
                          <w:szCs w:val="18"/>
                        </w:rPr>
                        <w:t xml:space="preserve">ili </w:t>
                      </w:r>
                      <w:proofErr w:type="spellStart"/>
                      <w:r w:rsidRPr="00E247A1">
                        <w:rPr>
                          <w:sz w:val="18"/>
                          <w:szCs w:val="18"/>
                        </w:rPr>
                        <w:t>tipkovnim</w:t>
                      </w:r>
                      <w:proofErr w:type="spellEnd"/>
                      <w:r w:rsidRPr="00E247A1">
                        <w:rPr>
                          <w:sz w:val="18"/>
                          <w:szCs w:val="18"/>
                        </w:rPr>
                        <w:t xml:space="preserve"> prečacem</w:t>
                      </w:r>
                      <w:r w:rsidRPr="00E247A1">
                        <w:rPr>
                          <w:rFonts w:cs="Arial"/>
                          <w:color w:val="484848"/>
                          <w:sz w:val="18"/>
                          <w:szCs w:val="18"/>
                        </w:rPr>
                        <w:t xml:space="preserve"> </w:t>
                      </w:r>
                      <w:r w:rsidRPr="009D72B4"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proofErr w:type="spellStart"/>
                      <w:r w:rsidRPr="009D72B4">
                        <w:rPr>
                          <w:rFonts w:cs="Arial"/>
                          <w:sz w:val="18"/>
                          <w:szCs w:val="18"/>
                        </w:rPr>
                        <w:t>Ctrl</w:t>
                      </w:r>
                      <w:proofErr w:type="spellEnd"/>
                      <w:r w:rsidRPr="009D72B4">
                        <w:rPr>
                          <w:rFonts w:cs="Arial"/>
                          <w:sz w:val="18"/>
                          <w:szCs w:val="18"/>
                        </w:rPr>
                        <w:t>]+[</w:t>
                      </w:r>
                      <w:proofErr w:type="spellStart"/>
                      <w:r w:rsidRPr="009D72B4">
                        <w:rPr>
                          <w:rFonts w:cs="Arial"/>
                          <w:sz w:val="18"/>
                          <w:szCs w:val="18"/>
                        </w:rPr>
                        <w:t>Shift</w:t>
                      </w:r>
                      <w:proofErr w:type="spellEnd"/>
                      <w:r w:rsidRPr="009D72B4">
                        <w:rPr>
                          <w:rFonts w:cs="Arial"/>
                          <w:sz w:val="18"/>
                          <w:szCs w:val="18"/>
                        </w:rPr>
                        <w:t>]+[U].</w:t>
                      </w:r>
                    </w:p>
                    <w:p w14:paraId="4503D63B" w14:textId="77777777" w:rsidR="00B44E53" w:rsidRPr="00E247A1" w:rsidRDefault="00B44E53" w:rsidP="00E247A1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E247A1">
                        <w:rPr>
                          <w:sz w:val="18"/>
                          <w:szCs w:val="18"/>
                        </w:rPr>
                        <w:t>Traka za pomicanje u okviru formule znači da ima još teksta za pregledavanje.</w:t>
                      </w:r>
                    </w:p>
                  </w:txbxContent>
                </v:textbox>
              </v:rect>
            </w:pict>
          </mc:Fallback>
        </mc:AlternateContent>
      </w:r>
      <w:r w:rsidR="00B2468B" w:rsidRPr="00FE2043">
        <w:rPr>
          <w:b/>
        </w:rPr>
        <w:t>Traka</w:t>
      </w:r>
      <w:r w:rsidR="00DE1A21" w:rsidRPr="00FE2043">
        <w:rPr>
          <w:b/>
        </w:rPr>
        <w:t xml:space="preserve"> formul</w:t>
      </w:r>
      <w:r w:rsidR="00B2468B" w:rsidRPr="00FE2043">
        <w:rPr>
          <w:b/>
        </w:rPr>
        <w:t>e</w:t>
      </w:r>
      <w:r w:rsidR="00DE1A21" w:rsidRPr="00FE2043">
        <w:t xml:space="preserve"> prikazuje </w:t>
      </w:r>
      <w:r w:rsidR="0032015C" w:rsidRPr="00FE2043">
        <w:t>trenutačnu</w:t>
      </w:r>
      <w:r w:rsidR="00DE1A21" w:rsidRPr="00FE2043">
        <w:t xml:space="preserve"> adresu ćelije </w:t>
      </w:r>
      <w:r w:rsidR="001350D4" w:rsidRPr="00FE2043">
        <w:t xml:space="preserve">u </w:t>
      </w:r>
      <w:r w:rsidR="003D54D2" w:rsidRPr="001364F4">
        <w:rPr>
          <w:b/>
          <w:bCs w:val="0"/>
        </w:rPr>
        <w:t xml:space="preserve">Okviru </w:t>
      </w:r>
      <w:r w:rsidR="00270E7A" w:rsidRPr="001364F4">
        <w:rPr>
          <w:b/>
          <w:bCs w:val="0"/>
        </w:rPr>
        <w:t>naziva</w:t>
      </w:r>
      <w:r w:rsidR="00270E7A" w:rsidRPr="00FE2043">
        <w:t xml:space="preserve"> </w:t>
      </w:r>
      <w:r w:rsidR="00DE1A21" w:rsidRPr="00FE2043">
        <w:t>i sadržaj ćelije</w:t>
      </w:r>
      <w:r w:rsidR="00270E7A" w:rsidRPr="00FE2043">
        <w:t xml:space="preserve"> u okviru </w:t>
      </w:r>
      <w:r w:rsidR="003D54D2" w:rsidRPr="001364F4">
        <w:rPr>
          <w:b/>
          <w:bCs w:val="0"/>
        </w:rPr>
        <w:t xml:space="preserve">Trake </w:t>
      </w:r>
      <w:r w:rsidR="00270E7A" w:rsidRPr="001364F4">
        <w:rPr>
          <w:b/>
          <w:bCs w:val="0"/>
        </w:rPr>
        <w:t>formule</w:t>
      </w:r>
      <w:r w:rsidR="003D54D2" w:rsidRPr="00FE2043">
        <w:t xml:space="preserve"> u užem smislu</w:t>
      </w:r>
      <w:r w:rsidR="00DE1A21" w:rsidRPr="00FE2043">
        <w:t>. Na njoj se nalaz</w:t>
      </w:r>
      <w:r w:rsidR="00430C0F" w:rsidRPr="00FE2043">
        <w:t>i</w:t>
      </w:r>
      <w:r w:rsidR="00DE1A21" w:rsidRPr="00FE2043">
        <w:t xml:space="preserve"> i </w:t>
      </w:r>
      <w:r w:rsidR="00430C0F" w:rsidRPr="00FE2043">
        <w:t>dugmad</w:t>
      </w:r>
      <w:r w:rsidR="00DE1A21" w:rsidRPr="00FE2043">
        <w:t xml:space="preserve"> za </w:t>
      </w:r>
      <w:r w:rsidR="00E71287" w:rsidRPr="00FE2043">
        <w:t xml:space="preserve">potvrdu </w:t>
      </w:r>
      <w:r w:rsidR="00E04A41" w:rsidRPr="00FE2043">
        <w:t>unos</w:t>
      </w:r>
      <w:r w:rsidR="00E71287" w:rsidRPr="00FE2043">
        <w:t>a</w:t>
      </w:r>
      <w:r w:rsidR="00DE1A21" w:rsidRPr="00FE2043">
        <w:t xml:space="preserve"> podat</w:t>
      </w:r>
      <w:r w:rsidR="00E71287" w:rsidRPr="00FE2043">
        <w:t>a</w:t>
      </w:r>
      <w:r w:rsidR="00DE1A21" w:rsidRPr="00FE2043">
        <w:t>ka (</w:t>
      </w:r>
      <w:r w:rsidR="00E90831" w:rsidRPr="00FE2043">
        <w:rPr>
          <w:b/>
        </w:rPr>
        <w:t>Unos</w:t>
      </w:r>
      <w:r w:rsidR="00DE1A21" w:rsidRPr="00FE2043">
        <w:t>)</w:t>
      </w:r>
      <w:r w:rsidR="00FF585C" w:rsidRPr="00FE2043">
        <w:t xml:space="preserve"> i</w:t>
      </w:r>
      <w:r w:rsidR="00DE1A21" w:rsidRPr="00FE2043">
        <w:t xml:space="preserve"> za odustajanje od </w:t>
      </w:r>
      <w:r w:rsidR="00E04A41" w:rsidRPr="00FE2043">
        <w:t>unosa</w:t>
      </w:r>
      <w:r w:rsidR="00DE1A21" w:rsidRPr="00FE2043">
        <w:t xml:space="preserve"> podat</w:t>
      </w:r>
      <w:r w:rsidR="00E71287" w:rsidRPr="00FE2043">
        <w:t>a</w:t>
      </w:r>
      <w:r w:rsidR="00DE1A21" w:rsidRPr="00FE2043">
        <w:t>ka (</w:t>
      </w:r>
      <w:r w:rsidR="00E90831" w:rsidRPr="00FE2043">
        <w:rPr>
          <w:b/>
        </w:rPr>
        <w:t>Odustani</w:t>
      </w:r>
      <w:r w:rsidR="00DE1A21" w:rsidRPr="00FE2043">
        <w:t xml:space="preserve">) </w:t>
      </w:r>
      <w:r w:rsidR="00FF585C" w:rsidRPr="00FE2043">
        <w:t>te</w:t>
      </w:r>
      <w:r w:rsidR="00DE1A21" w:rsidRPr="00FE2043">
        <w:t xml:space="preserve"> </w:t>
      </w:r>
      <w:r w:rsidR="00430C0F" w:rsidRPr="00FE2043">
        <w:t>dugme</w:t>
      </w:r>
      <w:r w:rsidR="00DE1A21" w:rsidRPr="00FE2043">
        <w:t xml:space="preserve"> za </w:t>
      </w:r>
      <w:r w:rsidR="00E04A41" w:rsidRPr="00FE2043">
        <w:t>umetanje</w:t>
      </w:r>
      <w:r w:rsidR="00DE1A21" w:rsidRPr="00FE2043">
        <w:t xml:space="preserve"> funkcije.</w:t>
      </w:r>
      <w:r w:rsidR="000A032E" w:rsidRPr="00FE2043">
        <w:t xml:space="preserve"> Veličina </w:t>
      </w:r>
      <w:r w:rsidR="00A53B34" w:rsidRPr="00FE2043">
        <w:t>okvira formule</w:t>
      </w:r>
      <w:r w:rsidR="000A032E" w:rsidRPr="00FE2043">
        <w:t xml:space="preserve"> </w:t>
      </w:r>
      <w:r w:rsidR="00270E7A" w:rsidRPr="00FE2043">
        <w:t xml:space="preserve">može </w:t>
      </w:r>
      <w:r w:rsidR="000A032E" w:rsidRPr="00FE2043">
        <w:t xml:space="preserve">se </w:t>
      </w:r>
      <w:r w:rsidR="00270E7A" w:rsidRPr="00FE2043">
        <w:t xml:space="preserve">promijeniti </w:t>
      </w:r>
      <w:r w:rsidR="00A53B34" w:rsidRPr="00FE2043">
        <w:t xml:space="preserve">kako bi se olakšalo pregledavanje i uređivanje dugačkih formula ili </w:t>
      </w:r>
      <w:r w:rsidR="001D5F32" w:rsidRPr="00FE2043">
        <w:t>većih</w:t>
      </w:r>
      <w:r w:rsidR="00A53B34" w:rsidRPr="00FE2043">
        <w:t xml:space="preserve"> količina teksta u ćeliji</w:t>
      </w:r>
      <w:r w:rsidR="000A032E" w:rsidRPr="00FE2043">
        <w:t>.</w:t>
      </w:r>
      <w:r w:rsidR="00500306" w:rsidRPr="00FE2043">
        <w:rPr>
          <w:color w:val="484848"/>
          <w:sz w:val="18"/>
          <w:szCs w:val="18"/>
        </w:rPr>
        <w:t xml:space="preserve"> </w:t>
      </w:r>
    </w:p>
    <w:p w14:paraId="28A6E8CF" w14:textId="77777777" w:rsidR="00877793" w:rsidRPr="00FE2043" w:rsidRDefault="003263F3" w:rsidP="006119F9">
      <w:pPr>
        <w:pStyle w:val="-TEKST"/>
        <w:ind w:right="-10"/>
        <w:jc w:val="left"/>
      </w:pPr>
      <w:r w:rsidRPr="00FE2043">
        <w:rPr>
          <w:b/>
        </w:rPr>
        <w:t>Radni list</w:t>
      </w:r>
      <w:r w:rsidR="00486123" w:rsidRPr="00FE2043">
        <w:t xml:space="preserve"> </w:t>
      </w:r>
      <w:r w:rsidR="002C076B" w:rsidRPr="00FE2043">
        <w:t xml:space="preserve">je radni prostor </w:t>
      </w:r>
      <w:r w:rsidRPr="00FE2043">
        <w:t>u obliku tablice.</w:t>
      </w:r>
      <w:r w:rsidR="002C076B" w:rsidRPr="00FE2043">
        <w:t xml:space="preserve"> </w:t>
      </w:r>
      <w:r w:rsidRPr="00FE2043">
        <w:t>S</w:t>
      </w:r>
      <w:r w:rsidR="00877793" w:rsidRPr="00FE2043">
        <w:t xml:space="preserve">astoji </w:t>
      </w:r>
      <w:r w:rsidRPr="00FE2043">
        <w:t xml:space="preserve">se </w:t>
      </w:r>
      <w:r w:rsidR="00877793" w:rsidRPr="00FE2043">
        <w:t>od stupaca i redaka</w:t>
      </w:r>
      <w:r w:rsidR="00D80A1A" w:rsidRPr="00FE2043">
        <w:t xml:space="preserve"> na čijem </w:t>
      </w:r>
      <w:r w:rsidR="00F735A9" w:rsidRPr="00FE2043">
        <w:t xml:space="preserve">je </w:t>
      </w:r>
      <w:r w:rsidR="00D80A1A" w:rsidRPr="00FE2043">
        <w:t>presjeku ćelija</w:t>
      </w:r>
      <w:r w:rsidR="00877793" w:rsidRPr="00FE2043">
        <w:t>.</w:t>
      </w:r>
    </w:p>
    <w:p w14:paraId="263E1296" w14:textId="578B748C" w:rsidR="00DE1A21" w:rsidRPr="00FE2043" w:rsidRDefault="00DE1A21" w:rsidP="006B1344">
      <w:pPr>
        <w:pStyle w:val="-TEKST"/>
        <w:ind w:right="-10"/>
        <w:jc w:val="left"/>
      </w:pPr>
      <w:r w:rsidRPr="00FE2043">
        <w:rPr>
          <w:b/>
        </w:rPr>
        <w:t xml:space="preserve">Aktivna ćelija </w:t>
      </w:r>
      <w:r w:rsidR="0032015C" w:rsidRPr="00FE2043">
        <w:t>trenutačno</w:t>
      </w:r>
      <w:r w:rsidRPr="00FE2043">
        <w:t xml:space="preserve"> </w:t>
      </w:r>
      <w:r w:rsidR="00A34981" w:rsidRPr="00FE2043">
        <w:t xml:space="preserve">je </w:t>
      </w:r>
      <w:r w:rsidRPr="00FE2043">
        <w:t>odabrana ćelija</w:t>
      </w:r>
      <w:r w:rsidR="0032015C" w:rsidRPr="00FE2043">
        <w:t xml:space="preserve"> </w:t>
      </w:r>
      <w:r w:rsidR="00D05D07" w:rsidRPr="00FE2043">
        <w:t xml:space="preserve">ili raspon ćelija </w:t>
      </w:r>
      <w:r w:rsidR="0032015C" w:rsidRPr="00FE2043">
        <w:t xml:space="preserve">i </w:t>
      </w:r>
      <w:r w:rsidRPr="00FE2043">
        <w:t>označena je podebljanim okvirom.</w:t>
      </w:r>
    </w:p>
    <w:p w14:paraId="365BBF9D" w14:textId="4E47E2A0" w:rsidR="00DE1A21" w:rsidRPr="00FE2043" w:rsidRDefault="00DE1A21" w:rsidP="006B1344">
      <w:pPr>
        <w:pStyle w:val="-TEKST"/>
        <w:ind w:right="-10"/>
        <w:jc w:val="left"/>
      </w:pPr>
      <w:r w:rsidRPr="00FE2043">
        <w:rPr>
          <w:b/>
        </w:rPr>
        <w:t>Trake za pomicanje</w:t>
      </w:r>
      <w:r w:rsidRPr="00FE2043">
        <w:t xml:space="preserve"> </w:t>
      </w:r>
      <w:r w:rsidR="00486123" w:rsidRPr="00FE2043">
        <w:t xml:space="preserve">(klizači) </w:t>
      </w:r>
      <w:r w:rsidRPr="00FE2043">
        <w:t>služe za pregledavanje trenut</w:t>
      </w:r>
      <w:r w:rsidR="0032015C" w:rsidRPr="00FE2043">
        <w:t>ačno</w:t>
      </w:r>
      <w:r w:rsidRPr="00FE2043">
        <w:t xml:space="preserve"> nevidljivog</w:t>
      </w:r>
      <w:r w:rsidR="00A34981" w:rsidRPr="00FE2043">
        <w:t>a</w:t>
      </w:r>
      <w:r w:rsidRPr="00FE2043">
        <w:t xml:space="preserve"> dijela radnog</w:t>
      </w:r>
      <w:r w:rsidR="00A34981" w:rsidRPr="00FE2043">
        <w:t>a</w:t>
      </w:r>
      <w:r w:rsidRPr="00FE2043">
        <w:t xml:space="preserve"> lista (vodoravno i </w:t>
      </w:r>
      <w:r w:rsidR="005A0DFE" w:rsidRPr="00FE2043">
        <w:t>okomito</w:t>
      </w:r>
      <w:r w:rsidR="00BB46C2" w:rsidRPr="00FE2043">
        <w:t xml:space="preserve"> </w:t>
      </w:r>
      <w:r w:rsidRPr="00FE2043">
        <w:t>pomicanje).</w:t>
      </w:r>
    </w:p>
    <w:p w14:paraId="78D2A992" w14:textId="77777777" w:rsidR="00DE1A21" w:rsidRPr="00FE2043" w:rsidRDefault="00DE1A21" w:rsidP="006B1344">
      <w:pPr>
        <w:pStyle w:val="-TEKST"/>
        <w:ind w:right="-10"/>
        <w:jc w:val="left"/>
      </w:pPr>
      <w:r w:rsidRPr="00FE2043">
        <w:rPr>
          <w:b/>
        </w:rPr>
        <w:t>Oznake radnih listova</w:t>
      </w:r>
      <w:r w:rsidRPr="00FE2043">
        <w:t xml:space="preserve"> omoguć</w:t>
      </w:r>
      <w:r w:rsidR="0032015C" w:rsidRPr="00FE2043">
        <w:t>avaju</w:t>
      </w:r>
      <w:r w:rsidRPr="00FE2043">
        <w:t xml:space="preserve"> odabir željenog</w:t>
      </w:r>
      <w:r w:rsidR="00A34981" w:rsidRPr="00FE2043">
        <w:t>a</w:t>
      </w:r>
      <w:r w:rsidRPr="00FE2043">
        <w:t xml:space="preserve"> radnog</w:t>
      </w:r>
      <w:r w:rsidR="00A34981" w:rsidRPr="00FE2043">
        <w:t>a</w:t>
      </w:r>
      <w:r w:rsidRPr="00FE2043">
        <w:t xml:space="preserve"> lista.</w:t>
      </w:r>
    </w:p>
    <w:p w14:paraId="44C04771" w14:textId="5B62C68E" w:rsidR="00DE1A21" w:rsidRPr="00FE2043" w:rsidRDefault="00C5015D" w:rsidP="006B1344">
      <w:pPr>
        <w:pStyle w:val="-TEKST"/>
        <w:ind w:right="-10"/>
        <w:jc w:val="left"/>
      </w:pPr>
      <w:r w:rsidRPr="00FE2043">
        <w:rPr>
          <w:b/>
        </w:rPr>
        <w:t>Statusna traka</w:t>
      </w:r>
      <w:r w:rsidRPr="00FE2043">
        <w:t xml:space="preserve"> je prilagodljiva i može prikazivati podatak o tekućoj aktivnosti, stanje nekih tipki tipkovnice, kao npr. [Caps Lock] i [Num Lock], brzu informaciju o rezultatu brojčanih vrijednosti odabranih ćelija (npr. zbroj, prosjek i sl.), nuditi mogućnosti zumiranja i</w:t>
      </w:r>
      <w:r w:rsidR="001364F4">
        <w:t xml:space="preserve"> različitih </w:t>
      </w:r>
      <w:r w:rsidRPr="00FE2043">
        <w:t>pogleda radnoga lista.</w:t>
      </w:r>
    </w:p>
    <w:p w14:paraId="1F818834" w14:textId="779A968B" w:rsidR="00775668" w:rsidRPr="00FE2043" w:rsidRDefault="00C5015D" w:rsidP="00A34981">
      <w:pPr>
        <w:pStyle w:val="-TEKST"/>
        <w:ind w:right="-10"/>
        <w:jc w:val="left"/>
      </w:pPr>
      <w:r w:rsidRPr="00FE2043">
        <w:rPr>
          <w:noProof/>
        </w:rPr>
        <w:drawing>
          <wp:anchor distT="0" distB="0" distL="114300" distR="114300" simplePos="0" relativeHeight="251695104" behindDoc="0" locked="0" layoutInCell="1" allowOverlap="1" wp14:anchorId="5DCE0175" wp14:editId="008E48AA">
            <wp:simplePos x="0" y="0"/>
            <wp:positionH relativeFrom="margin">
              <wp:posOffset>3518535</wp:posOffset>
            </wp:positionH>
            <wp:positionV relativeFrom="paragraph">
              <wp:posOffset>36830</wp:posOffset>
            </wp:positionV>
            <wp:extent cx="1409700" cy="3397250"/>
            <wp:effectExtent l="0" t="0" r="0" b="0"/>
            <wp:wrapSquare wrapText="bothSides"/>
            <wp:docPr id="1160" name="Slika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Slika 116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" r="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2043">
        <w:rPr>
          <w:b/>
        </w:rPr>
        <w:t>Brzi izbornik</w:t>
      </w:r>
      <w:r w:rsidRPr="00FE2043">
        <w:t xml:space="preserve"> (kontekstni izbornik) pojavljuje se nakon pritiska desnom tipkom miša na ćeliju ili bilo koji objekt u prozoru programa </w:t>
      </w:r>
      <w:r w:rsidRPr="00FE2043">
        <w:rPr>
          <w:i/>
        </w:rPr>
        <w:t>Excel</w:t>
      </w:r>
      <w:r w:rsidRPr="00FE2043">
        <w:t>. Brzi izbornik sadrži samo one naredbe koje se odnose na prethodno pokazani objekt i omogućava brzi pristup tim naredbama.</w:t>
      </w:r>
      <w:r w:rsidR="00775668" w:rsidRPr="00FE2043">
        <w:t xml:space="preserve"> </w:t>
      </w:r>
    </w:p>
    <w:p w14:paraId="4752F7AD" w14:textId="24D5E34D" w:rsidR="00BD057A" w:rsidRPr="00FE2043" w:rsidRDefault="00E50E8C" w:rsidP="006B1344">
      <w:pPr>
        <w:pStyle w:val="-TEKST"/>
        <w:ind w:right="-10"/>
        <w:jc w:val="left"/>
      </w:pPr>
      <w:r w:rsidRPr="00FE2043">
        <w:t xml:space="preserve">Uz </w:t>
      </w:r>
      <w:r w:rsidR="008A1049" w:rsidRPr="00FE2043">
        <w:t xml:space="preserve">izbornik s </w:t>
      </w:r>
      <w:r w:rsidRPr="00FE2043">
        <w:t>naredb</w:t>
      </w:r>
      <w:r w:rsidR="008A1049" w:rsidRPr="00FE2043">
        <w:t>ama</w:t>
      </w:r>
      <w:r w:rsidRPr="00FE2043">
        <w:t xml:space="preserve"> prikazuje se i </w:t>
      </w:r>
      <w:r w:rsidR="001D5F32" w:rsidRPr="00FE2043">
        <w:t>dodatna traka</w:t>
      </w:r>
      <w:r w:rsidRPr="00FE2043">
        <w:t xml:space="preserve"> s alatima</w:t>
      </w:r>
      <w:r w:rsidR="008A1049" w:rsidRPr="00FE2043">
        <w:t xml:space="preserve"> za oblikovanje</w:t>
      </w:r>
      <w:r w:rsidR="00CF6704" w:rsidRPr="00FE2043">
        <w:t xml:space="preserve"> – </w:t>
      </w:r>
      <w:r w:rsidR="00CF6704" w:rsidRPr="00FE2043">
        <w:rPr>
          <w:b/>
          <w:bCs w:val="0"/>
        </w:rPr>
        <w:t>Mini alatna traka</w:t>
      </w:r>
      <w:r w:rsidR="008A1049" w:rsidRPr="00FE2043">
        <w:t>.</w:t>
      </w:r>
    </w:p>
    <w:p w14:paraId="54F477F2" w14:textId="70C83B65" w:rsidR="0015338F" w:rsidRPr="00FE2043" w:rsidRDefault="00C5015D" w:rsidP="00D12E0E">
      <w:pPr>
        <w:pStyle w:val="-TEKST"/>
        <w:ind w:right="-10"/>
        <w:jc w:val="left"/>
      </w:pPr>
      <w:r w:rsidRPr="00FE2043">
        <w:rPr>
          <w:b/>
        </w:rPr>
        <w:t>Galerije</w:t>
      </w:r>
      <w:r w:rsidRPr="00FE2043">
        <w:t xml:space="preserve"> </w:t>
      </w:r>
      <w:r w:rsidR="00900C16">
        <w:t xml:space="preserve">tema i boja </w:t>
      </w:r>
      <w:r w:rsidR="00B14DB2">
        <w:t xml:space="preserve">kod </w:t>
      </w:r>
      <w:r w:rsidR="00B77D9B">
        <w:t xml:space="preserve">unaprijed definiranih stilova ćelija, tablica, grafikona </w:t>
      </w:r>
      <w:r w:rsidRPr="00FE2043">
        <w:t xml:space="preserve">pojednostavljuju izradu zadataka tako da daju skup jasnih mogućnosti </w:t>
      </w:r>
      <w:r w:rsidR="00900C16">
        <w:t>oblikovanja uz</w:t>
      </w:r>
      <w:r w:rsidRPr="00FE2043">
        <w:t xml:space="preserve"> jednostavni odabir.</w:t>
      </w:r>
      <w:r w:rsidR="00B77D9B">
        <w:t xml:space="preserve"> </w:t>
      </w:r>
    </w:p>
    <w:p w14:paraId="41AA5F6C" w14:textId="7C2020BE" w:rsidR="00C5015D" w:rsidRDefault="00C5015D" w:rsidP="00D12E0E">
      <w:pPr>
        <w:pStyle w:val="-TEKST"/>
        <w:ind w:right="-10"/>
        <w:jc w:val="left"/>
      </w:pPr>
      <w:r w:rsidRPr="00FE2043">
        <w:t xml:space="preserve">Pomicanjem pokazivača miša preko </w:t>
      </w:r>
      <w:r w:rsidR="00D6596B">
        <w:t>stilova</w:t>
      </w:r>
      <w:r w:rsidR="00D6596B" w:rsidRPr="00FE2043">
        <w:t xml:space="preserve"> </w:t>
      </w:r>
      <w:r w:rsidRPr="00FE2043">
        <w:t xml:space="preserve">predstavljenih u </w:t>
      </w:r>
      <w:r w:rsidRPr="00FE2043">
        <w:rPr>
          <w:iCs/>
        </w:rPr>
        <w:t>galeriji,</w:t>
      </w:r>
      <w:r w:rsidRPr="00FE2043">
        <w:t xml:space="preserve"> prikazuje se trenutačni pretpregled primjene tih </w:t>
      </w:r>
      <w:r w:rsidR="002D2E14">
        <w:t>stilova</w:t>
      </w:r>
      <w:r w:rsidRPr="00FE2043">
        <w:t xml:space="preserve">, a klikom miša na odabrani </w:t>
      </w:r>
      <w:r w:rsidR="002D2E14">
        <w:t>stil</w:t>
      </w:r>
      <w:r w:rsidRPr="00FE2043">
        <w:t>, on se i primjenjuje.</w:t>
      </w:r>
    </w:p>
    <w:p w14:paraId="5A633F86" w14:textId="5F4C76A6" w:rsidR="00B77D9B" w:rsidRPr="00476161" w:rsidRDefault="00B77D9B" w:rsidP="00D12E0E">
      <w:pPr>
        <w:pStyle w:val="-TEKST"/>
        <w:ind w:right="-10"/>
        <w:jc w:val="left"/>
      </w:pPr>
      <w:r>
        <w:t xml:space="preserve">Primjer galerije s gotovim stilovima za oblikovanje ćelije nalazi se na </w:t>
      </w:r>
      <w:r w:rsidRPr="00461865">
        <w:rPr>
          <w:i/>
          <w:iCs/>
        </w:rPr>
        <w:t>Polazno</w:t>
      </w:r>
      <w:r>
        <w:t xml:space="preserve"> </w:t>
      </w:r>
      <w:r w:rsidR="00D6596B" w:rsidRPr="00FE2043">
        <w:t>→</w:t>
      </w:r>
      <w:r w:rsidR="00D6596B">
        <w:t xml:space="preserve"> </w:t>
      </w:r>
      <w:r w:rsidR="00D6596B">
        <w:rPr>
          <w:bCs w:val="0"/>
          <w:i/>
        </w:rPr>
        <w:t>Stilovi</w:t>
      </w:r>
      <w:r w:rsidR="00D6596B" w:rsidRPr="00FE2043">
        <w:rPr>
          <w:bCs w:val="0"/>
        </w:rPr>
        <w:t xml:space="preserve"> </w:t>
      </w:r>
      <w:r w:rsidR="00D6596B" w:rsidRPr="00FE2043">
        <w:t xml:space="preserve">→ </w:t>
      </w:r>
      <w:r w:rsidR="00D6596B">
        <w:rPr>
          <w:b/>
          <w:bCs w:val="0"/>
        </w:rPr>
        <w:t>Stilovi ćelija</w:t>
      </w:r>
      <w:r w:rsidR="00476161">
        <w:t>.</w:t>
      </w:r>
    </w:p>
    <w:p w14:paraId="401B8A47" w14:textId="77777777" w:rsidR="00C5015D" w:rsidRPr="00FE2043" w:rsidRDefault="00C5015D" w:rsidP="00D12E0E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7592B479" wp14:editId="15E5F157">
            <wp:extent cx="2435567" cy="1038225"/>
            <wp:effectExtent l="19050" t="19050" r="22225" b="9525"/>
            <wp:docPr id="778" name="Slika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Slika 97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" t="12398" r="2822" b="26638"/>
                    <a:stretch/>
                  </pic:blipFill>
                  <pic:spPr bwMode="auto">
                    <a:xfrm>
                      <a:off x="0" y="0"/>
                      <a:ext cx="2468590" cy="105230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489AD" w14:textId="567E6F25" w:rsidR="00877793" w:rsidRPr="00FE2043" w:rsidRDefault="00877793" w:rsidP="008D6CFB">
      <w:pPr>
        <w:pStyle w:val="-TEKST"/>
        <w:ind w:right="-10"/>
        <w:jc w:val="left"/>
      </w:pPr>
      <w:r w:rsidRPr="00FE2043">
        <w:rPr>
          <w:b/>
        </w:rPr>
        <w:lastRenderedPageBreak/>
        <w:t>Pokazivač miša</w:t>
      </w:r>
      <w:r w:rsidRPr="00FE2043">
        <w:t xml:space="preserve"> u </w:t>
      </w:r>
      <w:r w:rsidR="008D6CFB" w:rsidRPr="00FE2043">
        <w:t xml:space="preserve">programu </w:t>
      </w:r>
      <w:r w:rsidRPr="00FE2043">
        <w:rPr>
          <w:i/>
        </w:rPr>
        <w:t>Excel</w:t>
      </w:r>
      <w:r w:rsidRPr="00FE2043">
        <w:t xml:space="preserve"> poprima različite oblike ovisno o mjestu na ko</w:t>
      </w:r>
      <w:r w:rsidR="0032015C" w:rsidRPr="00FE2043">
        <w:t>jem</w:t>
      </w:r>
      <w:r w:rsidRPr="00FE2043">
        <w:t xml:space="preserve"> se nalazi i koju </w:t>
      </w:r>
      <w:r w:rsidR="00D047B0" w:rsidRPr="00FE2043">
        <w:t>operaciju</w:t>
      </w:r>
      <w:r w:rsidRPr="00FE2043">
        <w:t xml:space="preserve"> obavlja</w:t>
      </w:r>
      <w:r w:rsidR="006E70B6" w:rsidRPr="00FE2043">
        <w:t>.</w:t>
      </w:r>
    </w:p>
    <w:p w14:paraId="0C72A16B" w14:textId="77777777" w:rsidR="00F203E7" w:rsidRPr="00FE2043" w:rsidRDefault="00621B97" w:rsidP="008D6CFB">
      <w:pPr>
        <w:pStyle w:val="-TEKST"/>
        <w:ind w:right="-10"/>
        <w:jc w:val="left"/>
      </w:pPr>
      <w:r w:rsidRPr="00FE2043">
        <w:t>U tablici su prikazani n</w:t>
      </w:r>
      <w:r w:rsidR="00F203E7" w:rsidRPr="00FE2043">
        <w:t xml:space="preserve">ajčešći oblici pokazivača miša, položaj na </w:t>
      </w:r>
      <w:r w:rsidRPr="00FE2043">
        <w:t>kojemu</w:t>
      </w:r>
      <w:r w:rsidR="00F203E7" w:rsidRPr="00FE2043">
        <w:t xml:space="preserve"> se taj oblik prikazuje i operacije koje se pri tome mogu </w:t>
      </w:r>
      <w:r w:rsidR="00D047B0" w:rsidRPr="00FE2043">
        <w:t>izvesti</w:t>
      </w:r>
      <w:r w:rsidR="00F203E7" w:rsidRPr="00FE2043">
        <w:t>.</w:t>
      </w:r>
    </w:p>
    <w:tbl>
      <w:tblPr>
        <w:tblW w:w="7380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260"/>
        <w:gridCol w:w="3420"/>
        <w:gridCol w:w="2700"/>
      </w:tblGrid>
      <w:tr w:rsidR="003263F3" w:rsidRPr="00FE2043" w14:paraId="338C7299" w14:textId="77777777" w:rsidTr="006670E9">
        <w:trPr>
          <w:trHeight w:val="278"/>
        </w:trPr>
        <w:tc>
          <w:tcPr>
            <w:tcW w:w="1260" w:type="dxa"/>
            <w:shd w:val="clear" w:color="auto" w:fill="E0E0E0"/>
            <w:vAlign w:val="center"/>
          </w:tcPr>
          <w:p w14:paraId="24A74B2F" w14:textId="77777777" w:rsidR="003263F3" w:rsidRPr="00FE2043" w:rsidRDefault="004D29D0" w:rsidP="002257B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Pokazivač</w:t>
            </w:r>
          </w:p>
        </w:tc>
        <w:tc>
          <w:tcPr>
            <w:tcW w:w="3420" w:type="dxa"/>
            <w:shd w:val="clear" w:color="auto" w:fill="E0E0E0"/>
            <w:vAlign w:val="center"/>
          </w:tcPr>
          <w:p w14:paraId="40FBFE39" w14:textId="77777777" w:rsidR="003263F3" w:rsidRPr="00FE2043" w:rsidRDefault="004D29D0" w:rsidP="002257B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Položaj</w:t>
            </w:r>
          </w:p>
        </w:tc>
        <w:tc>
          <w:tcPr>
            <w:tcW w:w="2700" w:type="dxa"/>
            <w:shd w:val="clear" w:color="auto" w:fill="E0E0E0"/>
            <w:vAlign w:val="center"/>
          </w:tcPr>
          <w:p w14:paraId="1E54BABC" w14:textId="77777777" w:rsidR="003263F3" w:rsidRPr="00FE2043" w:rsidRDefault="004D29D0" w:rsidP="002257B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Operacija</w:t>
            </w:r>
          </w:p>
        </w:tc>
      </w:tr>
      <w:tr w:rsidR="003263F3" w:rsidRPr="00FE2043" w14:paraId="2C6D1C7B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2E15292E" w14:textId="77777777" w:rsidR="003263F3" w:rsidRPr="00FE2043" w:rsidRDefault="00455799" w:rsidP="008734F2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DEF38B6" wp14:editId="1D5F6B4C">
                  <wp:extent cx="247650" cy="228600"/>
                  <wp:effectExtent l="0" t="0" r="0" b="0"/>
                  <wp:docPr id="15" name="Slika 15" descr="miš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iš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7CD99C21" w14:textId="77777777" w:rsidR="003263F3" w:rsidRPr="00FE2043" w:rsidRDefault="004D29D0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 vrpci, klizačima, brzim izbornicima, dijaloškim okvirima, oznakama radnih listova, traci stanja</w:t>
            </w:r>
          </w:p>
        </w:tc>
        <w:tc>
          <w:tcPr>
            <w:tcW w:w="2700" w:type="dxa"/>
          </w:tcPr>
          <w:p w14:paraId="434796B3" w14:textId="77777777" w:rsidR="003263F3" w:rsidRPr="00FE2043" w:rsidRDefault="004D29D0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Odabir naredbe, pomicanje klizača, odabir radnog</w:t>
            </w:r>
            <w:r w:rsidR="00621B97" w:rsidRPr="00FE2043">
              <w:rPr>
                <w:rFonts w:cs="Arial"/>
                <w:sz w:val="22"/>
                <w:szCs w:val="22"/>
              </w:rPr>
              <w:t>a</w:t>
            </w:r>
            <w:r w:rsidRPr="00FE2043">
              <w:rPr>
                <w:rFonts w:cs="Arial"/>
                <w:sz w:val="22"/>
                <w:szCs w:val="22"/>
              </w:rPr>
              <w:t xml:space="preserve"> lista</w:t>
            </w:r>
          </w:p>
        </w:tc>
      </w:tr>
      <w:tr w:rsidR="003263F3" w:rsidRPr="00FE2043" w14:paraId="73D4F909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70EA7126" w14:textId="77777777" w:rsidR="003263F3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0A3F987" wp14:editId="5DA8B5B7">
                  <wp:extent cx="228600" cy="209550"/>
                  <wp:effectExtent l="0" t="0" r="0" b="0"/>
                  <wp:docPr id="16" name="Slika 16" descr="miš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iš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6D03B02B" w14:textId="77777777" w:rsidR="003263F3" w:rsidRPr="00FE2043" w:rsidRDefault="000A192B" w:rsidP="000A192B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 ć</w:t>
            </w:r>
            <w:r w:rsidR="00206855" w:rsidRPr="00FE2043">
              <w:rPr>
                <w:rFonts w:cs="Arial"/>
                <w:sz w:val="22"/>
                <w:szCs w:val="22"/>
              </w:rPr>
              <w:t>elija</w:t>
            </w:r>
            <w:r w:rsidRPr="00FE2043">
              <w:rPr>
                <w:rFonts w:cs="Arial"/>
                <w:sz w:val="22"/>
                <w:szCs w:val="22"/>
              </w:rPr>
              <w:t>ma</w:t>
            </w:r>
            <w:r w:rsidR="00206855" w:rsidRPr="00FE2043">
              <w:rPr>
                <w:rFonts w:cs="Arial"/>
                <w:sz w:val="22"/>
                <w:szCs w:val="22"/>
              </w:rPr>
              <w:t xml:space="preserve"> u radnom</w:t>
            </w:r>
            <w:r w:rsidR="00621B97" w:rsidRPr="00FE2043">
              <w:rPr>
                <w:rFonts w:cs="Arial"/>
                <w:sz w:val="22"/>
                <w:szCs w:val="22"/>
              </w:rPr>
              <w:t>e</w:t>
            </w:r>
            <w:r w:rsidR="00206855" w:rsidRPr="00FE2043">
              <w:rPr>
                <w:rFonts w:cs="Arial"/>
                <w:sz w:val="22"/>
                <w:szCs w:val="22"/>
              </w:rPr>
              <w:t xml:space="preserve"> listu</w:t>
            </w:r>
          </w:p>
        </w:tc>
        <w:tc>
          <w:tcPr>
            <w:tcW w:w="2700" w:type="dxa"/>
          </w:tcPr>
          <w:p w14:paraId="418A5B15" w14:textId="77777777" w:rsidR="003263F3" w:rsidRPr="00FE2043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Odabir ćelije i raspona</w:t>
            </w:r>
          </w:p>
        </w:tc>
      </w:tr>
      <w:tr w:rsidR="00206855" w:rsidRPr="00FE2043" w14:paraId="4D66CB22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4C62C841" w14:textId="77777777" w:rsidR="00206855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C50091F" wp14:editId="157AA35C">
                  <wp:extent cx="190500" cy="133350"/>
                  <wp:effectExtent l="0" t="0" r="0" b="0"/>
                  <wp:docPr id="2" name="Slika 17" descr="slika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lika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CD9C3A3" wp14:editId="6932F511">
                  <wp:extent cx="209550" cy="171450"/>
                  <wp:effectExtent l="0" t="0" r="0" b="0"/>
                  <wp:docPr id="18" name="Slika 18" descr="miš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iš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04A9345E" w14:textId="77777777" w:rsidR="00206855" w:rsidRPr="00FE2043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 zaglavlju redaka ili stupaca</w:t>
            </w:r>
          </w:p>
        </w:tc>
        <w:tc>
          <w:tcPr>
            <w:tcW w:w="2700" w:type="dxa"/>
          </w:tcPr>
          <w:p w14:paraId="6A4AA9F3" w14:textId="77777777" w:rsidR="00206855" w:rsidRPr="00FE2043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Odabir retka i stupca</w:t>
            </w:r>
          </w:p>
        </w:tc>
      </w:tr>
      <w:tr w:rsidR="003263F3" w:rsidRPr="00FE2043" w14:paraId="63304395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7B8BBADA" w14:textId="77777777" w:rsidR="003263F3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62F0777F" wp14:editId="3E2539AC">
                  <wp:extent cx="152400" cy="209550"/>
                  <wp:effectExtent l="0" t="0" r="0" b="0"/>
                  <wp:docPr id="19" name="Slika 19" descr="miš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iš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3A8C45CA" w14:textId="77777777" w:rsidR="003263F3" w:rsidRPr="00FE2043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U traci formule, u ćeliji pri uređivanju podataka</w:t>
            </w:r>
          </w:p>
        </w:tc>
        <w:tc>
          <w:tcPr>
            <w:tcW w:w="2700" w:type="dxa"/>
          </w:tcPr>
          <w:p w14:paraId="325E3551" w14:textId="77777777" w:rsidR="003263F3" w:rsidRPr="00FE2043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Unos i izmjena podataka</w:t>
            </w:r>
          </w:p>
        </w:tc>
      </w:tr>
      <w:tr w:rsidR="003263F3" w:rsidRPr="00FE2043" w14:paraId="24E03B6A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4D9D9F31" w14:textId="77777777" w:rsidR="003263F3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52262F6" wp14:editId="033B4B4A">
                  <wp:extent cx="171450" cy="171450"/>
                  <wp:effectExtent l="0" t="0" r="0" b="0"/>
                  <wp:docPr id="20" name="Slika 20" descr="miš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iš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32F10281" w14:textId="77777777" w:rsidR="003263F3" w:rsidRPr="00FE2043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U donjem desnom kutu označene ćelije ili raspona</w:t>
            </w:r>
          </w:p>
        </w:tc>
        <w:tc>
          <w:tcPr>
            <w:tcW w:w="2700" w:type="dxa"/>
          </w:tcPr>
          <w:p w14:paraId="62F9D153" w14:textId="77777777" w:rsidR="003263F3" w:rsidRPr="00FE2043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Automatsko ispunjavanje raspona ćelija</w:t>
            </w:r>
            <w:r w:rsidR="00EF5D9E" w:rsidRPr="00FE2043">
              <w:rPr>
                <w:rFonts w:cs="Arial"/>
                <w:sz w:val="22"/>
                <w:szCs w:val="22"/>
              </w:rPr>
              <w:t xml:space="preserve"> istom vrijednosti</w:t>
            </w:r>
          </w:p>
        </w:tc>
      </w:tr>
      <w:tr w:rsidR="00785AF5" w:rsidRPr="00FE2043" w14:paraId="275308D6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49541851" w14:textId="77777777" w:rsidR="00785AF5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4C41A25" wp14:editId="422BC321">
                  <wp:extent cx="171450" cy="190500"/>
                  <wp:effectExtent l="0" t="0" r="0" b="0"/>
                  <wp:docPr id="21" name="Slika 21" descr="miš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iš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3A35A7DA" w14:textId="77777777" w:rsidR="00785AF5" w:rsidRPr="00FE2043" w:rsidRDefault="007046C7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 xml:space="preserve">U donjem desnom kutu označene ćelije ili raspona uz pritisnuti tipku </w:t>
            </w:r>
            <w:r w:rsidR="00FD69CB" w:rsidRPr="00FE2043">
              <w:t>[</w:t>
            </w:r>
            <w:r w:rsidRPr="00FE2043">
              <w:rPr>
                <w:rFonts w:cs="Arial"/>
                <w:sz w:val="22"/>
                <w:szCs w:val="22"/>
              </w:rPr>
              <w:t>Ctrl</w:t>
            </w:r>
            <w:r w:rsidR="00046260" w:rsidRPr="00FE2043">
              <w:rPr>
                <w:rFonts w:cs="Arial"/>
                <w:sz w:val="22"/>
                <w:szCs w:val="22"/>
              </w:rPr>
              <w:t>]</w:t>
            </w:r>
          </w:p>
        </w:tc>
        <w:tc>
          <w:tcPr>
            <w:tcW w:w="2700" w:type="dxa"/>
          </w:tcPr>
          <w:p w14:paraId="37753A86" w14:textId="77777777" w:rsidR="00785AF5" w:rsidRPr="00FE2043" w:rsidRDefault="007046C7" w:rsidP="00EF5D9E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 xml:space="preserve">Automatsko ispunjavanje </w:t>
            </w:r>
            <w:r w:rsidR="00EF5D9E" w:rsidRPr="00FE2043">
              <w:rPr>
                <w:rFonts w:cs="Arial"/>
                <w:sz w:val="22"/>
                <w:szCs w:val="22"/>
              </w:rPr>
              <w:t>raspona ćelija vrijednostima u nizu</w:t>
            </w:r>
          </w:p>
        </w:tc>
      </w:tr>
      <w:tr w:rsidR="003263F3" w:rsidRPr="00FE2043" w14:paraId="4B2AA03D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3786D1A2" w14:textId="77777777" w:rsidR="003263F3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3E9909F" wp14:editId="525DF01D">
                  <wp:extent cx="190500" cy="190500"/>
                  <wp:effectExtent l="0" t="0" r="0" b="0"/>
                  <wp:docPr id="22" name="Slika 22" descr="miš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iš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5AF5" w:rsidRPr="00FE2043">
              <w:rPr>
                <w:rFonts w:cs="Arial"/>
                <w:sz w:val="22"/>
                <w:szCs w:val="22"/>
              </w:rPr>
              <w:t xml:space="preserve"> </w:t>
            </w: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8D165E5" wp14:editId="143EE879">
                  <wp:extent cx="209550" cy="190500"/>
                  <wp:effectExtent l="0" t="0" r="0" b="0"/>
                  <wp:docPr id="23" name="Slika 23" descr="miš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iš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4A25102A" w14:textId="77777777" w:rsidR="003263F3" w:rsidRPr="00FE2043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U zaglavlju redaka i stupaca na razdjelnoj crti</w:t>
            </w:r>
          </w:p>
        </w:tc>
        <w:tc>
          <w:tcPr>
            <w:tcW w:w="2700" w:type="dxa"/>
          </w:tcPr>
          <w:p w14:paraId="0AE9ECB5" w14:textId="77777777" w:rsidR="003263F3" w:rsidRPr="00FE2043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Promjena visine retka ili širine stupca</w:t>
            </w:r>
          </w:p>
        </w:tc>
      </w:tr>
      <w:tr w:rsidR="003263F3" w:rsidRPr="00FE2043" w14:paraId="0B32F3A2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3D521EC0" w14:textId="77777777" w:rsidR="003263F3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C691B2F" wp14:editId="7744C0DF">
                  <wp:extent cx="266700" cy="323850"/>
                  <wp:effectExtent l="0" t="0" r="0" b="0"/>
                  <wp:docPr id="24" name="Slika 24" descr="miš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iš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12727662" w14:textId="77777777" w:rsidR="003263F3" w:rsidRPr="00FE2043" w:rsidRDefault="00F203E7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 rubu ćelije ili raspona, grafikonu ili grafičkom objektu</w:t>
            </w:r>
          </w:p>
        </w:tc>
        <w:tc>
          <w:tcPr>
            <w:tcW w:w="2700" w:type="dxa"/>
          </w:tcPr>
          <w:p w14:paraId="4C343DC8" w14:textId="77777777" w:rsidR="003263F3" w:rsidRPr="00FE2043" w:rsidRDefault="00F203E7" w:rsidP="000A192B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Premještanje ćelije</w:t>
            </w:r>
            <w:r w:rsidR="000A192B" w:rsidRPr="00FE2043">
              <w:rPr>
                <w:rFonts w:cs="Arial"/>
                <w:sz w:val="22"/>
                <w:szCs w:val="22"/>
              </w:rPr>
              <w:t>, raspona ćelija</w:t>
            </w:r>
            <w:r w:rsidRPr="00FE2043">
              <w:rPr>
                <w:rFonts w:cs="Arial"/>
                <w:sz w:val="22"/>
                <w:szCs w:val="22"/>
              </w:rPr>
              <w:t>, grafikona i objekta</w:t>
            </w:r>
          </w:p>
        </w:tc>
      </w:tr>
      <w:tr w:rsidR="003263F3" w:rsidRPr="00FE2043" w14:paraId="278B64A4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3CB93663" w14:textId="77777777" w:rsidR="003263F3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3A8334F" wp14:editId="06C520C4">
                  <wp:extent cx="228600" cy="247650"/>
                  <wp:effectExtent l="0" t="0" r="0" b="0"/>
                  <wp:docPr id="25" name="Slika 25" descr="miš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iš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28685812" w14:textId="77777777" w:rsidR="003263F3" w:rsidRPr="00FE2043" w:rsidRDefault="00BF03B2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 rubu ćelije ili raspona</w:t>
            </w:r>
            <w:r w:rsidR="007046C7" w:rsidRPr="00FE2043">
              <w:rPr>
                <w:rFonts w:cs="Arial"/>
                <w:sz w:val="22"/>
                <w:szCs w:val="22"/>
              </w:rPr>
              <w:t xml:space="preserve"> uz pritisnutu tipku </w:t>
            </w:r>
            <w:r w:rsidR="00FD69CB" w:rsidRPr="00FE2043">
              <w:t>[</w:t>
            </w:r>
            <w:r w:rsidR="007046C7" w:rsidRPr="00FE2043">
              <w:rPr>
                <w:rFonts w:cs="Arial"/>
                <w:sz w:val="22"/>
                <w:szCs w:val="22"/>
              </w:rPr>
              <w:t>Ctrl</w:t>
            </w:r>
            <w:r w:rsidR="00046260" w:rsidRPr="00FE2043">
              <w:rPr>
                <w:rFonts w:cs="Arial"/>
                <w:sz w:val="22"/>
                <w:szCs w:val="22"/>
              </w:rPr>
              <w:t>]</w:t>
            </w:r>
          </w:p>
        </w:tc>
        <w:tc>
          <w:tcPr>
            <w:tcW w:w="2700" w:type="dxa"/>
          </w:tcPr>
          <w:p w14:paraId="460777CA" w14:textId="77777777" w:rsidR="003263F3" w:rsidRPr="00FE2043" w:rsidRDefault="00BF03B2" w:rsidP="00BF03B2">
            <w:pPr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Kopiranje ćelije ili raspona</w:t>
            </w:r>
          </w:p>
        </w:tc>
      </w:tr>
      <w:tr w:rsidR="007046C7" w:rsidRPr="00FE2043" w14:paraId="4F5AD686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29A09C67" w14:textId="77777777" w:rsidR="007046C7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386A21E" wp14:editId="6F064B76">
                  <wp:extent cx="285750" cy="323850"/>
                  <wp:effectExtent l="0" t="0" r="0" b="0"/>
                  <wp:docPr id="26" name="Slika 26" descr="miš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iš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119CF76F" w14:textId="77777777" w:rsidR="007046C7" w:rsidRPr="00FE2043" w:rsidRDefault="007046C7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 nazivu radnog</w:t>
            </w:r>
            <w:r w:rsidR="00621B97" w:rsidRPr="00FE2043">
              <w:rPr>
                <w:rFonts w:cs="Arial"/>
                <w:sz w:val="22"/>
                <w:szCs w:val="22"/>
              </w:rPr>
              <w:t>a</w:t>
            </w:r>
            <w:r w:rsidRPr="00FE2043">
              <w:rPr>
                <w:rFonts w:cs="Arial"/>
                <w:sz w:val="22"/>
                <w:szCs w:val="22"/>
              </w:rPr>
              <w:t xml:space="preserve"> lista kod povlačenja mišem</w:t>
            </w:r>
          </w:p>
        </w:tc>
        <w:tc>
          <w:tcPr>
            <w:tcW w:w="2700" w:type="dxa"/>
          </w:tcPr>
          <w:p w14:paraId="4DCD12E6" w14:textId="77777777" w:rsidR="007046C7" w:rsidRPr="00FE2043" w:rsidRDefault="007046C7" w:rsidP="00BF03B2">
            <w:pPr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Premještanje radnog</w:t>
            </w:r>
            <w:r w:rsidR="00621B97" w:rsidRPr="00FE2043">
              <w:rPr>
                <w:rFonts w:cs="Arial"/>
                <w:sz w:val="22"/>
                <w:szCs w:val="22"/>
              </w:rPr>
              <w:t>a</w:t>
            </w:r>
            <w:r w:rsidRPr="00FE2043">
              <w:rPr>
                <w:rFonts w:cs="Arial"/>
                <w:sz w:val="22"/>
                <w:szCs w:val="22"/>
              </w:rPr>
              <w:t xml:space="preserve"> lista</w:t>
            </w:r>
          </w:p>
        </w:tc>
      </w:tr>
      <w:tr w:rsidR="00785AF5" w:rsidRPr="00FE2043" w14:paraId="6010602B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6AE4ABC4" w14:textId="77777777" w:rsidR="00785AF5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F89E3A7" wp14:editId="47EF6C30">
                  <wp:extent cx="285750" cy="323850"/>
                  <wp:effectExtent l="0" t="0" r="0" b="0"/>
                  <wp:docPr id="27" name="Slika 27" descr="miš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iš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619E7D48" w14:textId="77777777" w:rsidR="00785AF5" w:rsidRPr="00FE2043" w:rsidRDefault="007046C7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 nazivu radnog</w:t>
            </w:r>
            <w:r w:rsidR="00621B97" w:rsidRPr="00FE2043">
              <w:rPr>
                <w:rFonts w:cs="Arial"/>
                <w:sz w:val="22"/>
                <w:szCs w:val="22"/>
              </w:rPr>
              <w:t>a</w:t>
            </w:r>
            <w:r w:rsidRPr="00FE2043">
              <w:rPr>
                <w:rFonts w:cs="Arial"/>
                <w:sz w:val="22"/>
                <w:szCs w:val="22"/>
              </w:rPr>
              <w:t xml:space="preserve"> lista kod povlačenja mišem uz pritisnutu tipku </w:t>
            </w:r>
            <w:r w:rsidR="00FD69CB" w:rsidRPr="00FE2043">
              <w:t>[</w:t>
            </w:r>
            <w:r w:rsidRPr="00FE2043">
              <w:rPr>
                <w:rFonts w:cs="Arial"/>
                <w:sz w:val="22"/>
                <w:szCs w:val="22"/>
              </w:rPr>
              <w:t>Ctrl</w:t>
            </w:r>
            <w:r w:rsidR="00046260" w:rsidRPr="00FE2043">
              <w:rPr>
                <w:rFonts w:cs="Arial"/>
                <w:sz w:val="22"/>
                <w:szCs w:val="22"/>
              </w:rPr>
              <w:t>]</w:t>
            </w:r>
          </w:p>
        </w:tc>
        <w:tc>
          <w:tcPr>
            <w:tcW w:w="2700" w:type="dxa"/>
          </w:tcPr>
          <w:p w14:paraId="18390F65" w14:textId="77777777" w:rsidR="00785AF5" w:rsidRPr="00FE2043" w:rsidRDefault="00BF03B2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Kopiranje radnog</w:t>
            </w:r>
            <w:r w:rsidR="00621B97" w:rsidRPr="00FE2043">
              <w:rPr>
                <w:rFonts w:cs="Arial"/>
                <w:sz w:val="22"/>
                <w:szCs w:val="22"/>
              </w:rPr>
              <w:t>a</w:t>
            </w:r>
            <w:r w:rsidRPr="00FE2043">
              <w:rPr>
                <w:rFonts w:cs="Arial"/>
                <w:sz w:val="22"/>
                <w:szCs w:val="22"/>
              </w:rPr>
              <w:t xml:space="preserve"> lista</w:t>
            </w:r>
          </w:p>
        </w:tc>
      </w:tr>
      <w:tr w:rsidR="00521FFF" w:rsidRPr="00FE2043" w14:paraId="50D29E29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6F464096" w14:textId="77777777" w:rsidR="00521FFF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7164434" wp14:editId="3C4365C5">
                  <wp:extent cx="361950" cy="228600"/>
                  <wp:effectExtent l="0" t="0" r="0" b="0"/>
                  <wp:docPr id="28" name="Slika 28" descr="miš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iš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7528BB11" w14:textId="77777777" w:rsidR="00521FFF" w:rsidRPr="00FE2043" w:rsidRDefault="00521FFF" w:rsidP="000A192B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 xml:space="preserve">Na </w:t>
            </w:r>
            <w:r w:rsidR="000A192B" w:rsidRPr="00FE2043">
              <w:rPr>
                <w:rFonts w:cs="Arial"/>
                <w:sz w:val="22"/>
                <w:szCs w:val="22"/>
              </w:rPr>
              <w:t>ćelijama</w:t>
            </w:r>
            <w:r w:rsidRPr="00FE2043">
              <w:rPr>
                <w:rFonts w:cs="Arial"/>
                <w:sz w:val="22"/>
                <w:szCs w:val="22"/>
              </w:rPr>
              <w:t xml:space="preserve"> </w:t>
            </w:r>
            <w:r w:rsidR="000A192B" w:rsidRPr="00FE2043">
              <w:rPr>
                <w:rFonts w:cs="Arial"/>
                <w:sz w:val="22"/>
                <w:szCs w:val="22"/>
              </w:rPr>
              <w:t>uporabom</w:t>
            </w:r>
            <w:r w:rsidRPr="00FE2043">
              <w:rPr>
                <w:rFonts w:cs="Arial"/>
                <w:sz w:val="22"/>
                <w:szCs w:val="22"/>
              </w:rPr>
              <w:t xml:space="preserve"> </w:t>
            </w:r>
            <w:r w:rsidR="000A192B" w:rsidRPr="00FE2043">
              <w:rPr>
                <w:rFonts w:cs="Arial"/>
                <w:sz w:val="22"/>
                <w:szCs w:val="22"/>
              </w:rPr>
              <w:t xml:space="preserve">naredbe </w:t>
            </w:r>
            <w:r w:rsidR="000A192B" w:rsidRPr="00FE2043">
              <w:rPr>
                <w:rFonts w:cs="Arial"/>
                <w:b/>
                <w:sz w:val="22"/>
                <w:szCs w:val="22"/>
              </w:rPr>
              <w:t>Prenositelj oblikovanja</w:t>
            </w:r>
          </w:p>
        </w:tc>
        <w:tc>
          <w:tcPr>
            <w:tcW w:w="2700" w:type="dxa"/>
          </w:tcPr>
          <w:p w14:paraId="369D6FB1" w14:textId="77777777" w:rsidR="00521FFF" w:rsidRPr="00FE2043" w:rsidRDefault="00521FFF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Kopiranje oblikovanja ćelije</w:t>
            </w:r>
          </w:p>
        </w:tc>
      </w:tr>
      <w:tr w:rsidR="00785AF5" w:rsidRPr="00FE2043" w14:paraId="79007BC4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3B0A61F6" w14:textId="77777777" w:rsidR="00785AF5" w:rsidRPr="00FE2043" w:rsidRDefault="00455799" w:rsidP="00CE43FF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00A3F91B" wp14:editId="2D983FAD">
                  <wp:extent cx="85725" cy="171450"/>
                  <wp:effectExtent l="0" t="0" r="9525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iš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4CF9289" wp14:editId="6A356A12">
                  <wp:extent cx="190500" cy="119062"/>
                  <wp:effectExtent l="0" t="0" r="0" b="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iš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1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E332409" wp14:editId="2AFA2B89">
                  <wp:extent cx="152400" cy="138545"/>
                  <wp:effectExtent l="0" t="0" r="0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iš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A64FE6F" wp14:editId="6F81D617">
                  <wp:extent cx="145472" cy="152400"/>
                  <wp:effectExtent l="0" t="0" r="6985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iš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2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185CF6C2" w14:textId="77777777" w:rsidR="00785AF5" w:rsidRPr="00FE2043" w:rsidRDefault="00521FFF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 hvataljkama označenog</w:t>
            </w:r>
            <w:r w:rsidR="00621B97" w:rsidRPr="00FE2043">
              <w:rPr>
                <w:rFonts w:cs="Arial"/>
                <w:sz w:val="22"/>
                <w:szCs w:val="22"/>
              </w:rPr>
              <w:t>a</w:t>
            </w:r>
            <w:r w:rsidRPr="00FE2043">
              <w:rPr>
                <w:rFonts w:cs="Arial"/>
                <w:sz w:val="22"/>
                <w:szCs w:val="22"/>
              </w:rPr>
              <w:t xml:space="preserve"> objekta i rubnim linijama prozora</w:t>
            </w:r>
          </w:p>
        </w:tc>
        <w:tc>
          <w:tcPr>
            <w:tcW w:w="2700" w:type="dxa"/>
          </w:tcPr>
          <w:p w14:paraId="41732287" w14:textId="77777777" w:rsidR="00785AF5" w:rsidRPr="00FE2043" w:rsidRDefault="00BF03B2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Promjena veličine grafikona ili objekta</w:t>
            </w:r>
          </w:p>
        </w:tc>
      </w:tr>
      <w:tr w:rsidR="00521FFF" w:rsidRPr="00FE2043" w14:paraId="64294A74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22990F88" w14:textId="77777777" w:rsidR="00521FFF" w:rsidRPr="00FE2043" w:rsidRDefault="00455799" w:rsidP="003B365B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noProof/>
                <w:sz w:val="22"/>
                <w:szCs w:val="22"/>
              </w:rPr>
              <w:drawing>
                <wp:inline distT="0" distB="0" distL="0" distR="0" wp14:anchorId="62FF3487" wp14:editId="738F08C4">
                  <wp:extent cx="152400" cy="152400"/>
                  <wp:effectExtent l="0" t="0" r="0" b="0"/>
                  <wp:docPr id="34" name="Slika 34" descr="pokazivač podjel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okazivač podjel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365B" w:rsidRPr="00FE2043">
              <w:rPr>
                <w:sz w:val="22"/>
                <w:szCs w:val="22"/>
              </w:rPr>
              <w:t xml:space="preserve"> </w:t>
            </w:r>
            <w:r w:rsidRPr="00FE2043">
              <w:rPr>
                <w:noProof/>
                <w:sz w:val="22"/>
                <w:szCs w:val="22"/>
              </w:rPr>
              <w:drawing>
                <wp:inline distT="0" distB="0" distL="0" distR="0" wp14:anchorId="51502C5B" wp14:editId="0BC2814B">
                  <wp:extent cx="114300" cy="152400"/>
                  <wp:effectExtent l="0" t="0" r="0" b="0"/>
                  <wp:docPr id="35" name="Slika 35" descr="pokazivač podje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okazivač podje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64F59BA9" w14:textId="77777777" w:rsidR="00521FFF" w:rsidRPr="00FE2043" w:rsidRDefault="00521FFF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 xml:space="preserve">Na okomitom ili vodoravnom razdjelniku </w:t>
            </w:r>
            <w:r w:rsidR="003B365B" w:rsidRPr="00FE2043">
              <w:rPr>
                <w:rFonts w:cs="Arial"/>
                <w:sz w:val="22"/>
                <w:szCs w:val="22"/>
              </w:rPr>
              <w:t xml:space="preserve">podjele </w:t>
            </w:r>
            <w:r w:rsidRPr="00FE2043">
              <w:rPr>
                <w:rFonts w:cs="Arial"/>
                <w:sz w:val="22"/>
                <w:szCs w:val="22"/>
              </w:rPr>
              <w:t>okna radnog</w:t>
            </w:r>
            <w:r w:rsidR="00621B97" w:rsidRPr="00FE2043">
              <w:rPr>
                <w:rFonts w:cs="Arial"/>
                <w:sz w:val="22"/>
                <w:szCs w:val="22"/>
              </w:rPr>
              <w:t>a</w:t>
            </w:r>
            <w:r w:rsidRPr="00FE2043">
              <w:rPr>
                <w:rFonts w:cs="Arial"/>
                <w:sz w:val="22"/>
                <w:szCs w:val="22"/>
              </w:rPr>
              <w:t xml:space="preserve"> lista</w:t>
            </w:r>
          </w:p>
        </w:tc>
        <w:tc>
          <w:tcPr>
            <w:tcW w:w="2700" w:type="dxa"/>
          </w:tcPr>
          <w:p w14:paraId="3D6198A2" w14:textId="77777777" w:rsidR="00521FFF" w:rsidRPr="00FE2043" w:rsidRDefault="00521FFF" w:rsidP="003B365B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Pomicanje linij</w:t>
            </w:r>
            <w:r w:rsidR="003B365B" w:rsidRPr="00FE2043">
              <w:rPr>
                <w:rFonts w:cs="Arial"/>
                <w:sz w:val="22"/>
                <w:szCs w:val="22"/>
              </w:rPr>
              <w:t>e</w:t>
            </w:r>
            <w:r w:rsidRPr="00FE2043">
              <w:rPr>
                <w:rFonts w:cs="Arial"/>
                <w:sz w:val="22"/>
                <w:szCs w:val="22"/>
              </w:rPr>
              <w:t xml:space="preserve"> podjele radnog</w:t>
            </w:r>
            <w:r w:rsidR="00621B97" w:rsidRPr="00FE2043">
              <w:rPr>
                <w:rFonts w:cs="Arial"/>
                <w:sz w:val="22"/>
                <w:szCs w:val="22"/>
              </w:rPr>
              <w:t>a</w:t>
            </w:r>
            <w:r w:rsidRPr="00FE2043">
              <w:rPr>
                <w:rFonts w:cs="Arial"/>
                <w:sz w:val="22"/>
                <w:szCs w:val="22"/>
              </w:rPr>
              <w:t xml:space="preserve"> lista</w:t>
            </w:r>
          </w:p>
        </w:tc>
      </w:tr>
      <w:tr w:rsidR="00785AF5" w:rsidRPr="00FE2043" w14:paraId="24051618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1F1A288C" w14:textId="77777777" w:rsidR="00785AF5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FE6D2BE" wp14:editId="152F9B38">
                  <wp:extent cx="247650" cy="247650"/>
                  <wp:effectExtent l="0" t="0" r="0" b="0"/>
                  <wp:docPr id="36" name="Slika 36" descr="miš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iš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4992459F" w14:textId="77777777" w:rsidR="00785AF5" w:rsidRPr="00FE2043" w:rsidRDefault="00521FFF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Izvan radne knjige pri premještanju ili kopiranju</w:t>
            </w:r>
          </w:p>
        </w:tc>
        <w:tc>
          <w:tcPr>
            <w:tcW w:w="2700" w:type="dxa"/>
          </w:tcPr>
          <w:p w14:paraId="0B85B889" w14:textId="77777777" w:rsidR="00785AF5" w:rsidRPr="00FE2043" w:rsidRDefault="00521FFF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Upozorenje da se izvan prozora ne može vršiti kopiranje ili premještanje</w:t>
            </w:r>
          </w:p>
        </w:tc>
      </w:tr>
      <w:tr w:rsidR="00CE43FF" w:rsidRPr="00FE2043" w14:paraId="7E7A3605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722D64A4" w14:textId="77777777" w:rsidR="00CE43FF" w:rsidRPr="00FE2043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E625ECD" wp14:editId="7EDBC5CC">
                  <wp:extent cx="247650" cy="266700"/>
                  <wp:effectExtent l="0" t="0" r="0" b="0"/>
                  <wp:docPr id="37" name="Slika 37" descr="miš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iš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527AE42F" w14:textId="40971CDB" w:rsidR="00CE43FF" w:rsidRPr="00FE2043" w:rsidRDefault="00521FFF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 riječima u</w:t>
            </w:r>
            <w:r w:rsidR="005F2749">
              <w:rPr>
                <w:rFonts w:cs="Arial"/>
                <w:sz w:val="22"/>
                <w:szCs w:val="22"/>
              </w:rPr>
              <w:t xml:space="preserve"> ćeliji ili</w:t>
            </w:r>
            <w:r w:rsidRPr="00FE2043">
              <w:rPr>
                <w:rFonts w:cs="Arial"/>
                <w:sz w:val="22"/>
                <w:szCs w:val="22"/>
              </w:rPr>
              <w:t xml:space="preserve"> </w:t>
            </w:r>
            <w:r w:rsidR="005F2749">
              <w:rPr>
                <w:rFonts w:cs="Arial"/>
                <w:sz w:val="22"/>
                <w:szCs w:val="22"/>
              </w:rPr>
              <w:t>oknu</w:t>
            </w:r>
            <w:r w:rsidR="005F2749" w:rsidRPr="00FE2043">
              <w:rPr>
                <w:rFonts w:cs="Arial"/>
                <w:sz w:val="22"/>
                <w:szCs w:val="22"/>
              </w:rPr>
              <w:t xml:space="preserve"> </w:t>
            </w:r>
            <w:r w:rsidRPr="00FE2043">
              <w:rPr>
                <w:rFonts w:cs="Arial"/>
                <w:sz w:val="22"/>
                <w:szCs w:val="22"/>
              </w:rPr>
              <w:t>pomoći koje sadrže vezu</w:t>
            </w:r>
          </w:p>
        </w:tc>
        <w:tc>
          <w:tcPr>
            <w:tcW w:w="2700" w:type="dxa"/>
          </w:tcPr>
          <w:p w14:paraId="4F90BB9C" w14:textId="449297A2" w:rsidR="00CE43FF" w:rsidRPr="00FE2043" w:rsidRDefault="005F2749" w:rsidP="00206855">
            <w:pPr>
              <w:widowControl w:val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Brzi pristup do povezanih  </w:t>
            </w:r>
            <w:r w:rsidR="0036747F">
              <w:rPr>
                <w:rFonts w:cs="Arial"/>
                <w:sz w:val="22"/>
                <w:szCs w:val="22"/>
              </w:rPr>
              <w:t>mjesta</w:t>
            </w:r>
            <w:r>
              <w:rPr>
                <w:rFonts w:cs="Arial"/>
                <w:sz w:val="22"/>
                <w:szCs w:val="22"/>
              </w:rPr>
              <w:t xml:space="preserve"> ili d</w:t>
            </w:r>
            <w:r w:rsidR="00521FFF" w:rsidRPr="00FE2043">
              <w:rPr>
                <w:rFonts w:cs="Arial"/>
                <w:sz w:val="22"/>
                <w:szCs w:val="22"/>
              </w:rPr>
              <w:t xml:space="preserve">odatno pojašnjenje riječi ili pojma </w:t>
            </w:r>
            <w:r>
              <w:rPr>
                <w:rFonts w:cs="Arial"/>
                <w:sz w:val="22"/>
                <w:szCs w:val="22"/>
              </w:rPr>
              <w:t>u sustavu pomoći</w:t>
            </w:r>
          </w:p>
        </w:tc>
      </w:tr>
    </w:tbl>
    <w:p w14:paraId="317762AA" w14:textId="77777777" w:rsidR="00954748" w:rsidRPr="00FE2043" w:rsidRDefault="00D047B0" w:rsidP="006670E9">
      <w:pPr>
        <w:pStyle w:val="-NASLOV"/>
      </w:pPr>
      <w:r w:rsidRPr="00FE2043">
        <w:br w:type="page"/>
      </w:r>
      <w:bookmarkStart w:id="16" w:name="a123"/>
      <w:r w:rsidR="003263F3" w:rsidRPr="00FE2043">
        <w:lastRenderedPageBreak/>
        <w:t>1.2.3. Prilagodba dijelova prozora</w:t>
      </w:r>
      <w:bookmarkEnd w:id="16"/>
    </w:p>
    <w:p w14:paraId="4C10EF8B" w14:textId="550B7EEE" w:rsidR="003123C9" w:rsidRPr="00FE2043" w:rsidRDefault="00354757" w:rsidP="008D6CFB">
      <w:pPr>
        <w:pStyle w:val="-TEKST"/>
        <w:ind w:right="-10"/>
        <w:jc w:val="left"/>
      </w:pPr>
      <w:r w:rsidRPr="00FE2043">
        <w:rPr>
          <w:b/>
        </w:rPr>
        <w:t>Alatn</w:t>
      </w:r>
      <w:r w:rsidR="007A105B" w:rsidRPr="00FE2043">
        <w:rPr>
          <w:b/>
        </w:rPr>
        <w:t xml:space="preserve">a </w:t>
      </w:r>
      <w:r w:rsidRPr="00FE2043">
        <w:rPr>
          <w:b/>
        </w:rPr>
        <w:t>traka za brzi pristup</w:t>
      </w:r>
      <w:r w:rsidRPr="00FE2043">
        <w:t xml:space="preserve"> može se nalaziti na dva mjesta</w:t>
      </w:r>
      <w:r w:rsidR="008D6CFB" w:rsidRPr="00FE2043">
        <w:t xml:space="preserve"> – i</w:t>
      </w:r>
      <w:r w:rsidR="005639A1" w:rsidRPr="00FE2043">
        <w:t xml:space="preserve">znad vrpce </w:t>
      </w:r>
      <w:r w:rsidRPr="00FE2043">
        <w:t xml:space="preserve">u gornjem lijevom kutu </w:t>
      </w:r>
      <w:r w:rsidR="00845F83" w:rsidRPr="00FE2043">
        <w:t>n</w:t>
      </w:r>
      <w:r w:rsidRPr="00FE2043">
        <w:rPr>
          <w:iCs/>
        </w:rPr>
        <w:t>aslovne trake</w:t>
      </w:r>
      <w:r w:rsidRPr="00FE2043">
        <w:t xml:space="preserve"> i ispod vrpce.</w:t>
      </w:r>
      <w:r w:rsidR="007A105B" w:rsidRPr="00FE2043">
        <w:t xml:space="preserve"> </w:t>
      </w:r>
    </w:p>
    <w:p w14:paraId="40C294E4" w14:textId="3704122F" w:rsidR="00954748" w:rsidRPr="00FE2043" w:rsidRDefault="003F3657" w:rsidP="003F3657">
      <w:pPr>
        <w:pStyle w:val="-TEKST"/>
        <w:ind w:right="0"/>
        <w:jc w:val="left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0F71C45" wp14:editId="0664E6BE">
                <wp:simplePos x="0" y="0"/>
                <wp:positionH relativeFrom="column">
                  <wp:posOffset>3810</wp:posOffset>
                </wp:positionH>
                <wp:positionV relativeFrom="paragraph">
                  <wp:posOffset>41275</wp:posOffset>
                </wp:positionV>
                <wp:extent cx="1057910" cy="2377440"/>
                <wp:effectExtent l="19050" t="19050" r="27940" b="22860"/>
                <wp:wrapSquare wrapText="bothSides"/>
                <wp:docPr id="547318343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910" cy="2377440"/>
                          <a:chOff x="0" y="0"/>
                          <a:chExt cx="1057910" cy="2377440"/>
                        </a:xfrm>
                      </wpg:grpSpPr>
                      <pic:pic xmlns:pic="http://schemas.openxmlformats.org/drawingml/2006/picture">
                        <pic:nvPicPr>
                          <pic:cNvPr id="775" name="Slika 1212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2051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4" name="Slika 1213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6700"/>
                            <a:ext cx="1057275" cy="211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3261F58" id="Grupa 1" o:spid="_x0000_s1026" style="position:absolute;margin-left:.3pt;margin-top:3.25pt;width:83.3pt;height:187.2pt;z-index:251737088;mso-width-relative:margin;mso-height-relative:margin" coordsize="10579,2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">
                <v:shape id="Slika 1212" o:spid="_x0000_s1027" type="#_x0000_t75" style="position:absolute;width:10579;height: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" stroked="t" strokeweight=".25pt">
                  <v:imagedata r:id="rId51" o:title=""/>
                  <v:path arrowok="t"/>
                </v:shape>
                <v:shape id="Slika 1213" o:spid="_x0000_s1028" type="#_x0000_t75" style="position:absolute;top:2667;width:10572;height:2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" stroked="t">
                  <v:imagedata r:id="rId52" o:title=""/>
                  <v:path arrowok="t"/>
                </v:shape>
                <w10:wrap type="square"/>
              </v:group>
            </w:pict>
          </mc:Fallback>
        </mc:AlternateContent>
      </w:r>
      <w:r w:rsidR="00455799" w:rsidRPr="00FE2043">
        <w:rPr>
          <w:b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DEF81D4" wp14:editId="4B3BFC31">
                <wp:simplePos x="0" y="0"/>
                <wp:positionH relativeFrom="column">
                  <wp:posOffset>-3321685</wp:posOffset>
                </wp:positionH>
                <wp:positionV relativeFrom="paragraph">
                  <wp:posOffset>255905</wp:posOffset>
                </wp:positionV>
                <wp:extent cx="1619885" cy="1827530"/>
                <wp:effectExtent l="0" t="0" r="0" b="0"/>
                <wp:wrapNone/>
                <wp:docPr id="776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19885" cy="182753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3175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0AB0E" w14:textId="77777777" w:rsidR="00B44E53" w:rsidRDefault="00B44E53" w:rsidP="005E4566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96493">
                              <w:rPr>
                                <w:b/>
                                <w:sz w:val="18"/>
                                <w:szCs w:val="18"/>
                              </w:rPr>
                              <w:t>ZA PREDAVAČA</w:t>
                            </w:r>
                          </w:p>
                          <w:p w14:paraId="6D1EF85F" w14:textId="77777777" w:rsidR="00B44E53" w:rsidRDefault="00B44E53" w:rsidP="005E4566">
                            <w:pPr>
                              <w:spacing w:before="120"/>
                              <w:ind w:left="3" w:right="1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Prikažite alatnu traku za brzi pristup ispod vrpce.</w:t>
                            </w:r>
                          </w:p>
                          <w:p w14:paraId="582B4EDE" w14:textId="77777777" w:rsidR="00B44E53" w:rsidRDefault="00B44E53" w:rsidP="005E4566">
                            <w:pPr>
                              <w:spacing w:before="120"/>
                              <w:ind w:left="3" w:right="1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Pr="00E01A57">
                              <w:rPr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Pr="000A192B">
                              <w:rPr>
                                <w:b/>
                                <w:sz w:val="18"/>
                                <w:szCs w:val="18"/>
                              </w:rPr>
                              <w:t>Alatnu traku za brzi pristup</w:t>
                            </w:r>
                            <w:r w:rsidRPr="00E01A5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Pr="00E01A57">
                              <w:rPr>
                                <w:sz w:val="18"/>
                                <w:szCs w:val="18"/>
                              </w:rPr>
                              <w:t xml:space="preserve">ostavite naredbe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Brzi ispis</w:t>
                            </w:r>
                            <w:r w:rsidRPr="00980F8D">
                              <w:rPr>
                                <w:bCs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Pregled ispisa i ispis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. Ostale uklonite</w:t>
                            </w:r>
                            <w:r w:rsidRPr="00E01A57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107D8C51" w14:textId="77777777" w:rsidR="00B44E53" w:rsidRPr="00E01A57" w:rsidRDefault="00B44E53" w:rsidP="005E4566">
                            <w:pPr>
                              <w:spacing w:before="120"/>
                              <w:ind w:left="3" w:right="1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Kroz </w:t>
                            </w:r>
                            <w:r w:rsidRPr="00DC2582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3</w:t>
                            </w:r>
                            <w:r w:rsidRPr="00A07130">
                              <w:rPr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DC2582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Vježbu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postavit će se potrebne naredbe za daljnji rad.</w:t>
                            </w:r>
                          </w:p>
                        </w:txbxContent>
                      </wps:txbx>
                      <wps:bodyPr rot="0" vert="horz" wrap="square" lIns="54000" tIns="45720" rIns="90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F81D4" id="Rectangle 1050" o:spid="_x0000_s1054" style="position:absolute;margin-left:-261.55pt;margin-top:20.15pt;width:127.55pt;height:143.9pt;rotation:180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" fillcolor="#dbe5f1" strokecolor="#95b3d7" strokeweight=".25pt">
                <v:textbox inset="1.5mm,,2.5mm">
                  <w:txbxContent>
                    <w:p w14:paraId="3330AB0E" w14:textId="77777777" w:rsidR="00B44E53" w:rsidRDefault="00B44E53" w:rsidP="005E4566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B96493">
                        <w:rPr>
                          <w:b/>
                          <w:sz w:val="18"/>
                          <w:szCs w:val="18"/>
                        </w:rPr>
                        <w:t>ZA PREDAVAČA</w:t>
                      </w:r>
                    </w:p>
                    <w:p w14:paraId="6D1EF85F" w14:textId="77777777" w:rsidR="00B44E53" w:rsidRDefault="00B44E53" w:rsidP="005E4566">
                      <w:pPr>
                        <w:spacing w:before="120"/>
                        <w:ind w:left="3" w:right="1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Prikažite alatnu traku za brzi pristup ispod vrpce.</w:t>
                      </w:r>
                    </w:p>
                    <w:p w14:paraId="582B4EDE" w14:textId="77777777" w:rsidR="00B44E53" w:rsidRDefault="00B44E53" w:rsidP="005E4566">
                      <w:pPr>
                        <w:spacing w:before="120"/>
                        <w:ind w:left="3" w:right="1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</w:t>
                      </w:r>
                      <w:r w:rsidRPr="00E01A57">
                        <w:rPr>
                          <w:sz w:val="18"/>
                          <w:szCs w:val="18"/>
                        </w:rPr>
                        <w:t xml:space="preserve">a </w:t>
                      </w:r>
                      <w:r w:rsidRPr="000A192B">
                        <w:rPr>
                          <w:b/>
                          <w:sz w:val="18"/>
                          <w:szCs w:val="18"/>
                        </w:rPr>
                        <w:t>Alatnu traku za brzi pristup</w:t>
                      </w:r>
                      <w:r w:rsidRPr="00E01A57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p</w:t>
                      </w:r>
                      <w:r w:rsidRPr="00E01A57">
                        <w:rPr>
                          <w:sz w:val="18"/>
                          <w:szCs w:val="18"/>
                        </w:rPr>
                        <w:t xml:space="preserve">ostavite naredbe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Brzi ispis</w:t>
                      </w:r>
                      <w:r w:rsidRPr="00980F8D">
                        <w:rPr>
                          <w:bCs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Pregled ispisa i ispis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>. Ostale uklonite</w:t>
                      </w:r>
                      <w:r w:rsidRPr="00E01A57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107D8C51" w14:textId="77777777" w:rsidR="00B44E53" w:rsidRPr="00E01A57" w:rsidRDefault="00B44E53" w:rsidP="005E4566">
                      <w:pPr>
                        <w:spacing w:before="120"/>
                        <w:ind w:left="3" w:right="1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Kroz </w:t>
                      </w:r>
                      <w:r w:rsidRPr="00DC2582">
                        <w:rPr>
                          <w:b/>
                          <w:i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3</w:t>
                      </w:r>
                      <w:r w:rsidRPr="00A07130">
                        <w:rPr>
                          <w:b/>
                          <w:sz w:val="18"/>
                          <w:szCs w:val="18"/>
                        </w:rPr>
                        <w:t xml:space="preserve">. </w:t>
                      </w:r>
                      <w:r w:rsidRPr="00DC2582">
                        <w:rPr>
                          <w:b/>
                          <w:i/>
                          <w:sz w:val="18"/>
                          <w:szCs w:val="18"/>
                        </w:rPr>
                        <w:t xml:space="preserve">Vježbu </w:t>
                      </w:r>
                      <w:r>
                        <w:rPr>
                          <w:sz w:val="18"/>
                          <w:szCs w:val="18"/>
                        </w:rPr>
                        <w:t>postavit će se potrebne naredbe za daljnji rad.</w:t>
                      </w:r>
                    </w:p>
                  </w:txbxContent>
                </v:textbox>
              </v:rect>
            </w:pict>
          </mc:Fallback>
        </mc:AlternateContent>
      </w:r>
      <w:r w:rsidR="007A105B" w:rsidRPr="00FE2043">
        <w:t>Položaj se određuje</w:t>
      </w:r>
      <w:r w:rsidR="006670E9">
        <w:t>,</w:t>
      </w:r>
      <w:r w:rsidR="007A105B" w:rsidRPr="00FE2043">
        <w:t xml:space="preserve"> </w:t>
      </w:r>
      <w:r w:rsidR="00E7245E" w:rsidRPr="00FE2043">
        <w:t xml:space="preserve">nakon </w:t>
      </w:r>
      <w:r w:rsidR="007A105B" w:rsidRPr="00FE2043">
        <w:t>pritisk</w:t>
      </w:r>
      <w:r w:rsidR="00E7245E" w:rsidRPr="00FE2043">
        <w:t xml:space="preserve">a </w:t>
      </w:r>
      <w:r w:rsidR="007A105B" w:rsidRPr="00FE2043">
        <w:t xml:space="preserve">na dugme </w:t>
      </w:r>
      <w:r w:rsidR="00350983" w:rsidRPr="00500AE9">
        <w:rPr>
          <w:noProof/>
          <w:position w:val="-6"/>
        </w:rPr>
        <w:drawing>
          <wp:inline distT="0" distB="0" distL="0" distR="0" wp14:anchorId="5F92CA87" wp14:editId="1D707756">
            <wp:extent cx="144000" cy="144000"/>
            <wp:effectExtent l="19050" t="19050" r="27940" b="27940"/>
            <wp:docPr id="661330332" name="Slika 66133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umb quick toolbar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aturation sat="9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C7EDD" w:rsidRPr="00FE2043">
        <w:rPr>
          <w:b/>
          <w:bCs w:val="0"/>
          <w:iCs/>
        </w:rPr>
        <w:t>Prilagodi alatnu traku za brzi pristup</w:t>
      </w:r>
      <w:r w:rsidR="006670E9">
        <w:rPr>
          <w:b/>
          <w:bCs w:val="0"/>
          <w:iCs/>
        </w:rPr>
        <w:t>,</w:t>
      </w:r>
      <w:r w:rsidR="007A105B" w:rsidRPr="00FE2043">
        <w:t xml:space="preserve"> </w:t>
      </w:r>
      <w:r w:rsidR="00BD35D0" w:rsidRPr="00FE2043">
        <w:t>odabirom</w:t>
      </w:r>
      <w:r w:rsidR="006670E9">
        <w:t xml:space="preserve"> </w:t>
      </w:r>
      <w:r w:rsidR="007A105B" w:rsidRPr="00FE2043">
        <w:t xml:space="preserve">naredbe </w:t>
      </w:r>
      <w:r w:rsidR="005C7EDD" w:rsidRPr="00FE2043">
        <w:rPr>
          <w:b/>
          <w:bCs w:val="0"/>
          <w:iCs/>
        </w:rPr>
        <w:t>Prikaži ispod vrpce</w:t>
      </w:r>
      <w:r w:rsidR="007A105B" w:rsidRPr="00FE2043">
        <w:t xml:space="preserve"> </w:t>
      </w:r>
      <w:r w:rsidR="003123C9" w:rsidRPr="00FE2043">
        <w:t xml:space="preserve">za smještaj ispod vrpce ili naredbe </w:t>
      </w:r>
      <w:r w:rsidR="005C7EDD" w:rsidRPr="00FE2043">
        <w:rPr>
          <w:b/>
          <w:bCs w:val="0"/>
          <w:iCs/>
        </w:rPr>
        <w:t>Prikaži iznad vrpce</w:t>
      </w:r>
      <w:r w:rsidR="003123C9" w:rsidRPr="00FE2043">
        <w:t xml:space="preserve"> za smještaj iznad vrpce.</w:t>
      </w:r>
    </w:p>
    <w:p w14:paraId="03D6D02A" w14:textId="77777777" w:rsidR="000952EC" w:rsidRPr="00FE2043" w:rsidRDefault="000952EC" w:rsidP="00656346">
      <w:pPr>
        <w:pStyle w:val="-TEKST"/>
        <w:ind w:right="-10"/>
        <w:jc w:val="left"/>
      </w:pPr>
      <w:r w:rsidRPr="00FE2043">
        <w:rPr>
          <w:b/>
        </w:rPr>
        <w:t>Alatnoj</w:t>
      </w:r>
      <w:r w:rsidR="003123C9" w:rsidRPr="00FE2043">
        <w:rPr>
          <w:b/>
        </w:rPr>
        <w:t xml:space="preserve"> tra</w:t>
      </w:r>
      <w:r w:rsidRPr="00FE2043">
        <w:rPr>
          <w:b/>
        </w:rPr>
        <w:t>ci</w:t>
      </w:r>
      <w:r w:rsidR="003123C9" w:rsidRPr="00FE2043">
        <w:rPr>
          <w:b/>
        </w:rPr>
        <w:t xml:space="preserve"> za brzi pristup</w:t>
      </w:r>
      <w:r w:rsidR="003123C9" w:rsidRPr="00FE2043">
        <w:t xml:space="preserve"> mogu se dodati nove naredbe ili ukloniti postojeće</w:t>
      </w:r>
      <w:r w:rsidRPr="00FE2043">
        <w:t xml:space="preserve"> odabirom naredbe na izborniku </w:t>
      </w:r>
      <w:r w:rsidR="005C7EDD" w:rsidRPr="00FE2043">
        <w:rPr>
          <w:b/>
        </w:rPr>
        <w:t>Prilagodi alatnu traku za brzi pristup</w:t>
      </w:r>
      <w:r w:rsidR="007F55C0" w:rsidRPr="00FE2043">
        <w:t xml:space="preserve"> ili</w:t>
      </w:r>
      <w:r w:rsidRPr="00FE2043">
        <w:t xml:space="preserve"> </w:t>
      </w:r>
      <w:r w:rsidR="00656346" w:rsidRPr="00FE2043">
        <w:t>naredbom</w:t>
      </w:r>
      <w:r w:rsidR="007F55C0" w:rsidRPr="00FE2043">
        <w:t xml:space="preserve"> </w:t>
      </w:r>
      <w:r w:rsidR="005C7EDD" w:rsidRPr="00FE2043">
        <w:rPr>
          <w:b/>
          <w:bCs w:val="0"/>
          <w:iCs/>
        </w:rPr>
        <w:t>Više naredbi</w:t>
      </w:r>
      <w:r w:rsidR="007F55C0" w:rsidRPr="00FE2043">
        <w:t xml:space="preserve"> odabirom </w:t>
      </w:r>
      <w:r w:rsidRPr="00FE2043">
        <w:t>naredb</w:t>
      </w:r>
      <w:r w:rsidR="007F55C0" w:rsidRPr="00FE2043">
        <w:t>e</w:t>
      </w:r>
      <w:r w:rsidRPr="00FE2043">
        <w:t xml:space="preserve"> </w:t>
      </w:r>
      <w:r w:rsidR="007F55C0" w:rsidRPr="00FE2043">
        <w:t>na</w:t>
      </w:r>
      <w:r w:rsidRPr="00FE2043">
        <w:t xml:space="preserve"> </w:t>
      </w:r>
      <w:r w:rsidR="00656346" w:rsidRPr="00FE2043">
        <w:t xml:space="preserve">prikazanome </w:t>
      </w:r>
      <w:r w:rsidRPr="00FE2043">
        <w:t>popis</w:t>
      </w:r>
      <w:r w:rsidR="007F55C0" w:rsidRPr="00FE2043">
        <w:t>u</w:t>
      </w:r>
      <w:r w:rsidRPr="00FE2043">
        <w:t xml:space="preserve"> naredbi.</w:t>
      </w:r>
    </w:p>
    <w:p w14:paraId="62FC8CDC" w14:textId="77777777" w:rsidR="000952EC" w:rsidRPr="00FE2043" w:rsidRDefault="00656346" w:rsidP="00656346">
      <w:pPr>
        <w:pStyle w:val="-TEKST"/>
        <w:ind w:right="-10"/>
        <w:jc w:val="left"/>
      </w:pPr>
      <w:r w:rsidRPr="00FE2043">
        <w:t>N</w:t>
      </w:r>
      <w:r w:rsidR="007F55C0" w:rsidRPr="00FE2043">
        <w:t xml:space="preserve">aredba se </w:t>
      </w:r>
      <w:r w:rsidRPr="00FE2043">
        <w:t xml:space="preserve">također </w:t>
      </w:r>
      <w:r w:rsidR="007F55C0" w:rsidRPr="00FE2043">
        <w:t>može dodati izravno s naredb</w:t>
      </w:r>
      <w:r w:rsidRPr="00FE2043">
        <w:t>e</w:t>
      </w:r>
      <w:r w:rsidR="007F55C0" w:rsidRPr="00FE2043">
        <w:t xml:space="preserve"> prikazan</w:t>
      </w:r>
      <w:r w:rsidRPr="00FE2043">
        <w:t>e</w:t>
      </w:r>
      <w:r w:rsidR="007F55C0" w:rsidRPr="00FE2043">
        <w:t xml:space="preserve"> na vrpci pritiskom desn</w:t>
      </w:r>
      <w:r w:rsidRPr="00FE2043">
        <w:t>e</w:t>
      </w:r>
      <w:r w:rsidR="007F55C0" w:rsidRPr="00FE2043">
        <w:t xml:space="preserve"> tipk</w:t>
      </w:r>
      <w:r w:rsidRPr="00FE2043">
        <w:t>e</w:t>
      </w:r>
      <w:r w:rsidR="007F55C0" w:rsidRPr="00FE2043">
        <w:t xml:space="preserve"> miša na odgovarajuću naredbu i odabirom </w:t>
      </w:r>
      <w:r w:rsidR="005C7EDD" w:rsidRPr="00FE2043">
        <w:rPr>
          <w:b/>
          <w:bCs w:val="0"/>
          <w:iCs/>
        </w:rPr>
        <w:t>Dodaj na alatnu traku za brzi pristup</w:t>
      </w:r>
      <w:r w:rsidR="007F55C0" w:rsidRPr="00FE2043">
        <w:t>.</w:t>
      </w:r>
    </w:p>
    <w:p w14:paraId="0770B6B7" w14:textId="77777777" w:rsidR="003F3657" w:rsidRDefault="003F3657" w:rsidP="009D7477">
      <w:pPr>
        <w:pStyle w:val="-TEKST"/>
        <w:spacing w:before="120"/>
        <w:ind w:right="-11"/>
        <w:jc w:val="left"/>
        <w:rPr>
          <w:b/>
        </w:rPr>
      </w:pPr>
    </w:p>
    <w:p w14:paraId="0DB4B735" w14:textId="2E838ACD" w:rsidR="009A50E1" w:rsidRPr="00FE2043" w:rsidRDefault="00455799" w:rsidP="009D7477">
      <w:pPr>
        <w:pStyle w:val="-TEKST"/>
        <w:spacing w:before="120"/>
        <w:ind w:right="-11"/>
        <w:jc w:val="left"/>
        <w:rPr>
          <w:bCs w:val="0"/>
        </w:rPr>
      </w:pPr>
      <w:r w:rsidRPr="00FE2043">
        <w:rPr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4FFF4E" wp14:editId="1717DBC7">
                <wp:simplePos x="0" y="0"/>
                <wp:positionH relativeFrom="column">
                  <wp:posOffset>4966335</wp:posOffset>
                </wp:positionH>
                <wp:positionV relativeFrom="paragraph">
                  <wp:posOffset>48260</wp:posOffset>
                </wp:positionV>
                <wp:extent cx="1619885" cy="2328863"/>
                <wp:effectExtent l="0" t="0" r="18415" b="14605"/>
                <wp:wrapNone/>
                <wp:docPr id="773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328863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0FD540" w14:textId="77777777" w:rsidR="00B44E53" w:rsidRPr="00E247A1" w:rsidRDefault="00B44E53" w:rsidP="00705165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247A1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2374CA86" w14:textId="77777777" w:rsidR="00B44E53" w:rsidRDefault="00B44E53" w:rsidP="00705165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Vrpca se može prilagoditi potrebama korisnika tako da se promijeni sadržaj postojećih kartica ili da se izrade nove kartice i nove skupine u koje se smjeste potrebne naredbe</w:t>
                            </w:r>
                            <w:r w:rsidRPr="00E247A1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28A3B17" w14:textId="01632531" w:rsidR="00B44E53" w:rsidRPr="00E247A1" w:rsidRDefault="00C329BE" w:rsidP="00705165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 m</w:t>
                            </w:r>
                            <w:r w:rsidR="00B44E53">
                              <w:rPr>
                                <w:sz w:val="18"/>
                                <w:szCs w:val="18"/>
                              </w:rPr>
                              <w:t xml:space="preserve">ogućnosti za prilagodbu vrpce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dolazi se, između ostaloga, pritiskom desne tipke miša na naziv bilo koje kartice i na brzom izborniku odabirom naredbe</w:t>
                            </w:r>
                            <w:r w:rsidR="00B44E5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44E53" w:rsidRPr="006C22EB">
                              <w:rPr>
                                <w:b/>
                                <w:sz w:val="18"/>
                                <w:szCs w:val="18"/>
                              </w:rPr>
                              <w:t>Prilagod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 w:rsidR="00B44E53" w:rsidRPr="006C22E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vrpc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u</w:t>
                            </w:r>
                            <w:r w:rsidR="00B44E53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FFF4E" id="Rectangle 1161" o:spid="_x0000_s1055" style="position:absolute;margin-left:391.05pt;margin-top:3.8pt;width:127.55pt;height:183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" filled="f" fillcolor="#ddd" strokeweight=".25pt">
                <v:fill opacity="46003f"/>
                <v:textbox>
                  <w:txbxContent>
                    <w:p w14:paraId="3D0FD540" w14:textId="77777777" w:rsidR="00B44E53" w:rsidRPr="00E247A1" w:rsidRDefault="00B44E53" w:rsidP="00705165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E247A1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2374CA86" w14:textId="77777777" w:rsidR="00B44E53" w:rsidRDefault="00B44E53" w:rsidP="00705165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Vrpca se može prilagoditi potrebama korisnika tako da se promijeni sadržaj postojećih kartica ili da se izrade nove kartice i nove skupine u koje se smjeste potrebne naredbe</w:t>
                      </w:r>
                      <w:r w:rsidRPr="00E247A1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528A3B17" w14:textId="01632531" w:rsidR="00B44E53" w:rsidRPr="00E247A1" w:rsidRDefault="00C329BE" w:rsidP="00705165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 m</w:t>
                      </w:r>
                      <w:r w:rsidR="00B44E53">
                        <w:rPr>
                          <w:sz w:val="18"/>
                          <w:szCs w:val="18"/>
                        </w:rPr>
                        <w:t xml:space="preserve">ogućnosti za prilagodbu vrpce </w:t>
                      </w:r>
                      <w:r>
                        <w:rPr>
                          <w:sz w:val="18"/>
                          <w:szCs w:val="18"/>
                        </w:rPr>
                        <w:t>dolazi se, između ostaloga, pritiskom desne tipke miša na naziv bilo koje kartice i na brzom izborniku odabirom naredbe</w:t>
                      </w:r>
                      <w:r w:rsidR="00B44E5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B44E53" w:rsidRPr="006C22EB">
                        <w:rPr>
                          <w:b/>
                          <w:sz w:val="18"/>
                          <w:szCs w:val="18"/>
                        </w:rPr>
                        <w:t>Prilagod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i</w:t>
                      </w:r>
                      <w:r w:rsidR="00B44E53" w:rsidRPr="006C22EB">
                        <w:rPr>
                          <w:b/>
                          <w:sz w:val="18"/>
                          <w:szCs w:val="18"/>
                        </w:rPr>
                        <w:t xml:space="preserve"> vrpc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u</w:t>
                      </w:r>
                      <w:r w:rsidR="00B44E53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845F83" w:rsidRPr="00FE2043">
        <w:rPr>
          <w:b/>
        </w:rPr>
        <w:t>Mogućnosti prikaza vrpce</w:t>
      </w:r>
      <w:r w:rsidR="00845F83" w:rsidRPr="00FE2043">
        <w:t xml:space="preserve"> – vrpca je tako dizajnirana da pomaže u brzome pronalaženju naredbi potrebnih za izvođenje zadataka. Naredbe su organizirane u skupine unutar kartica. Svaka se kartica odnosi na određenu vrstu aktivnosti, na primjer, izrada formula ili postavljanje izgleda stranice.</w:t>
      </w:r>
    </w:p>
    <w:p w14:paraId="68E51337" w14:textId="77777777" w:rsidR="00832167" w:rsidRPr="00FE2043" w:rsidRDefault="00845F83" w:rsidP="00832167">
      <w:pPr>
        <w:pStyle w:val="-TEKST"/>
        <w:ind w:right="-10"/>
        <w:jc w:val="left"/>
        <w:rPr>
          <w:bCs w:val="0"/>
        </w:rPr>
      </w:pPr>
      <w:r w:rsidRPr="00FE2043">
        <w:t>Kako bi se izbjegla pretrpanost zaslona, neke se kartice prikazuju samo kad su potrebne. Ako je potrebno osloboditi još više prostora na zaslonu, vrpca se može sažeti i sakriti.</w:t>
      </w:r>
    </w:p>
    <w:p w14:paraId="371F1034" w14:textId="77777777" w:rsidR="00832167" w:rsidRPr="00FE2043" w:rsidRDefault="00845F83" w:rsidP="00832167">
      <w:pPr>
        <w:pStyle w:val="-TEKST"/>
        <w:ind w:right="-10"/>
        <w:jc w:val="left"/>
        <w:rPr>
          <w:bCs w:val="0"/>
        </w:rPr>
      </w:pPr>
      <w:r w:rsidRPr="00FE2043">
        <w:t>Kada je vrpca sažeta, vide se samo nazivi kartica. Da bi se uporabila naredba sa sažete vrpce, potrebno je pritisnuti odgovarajuću karticu i naredbu. Nakon toga, vrpca se ponovno sažima.</w:t>
      </w:r>
    </w:p>
    <w:p w14:paraId="3DBD71F5" w14:textId="77777777" w:rsidR="00556755" w:rsidRPr="00FE2043" w:rsidRDefault="00845F83" w:rsidP="00656346">
      <w:pPr>
        <w:pStyle w:val="-TEKST"/>
        <w:ind w:right="-10"/>
        <w:jc w:val="left"/>
        <w:rPr>
          <w:bCs w:val="0"/>
        </w:rPr>
      </w:pPr>
      <w:r w:rsidRPr="00FE2043">
        <w:t>Postupci za sažimanje vrpce i njezino vraćanje:</w:t>
      </w:r>
    </w:p>
    <w:p w14:paraId="27C9A064" w14:textId="77777777" w:rsidR="00832167" w:rsidRPr="00FE2043" w:rsidRDefault="00845F83" w:rsidP="00832167">
      <w:pPr>
        <w:pStyle w:val="-BULLET"/>
        <w:ind w:right="-10"/>
        <w:rPr>
          <w:bCs/>
        </w:rPr>
      </w:pPr>
      <w:r w:rsidRPr="00FE2043">
        <w:rPr>
          <w:bCs/>
        </w:rPr>
        <w:t xml:space="preserve">dugme </w:t>
      </w:r>
      <w:r w:rsidRPr="00FE2043">
        <w:rPr>
          <w:b/>
          <w:bCs/>
        </w:rPr>
        <w:t>Sažmi vrpcu</w:t>
      </w:r>
      <w:r w:rsidRPr="00FE2043">
        <w:rPr>
          <w:bCs/>
        </w:rPr>
        <w:t xml:space="preserve"> </w:t>
      </w:r>
      <w:r w:rsidRPr="00500AE9">
        <w:rPr>
          <w:bCs/>
          <w:noProof/>
          <w:position w:val="-6"/>
        </w:rPr>
        <w:drawing>
          <wp:inline distT="0" distB="0" distL="0" distR="0" wp14:anchorId="060FF7B7" wp14:editId="2D9ED530">
            <wp:extent cx="133350" cy="142875"/>
            <wp:effectExtent l="19050" t="19050" r="19050" b="28575"/>
            <wp:docPr id="908" name="Picture 33" descr="sažimanje vrp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ažimanje vrpc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E2043">
        <w:rPr>
          <w:bCs/>
        </w:rPr>
        <w:t xml:space="preserve"> u desnom </w:t>
      </w:r>
      <w:r w:rsidR="003154D9" w:rsidRPr="00FE2043">
        <w:rPr>
          <w:bCs/>
        </w:rPr>
        <w:t xml:space="preserve">donjem </w:t>
      </w:r>
      <w:r w:rsidRPr="00FE2043">
        <w:rPr>
          <w:bCs/>
        </w:rPr>
        <w:t xml:space="preserve">kutu vrpce / dugme </w:t>
      </w:r>
      <w:r w:rsidRPr="00FE2043">
        <w:rPr>
          <w:b/>
          <w:bCs/>
        </w:rPr>
        <w:t>Prikvači vrpcu</w:t>
      </w:r>
      <w:r w:rsidRPr="00FE2043">
        <w:rPr>
          <w:bCs/>
        </w:rPr>
        <w:t xml:space="preserve"> </w:t>
      </w:r>
      <w:r w:rsidRPr="00500AE9">
        <w:rPr>
          <w:bCs/>
          <w:noProof/>
          <w:position w:val="-6"/>
        </w:rPr>
        <w:drawing>
          <wp:inline distT="0" distB="0" distL="0" distR="0" wp14:anchorId="416564A2" wp14:editId="69D27EA7">
            <wp:extent cx="142875" cy="99391"/>
            <wp:effectExtent l="19050" t="19050" r="9525" b="15240"/>
            <wp:docPr id="90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93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E2043">
        <w:rPr>
          <w:bCs/>
        </w:rPr>
        <w:t xml:space="preserve"> u desnom </w:t>
      </w:r>
      <w:r w:rsidR="003154D9" w:rsidRPr="00FE2043">
        <w:rPr>
          <w:bCs/>
        </w:rPr>
        <w:t xml:space="preserve">donjem </w:t>
      </w:r>
      <w:r w:rsidRPr="00FE2043">
        <w:rPr>
          <w:bCs/>
        </w:rPr>
        <w:t>kutu otvorene kartice</w:t>
      </w:r>
    </w:p>
    <w:p w14:paraId="7D1AF4BD" w14:textId="77777777" w:rsidR="00832167" w:rsidRPr="00FE2043" w:rsidRDefault="00832167" w:rsidP="00832167">
      <w:pPr>
        <w:pStyle w:val="-BULLET"/>
        <w:ind w:right="-10"/>
        <w:rPr>
          <w:bCs/>
        </w:rPr>
      </w:pPr>
      <w:r w:rsidRPr="00FE2043">
        <w:rPr>
          <w:bCs/>
        </w:rPr>
        <w:t xml:space="preserve">dvostruki klik </w:t>
      </w:r>
      <w:r w:rsidR="00BD6033" w:rsidRPr="00FE2043">
        <w:rPr>
          <w:bCs/>
        </w:rPr>
        <w:t xml:space="preserve">mišem </w:t>
      </w:r>
      <w:r w:rsidRPr="00FE2043">
        <w:rPr>
          <w:bCs/>
        </w:rPr>
        <w:t>na naziv aktivne kartice</w:t>
      </w:r>
    </w:p>
    <w:p w14:paraId="0E2C03C1" w14:textId="77777777" w:rsidR="003154D9" w:rsidRPr="00FE2043" w:rsidRDefault="003154D9" w:rsidP="00832167">
      <w:pPr>
        <w:pStyle w:val="-BULLET"/>
        <w:ind w:right="-10"/>
        <w:rPr>
          <w:bCs/>
        </w:rPr>
      </w:pPr>
      <w:r w:rsidRPr="00FE2043">
        <w:rPr>
          <w:bCs/>
        </w:rPr>
        <w:t xml:space="preserve">brzi izbornik: naredba </w:t>
      </w:r>
      <w:r w:rsidRPr="00FE2043">
        <w:rPr>
          <w:b/>
          <w:bCs/>
        </w:rPr>
        <w:t>Sažmi vrpcu</w:t>
      </w:r>
    </w:p>
    <w:p w14:paraId="4998B7CA" w14:textId="77777777" w:rsidR="00832167" w:rsidRPr="00FE2043" w:rsidRDefault="00832167" w:rsidP="00832167">
      <w:pPr>
        <w:pStyle w:val="-BULLET"/>
        <w:ind w:right="-10"/>
        <w:rPr>
          <w:bCs/>
        </w:rPr>
      </w:pPr>
      <w:r w:rsidRPr="00FE2043">
        <w:rPr>
          <w:bCs/>
        </w:rPr>
        <w:t>tipkovni prečac [Ctrl]+[F1].</w:t>
      </w:r>
    </w:p>
    <w:p w14:paraId="02CF8E76" w14:textId="7E6747DC" w:rsidR="00845F83" w:rsidRPr="00FE2043" w:rsidRDefault="007840A6" w:rsidP="00605066">
      <w:pPr>
        <w:pStyle w:val="-TEKST"/>
        <w:spacing w:before="120"/>
        <w:ind w:right="-11"/>
        <w:jc w:val="left"/>
      </w:pPr>
      <w:r w:rsidRPr="00FE2043">
        <w:rPr>
          <w:b/>
          <w:noProof/>
        </w:rPr>
        <w:drawing>
          <wp:anchor distT="0" distB="0" distL="114300" distR="114300" simplePos="0" relativeHeight="251794432" behindDoc="0" locked="0" layoutInCell="1" allowOverlap="1" wp14:anchorId="4B51CAC6" wp14:editId="1BDCDC4F">
            <wp:simplePos x="0" y="0"/>
            <wp:positionH relativeFrom="margin">
              <wp:posOffset>3085465</wp:posOffset>
            </wp:positionH>
            <wp:positionV relativeFrom="margin">
              <wp:posOffset>6623050</wp:posOffset>
            </wp:positionV>
            <wp:extent cx="1555115" cy="1196975"/>
            <wp:effectExtent l="19050" t="19050" r="26035" b="22225"/>
            <wp:wrapSquare wrapText="bothSides"/>
            <wp:docPr id="911" name="Slika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Slika 911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1969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F83" w:rsidRPr="00FE2043">
        <w:t xml:space="preserve">Dugme </w:t>
      </w:r>
      <w:r w:rsidR="00845F83" w:rsidRPr="00FE2043">
        <w:rPr>
          <w:b/>
        </w:rPr>
        <w:t>Mogućnosti prikaza vrpce</w:t>
      </w:r>
      <w:r w:rsidR="00845F83" w:rsidRPr="00FE2043">
        <w:t xml:space="preserve"> </w:t>
      </w:r>
      <w:r w:rsidR="00845F83" w:rsidRPr="00500AE9">
        <w:rPr>
          <w:noProof/>
          <w:position w:val="-6"/>
        </w:rPr>
        <w:drawing>
          <wp:inline distT="0" distB="0" distL="0" distR="0" wp14:anchorId="02FC7607" wp14:editId="2A48AE48">
            <wp:extent cx="209550" cy="161925"/>
            <wp:effectExtent l="0" t="0" r="0" b="9525"/>
            <wp:docPr id="910" name="Picture 35" descr="Mogućnosti prikaza vrp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ogućnosti prikaza vrpc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F83" w:rsidRPr="00FE2043">
        <w:t xml:space="preserve">, koje se nalazi na desnoj strani naslovne trake, omogućava sažimanje vrpce </w:t>
      </w:r>
      <w:r w:rsidR="003154D9" w:rsidRPr="00FE2043">
        <w:t xml:space="preserve">pomoću naredbe </w:t>
      </w:r>
      <w:r w:rsidR="003154D9" w:rsidRPr="00FE2043">
        <w:rPr>
          <w:b/>
        </w:rPr>
        <w:t>Pokaži kartice</w:t>
      </w:r>
      <w:r w:rsidR="00330B79" w:rsidRPr="00FE2043">
        <w:t xml:space="preserve">, a pomoću naredbe </w:t>
      </w:r>
      <w:r w:rsidR="00330B79" w:rsidRPr="00FE2043">
        <w:rPr>
          <w:b/>
        </w:rPr>
        <w:t>Automatski sakrij vrpcu</w:t>
      </w:r>
      <w:r w:rsidR="00330B79" w:rsidRPr="00FE2043">
        <w:t xml:space="preserve"> sakriva vrpcu</w:t>
      </w:r>
      <w:r w:rsidR="003154D9" w:rsidRPr="00FE2043">
        <w:t xml:space="preserve"> </w:t>
      </w:r>
      <w:r w:rsidR="00845F83" w:rsidRPr="00FE2043">
        <w:t xml:space="preserve">pri čemu se </w:t>
      </w:r>
      <w:r w:rsidR="00C329BE" w:rsidRPr="00FE2043">
        <w:t>radni list</w:t>
      </w:r>
      <w:r w:rsidR="00845F83" w:rsidRPr="00FE2043">
        <w:t xml:space="preserve"> maksimalno proširuje.</w:t>
      </w:r>
    </w:p>
    <w:p w14:paraId="5C08C7CB" w14:textId="77777777" w:rsidR="00C329BE" w:rsidRPr="00FE2043" w:rsidRDefault="00845F83" w:rsidP="00C329BE">
      <w:pPr>
        <w:pStyle w:val="-TEKST"/>
        <w:spacing w:before="120"/>
        <w:ind w:right="-11"/>
        <w:jc w:val="left"/>
      </w:pPr>
      <w:r w:rsidRPr="00FE2043">
        <w:t xml:space="preserve">Kada je vrpca sakrivena, u prozoru je prikazana samo traka formule, radni list, trake za pomicanje i oznake radnih listova. Naredbe na vrpci dostupne su pritiskom na dugme s tri točkice </w:t>
      </w:r>
      <w:r w:rsidRPr="00006DD7">
        <w:rPr>
          <w:noProof/>
          <w:position w:val="-6"/>
        </w:rPr>
        <w:drawing>
          <wp:inline distT="0" distB="0" distL="0" distR="0" wp14:anchorId="4152BB6D" wp14:editId="1DED2914">
            <wp:extent cx="742950" cy="152400"/>
            <wp:effectExtent l="19050" t="19050" r="19050" b="19050"/>
            <wp:docPr id="912" name="Picture 36" descr="tri točk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ri točkice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5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61302" w:rsidRPr="00FE2043">
        <w:t>.</w:t>
      </w:r>
    </w:p>
    <w:p w14:paraId="57E5ADF5" w14:textId="77777777" w:rsidR="00F61302" w:rsidRPr="00FE2043" w:rsidRDefault="00C329BE" w:rsidP="00C329BE">
      <w:pPr>
        <w:pStyle w:val="-TEKST"/>
        <w:spacing w:before="120"/>
        <w:ind w:right="-11"/>
        <w:jc w:val="left"/>
      </w:pPr>
      <w:r w:rsidRPr="00FE2043">
        <w:t xml:space="preserve">Naredbom </w:t>
      </w:r>
      <w:r w:rsidRPr="00FE2043">
        <w:rPr>
          <w:b/>
        </w:rPr>
        <w:t>Pokaži kartice i naredbe</w:t>
      </w:r>
      <w:r w:rsidRPr="00FE2043">
        <w:t xml:space="preserve"> prikaz vrpce se ponovno vraća.</w:t>
      </w:r>
    </w:p>
    <w:p w14:paraId="214F6978" w14:textId="77777777" w:rsidR="00F61302" w:rsidRPr="00FE2043" w:rsidRDefault="00F61302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53F57BCE" w14:textId="77777777" w:rsidR="00EC202B" w:rsidRPr="00FE2043" w:rsidRDefault="00384115" w:rsidP="00605066">
      <w:pPr>
        <w:pStyle w:val="-TEKST"/>
        <w:spacing w:before="120"/>
        <w:ind w:right="-11"/>
        <w:jc w:val="left"/>
        <w:rPr>
          <w:bCs w:val="0"/>
        </w:rPr>
      </w:pPr>
      <w:r w:rsidRPr="00FE2043">
        <w:rPr>
          <w:b/>
        </w:rPr>
        <w:lastRenderedPageBreak/>
        <w:t>Prikazivanje i sakrivanje zaslonskih opisa</w:t>
      </w:r>
      <w:r w:rsidRPr="00FE2043">
        <w:t xml:space="preserve"> – zaslonski su opisi manji ili veći okviri koji se pojavljuju i prikazuju naziv i opis naredbe prilikom zadržavanja pokazivača miša nad naredbom.</w:t>
      </w:r>
    </w:p>
    <w:p w14:paraId="0B9B6B33" w14:textId="77777777" w:rsidR="007F55C0" w:rsidRPr="00FE2043" w:rsidRDefault="00384115" w:rsidP="003C53CE">
      <w:pPr>
        <w:pStyle w:val="-TEKST"/>
        <w:ind w:right="-10"/>
        <w:jc w:val="left"/>
        <w:rPr>
          <w:bCs w:val="0"/>
        </w:rPr>
      </w:pPr>
      <w:r w:rsidRPr="00FE2043">
        <w:t>Zaslonski opis prikazuje samo naziv naredbe, a povećani zaslonski opis sadrži i opis naredbe, često i vezu sa sustavom pomoći.</w:t>
      </w:r>
    </w:p>
    <w:p w14:paraId="646C4370" w14:textId="77777777" w:rsidR="00384115" w:rsidRPr="00FE2043" w:rsidRDefault="00384115" w:rsidP="003C53CE">
      <w:pPr>
        <w:pStyle w:val="-TEKST"/>
        <w:ind w:right="-10"/>
        <w:jc w:val="left"/>
        <w:rPr>
          <w:bCs w:val="0"/>
        </w:rPr>
      </w:pPr>
      <w:r w:rsidRPr="00FE2043">
        <w:rPr>
          <w:rFonts w:asciiTheme="minorHAnsi" w:eastAsiaTheme="minorEastAsia" w:hAnsiTheme="minorHAnsi" w:cstheme="minorBidi"/>
          <w:bCs w:val="0"/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2E4DADFF" wp14:editId="7518DF48">
                <wp:simplePos x="0" y="0"/>
                <wp:positionH relativeFrom="column">
                  <wp:posOffset>1905</wp:posOffset>
                </wp:positionH>
                <wp:positionV relativeFrom="paragraph">
                  <wp:posOffset>144145</wp:posOffset>
                </wp:positionV>
                <wp:extent cx="3737610" cy="1409065"/>
                <wp:effectExtent l="0" t="19050" r="15240" b="19685"/>
                <wp:wrapNone/>
                <wp:docPr id="913" name="Group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7610" cy="1409065"/>
                          <a:chOff x="3702" y="3127"/>
                          <a:chExt cx="5886" cy="2219"/>
                        </a:xfrm>
                      </wpg:grpSpPr>
                      <wpg:grpSp>
                        <wpg:cNvPr id="914" name="Group 1879"/>
                        <wpg:cNvGrpSpPr>
                          <a:grpSpLocks/>
                        </wpg:cNvGrpSpPr>
                        <wpg:grpSpPr bwMode="auto">
                          <a:xfrm>
                            <a:off x="6687" y="3136"/>
                            <a:ext cx="2901" cy="2210"/>
                            <a:chOff x="6687" y="3136"/>
                            <a:chExt cx="2901" cy="2210"/>
                          </a:xfrm>
                        </wpg:grpSpPr>
                        <pic:pic xmlns:pic="http://schemas.openxmlformats.org/drawingml/2006/picture">
                          <pic:nvPicPr>
                            <pic:cNvPr id="915" name="Picture 18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6768" y="3136"/>
                              <a:ext cx="2820" cy="17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16" name="AutoShape 931"/>
                          <wps:cNvSpPr>
                            <a:spLocks/>
                          </wps:cNvSpPr>
                          <wps:spPr bwMode="auto">
                            <a:xfrm>
                              <a:off x="6687" y="4939"/>
                              <a:ext cx="1131" cy="407"/>
                            </a:xfrm>
                            <a:prstGeom prst="callout2">
                              <a:avLst>
                                <a:gd name="adj1" fmla="val 47120"/>
                                <a:gd name="adj2" fmla="val 111194"/>
                                <a:gd name="adj3" fmla="val 47120"/>
                                <a:gd name="adj4" fmla="val 122106"/>
                                <a:gd name="adj5" fmla="val -61255"/>
                                <a:gd name="adj6" fmla="val 122296"/>
                              </a:avLst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70A992" w14:textId="77777777" w:rsidR="00B44E53" w:rsidRPr="006B1364" w:rsidRDefault="00B44E53" w:rsidP="00384115">
                                <w:pPr>
                                  <w:jc w:val="right"/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Povećani zaslonski opis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1878"/>
                        <wpg:cNvGrpSpPr>
                          <a:grpSpLocks/>
                        </wpg:cNvGrpSpPr>
                        <wpg:grpSpPr bwMode="auto">
                          <a:xfrm>
                            <a:off x="3702" y="3127"/>
                            <a:ext cx="2454" cy="1774"/>
                            <a:chOff x="3702" y="3152"/>
                            <a:chExt cx="2454" cy="1774"/>
                          </a:xfrm>
                        </wpg:grpSpPr>
                        <pic:pic xmlns:pic="http://schemas.openxmlformats.org/drawingml/2006/picture">
                          <pic:nvPicPr>
                            <pic:cNvPr id="918" name="Picture 18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538" y="3152"/>
                              <a:ext cx="1618" cy="1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19" name="AutoShape 1877"/>
                          <wps:cNvSpPr>
                            <a:spLocks/>
                          </wps:cNvSpPr>
                          <wps:spPr bwMode="auto">
                            <a:xfrm>
                              <a:off x="3702" y="4519"/>
                              <a:ext cx="1131" cy="407"/>
                            </a:xfrm>
                            <a:prstGeom prst="callout2">
                              <a:avLst>
                                <a:gd name="adj1" fmla="val 47120"/>
                                <a:gd name="adj2" fmla="val 111194"/>
                                <a:gd name="adj3" fmla="val 47120"/>
                                <a:gd name="adj4" fmla="val 122106"/>
                                <a:gd name="adj5" fmla="val -87053"/>
                                <a:gd name="adj6" fmla="val 120970"/>
                              </a:avLst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14F2C0" w14:textId="77777777" w:rsidR="00B44E53" w:rsidRPr="006B1364" w:rsidRDefault="00B44E53" w:rsidP="00384115">
                                <w:pPr>
                                  <w:jc w:val="right"/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Zaslonski opis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DADFF" id="Group 1880" o:spid="_x0000_s1056" style="position:absolute;margin-left:.15pt;margin-top:11.35pt;width:294.3pt;height:110.95pt;z-index:251766784" coordorigin="3702,3127" coordsize="5886,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">
                <v:group id="Group 1879" o:spid="_x0000_s1057" style="position:absolute;left:6687;top:3136;width:2901;height:2210" coordorigin="6687,3136" coordsize="2901,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<v:shape id="Picture 1876" o:spid="_x0000_s1058" type="#_x0000_t75" style="position:absolute;left:6768;top:3136;width:2820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" stroked="t">
                    <v:imagedata r:id="rId62" o:title=""/>
                  </v:shape>
                  <v:shape id="AutoShape 931" o:spid="_x0000_s1059" type="#_x0000_t42" style="position:absolute;left:6687;top:4939;width:1131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" adj="26416,-13231,26375,10178,24018,10178" strokeweight=".25pt">
                    <v:textbox inset="0,0,0,0">
                      <w:txbxContent>
                        <w:p w14:paraId="3B70A992" w14:textId="77777777" w:rsidR="00B44E53" w:rsidRPr="006B1364" w:rsidRDefault="00B44E53" w:rsidP="00384115">
                          <w:pPr>
                            <w:jc w:val="righ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Povećani zaslonski opis</w:t>
                          </w:r>
                        </w:p>
                      </w:txbxContent>
                    </v:textbox>
                    <o:callout v:ext="edit" minusx="t"/>
                  </v:shape>
                </v:group>
                <v:group id="Group 1878" o:spid="_x0000_s1060" style="position:absolute;left:3702;top:3127;width:2454;height:1774" coordorigin="3702,3152" coordsize="2454,1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Picture 1875" o:spid="_x0000_s1061" type="#_x0000_t75" style="position:absolute;left:4538;top:3152;width:1618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" stroked="t">
                    <v:imagedata r:id="rId63" o:title=""/>
                  </v:shape>
                  <v:shape id="AutoShape 1877" o:spid="_x0000_s1062" type="#_x0000_t42" style="position:absolute;left:3702;top:4519;width:1131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" adj="26130,-18803,26375,10178,24018,10178" strokeweight=".25pt">
                    <v:textbox inset="0,0,0,0">
                      <w:txbxContent>
                        <w:p w14:paraId="0D14F2C0" w14:textId="77777777" w:rsidR="00B44E53" w:rsidRPr="006B1364" w:rsidRDefault="00B44E53" w:rsidP="00384115">
                          <w:pPr>
                            <w:jc w:val="righ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Zaslonski opis</w:t>
                          </w:r>
                        </w:p>
                      </w:txbxContent>
                    </v:textbox>
                    <o:callout v:ext="edit" minusx="t"/>
                  </v:shape>
                </v:group>
              </v:group>
            </w:pict>
          </mc:Fallback>
        </mc:AlternateContent>
      </w:r>
    </w:p>
    <w:p w14:paraId="28641D92" w14:textId="77777777" w:rsidR="00384115" w:rsidRPr="00FE2043" w:rsidRDefault="00384115" w:rsidP="003C53CE">
      <w:pPr>
        <w:pStyle w:val="-TEKST"/>
        <w:ind w:right="-10"/>
        <w:jc w:val="left"/>
        <w:rPr>
          <w:bCs w:val="0"/>
        </w:rPr>
      </w:pPr>
    </w:p>
    <w:p w14:paraId="23CF2383" w14:textId="77777777" w:rsidR="00384115" w:rsidRPr="00FE2043" w:rsidRDefault="00384115" w:rsidP="003C53CE">
      <w:pPr>
        <w:pStyle w:val="-TEKST"/>
        <w:ind w:right="-10"/>
        <w:jc w:val="left"/>
        <w:rPr>
          <w:bCs w:val="0"/>
        </w:rPr>
      </w:pPr>
    </w:p>
    <w:p w14:paraId="5C921847" w14:textId="77777777" w:rsidR="00384115" w:rsidRPr="00FE2043" w:rsidRDefault="00384115" w:rsidP="003C53CE">
      <w:pPr>
        <w:pStyle w:val="-TEKST"/>
        <w:ind w:right="-10"/>
        <w:jc w:val="left"/>
        <w:rPr>
          <w:bCs w:val="0"/>
        </w:rPr>
      </w:pPr>
    </w:p>
    <w:p w14:paraId="6BBA44C4" w14:textId="77777777" w:rsidR="00384115" w:rsidRPr="00FE2043" w:rsidRDefault="00384115" w:rsidP="003C53CE">
      <w:pPr>
        <w:pStyle w:val="-TEKST"/>
        <w:ind w:right="-10"/>
        <w:jc w:val="left"/>
        <w:rPr>
          <w:bCs w:val="0"/>
        </w:rPr>
      </w:pPr>
    </w:p>
    <w:p w14:paraId="63ECFF66" w14:textId="77777777" w:rsidR="00384115" w:rsidRPr="00FE2043" w:rsidRDefault="00384115" w:rsidP="003C53CE">
      <w:pPr>
        <w:pStyle w:val="-TEKST"/>
        <w:ind w:right="-10"/>
        <w:jc w:val="left"/>
        <w:rPr>
          <w:bCs w:val="0"/>
        </w:rPr>
      </w:pPr>
    </w:p>
    <w:p w14:paraId="160ED0FC" w14:textId="77777777" w:rsidR="00384115" w:rsidRPr="00FE2043" w:rsidRDefault="00384115" w:rsidP="003C53CE">
      <w:pPr>
        <w:pStyle w:val="-TEKST"/>
        <w:ind w:right="-10"/>
        <w:jc w:val="left"/>
        <w:rPr>
          <w:bCs w:val="0"/>
        </w:rPr>
      </w:pPr>
    </w:p>
    <w:p w14:paraId="517420B9" w14:textId="77777777" w:rsidR="005B5786" w:rsidRPr="00FE2043" w:rsidRDefault="003C53CE" w:rsidP="00F34003">
      <w:pPr>
        <w:pStyle w:val="-TEKST"/>
        <w:spacing w:before="120"/>
        <w:ind w:right="-11"/>
        <w:jc w:val="left"/>
        <w:rPr>
          <w:bCs w:val="0"/>
        </w:rPr>
      </w:pPr>
      <w:r w:rsidRPr="00FE2043">
        <w:rPr>
          <w:bCs w:val="0"/>
        </w:rPr>
        <w:t xml:space="preserve">Za </w:t>
      </w:r>
      <w:r w:rsidR="00A55D57" w:rsidRPr="00FE2043">
        <w:rPr>
          <w:bCs w:val="0"/>
        </w:rPr>
        <w:t xml:space="preserve">prilagodbu </w:t>
      </w:r>
      <w:r w:rsidRPr="00FE2043">
        <w:rPr>
          <w:bCs w:val="0"/>
        </w:rPr>
        <w:t>p</w:t>
      </w:r>
      <w:r w:rsidR="008A4F6D" w:rsidRPr="00FE2043">
        <w:rPr>
          <w:bCs w:val="0"/>
        </w:rPr>
        <w:t>rikaz</w:t>
      </w:r>
      <w:r w:rsidR="00A55D57" w:rsidRPr="00FE2043">
        <w:rPr>
          <w:bCs w:val="0"/>
        </w:rPr>
        <w:t>a</w:t>
      </w:r>
      <w:r w:rsidR="008A4F6D" w:rsidRPr="00FE2043">
        <w:rPr>
          <w:bCs w:val="0"/>
        </w:rPr>
        <w:t xml:space="preserve"> zaslonskih opisa </w:t>
      </w:r>
      <w:r w:rsidRPr="00FE2043">
        <w:rPr>
          <w:bCs w:val="0"/>
        </w:rPr>
        <w:t>treba</w:t>
      </w:r>
      <w:r w:rsidR="008A4F6D" w:rsidRPr="00FE2043">
        <w:rPr>
          <w:bCs w:val="0"/>
        </w:rPr>
        <w:t>:</w:t>
      </w:r>
    </w:p>
    <w:p w14:paraId="6F18367D" w14:textId="77777777" w:rsidR="008A4F6D" w:rsidRPr="00FE2043" w:rsidRDefault="008A4F6D" w:rsidP="00CB3586">
      <w:pPr>
        <w:pStyle w:val="-TEKST"/>
        <w:numPr>
          <w:ilvl w:val="0"/>
          <w:numId w:val="44"/>
        </w:numPr>
        <w:ind w:right="-10"/>
        <w:jc w:val="left"/>
        <w:rPr>
          <w:u w:val="single"/>
        </w:rPr>
      </w:pPr>
      <w:r w:rsidRPr="00FE2043">
        <w:rPr>
          <w:bCs w:val="0"/>
        </w:rPr>
        <w:t xml:space="preserve">pritisnuti </w:t>
      </w:r>
      <w:r w:rsidR="00186980" w:rsidRPr="00FE2043">
        <w:rPr>
          <w:bCs w:val="0"/>
          <w:i/>
        </w:rPr>
        <w:t>Datoteka</w:t>
      </w:r>
      <w:r w:rsidR="007D1C55" w:rsidRPr="00FE2043">
        <w:rPr>
          <w:bCs w:val="0"/>
        </w:rPr>
        <w:t xml:space="preserve"> </w:t>
      </w:r>
      <w:r w:rsidR="00B81A50" w:rsidRPr="00FE2043">
        <w:t>→</w:t>
      </w:r>
      <w:r w:rsidRPr="00FE2043">
        <w:t xml:space="preserve"> </w:t>
      </w:r>
      <w:r w:rsidR="00507002" w:rsidRPr="00FE2043">
        <w:rPr>
          <w:i/>
          <w:iCs/>
        </w:rPr>
        <w:t>Mogućnosti</w:t>
      </w:r>
      <w:r w:rsidRPr="00FE2043">
        <w:rPr>
          <w:i/>
          <w:iCs/>
        </w:rPr>
        <w:t xml:space="preserve"> </w:t>
      </w:r>
      <w:r w:rsidR="00B81A50" w:rsidRPr="00FE2043">
        <w:t>→</w:t>
      </w:r>
      <w:r w:rsidRPr="00FE2043">
        <w:t xml:space="preserve"> </w:t>
      </w:r>
      <w:r w:rsidR="00186980" w:rsidRPr="00FE2043">
        <w:rPr>
          <w:b/>
          <w:bCs w:val="0"/>
        </w:rPr>
        <w:t>Općenito</w:t>
      </w:r>
    </w:p>
    <w:p w14:paraId="0EEF5F16" w14:textId="77777777" w:rsidR="008A4F6D" w:rsidRPr="00FE2043" w:rsidRDefault="005F1771" w:rsidP="00CB3586">
      <w:pPr>
        <w:pStyle w:val="-TEKST"/>
        <w:numPr>
          <w:ilvl w:val="0"/>
          <w:numId w:val="44"/>
        </w:numPr>
        <w:ind w:right="-10"/>
        <w:jc w:val="left"/>
        <w:rPr>
          <w:bCs w:val="0"/>
        </w:rPr>
      </w:pPr>
      <w:r w:rsidRPr="00FE2043">
        <w:rPr>
          <w:bCs w:val="0"/>
        </w:rPr>
        <w:t>u skupini</w:t>
      </w:r>
      <w:r w:rsidR="008A4F6D" w:rsidRPr="00FE2043">
        <w:rPr>
          <w:bCs w:val="0"/>
        </w:rPr>
        <w:t xml:space="preserve"> </w:t>
      </w:r>
      <w:r w:rsidR="00EB3976" w:rsidRPr="00FE2043">
        <w:rPr>
          <w:b/>
          <w:iCs/>
        </w:rPr>
        <w:t>Mogućnosti korisničkog sučelja</w:t>
      </w:r>
      <w:r w:rsidR="00CF2C9D" w:rsidRPr="00FE2043">
        <w:rPr>
          <w:bCs w:val="0"/>
          <w:i/>
        </w:rPr>
        <w:t xml:space="preserve"> </w:t>
      </w:r>
      <w:r w:rsidR="00CF2C9D" w:rsidRPr="00FE2043">
        <w:rPr>
          <w:bCs w:val="0"/>
        </w:rPr>
        <w:t>na popisu</w:t>
      </w:r>
      <w:r w:rsidR="00CF2C9D" w:rsidRPr="00FE2043">
        <w:rPr>
          <w:b/>
          <w:bCs w:val="0"/>
        </w:rPr>
        <w:t xml:space="preserve"> </w:t>
      </w:r>
      <w:r w:rsidR="00C977D0" w:rsidRPr="00FE2043">
        <w:rPr>
          <w:b/>
          <w:bCs w:val="0"/>
        </w:rPr>
        <w:t>Stil zaslonskog opisa</w:t>
      </w:r>
      <w:r w:rsidR="00CF2C9D" w:rsidRPr="00FE2043">
        <w:rPr>
          <w:bCs w:val="0"/>
          <w:i/>
        </w:rPr>
        <w:t xml:space="preserve"> </w:t>
      </w:r>
      <w:r w:rsidR="008A4F6D" w:rsidRPr="00FE2043">
        <w:rPr>
          <w:bCs w:val="0"/>
        </w:rPr>
        <w:t>odabrati željenu mogućnost:</w:t>
      </w:r>
    </w:p>
    <w:p w14:paraId="101F8445" w14:textId="77777777" w:rsidR="001E7964" w:rsidRPr="00FE2043" w:rsidRDefault="00384115" w:rsidP="00CB3586">
      <w:pPr>
        <w:pStyle w:val="-TEKST"/>
        <w:numPr>
          <w:ilvl w:val="1"/>
          <w:numId w:val="59"/>
        </w:numPr>
        <w:ind w:right="-10"/>
        <w:jc w:val="left"/>
        <w:rPr>
          <w:bCs w:val="0"/>
        </w:rPr>
      </w:pPr>
      <w:r w:rsidRPr="00FE2043">
        <w:rPr>
          <w:b/>
        </w:rPr>
        <w:t>Prikazuj opise značajki u zaslonskim opisima</w:t>
      </w:r>
      <w:r w:rsidRPr="00FE2043">
        <w:rPr>
          <w:iCs/>
        </w:rPr>
        <w:t xml:space="preserve"> </w:t>
      </w:r>
      <w:r w:rsidRPr="00FE2043">
        <w:t>– zaslonski opis i povećani zaslonski opis su uključeni (zadana postavka).</w:t>
      </w:r>
    </w:p>
    <w:p w14:paraId="2422042A" w14:textId="77777777" w:rsidR="008A4F6D" w:rsidRPr="00FE2043" w:rsidRDefault="00384115" w:rsidP="00CB3586">
      <w:pPr>
        <w:pStyle w:val="-TEKST"/>
        <w:numPr>
          <w:ilvl w:val="1"/>
          <w:numId w:val="59"/>
        </w:numPr>
        <w:ind w:right="-10"/>
        <w:jc w:val="left"/>
        <w:rPr>
          <w:bCs w:val="0"/>
        </w:rPr>
      </w:pPr>
      <w:r w:rsidRPr="00FE2043">
        <w:rPr>
          <w:b/>
        </w:rPr>
        <w:t xml:space="preserve">Ne prikazuj opise značajki u zaslonskim opisima </w:t>
      </w:r>
      <w:r w:rsidRPr="00FE2043">
        <w:t>– zaslonski opisi su uključeni, a povećani zaslonski opisi isključeni.</w:t>
      </w:r>
    </w:p>
    <w:p w14:paraId="48068278" w14:textId="77777777" w:rsidR="001E7964" w:rsidRPr="00FE2043" w:rsidRDefault="00384115" w:rsidP="00CB3586">
      <w:pPr>
        <w:pStyle w:val="-TEKST"/>
        <w:numPr>
          <w:ilvl w:val="1"/>
          <w:numId w:val="59"/>
        </w:numPr>
        <w:ind w:right="-10"/>
        <w:jc w:val="left"/>
        <w:rPr>
          <w:bCs w:val="0"/>
        </w:rPr>
      </w:pPr>
      <w:r w:rsidRPr="00FE2043">
        <w:rPr>
          <w:b/>
        </w:rPr>
        <w:t>Ne prikazuj zaslonske opise</w:t>
      </w:r>
      <w:r w:rsidRPr="00FE2043">
        <w:rPr>
          <w:i/>
          <w:iCs/>
        </w:rPr>
        <w:t xml:space="preserve"> </w:t>
      </w:r>
      <w:r w:rsidRPr="00FE2043">
        <w:t>– isključeni su i zaslonski opisi i povećani zaslonski opisi.</w:t>
      </w:r>
    </w:p>
    <w:p w14:paraId="3CC80CD0" w14:textId="4B7AB5BC" w:rsidR="007F55C0" w:rsidRPr="00FE2043" w:rsidRDefault="00D23331" w:rsidP="00977B8C">
      <w:pPr>
        <w:pStyle w:val="-TEKST"/>
        <w:ind w:right="-10"/>
        <w:jc w:val="left"/>
        <w:rPr>
          <w:bCs w:val="0"/>
        </w:rPr>
      </w:pPr>
      <w:bookmarkStart w:id="17" w:name="_Hlk137803376"/>
      <w:r w:rsidRPr="00FE2043">
        <w:rPr>
          <w:noProof/>
        </w:rPr>
        <w:drawing>
          <wp:anchor distT="0" distB="0" distL="114300" distR="114300" simplePos="0" relativeHeight="251581440" behindDoc="0" locked="0" layoutInCell="1" allowOverlap="1" wp14:anchorId="563AD094" wp14:editId="00E58FA2">
            <wp:simplePos x="0" y="0"/>
            <wp:positionH relativeFrom="margin">
              <wp:posOffset>10795</wp:posOffset>
            </wp:positionH>
            <wp:positionV relativeFrom="paragraph">
              <wp:posOffset>702310</wp:posOffset>
            </wp:positionV>
            <wp:extent cx="1881505" cy="3124200"/>
            <wp:effectExtent l="19050" t="19050" r="23495" b="19050"/>
            <wp:wrapSquare wrapText="bothSides"/>
            <wp:docPr id="223" name="Slika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Slika 93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3124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115" w:rsidRPr="00FE2043">
        <w:rPr>
          <w:b/>
        </w:rPr>
        <w:t>Prilagodba statusne trake</w:t>
      </w:r>
      <w:r w:rsidR="00384115" w:rsidRPr="00FE2043">
        <w:t xml:space="preserve"> – statusna traka na dnu prozora prikazuje razne mogućnosti koje se mogu </w:t>
      </w:r>
      <w:r w:rsidRPr="00FE2043">
        <w:t xml:space="preserve">aktivirati </w:t>
      </w:r>
      <w:r w:rsidR="00384115" w:rsidRPr="00FE2043">
        <w:t xml:space="preserve">ili </w:t>
      </w:r>
      <w:r w:rsidRPr="00FE2043">
        <w:t xml:space="preserve">deaktivirati </w:t>
      </w:r>
      <w:r w:rsidR="00384115" w:rsidRPr="00FE2043">
        <w:t xml:space="preserve">na izborniku </w:t>
      </w:r>
      <w:r w:rsidR="00384115" w:rsidRPr="00FE2043">
        <w:rPr>
          <w:b/>
          <w:iCs/>
        </w:rPr>
        <w:t>Prilagodi statusnu traku</w:t>
      </w:r>
      <w:r w:rsidR="00384115" w:rsidRPr="00FE2043">
        <w:t>. Izbornik se dobije pritiskom desne tipke miša na statusnu traku.</w:t>
      </w:r>
    </w:p>
    <w:p w14:paraId="61A04B85" w14:textId="77777777" w:rsidR="00F05BD8" w:rsidRDefault="00F05BD8" w:rsidP="000152B4">
      <w:pPr>
        <w:pStyle w:val="-TEKST"/>
        <w:ind w:right="-10"/>
        <w:jc w:val="left"/>
        <w:rPr>
          <w:bCs w:val="0"/>
        </w:rPr>
      </w:pPr>
      <w:r>
        <w:rPr>
          <w:bCs w:val="0"/>
        </w:rPr>
        <w:t>Između ostalih, prema zadanim postavkama, aktivne su ove dvije mogućnosti:</w:t>
      </w:r>
    </w:p>
    <w:p w14:paraId="5D7E23DA" w14:textId="77777777" w:rsidR="000152B4" w:rsidRDefault="0036747F" w:rsidP="000152B4">
      <w:pPr>
        <w:pStyle w:val="-TEKST"/>
        <w:ind w:right="-10"/>
        <w:jc w:val="left"/>
        <w:rPr>
          <w:bCs w:val="0"/>
        </w:rPr>
      </w:pPr>
      <w:r w:rsidRPr="00006DD7">
        <w:rPr>
          <w:b/>
        </w:rPr>
        <w:t>Statistika radne knjige</w:t>
      </w:r>
      <w:r>
        <w:rPr>
          <w:bCs w:val="0"/>
        </w:rPr>
        <w:t xml:space="preserve"> omogućuje brzi prikaz statističkih podataka o trenutačnom radnom listu i cijeloj radnoj knjizi kao npr. broj </w:t>
      </w:r>
      <w:r w:rsidR="00385D8B">
        <w:rPr>
          <w:bCs w:val="0"/>
        </w:rPr>
        <w:t>grafikona</w:t>
      </w:r>
      <w:r>
        <w:rPr>
          <w:bCs w:val="0"/>
        </w:rPr>
        <w:t xml:space="preserve">, broj ćelija s podacima, broj ćelija s formulom, </w:t>
      </w:r>
      <w:r w:rsidR="00385D8B">
        <w:rPr>
          <w:bCs w:val="0"/>
        </w:rPr>
        <w:t>broj tablica.</w:t>
      </w:r>
    </w:p>
    <w:p w14:paraId="4B3249AC" w14:textId="77777777" w:rsidR="00385D8B" w:rsidRPr="00FE2043" w:rsidRDefault="00CC5DA9" w:rsidP="000152B4">
      <w:pPr>
        <w:pStyle w:val="-TEKST"/>
        <w:ind w:right="-10"/>
        <w:jc w:val="left"/>
        <w:rPr>
          <w:bCs w:val="0"/>
        </w:rPr>
      </w:pPr>
      <w:r>
        <w:rPr>
          <w:bCs w:val="0"/>
        </w:rPr>
        <w:t>Pomoću</w:t>
      </w:r>
      <w:r w:rsidR="00385D8B">
        <w:rPr>
          <w:bCs w:val="0"/>
        </w:rPr>
        <w:t xml:space="preserve"> mogućnost</w:t>
      </w:r>
      <w:r>
        <w:rPr>
          <w:bCs w:val="0"/>
        </w:rPr>
        <w:t>i</w:t>
      </w:r>
      <w:r w:rsidR="00385D8B">
        <w:rPr>
          <w:bCs w:val="0"/>
        </w:rPr>
        <w:t xml:space="preserve"> </w:t>
      </w:r>
      <w:r w:rsidR="00385D8B" w:rsidRPr="00006DD7">
        <w:rPr>
          <w:b/>
        </w:rPr>
        <w:t>Provjera pristupačnosti</w:t>
      </w:r>
      <w:r w:rsidR="00385D8B">
        <w:rPr>
          <w:bCs w:val="0"/>
        </w:rPr>
        <w:t xml:space="preserve"> </w:t>
      </w:r>
      <w:r>
        <w:rPr>
          <w:bCs w:val="0"/>
        </w:rPr>
        <w:t xml:space="preserve">može se </w:t>
      </w:r>
      <w:r w:rsidRPr="00CC5DA9">
        <w:rPr>
          <w:bCs w:val="0"/>
        </w:rPr>
        <w:t>provjerili ima li problema tijekom rada</w:t>
      </w:r>
      <w:r w:rsidR="00C17643">
        <w:rPr>
          <w:bCs w:val="0"/>
        </w:rPr>
        <w:t xml:space="preserve"> osoba s posebnim potrebama</w:t>
      </w:r>
      <w:r>
        <w:rPr>
          <w:bCs w:val="0"/>
        </w:rPr>
        <w:t xml:space="preserve">, odnosno mogu li </w:t>
      </w:r>
      <w:r w:rsidRPr="00CC5DA9">
        <w:rPr>
          <w:bCs w:val="0"/>
        </w:rPr>
        <w:t>sadržaj jednostavno čitati i uređivati.</w:t>
      </w:r>
    </w:p>
    <w:bookmarkEnd w:id="17"/>
    <w:p w14:paraId="63411F67" w14:textId="77777777" w:rsidR="00384115" w:rsidRPr="00FE2043" w:rsidRDefault="00384115">
      <w:pPr>
        <w:rPr>
          <w:rFonts w:cs="Arial"/>
          <w:sz w:val="22"/>
          <w:szCs w:val="22"/>
        </w:rPr>
      </w:pPr>
      <w:r w:rsidRPr="00FE2043">
        <w:rPr>
          <w:bCs/>
        </w:rPr>
        <w:br w:type="page"/>
      </w:r>
    </w:p>
    <w:p w14:paraId="545E9D0A" w14:textId="3D9AB83A" w:rsidR="00B76F75" w:rsidRPr="00FE2043" w:rsidRDefault="00F203E7" w:rsidP="00006DD7">
      <w:pPr>
        <w:pStyle w:val="-NASLOV"/>
      </w:pPr>
      <w:bookmarkStart w:id="18" w:name="a124"/>
      <w:r w:rsidRPr="00FE2043">
        <w:lastRenderedPageBreak/>
        <w:t>1.2.4. Promjena veličine prikaza</w:t>
      </w:r>
      <w:r w:rsidR="00B76F75" w:rsidRPr="00FE2043">
        <w:t xml:space="preserve"> </w:t>
      </w:r>
      <w:r w:rsidRPr="00FE2043">
        <w:t>radnoga lista</w:t>
      </w:r>
      <w:bookmarkEnd w:id="18"/>
    </w:p>
    <w:p w14:paraId="4CBB74AE" w14:textId="77777777" w:rsidR="00B76F75" w:rsidRPr="00FE2043" w:rsidRDefault="00664913" w:rsidP="00977B8C">
      <w:pPr>
        <w:pStyle w:val="-TEKST"/>
        <w:keepNext/>
        <w:ind w:right="-10"/>
        <w:jc w:val="left"/>
      </w:pPr>
      <w:r w:rsidRPr="00FE2043">
        <w:t xml:space="preserve">Za povećanje ili smanjenje prikaza radnoga prostora rabi se naredba </w:t>
      </w:r>
      <w:r w:rsidRPr="00FE2043">
        <w:rPr>
          <w:b/>
          <w:iCs/>
        </w:rPr>
        <w:t>Zumira</w:t>
      </w:r>
      <w:r w:rsidR="00D23331" w:rsidRPr="00FE2043">
        <w:rPr>
          <w:b/>
          <w:iCs/>
        </w:rPr>
        <w:t>n</w:t>
      </w:r>
      <w:r w:rsidRPr="00FE2043">
        <w:rPr>
          <w:b/>
          <w:iCs/>
        </w:rPr>
        <w:t>j</w:t>
      </w:r>
      <w:r w:rsidR="00D23331" w:rsidRPr="00FE2043">
        <w:rPr>
          <w:b/>
          <w:iCs/>
        </w:rPr>
        <w:t>e</w:t>
      </w:r>
      <w:r w:rsidRPr="00FE2043">
        <w:rPr>
          <w:iCs/>
        </w:rPr>
        <w:t>,</w:t>
      </w:r>
      <w:r w:rsidRPr="00FE2043">
        <w:t xml:space="preserve"> koja omogućava raspon zumiranja od 10 do 400 %. Ona se nalazi:</w:t>
      </w:r>
    </w:p>
    <w:p w14:paraId="4E780E34" w14:textId="77777777" w:rsidR="00164571" w:rsidRPr="00FE2043" w:rsidRDefault="00D3010E" w:rsidP="00164571">
      <w:pPr>
        <w:pStyle w:val="-BULLET"/>
        <w:ind w:right="-10"/>
      </w:pPr>
      <w:r w:rsidRPr="00FE2043">
        <w:t xml:space="preserve">na </w:t>
      </w:r>
      <w:r w:rsidR="00A307C0" w:rsidRPr="00FE2043">
        <w:t xml:space="preserve">kartici </w:t>
      </w:r>
      <w:r w:rsidR="00A55D57" w:rsidRPr="00FE2043">
        <w:rPr>
          <w:b/>
        </w:rPr>
        <w:t>Prikaz</w:t>
      </w:r>
      <w:r w:rsidR="00A307C0" w:rsidRPr="00FE2043">
        <w:t xml:space="preserve"> u sastavu skupine </w:t>
      </w:r>
      <w:r w:rsidR="00664913" w:rsidRPr="00FE2043">
        <w:rPr>
          <w:b/>
        </w:rPr>
        <w:t>Zumiraj</w:t>
      </w:r>
    </w:p>
    <w:p w14:paraId="6EC5B64E" w14:textId="77777777" w:rsidR="00B76F75" w:rsidRPr="00FE2043" w:rsidRDefault="00455799" w:rsidP="00977B8C">
      <w:pPr>
        <w:pStyle w:val="-BULLET"/>
        <w:numPr>
          <w:ilvl w:val="0"/>
          <w:numId w:val="0"/>
        </w:numPr>
        <w:ind w:left="709" w:right="-10"/>
      </w:pPr>
      <w:r w:rsidRPr="00FE2043">
        <w:rPr>
          <w:noProof/>
        </w:rPr>
        <w:drawing>
          <wp:inline distT="0" distB="0" distL="0" distR="0" wp14:anchorId="0AC9EC73" wp14:editId="7F80B00C">
            <wp:extent cx="1356322" cy="792000"/>
            <wp:effectExtent l="19050" t="19050" r="15875" b="27305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ka 4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" r="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22" cy="792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FD13D" w14:textId="26F37DE3" w:rsidR="00BD057A" w:rsidRPr="00FE2043" w:rsidRDefault="00164571" w:rsidP="00CB3586">
      <w:pPr>
        <w:pStyle w:val="-BULLET"/>
        <w:numPr>
          <w:ilvl w:val="0"/>
          <w:numId w:val="58"/>
        </w:numPr>
        <w:ind w:left="1134" w:right="-10" w:hanging="283"/>
      </w:pPr>
      <w:r w:rsidRPr="00FE2043">
        <w:t xml:space="preserve">Naredba </w:t>
      </w:r>
      <w:r w:rsidR="00EB3976" w:rsidRPr="00FE2043">
        <w:rPr>
          <w:b/>
          <w:bCs/>
          <w:iCs/>
        </w:rPr>
        <w:t>Zumira</w:t>
      </w:r>
      <w:r w:rsidR="00D23331" w:rsidRPr="00FE2043">
        <w:rPr>
          <w:b/>
          <w:bCs/>
          <w:iCs/>
        </w:rPr>
        <w:t>n</w:t>
      </w:r>
      <w:r w:rsidR="00EB3976" w:rsidRPr="00FE2043">
        <w:rPr>
          <w:b/>
          <w:bCs/>
          <w:iCs/>
        </w:rPr>
        <w:t>j</w:t>
      </w:r>
      <w:r w:rsidR="00D23331" w:rsidRPr="00FE2043">
        <w:rPr>
          <w:b/>
          <w:bCs/>
          <w:iCs/>
        </w:rPr>
        <w:t>e</w:t>
      </w:r>
      <w:r w:rsidRPr="00FE2043">
        <w:t xml:space="preserve"> otvara dijaloški okvir </w:t>
      </w:r>
      <w:r w:rsidR="00A55D57" w:rsidRPr="00FE2043">
        <w:rPr>
          <w:b/>
          <w:iCs/>
        </w:rPr>
        <w:t>Zumiraj</w:t>
      </w:r>
      <w:r w:rsidR="00650024" w:rsidRPr="00FE2043">
        <w:t xml:space="preserve"> </w:t>
      </w:r>
      <w:r w:rsidRPr="00FE2043">
        <w:t>na kojem treba odabrati ili upisati postotak zumiranja.</w:t>
      </w:r>
      <w:r w:rsidR="00BD057A" w:rsidRPr="00FE2043">
        <w:t xml:space="preserve"> </w:t>
      </w:r>
    </w:p>
    <w:p w14:paraId="583AD139" w14:textId="77777777" w:rsidR="00542EEE" w:rsidRPr="00FE2043" w:rsidRDefault="00542EEE" w:rsidP="00542EEE">
      <w:pPr>
        <w:pStyle w:val="-BULLET"/>
        <w:numPr>
          <w:ilvl w:val="0"/>
          <w:numId w:val="0"/>
        </w:numPr>
        <w:ind w:left="1134" w:right="-10"/>
      </w:pPr>
      <w:r w:rsidRPr="00FE2043">
        <w:rPr>
          <w:noProof/>
        </w:rPr>
        <w:drawing>
          <wp:inline distT="0" distB="0" distL="0" distR="0" wp14:anchorId="06EEA603" wp14:editId="0C637911">
            <wp:extent cx="1266825" cy="1666875"/>
            <wp:effectExtent l="19050" t="19050" r="28575" b="28575"/>
            <wp:docPr id="1019" name="Slika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Slika 101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" t="2185" r="2081" b="2187"/>
                    <a:stretch/>
                  </pic:blipFill>
                  <pic:spPr bwMode="auto">
                    <a:xfrm>
                      <a:off x="0" y="0"/>
                      <a:ext cx="1267563" cy="166784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95D28" w14:textId="77777777" w:rsidR="00BD057A" w:rsidRPr="00FE2043" w:rsidRDefault="00BD057A" w:rsidP="00CB3586">
      <w:pPr>
        <w:pStyle w:val="-BULLET"/>
        <w:numPr>
          <w:ilvl w:val="0"/>
          <w:numId w:val="58"/>
        </w:numPr>
        <w:ind w:left="1134" w:right="-10" w:hanging="283"/>
      </w:pPr>
      <w:r w:rsidRPr="00FE2043">
        <w:t xml:space="preserve">Naredba </w:t>
      </w:r>
      <w:r w:rsidRPr="00FE2043">
        <w:rPr>
          <w:b/>
          <w:bCs/>
        </w:rPr>
        <w:t>100%</w:t>
      </w:r>
      <w:r w:rsidRPr="00FE2043">
        <w:t xml:space="preserve"> vraća prikaz na normalnu veličinu.</w:t>
      </w:r>
    </w:p>
    <w:p w14:paraId="41F7C57C" w14:textId="77777777" w:rsidR="00BD057A" w:rsidRPr="00FE2043" w:rsidRDefault="00BD057A" w:rsidP="00CB3586">
      <w:pPr>
        <w:pStyle w:val="-BULLET"/>
        <w:numPr>
          <w:ilvl w:val="0"/>
          <w:numId w:val="58"/>
        </w:numPr>
        <w:ind w:left="1134" w:right="-10" w:hanging="283"/>
      </w:pPr>
      <w:r w:rsidRPr="00FE2043">
        <w:t xml:space="preserve">Naredba </w:t>
      </w:r>
      <w:r w:rsidR="00EB3976" w:rsidRPr="00FE2043">
        <w:rPr>
          <w:b/>
          <w:bCs/>
          <w:iCs/>
        </w:rPr>
        <w:t>Zumiraj odabrano</w:t>
      </w:r>
      <w:r w:rsidRPr="00FE2043">
        <w:t xml:space="preserve"> povećava prikaz </w:t>
      </w:r>
      <w:r w:rsidR="00EB3976" w:rsidRPr="00FE2043">
        <w:t>usmjeravajući</w:t>
      </w:r>
      <w:r w:rsidRPr="00FE2043">
        <w:t xml:space="preserve"> se na označeni dio radnog</w:t>
      </w:r>
      <w:r w:rsidR="003C53CE" w:rsidRPr="00FE2043">
        <w:t>a</w:t>
      </w:r>
      <w:r w:rsidRPr="00FE2043">
        <w:t xml:space="preserve"> lista.</w:t>
      </w:r>
    </w:p>
    <w:p w14:paraId="59600CD9" w14:textId="4853AE82" w:rsidR="00B76F75" w:rsidRPr="00FE2043" w:rsidRDefault="00542EEE" w:rsidP="008A1049">
      <w:pPr>
        <w:pStyle w:val="-BULLET"/>
        <w:ind w:right="-10"/>
      </w:pPr>
      <w:r w:rsidRPr="00FE2043">
        <w:t xml:space="preserve">na statusnoj traci – pomoću </w:t>
      </w:r>
      <w:r w:rsidRPr="00FE2043">
        <w:rPr>
          <w:b/>
        </w:rPr>
        <w:t>Klizača za zumiranje</w:t>
      </w:r>
      <w:r w:rsidRPr="00FE2043">
        <w:t xml:space="preserve"> promjena veličine prikaza još je jednostavnija; dugme </w:t>
      </w:r>
      <w:r w:rsidRPr="00FE2043">
        <w:rPr>
          <w:b/>
          <w:bCs/>
          <w:iCs/>
        </w:rPr>
        <w:t>100%</w:t>
      </w:r>
      <w:r w:rsidRPr="00FE2043">
        <w:t xml:space="preserve"> (</w:t>
      </w:r>
      <w:r w:rsidRPr="00FE2043">
        <w:rPr>
          <w:b/>
        </w:rPr>
        <w:t>Razina zumiranja</w:t>
      </w:r>
      <w:r w:rsidRPr="00FE2043">
        <w:t xml:space="preserve">) prikazuje trenutačni postotak prikaza, pritiskom na njega otvara se isti dijaloški okvir </w:t>
      </w:r>
      <w:r w:rsidRPr="00FE2043">
        <w:rPr>
          <w:b/>
          <w:iCs/>
        </w:rPr>
        <w:t>Zumiraj</w:t>
      </w:r>
      <w:r w:rsidRPr="00FE2043">
        <w:t>.</w:t>
      </w:r>
    </w:p>
    <w:p w14:paraId="54D9C2C3" w14:textId="77777777" w:rsidR="00221123" w:rsidRPr="00FE2043" w:rsidRDefault="00221123" w:rsidP="00221123">
      <w:pPr>
        <w:pStyle w:val="-BULLET"/>
        <w:numPr>
          <w:ilvl w:val="0"/>
          <w:numId w:val="0"/>
        </w:numPr>
        <w:ind w:left="397" w:right="-10"/>
      </w:pPr>
      <w:r w:rsidRPr="00FE2043">
        <w:tab/>
      </w:r>
      <w:r w:rsidR="00455799" w:rsidRPr="00FE2043">
        <w:rPr>
          <w:noProof/>
        </w:rPr>
        <w:drawing>
          <wp:inline distT="0" distB="0" distL="0" distR="0" wp14:anchorId="5F282896" wp14:editId="22A9F12A">
            <wp:extent cx="1638947" cy="180000"/>
            <wp:effectExtent l="19050" t="19050" r="18415" b="10795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4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47" cy="180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1119C30" w14:textId="77777777" w:rsidR="00B76F75" w:rsidRPr="00FE2043" w:rsidRDefault="00B76F75" w:rsidP="00947566">
      <w:pPr>
        <w:pStyle w:val="-TEKST"/>
        <w:ind w:right="-10"/>
        <w:jc w:val="left"/>
      </w:pPr>
      <w:r w:rsidRPr="00FE2043">
        <w:t xml:space="preserve">Promjena </w:t>
      </w:r>
      <w:r w:rsidR="00947566" w:rsidRPr="00FE2043">
        <w:t>veličine radnog</w:t>
      </w:r>
      <w:r w:rsidR="003C53CE" w:rsidRPr="00FE2043">
        <w:t>a</w:t>
      </w:r>
      <w:r w:rsidR="00947566" w:rsidRPr="00FE2043">
        <w:t xml:space="preserve"> lista</w:t>
      </w:r>
      <w:r w:rsidRPr="00FE2043">
        <w:t xml:space="preserve"> ne utječe na ispis, već služi za lakše čitanje </w:t>
      </w:r>
      <w:r w:rsidR="00221123" w:rsidRPr="00FE2043">
        <w:t xml:space="preserve">i vidljivost </w:t>
      </w:r>
      <w:r w:rsidRPr="00FE2043">
        <w:t xml:space="preserve">podataka na </w:t>
      </w:r>
      <w:r w:rsidR="005C148A" w:rsidRPr="00FE2043">
        <w:t>zaslonu</w:t>
      </w:r>
      <w:r w:rsidRPr="00FE2043">
        <w:t>.</w:t>
      </w:r>
    </w:p>
    <w:p w14:paraId="5BA1C61C" w14:textId="77777777" w:rsidR="00542EEE" w:rsidRPr="00FE2043" w:rsidRDefault="00542EEE">
      <w:pPr>
        <w:rPr>
          <w:rFonts w:cs="Arial"/>
          <w:b/>
          <w:szCs w:val="22"/>
        </w:rPr>
      </w:pPr>
      <w:bookmarkStart w:id="19" w:name="a125"/>
      <w:r w:rsidRPr="00FE2043">
        <w:br w:type="page"/>
      </w:r>
    </w:p>
    <w:p w14:paraId="683A16DB" w14:textId="739A551F" w:rsidR="00876577" w:rsidRPr="00FE2043" w:rsidRDefault="00F203E7" w:rsidP="00006DD7">
      <w:pPr>
        <w:pStyle w:val="-NASLOV"/>
      </w:pPr>
      <w:r w:rsidRPr="00FE2043">
        <w:lastRenderedPageBreak/>
        <w:t>1.2.</w:t>
      </w:r>
      <w:r w:rsidR="00D652F1" w:rsidRPr="00FE2043">
        <w:t>5</w:t>
      </w:r>
      <w:r w:rsidRPr="00FE2043">
        <w:t xml:space="preserve">. Izmjena osnovnih postavki programa </w:t>
      </w:r>
      <w:r w:rsidRPr="00FE2043">
        <w:rPr>
          <w:i/>
        </w:rPr>
        <w:t>Excel</w:t>
      </w:r>
      <w:r w:rsidR="00947566" w:rsidRPr="00FE2043">
        <w:t xml:space="preserve"> </w:t>
      </w:r>
      <w:bookmarkEnd w:id="19"/>
    </w:p>
    <w:p w14:paraId="178BC4F9" w14:textId="77777777" w:rsidR="00876577" w:rsidRPr="00FE2043" w:rsidRDefault="00455799" w:rsidP="00070A92">
      <w:pPr>
        <w:pStyle w:val="-TEKST"/>
        <w:ind w:right="-10"/>
        <w:jc w:val="left"/>
      </w:pPr>
      <w:r w:rsidRPr="00FE2043">
        <w:rPr>
          <w:noProof/>
        </w:rPr>
        <w:drawing>
          <wp:anchor distT="0" distB="0" distL="114300" distR="114300" simplePos="0" relativeHeight="251744256" behindDoc="0" locked="0" layoutInCell="1" allowOverlap="1" wp14:anchorId="628F09B4" wp14:editId="7B3AB2B0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3219450" cy="2613660"/>
            <wp:effectExtent l="19050" t="19050" r="19050" b="15240"/>
            <wp:wrapSquare wrapText="bothSides"/>
            <wp:docPr id="220" name="Slika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Slika 1221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" t="722" r="824" b="1107"/>
                    <a:stretch/>
                  </pic:blipFill>
                  <pic:spPr bwMode="auto">
                    <a:xfrm>
                      <a:off x="0" y="0"/>
                      <a:ext cx="3219450" cy="26136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EEE" w:rsidRPr="00FE2043">
        <w:t xml:space="preserve">U programu </w:t>
      </w:r>
      <w:r w:rsidR="00542EEE" w:rsidRPr="00FE2043">
        <w:rPr>
          <w:i/>
        </w:rPr>
        <w:t>Excel</w:t>
      </w:r>
      <w:r w:rsidR="00542EEE" w:rsidRPr="00FE2043">
        <w:t xml:space="preserve"> mogu se mijenjati, odnosno prilagođavati mnogi elementi radne knjige i radnoga prostora. </w:t>
      </w:r>
    </w:p>
    <w:p w14:paraId="68105022" w14:textId="77777777" w:rsidR="005A53C3" w:rsidRPr="00FE2043" w:rsidRDefault="005A53C3" w:rsidP="00070A92">
      <w:pPr>
        <w:pStyle w:val="-TEKST"/>
        <w:ind w:right="-10"/>
        <w:jc w:val="left"/>
      </w:pPr>
    </w:p>
    <w:p w14:paraId="54DF13B9" w14:textId="77777777" w:rsidR="00542EEE" w:rsidRPr="00FE2043" w:rsidRDefault="00542EEE" w:rsidP="00070A92">
      <w:pPr>
        <w:pStyle w:val="-TEKST"/>
        <w:ind w:right="-10"/>
        <w:jc w:val="left"/>
      </w:pPr>
    </w:p>
    <w:p w14:paraId="0D048537" w14:textId="77777777" w:rsidR="00070A92" w:rsidRPr="00FE2043" w:rsidRDefault="00070A92" w:rsidP="00070A92">
      <w:pPr>
        <w:pStyle w:val="-TEKST"/>
        <w:ind w:right="-10"/>
        <w:jc w:val="left"/>
      </w:pPr>
    </w:p>
    <w:p w14:paraId="01773CC4" w14:textId="77777777" w:rsidR="00070A92" w:rsidRPr="00FE2043" w:rsidRDefault="00070A92" w:rsidP="00070A92">
      <w:pPr>
        <w:pStyle w:val="-TEKST"/>
        <w:ind w:right="-10"/>
        <w:jc w:val="left"/>
      </w:pPr>
    </w:p>
    <w:p w14:paraId="5662DE01" w14:textId="77777777" w:rsidR="00070A92" w:rsidRPr="00FE2043" w:rsidRDefault="00070A92" w:rsidP="00070A92">
      <w:pPr>
        <w:pStyle w:val="-TEKST"/>
        <w:ind w:right="-10"/>
        <w:jc w:val="left"/>
      </w:pPr>
    </w:p>
    <w:p w14:paraId="29EBAC0D" w14:textId="77777777" w:rsidR="00070A92" w:rsidRPr="00FE2043" w:rsidRDefault="00070A92" w:rsidP="00070A92">
      <w:pPr>
        <w:pStyle w:val="-TEKST"/>
        <w:ind w:right="-10"/>
        <w:jc w:val="left"/>
      </w:pPr>
    </w:p>
    <w:p w14:paraId="51342BF0" w14:textId="77777777" w:rsidR="00070A92" w:rsidRPr="00FE2043" w:rsidRDefault="00070A92" w:rsidP="00070A92">
      <w:pPr>
        <w:pStyle w:val="-TEKST"/>
        <w:ind w:right="-10"/>
        <w:jc w:val="left"/>
      </w:pPr>
    </w:p>
    <w:p w14:paraId="59867F63" w14:textId="77777777" w:rsidR="00542EEE" w:rsidRPr="00FE2043" w:rsidRDefault="00070A92" w:rsidP="00070A92">
      <w:pPr>
        <w:pStyle w:val="-TEKST"/>
        <w:ind w:right="-10"/>
        <w:jc w:val="left"/>
      </w:pPr>
      <w:r w:rsidRPr="00FE2043">
        <w:t>Osnovne postavke programa određuju se mogućnostima do kojih se dolazi pritiskom na</w:t>
      </w:r>
      <w:r w:rsidRPr="00FE2043">
        <w:rPr>
          <w:i/>
        </w:rPr>
        <w:t xml:space="preserve"> Datoteka</w:t>
      </w:r>
      <w:r w:rsidRPr="00FE2043">
        <w:t xml:space="preserve"> → </w:t>
      </w:r>
      <w:r w:rsidRPr="00FE2043">
        <w:rPr>
          <w:b/>
          <w:bCs w:val="0"/>
          <w:iCs/>
        </w:rPr>
        <w:t>Mogućnosti</w:t>
      </w:r>
      <w:r w:rsidRPr="00FE2043">
        <w:t>:</w:t>
      </w:r>
    </w:p>
    <w:p w14:paraId="17D1D3B5" w14:textId="77777777" w:rsidR="00BC5078" w:rsidRPr="00FE2043" w:rsidRDefault="00542EEE" w:rsidP="003C53CE">
      <w:pPr>
        <w:pStyle w:val="-BULLET"/>
        <w:ind w:right="-10"/>
      </w:pPr>
      <w:r w:rsidRPr="00FE2043">
        <w:rPr>
          <w:b/>
        </w:rPr>
        <w:t>Općenito</w:t>
      </w:r>
      <w:r w:rsidRPr="00FE2043">
        <w:t xml:space="preserve"> sadrži mogućnosti za promjenu ili prilagodbu korisničkog imena, standardne vrste i veličine fonta, broja radnih listova u novoj radnoj knjizi i drugo.</w:t>
      </w:r>
    </w:p>
    <w:p w14:paraId="67B378F4" w14:textId="77777777" w:rsidR="00871CBA" w:rsidRDefault="00542EEE" w:rsidP="006119F9">
      <w:pPr>
        <w:pStyle w:val="-BULLET"/>
        <w:ind w:right="-10"/>
      </w:pPr>
      <w:r w:rsidRPr="00FE2043">
        <w:rPr>
          <w:b/>
        </w:rPr>
        <w:t>Formule</w:t>
      </w:r>
      <w:r w:rsidRPr="00FE2043">
        <w:t xml:space="preserve"> sadrži mogućnosti koje se odnose na izračune i provjeru pogrešaka u radu s formulama, kao, na primjer, mogućnost kojom se određuje hoće li se formule preračunavati automatski ili ručno.</w:t>
      </w:r>
    </w:p>
    <w:p w14:paraId="1B143F07" w14:textId="1795A299" w:rsidR="005F594D" w:rsidRPr="00FE2043" w:rsidRDefault="005F594D" w:rsidP="006119F9">
      <w:pPr>
        <w:pStyle w:val="-BULLET"/>
        <w:ind w:right="-10"/>
      </w:pPr>
      <w:r>
        <w:rPr>
          <w:b/>
        </w:rPr>
        <w:t>Podaci</w:t>
      </w:r>
      <w:r>
        <w:rPr>
          <w:bCs/>
        </w:rPr>
        <w:t xml:space="preserve"> sadrži mogućnosti povezane s uvozom i analizom podataka.</w:t>
      </w:r>
    </w:p>
    <w:p w14:paraId="6B341D4D" w14:textId="77777777" w:rsidR="00871CBA" w:rsidRPr="00FE2043" w:rsidRDefault="007C1924" w:rsidP="006119F9">
      <w:pPr>
        <w:pStyle w:val="-BULLET"/>
        <w:ind w:right="-10"/>
      </w:pPr>
      <w:r w:rsidRPr="00FE2043">
        <w:rPr>
          <w:b/>
        </w:rPr>
        <w:t>Jezična p</w:t>
      </w:r>
      <w:r w:rsidR="00BD10C1" w:rsidRPr="00FE2043">
        <w:rPr>
          <w:b/>
        </w:rPr>
        <w:t>rovjera</w:t>
      </w:r>
      <w:r w:rsidR="00871CBA" w:rsidRPr="00FE2043">
        <w:t xml:space="preserve"> </w:t>
      </w:r>
      <w:r w:rsidR="006A19F6" w:rsidRPr="00FE2043">
        <w:t xml:space="preserve">određuje </w:t>
      </w:r>
      <w:r w:rsidR="00872B5A" w:rsidRPr="00FE2043">
        <w:t xml:space="preserve">postavke pravopisa, </w:t>
      </w:r>
      <w:r w:rsidR="006A19F6" w:rsidRPr="00FE2043">
        <w:t>pravila i mogućnosti samoispravka i oblikovanja teksta.</w:t>
      </w:r>
    </w:p>
    <w:p w14:paraId="49550C0E" w14:textId="77777777" w:rsidR="006A19F6" w:rsidRPr="00FE2043" w:rsidRDefault="00542EEE" w:rsidP="006119F9">
      <w:pPr>
        <w:pStyle w:val="-BULLET"/>
        <w:ind w:right="-10"/>
      </w:pPr>
      <w:r w:rsidRPr="00FE2043">
        <w:rPr>
          <w:b/>
        </w:rPr>
        <w:t>Spremanje</w:t>
      </w:r>
      <w:r w:rsidRPr="00FE2043">
        <w:t xml:space="preserve"> određuje pravila kod spremanja datoteke: oblik u kojemu se datoteka sprema, zadano mjesto spremanja datoteke, vremenski razmak i mjesto automatskoga spremanja samooporavka radne knjige.</w:t>
      </w:r>
    </w:p>
    <w:p w14:paraId="5EBC634E" w14:textId="77777777" w:rsidR="00A514D0" w:rsidRDefault="00542EEE" w:rsidP="006119F9">
      <w:pPr>
        <w:pStyle w:val="-BULLET"/>
        <w:ind w:right="-10"/>
      </w:pPr>
      <w:r w:rsidRPr="00FE2043">
        <w:rPr>
          <w:b/>
        </w:rPr>
        <w:t>Jezik</w:t>
      </w:r>
      <w:r w:rsidRPr="00FE2043">
        <w:t xml:space="preserve"> sadrži mogućnosti kojima se određuje jezik u programu </w:t>
      </w:r>
      <w:r w:rsidRPr="00FE2043">
        <w:rPr>
          <w:i/>
        </w:rPr>
        <w:t>Excel</w:t>
      </w:r>
      <w:r w:rsidRPr="00FE2043">
        <w:t>, kao na primjer jezik sučelja, zaslonskih opisa, pomoći i jezik za provjeru pravopisa.</w:t>
      </w:r>
    </w:p>
    <w:p w14:paraId="62AB0B6D" w14:textId="170D2AEF" w:rsidR="005F594D" w:rsidRPr="005F594D" w:rsidRDefault="005F594D" w:rsidP="006119F9">
      <w:pPr>
        <w:pStyle w:val="-BULLET"/>
        <w:ind w:right="-10"/>
        <w:rPr>
          <w:bCs/>
        </w:rPr>
      </w:pPr>
      <w:r>
        <w:rPr>
          <w:b/>
        </w:rPr>
        <w:t xml:space="preserve">Pristupačnost </w:t>
      </w:r>
      <w:r w:rsidR="00626CC0" w:rsidRPr="00137680">
        <w:rPr>
          <w:bCs/>
        </w:rPr>
        <w:t>(</w:t>
      </w:r>
      <w:r w:rsidR="00626CC0">
        <w:rPr>
          <w:b/>
        </w:rPr>
        <w:t>Olakšani pristup</w:t>
      </w:r>
      <w:r w:rsidR="00626CC0" w:rsidRPr="00137680">
        <w:rPr>
          <w:bCs/>
        </w:rPr>
        <w:t>)</w:t>
      </w:r>
      <w:r w:rsidR="00626CC0">
        <w:rPr>
          <w:b/>
        </w:rPr>
        <w:t xml:space="preserve"> </w:t>
      </w:r>
      <w:r w:rsidRPr="005F594D">
        <w:rPr>
          <w:bCs/>
        </w:rPr>
        <w:t>sadrži mogućnosti</w:t>
      </w:r>
      <w:r>
        <w:rPr>
          <w:bCs/>
        </w:rPr>
        <w:t xml:space="preserve"> vezane uz provjeru pristupačnosti koja pomaže pronaći i ispraviti sadržaj koji osobama s poteškoćama može biti problematičan za čitanje.</w:t>
      </w:r>
    </w:p>
    <w:p w14:paraId="7C3A8897" w14:textId="498ED9D6" w:rsidR="00876577" w:rsidRPr="00FE2043" w:rsidRDefault="00542EEE" w:rsidP="00542EEE">
      <w:pPr>
        <w:pStyle w:val="-BULLET"/>
        <w:ind w:right="-10"/>
      </w:pPr>
      <w:r w:rsidRPr="00FE2043">
        <w:rPr>
          <w:b/>
        </w:rPr>
        <w:t>Dodatno</w:t>
      </w:r>
      <w:r w:rsidRPr="00FE2043">
        <w:t xml:space="preserve"> sadrži ostale mogućnosti, kao što su uvjeti unosa podataka, smjer pomicanja pokazivača aktivne ćelije nakon pritiska tipke [Enter], prikaz brojeva, </w:t>
      </w:r>
      <w:r w:rsidR="00FB771C" w:rsidRPr="00FE2043">
        <w:t>mogućnosti prikaza grafikona</w:t>
      </w:r>
      <w:r w:rsidRPr="00FE2043">
        <w:t xml:space="preserve">, mogućnosti za ispis i za prikaz dijelova sučelja. </w:t>
      </w:r>
      <w:r w:rsidRPr="00FE2043">
        <w:br/>
        <w:t>Neke se mogućnosti primjenjuju na cijelu radnu knjigu, a neke na aktivni radni list ili odabrane radne listove.</w:t>
      </w:r>
    </w:p>
    <w:p w14:paraId="6C970037" w14:textId="77777777" w:rsidR="00B47725" w:rsidRPr="00FE2043" w:rsidRDefault="00542EEE" w:rsidP="001E5E22">
      <w:pPr>
        <w:pStyle w:val="-BULLET"/>
        <w:ind w:right="-10"/>
      </w:pPr>
      <w:r w:rsidRPr="00FE2043">
        <w:rPr>
          <w:b/>
        </w:rPr>
        <w:t xml:space="preserve">Prilagodba vrpce </w:t>
      </w:r>
      <w:r w:rsidRPr="00FE2043">
        <w:t>omogućava prilagodbu vrpce dodavanjem ili uklanjanjem kartica, skupina i naredbi</w:t>
      </w:r>
      <w:r w:rsidR="002B5FD7" w:rsidRPr="00FE2043">
        <w:t>.</w:t>
      </w:r>
    </w:p>
    <w:p w14:paraId="77F02574" w14:textId="77777777" w:rsidR="00876577" w:rsidRPr="00FE2043" w:rsidRDefault="00542EEE" w:rsidP="001E5E22">
      <w:pPr>
        <w:pStyle w:val="-BULLET"/>
        <w:ind w:right="-10"/>
      </w:pPr>
      <w:r w:rsidRPr="00FE2043">
        <w:rPr>
          <w:b/>
        </w:rPr>
        <w:lastRenderedPageBreak/>
        <w:t xml:space="preserve">Alatna traka za brzi pristup </w:t>
      </w:r>
      <w:r w:rsidRPr="00FE2043">
        <w:t xml:space="preserve">omogućava prilagodbu </w:t>
      </w:r>
      <w:r w:rsidRPr="00FE2043">
        <w:rPr>
          <w:iCs/>
        </w:rPr>
        <w:t>trake</w:t>
      </w:r>
      <w:r w:rsidRPr="00FE2043">
        <w:t xml:space="preserve"> dodavanjem i uklanjanjem naredbi.</w:t>
      </w:r>
    </w:p>
    <w:p w14:paraId="52D9CD7F" w14:textId="77777777" w:rsidR="00872B5A" w:rsidRPr="00FE2043" w:rsidRDefault="00542EEE" w:rsidP="001E5E22">
      <w:pPr>
        <w:pStyle w:val="-BULLET"/>
        <w:ind w:right="-10"/>
      </w:pPr>
      <w:r w:rsidRPr="00FE2043">
        <w:rPr>
          <w:b/>
        </w:rPr>
        <w:t>Dodaci</w:t>
      </w:r>
      <w:r w:rsidRPr="00FE2043">
        <w:t xml:space="preserve"> omogućavaju pregled i upravljanje dodatnim alatima programa </w:t>
      </w:r>
      <w:r w:rsidRPr="00FE2043">
        <w:rPr>
          <w:i/>
        </w:rPr>
        <w:t>Excel</w:t>
      </w:r>
      <w:r w:rsidRPr="00FE2043">
        <w:rPr>
          <w:iCs/>
        </w:rPr>
        <w:t>,</w:t>
      </w:r>
      <w:r w:rsidRPr="00FE2043">
        <w:t xml:space="preserve"> kao npr. alatima za analizu podataka.</w:t>
      </w:r>
    </w:p>
    <w:p w14:paraId="08AD72CE" w14:textId="77777777" w:rsidR="002B5FD7" w:rsidRPr="00FE2043" w:rsidRDefault="008C1F5F" w:rsidP="002B5FD7">
      <w:pPr>
        <w:pStyle w:val="-BULLET"/>
        <w:ind w:right="-10"/>
      </w:pPr>
      <w:r w:rsidRPr="00FE2043">
        <w:rPr>
          <w:b/>
        </w:rPr>
        <w:t xml:space="preserve">Centar </w:t>
      </w:r>
      <w:r w:rsidR="00BD10C1" w:rsidRPr="00FE2043">
        <w:rPr>
          <w:b/>
        </w:rPr>
        <w:t>za pouzdanost</w:t>
      </w:r>
      <w:r w:rsidRPr="00FE2043">
        <w:rPr>
          <w:b/>
        </w:rPr>
        <w:t xml:space="preserve"> </w:t>
      </w:r>
      <w:r w:rsidR="0007204C" w:rsidRPr="00FE2043">
        <w:t>određuje postavke zaštite i sigurnosti.</w:t>
      </w:r>
    </w:p>
    <w:p w14:paraId="011A115F" w14:textId="77777777" w:rsidR="00B82F91" w:rsidRPr="00FE2043" w:rsidRDefault="002B5FD7" w:rsidP="00267C82">
      <w:pPr>
        <w:pStyle w:val="1-1-NASLOV"/>
        <w:spacing w:before="1600"/>
      </w:pPr>
      <w:bookmarkStart w:id="20" w:name="_Toc146188078"/>
      <w:r w:rsidRPr="00FE2043">
        <w:t xml:space="preserve">1.3. </w:t>
      </w:r>
      <w:r w:rsidR="00B82F91" w:rsidRPr="00FE2043">
        <w:t>Vježba</w:t>
      </w:r>
      <w:r w:rsidR="00C82DE2" w:rsidRPr="00FE2043">
        <w:t>: Prilagodba sučelja i postavki programa</w:t>
      </w:r>
      <w:bookmarkEnd w:id="20"/>
    </w:p>
    <w:p w14:paraId="60191664" w14:textId="2EF4125F" w:rsidR="00D22B13" w:rsidRDefault="00D22B13" w:rsidP="00B82F91">
      <w:pPr>
        <w:pStyle w:val="-NUMBvjezba"/>
        <w:numPr>
          <w:ilvl w:val="0"/>
          <w:numId w:val="23"/>
        </w:numPr>
        <w:ind w:left="681" w:hanging="284"/>
      </w:pPr>
      <w:r>
        <w:t xml:space="preserve">Čemu služi program </w:t>
      </w:r>
      <w:r w:rsidRPr="00620430">
        <w:rPr>
          <w:i/>
          <w:iCs/>
        </w:rPr>
        <w:t>Excel</w:t>
      </w:r>
      <w:r>
        <w:t xml:space="preserve"> i k</w:t>
      </w:r>
      <w:r w:rsidR="00E446C6" w:rsidRPr="00FE2043">
        <w:t>ojoj</w:t>
      </w:r>
      <w:r w:rsidR="001F1678" w:rsidRPr="00FE2043">
        <w:t xml:space="preserve"> </w:t>
      </w:r>
      <w:r w:rsidR="00F10075" w:rsidRPr="00FE2043">
        <w:t>vrsti</w:t>
      </w:r>
      <w:r w:rsidR="001F1678" w:rsidRPr="00FE2043">
        <w:t xml:space="preserve"> programa pripada?</w:t>
      </w:r>
    </w:p>
    <w:p w14:paraId="3D7CF2F7" w14:textId="407E17E3" w:rsidR="00B82F91" w:rsidRPr="00FE2043" w:rsidRDefault="001F1678" w:rsidP="00620430">
      <w:pPr>
        <w:pStyle w:val="-NUMBvjezba"/>
        <w:numPr>
          <w:ilvl w:val="0"/>
          <w:numId w:val="0"/>
        </w:numPr>
        <w:ind w:left="681"/>
      </w:pPr>
      <w:r w:rsidRPr="00FE2043">
        <w:t>____________</w:t>
      </w:r>
      <w:r w:rsidR="00F10075" w:rsidRPr="00FE2043">
        <w:t>___</w:t>
      </w:r>
      <w:r w:rsidRPr="00FE2043">
        <w:t>__</w:t>
      </w:r>
      <w:r w:rsidR="00D52E41" w:rsidRPr="00FE2043">
        <w:t>_</w:t>
      </w:r>
      <w:r w:rsidR="00D22B13">
        <w:t>____________________________________</w:t>
      </w:r>
    </w:p>
    <w:p w14:paraId="7D81BD9A" w14:textId="77777777" w:rsidR="00F10075" w:rsidRPr="00FE2043" w:rsidRDefault="00D52E41" w:rsidP="00B82F91">
      <w:pPr>
        <w:pStyle w:val="-NUMBvjezba"/>
        <w:ind w:left="681" w:hanging="284"/>
      </w:pPr>
      <w:r w:rsidRPr="00FE2043">
        <w:t>Kako se zove prikazana t</w:t>
      </w:r>
      <w:r w:rsidR="00F10075" w:rsidRPr="00FE2043">
        <w:t>r</w:t>
      </w:r>
      <w:r w:rsidRPr="00FE2043">
        <w:t>aka?</w:t>
      </w:r>
    </w:p>
    <w:p w14:paraId="7553AEE9" w14:textId="77777777" w:rsidR="00D52E41" w:rsidRPr="00FE2043" w:rsidRDefault="00455799" w:rsidP="00D52E41">
      <w:pPr>
        <w:pStyle w:val="-NUMBvjezba"/>
        <w:numPr>
          <w:ilvl w:val="0"/>
          <w:numId w:val="0"/>
        </w:numPr>
        <w:ind w:left="681" w:right="-1"/>
      </w:pPr>
      <w:r w:rsidRPr="00FE2043">
        <w:rPr>
          <w:noProof/>
        </w:rPr>
        <w:drawing>
          <wp:inline distT="0" distB="0" distL="0" distR="0" wp14:anchorId="6E041B5E" wp14:editId="2E9ADCA9">
            <wp:extent cx="4230981" cy="230400"/>
            <wp:effectExtent l="19050" t="19050" r="17780" b="1778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raka formul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981" cy="230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6A0520" w14:textId="77777777" w:rsidR="00D52E41" w:rsidRPr="00FE2043" w:rsidRDefault="00D52E41" w:rsidP="00D52E41">
      <w:pPr>
        <w:pStyle w:val="-NUMBvjezba"/>
        <w:numPr>
          <w:ilvl w:val="0"/>
          <w:numId w:val="0"/>
        </w:numPr>
        <w:ind w:left="709"/>
      </w:pPr>
      <w:r w:rsidRPr="00FE2043">
        <w:t>Križićem označite točan odgovor:</w:t>
      </w:r>
    </w:p>
    <w:p w14:paraId="4C53666E" w14:textId="77777777" w:rsidR="00D52E41" w:rsidRPr="00FE2043" w:rsidRDefault="00D52E41" w:rsidP="00D52E41">
      <w:pPr>
        <w:pStyle w:val="-NUMBvjezba"/>
        <w:widowControl/>
        <w:numPr>
          <w:ilvl w:val="0"/>
          <w:numId w:val="0"/>
        </w:numPr>
        <w:spacing w:after="0"/>
        <w:ind w:left="709" w:firstLine="709"/>
      </w:pPr>
      <w:r w:rsidRPr="00FE2043">
        <w:sym w:font="Webdings" w:char="F063"/>
      </w:r>
      <w:r w:rsidRPr="00FE2043">
        <w:t xml:space="preserve">  naslovna traka</w:t>
      </w:r>
    </w:p>
    <w:p w14:paraId="368D6094" w14:textId="77777777" w:rsidR="00D52E41" w:rsidRPr="00FE2043" w:rsidRDefault="00D52E41" w:rsidP="00D52E41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FE2043">
        <w:sym w:font="Webdings" w:char="F063"/>
      </w:r>
      <w:r w:rsidRPr="00FE2043">
        <w:t xml:space="preserve"> </w:t>
      </w:r>
      <w:r w:rsidR="00EB35DC" w:rsidRPr="00FE2043">
        <w:t xml:space="preserve"> statusna traka</w:t>
      </w:r>
    </w:p>
    <w:p w14:paraId="68BEE6B4" w14:textId="77777777" w:rsidR="00D52E41" w:rsidRPr="00FE2043" w:rsidRDefault="00D52E41" w:rsidP="00D52E41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FE2043">
        <w:sym w:font="Webdings" w:char="F063"/>
      </w:r>
      <w:r w:rsidRPr="00FE2043">
        <w:t xml:space="preserve">  traka formule</w:t>
      </w:r>
    </w:p>
    <w:p w14:paraId="7EA57887" w14:textId="77777777" w:rsidR="00D52E41" w:rsidRPr="00FE2043" w:rsidRDefault="00D52E41" w:rsidP="00D52E41">
      <w:pPr>
        <w:pStyle w:val="-NUMBvjezba"/>
        <w:widowControl/>
        <w:numPr>
          <w:ilvl w:val="0"/>
          <w:numId w:val="0"/>
        </w:numPr>
        <w:spacing w:before="60"/>
        <w:ind w:left="709" w:firstLine="709"/>
      </w:pPr>
      <w:r w:rsidRPr="00FE2043">
        <w:sym w:font="Webdings" w:char="F063"/>
      </w:r>
      <w:r w:rsidRPr="00FE2043">
        <w:t xml:space="preserve">  traka za pomicanje</w:t>
      </w:r>
    </w:p>
    <w:p w14:paraId="2D0DDDE3" w14:textId="50B8458E" w:rsidR="00B82F91" w:rsidRPr="00FE2043" w:rsidRDefault="00E446C6" w:rsidP="00B82F91">
      <w:pPr>
        <w:pStyle w:val="-NUMBvjezba"/>
        <w:ind w:left="681" w:hanging="284"/>
      </w:pPr>
      <w:r w:rsidRPr="00FE2043">
        <w:t>A</w:t>
      </w:r>
      <w:r w:rsidR="001F1678" w:rsidRPr="00FE2043">
        <w:t xml:space="preserve">latnu traku za brzi pristup </w:t>
      </w:r>
      <w:r w:rsidRPr="00FE2043">
        <w:t xml:space="preserve">prikažite </w:t>
      </w:r>
      <w:r w:rsidR="00D22B13">
        <w:t>ispod</w:t>
      </w:r>
      <w:r w:rsidR="00D22B13" w:rsidRPr="00FE2043">
        <w:t xml:space="preserve"> </w:t>
      </w:r>
      <w:r w:rsidR="001F1678" w:rsidRPr="00FE2043">
        <w:t>vrpce</w:t>
      </w:r>
      <w:r w:rsidR="00D22B13">
        <w:t>, a zatim je vratite iznad vrpce</w:t>
      </w:r>
      <w:r w:rsidR="001F1678" w:rsidRPr="00FE2043">
        <w:t>.</w:t>
      </w:r>
    </w:p>
    <w:p w14:paraId="08061746" w14:textId="63B275FB" w:rsidR="00B82F91" w:rsidRPr="00FE2043" w:rsidRDefault="00EB35DC" w:rsidP="00B82F91">
      <w:pPr>
        <w:pStyle w:val="-NUMBvjezba"/>
        <w:ind w:left="681" w:hanging="284"/>
      </w:pPr>
      <w:r w:rsidRPr="00FE2043">
        <w:t xml:space="preserve">Na alatnu traku za brzi pristup postavite naredbe </w:t>
      </w:r>
      <w:r w:rsidRPr="00FE2043">
        <w:rPr>
          <w:b/>
        </w:rPr>
        <w:t>Novo</w:t>
      </w:r>
      <w:r w:rsidRPr="00FE2043">
        <w:t xml:space="preserve">, </w:t>
      </w:r>
      <w:r w:rsidRPr="00FE2043">
        <w:rPr>
          <w:b/>
        </w:rPr>
        <w:t>Otvori</w:t>
      </w:r>
      <w:r w:rsidRPr="00FE2043">
        <w:t xml:space="preserve">, </w:t>
      </w:r>
      <w:r w:rsidRPr="00FE2043">
        <w:rPr>
          <w:b/>
        </w:rPr>
        <w:t>Spremi</w:t>
      </w:r>
      <w:r w:rsidRPr="00FE2043">
        <w:t xml:space="preserve">, </w:t>
      </w:r>
      <w:r w:rsidRPr="00FE2043">
        <w:rPr>
          <w:b/>
        </w:rPr>
        <w:t>Kopiraj</w:t>
      </w:r>
      <w:r w:rsidRPr="00FE2043">
        <w:t xml:space="preserve">, </w:t>
      </w:r>
      <w:r w:rsidRPr="00FE2043">
        <w:rPr>
          <w:b/>
        </w:rPr>
        <w:t>Poništi</w:t>
      </w:r>
      <w:r w:rsidRPr="00FE2043">
        <w:t xml:space="preserve">, </w:t>
      </w:r>
      <w:r w:rsidRPr="00FE2043">
        <w:rPr>
          <w:b/>
        </w:rPr>
        <w:t>Ponovi</w:t>
      </w:r>
      <w:r w:rsidRPr="00FE2043">
        <w:t xml:space="preserve">, </w:t>
      </w:r>
      <w:r w:rsidRPr="00FE2043">
        <w:rPr>
          <w:b/>
        </w:rPr>
        <w:t>Sortiraj uzlazno</w:t>
      </w:r>
      <w:r w:rsidRPr="00FE2043">
        <w:t xml:space="preserve"> i </w:t>
      </w:r>
      <w:r w:rsidRPr="00FE2043">
        <w:rPr>
          <w:b/>
        </w:rPr>
        <w:t>Sortiraj silazno</w:t>
      </w:r>
      <w:r w:rsidRPr="00FE2043">
        <w:t>. Ostale, ako su prikazane, uklonite.</w:t>
      </w:r>
    </w:p>
    <w:p w14:paraId="6CB788AE" w14:textId="10EAB102" w:rsidR="00B82F91" w:rsidRPr="00FE2043" w:rsidRDefault="00EB35DC" w:rsidP="00B82F91">
      <w:pPr>
        <w:pStyle w:val="-NUMBvjezba"/>
        <w:ind w:left="681" w:hanging="284"/>
      </w:pPr>
      <w:r w:rsidRPr="00FE2043">
        <w:t>Prilagodite statusnu traku tako da su</w:t>
      </w:r>
      <w:r w:rsidR="00620430">
        <w:t>,</w:t>
      </w:r>
      <w:r w:rsidRPr="00FE2043">
        <w:t xml:space="preserve"> </w:t>
      </w:r>
      <w:r w:rsidR="00834B7C" w:rsidRPr="00FE2043">
        <w:t>uz ostale</w:t>
      </w:r>
      <w:r w:rsidR="00620430">
        <w:t>,</w:t>
      </w:r>
      <w:r w:rsidR="00834B7C" w:rsidRPr="00FE2043">
        <w:t xml:space="preserve"> </w:t>
      </w:r>
      <w:r w:rsidRPr="00FE2043">
        <w:t xml:space="preserve">aktivne </w:t>
      </w:r>
      <w:r w:rsidR="00834B7C" w:rsidRPr="00FE2043">
        <w:t xml:space="preserve">i ove </w:t>
      </w:r>
      <w:r w:rsidRPr="00FE2043">
        <w:t xml:space="preserve">mogućnosti: </w:t>
      </w:r>
      <w:r w:rsidRPr="00FE2043">
        <w:rPr>
          <w:b/>
        </w:rPr>
        <w:t>Način ćelije</w:t>
      </w:r>
      <w:r w:rsidRPr="00FE2043">
        <w:t xml:space="preserve">, </w:t>
      </w:r>
      <w:r w:rsidR="00F05BD8" w:rsidRPr="00A658EC">
        <w:rPr>
          <w:b/>
          <w:bCs/>
        </w:rPr>
        <w:t>Statistika radne knjige</w:t>
      </w:r>
      <w:r w:rsidR="00F05BD8" w:rsidRPr="00F05BD8">
        <w:t>,</w:t>
      </w:r>
      <w:r w:rsidR="00F05BD8" w:rsidRPr="00A658EC">
        <w:t xml:space="preserve"> </w:t>
      </w:r>
      <w:r w:rsidRPr="00FE2043">
        <w:rPr>
          <w:b/>
        </w:rPr>
        <w:t>Caps Lock</w:t>
      </w:r>
      <w:r w:rsidRPr="00FE2043">
        <w:t xml:space="preserve">, </w:t>
      </w:r>
      <w:r w:rsidRPr="00FE2043">
        <w:rPr>
          <w:b/>
        </w:rPr>
        <w:t>Num Lock</w:t>
      </w:r>
      <w:r w:rsidRPr="00FE2043">
        <w:t xml:space="preserve">, </w:t>
      </w:r>
      <w:r w:rsidRPr="00FE2043">
        <w:rPr>
          <w:b/>
        </w:rPr>
        <w:t>Broj stranice</w:t>
      </w:r>
      <w:r w:rsidRPr="00FE2043">
        <w:t xml:space="preserve">, </w:t>
      </w:r>
      <w:r w:rsidRPr="00FE2043">
        <w:rPr>
          <w:b/>
        </w:rPr>
        <w:t>Prosjek</w:t>
      </w:r>
      <w:r w:rsidRPr="00FE2043">
        <w:t xml:space="preserve">, </w:t>
      </w:r>
      <w:r w:rsidRPr="00FE2043">
        <w:rPr>
          <w:b/>
        </w:rPr>
        <w:t>Brojanje</w:t>
      </w:r>
      <w:r w:rsidRPr="00FE2043">
        <w:t xml:space="preserve">, </w:t>
      </w:r>
      <w:r w:rsidRPr="00FE2043">
        <w:rPr>
          <w:b/>
        </w:rPr>
        <w:t>Zbroj</w:t>
      </w:r>
      <w:r w:rsidRPr="00FE2043">
        <w:t xml:space="preserve">, </w:t>
      </w:r>
      <w:r w:rsidRPr="00FE2043">
        <w:rPr>
          <w:b/>
        </w:rPr>
        <w:t>Prikaz prečaca</w:t>
      </w:r>
      <w:r w:rsidRPr="00FE2043">
        <w:t xml:space="preserve">, </w:t>
      </w:r>
      <w:r w:rsidRPr="00FE2043">
        <w:rPr>
          <w:b/>
        </w:rPr>
        <w:t xml:space="preserve">Klizač za zumiranje </w:t>
      </w:r>
      <w:r w:rsidRPr="00FE2043">
        <w:t xml:space="preserve">i </w:t>
      </w:r>
      <w:r w:rsidR="00834B7C" w:rsidRPr="00FE2043">
        <w:rPr>
          <w:b/>
        </w:rPr>
        <w:t>Prilagodi</w:t>
      </w:r>
      <w:r w:rsidRPr="00FE2043">
        <w:t>.</w:t>
      </w:r>
    </w:p>
    <w:p w14:paraId="58037A83" w14:textId="28D8012F" w:rsidR="00F05BD8" w:rsidRDefault="0046278F" w:rsidP="00B82F91">
      <w:pPr>
        <w:pStyle w:val="-NUMBvjezba"/>
        <w:ind w:left="681" w:hanging="284"/>
      </w:pPr>
      <w:r w:rsidRPr="00FE2043">
        <w:t xml:space="preserve">U osnovnim postavkama programa </w:t>
      </w:r>
      <w:r w:rsidR="00834B7C" w:rsidRPr="00FE2043">
        <w:t>provjerite korisničko ime i upišite ga na crtu:</w:t>
      </w:r>
    </w:p>
    <w:p w14:paraId="187FE4CF" w14:textId="77632424" w:rsidR="001F1678" w:rsidRPr="00FE2043" w:rsidRDefault="00F05BD8" w:rsidP="00620430">
      <w:pPr>
        <w:pStyle w:val="-NUMBvjezba"/>
        <w:numPr>
          <w:ilvl w:val="0"/>
          <w:numId w:val="0"/>
        </w:numPr>
        <w:ind w:left="681"/>
      </w:pPr>
      <w:r>
        <w:t>__________</w:t>
      </w:r>
      <w:r w:rsidR="00834B7C" w:rsidRPr="00FE2043">
        <w:t>____________________________________________</w:t>
      </w:r>
    </w:p>
    <w:p w14:paraId="7D799E48" w14:textId="77777777" w:rsidR="009044E3" w:rsidRPr="00FE2043" w:rsidRDefault="0046278F" w:rsidP="00B82F91">
      <w:pPr>
        <w:pStyle w:val="-NUMBvjezba"/>
        <w:ind w:left="681" w:hanging="284"/>
      </w:pPr>
      <w:r w:rsidRPr="00FE2043">
        <w:t>Provjerite koliko je radnih listova uključeno pri otvaranju nove radne knjige i, ako je taj broj različit od jedan, postavite na jedan.</w:t>
      </w:r>
    </w:p>
    <w:p w14:paraId="3DBA1C21" w14:textId="77777777" w:rsidR="009044E3" w:rsidRPr="00FE2043" w:rsidRDefault="0046278F" w:rsidP="00B82F91">
      <w:pPr>
        <w:pStyle w:val="-NUMBvjezba"/>
        <w:ind w:left="681" w:hanging="284"/>
      </w:pPr>
      <w:r w:rsidRPr="00FE2043">
        <w:t>Provjerite i upišite na crtu koje je zadano mjesto spremanja datoteke i u kojem obliku.</w:t>
      </w:r>
    </w:p>
    <w:p w14:paraId="27D5EE17" w14:textId="77777777" w:rsidR="009044E3" w:rsidRPr="00FE2043" w:rsidRDefault="007D5E5E" w:rsidP="00383BA3">
      <w:pPr>
        <w:pStyle w:val="-NUMBvjezba"/>
        <w:numPr>
          <w:ilvl w:val="0"/>
          <w:numId w:val="0"/>
        </w:numPr>
        <w:tabs>
          <w:tab w:val="left" w:pos="1418"/>
        </w:tabs>
        <w:ind w:left="681"/>
      </w:pPr>
      <w:r w:rsidRPr="00FE2043">
        <w:t xml:space="preserve">Mjesto: </w:t>
      </w:r>
      <w:r w:rsidR="00383BA3" w:rsidRPr="00FE2043">
        <w:t>______</w:t>
      </w:r>
      <w:r w:rsidR="009044E3" w:rsidRPr="00FE2043">
        <w:t>__________________________________________</w:t>
      </w:r>
    </w:p>
    <w:p w14:paraId="551BA280" w14:textId="6FC8BFBE" w:rsidR="00A658EC" w:rsidRDefault="007D5E5E" w:rsidP="00B67F71">
      <w:pPr>
        <w:pStyle w:val="-NUMBvjezba"/>
        <w:numPr>
          <w:ilvl w:val="0"/>
          <w:numId w:val="0"/>
        </w:numPr>
        <w:ind w:left="681"/>
      </w:pPr>
      <w:r w:rsidRPr="00FE2043">
        <w:t>Oblik:</w:t>
      </w:r>
      <w:r w:rsidR="00383BA3" w:rsidRPr="00FE2043">
        <w:tab/>
      </w:r>
      <w:r w:rsidR="009044E3" w:rsidRPr="00FE2043">
        <w:t>________________________________________________</w:t>
      </w:r>
    </w:p>
    <w:p w14:paraId="2035E08B" w14:textId="6F70E4B5" w:rsidR="00775668" w:rsidRPr="00FE2043" w:rsidRDefault="00A658EC" w:rsidP="00021636">
      <w:pPr>
        <w:pStyle w:val="1-1-NASLOV"/>
        <w:spacing w:before="0"/>
      </w:pPr>
      <w:r>
        <w:br w:type="page"/>
      </w:r>
      <w:bookmarkStart w:id="21" w:name="a14"/>
      <w:bookmarkStart w:id="22" w:name="_Toc146188079"/>
      <w:r w:rsidR="00775668" w:rsidRPr="00FE2043">
        <w:lastRenderedPageBreak/>
        <w:t>1.</w:t>
      </w:r>
      <w:r w:rsidR="00922431" w:rsidRPr="00FE2043">
        <w:t>4</w:t>
      </w:r>
      <w:r w:rsidR="00775668" w:rsidRPr="00FE2043">
        <w:t xml:space="preserve">. </w:t>
      </w:r>
      <w:r w:rsidR="00BF1347" w:rsidRPr="00FE2043">
        <w:t>S</w:t>
      </w:r>
      <w:r w:rsidR="00775668" w:rsidRPr="00FE2043">
        <w:t>ustav pomoći</w:t>
      </w:r>
      <w:bookmarkEnd w:id="21"/>
      <w:bookmarkEnd w:id="22"/>
    </w:p>
    <w:p w14:paraId="4DF3F861" w14:textId="02C06E1E" w:rsidR="0061087E" w:rsidRPr="00FE2043" w:rsidRDefault="009B248E" w:rsidP="008C1F5F">
      <w:pPr>
        <w:pStyle w:val="-TEKST"/>
        <w:ind w:right="-10"/>
        <w:jc w:val="left"/>
      </w:pPr>
      <w:bookmarkStart w:id="23" w:name="_Hlk137816309"/>
      <w:r w:rsidRPr="00FE2043">
        <w:t xml:space="preserve">Pri radu u programu </w:t>
      </w:r>
      <w:r w:rsidRPr="00FE2043">
        <w:rPr>
          <w:i/>
        </w:rPr>
        <w:t>Excel</w:t>
      </w:r>
      <w:r w:rsidRPr="00FE2043">
        <w:t xml:space="preserve"> može se naići na probleme ili nejasnoće vezane uz pojedine mogućnosti</w:t>
      </w:r>
      <w:r w:rsidR="00030D3F" w:rsidRPr="00FE2043">
        <w:t>, naredbe i postupke</w:t>
      </w:r>
      <w:r w:rsidRPr="00FE2043">
        <w:t>. Prvo mjesto na kojem se može potražiti objašnjenje je sustav pomoći.</w:t>
      </w:r>
      <w:r w:rsidR="004E01D6" w:rsidRPr="00FE2043">
        <w:t xml:space="preserve"> </w:t>
      </w:r>
    </w:p>
    <w:p w14:paraId="238C90CF" w14:textId="77777777" w:rsidR="007968B4" w:rsidRPr="00FE2043" w:rsidRDefault="007968B4" w:rsidP="006119F9">
      <w:pPr>
        <w:pStyle w:val="-TEKST"/>
        <w:ind w:right="-10"/>
        <w:jc w:val="left"/>
      </w:pPr>
      <w:r w:rsidRPr="00FE2043">
        <w:t>Pomoć se može pozvati na nekoliko načina:</w:t>
      </w:r>
    </w:p>
    <w:p w14:paraId="629C1A6E" w14:textId="77777777" w:rsidR="00133C9B" w:rsidRPr="00FE2043" w:rsidRDefault="00133C9B" w:rsidP="00133C9B">
      <w:pPr>
        <w:pStyle w:val="-BULLET"/>
        <w:ind w:right="-10"/>
      </w:pPr>
      <w:r w:rsidRPr="00FE2043">
        <w:t>pomoću tipkovnoga prečaca [F1]</w:t>
      </w:r>
    </w:p>
    <w:p w14:paraId="19AEE7DF" w14:textId="77777777" w:rsidR="004443A8" w:rsidRPr="00FE2043" w:rsidRDefault="004443A8" w:rsidP="004443A8">
      <w:pPr>
        <w:pStyle w:val="-BULLET"/>
        <w:ind w:right="-10"/>
      </w:pPr>
      <w:r w:rsidRPr="00FE2043">
        <w:t xml:space="preserve">naredbom </w:t>
      </w:r>
      <w:r w:rsidR="004271F4" w:rsidRPr="00FE2043">
        <w:t xml:space="preserve">na kartici </w:t>
      </w:r>
      <w:r w:rsidRPr="00FE2043">
        <w:rPr>
          <w:i/>
        </w:rPr>
        <w:t>Pomoć</w:t>
      </w:r>
      <w:r w:rsidRPr="00FE2043">
        <w:t xml:space="preserve"> → </w:t>
      </w:r>
      <w:r w:rsidR="00C03720" w:rsidRPr="00FE2043">
        <w:t xml:space="preserve">skupina </w:t>
      </w:r>
      <w:r w:rsidRPr="00FE2043">
        <w:rPr>
          <w:i/>
        </w:rPr>
        <w:t>Pomoć</w:t>
      </w:r>
      <w:r w:rsidRPr="00FE2043">
        <w:t xml:space="preserve"> → </w:t>
      </w:r>
      <w:r w:rsidRPr="00FE2043">
        <w:rPr>
          <w:b/>
        </w:rPr>
        <w:t>Pomoć</w:t>
      </w:r>
    </w:p>
    <w:p w14:paraId="66021DCB" w14:textId="77777777" w:rsidR="004443A8" w:rsidRPr="00FE2043" w:rsidRDefault="000761FA" w:rsidP="00133C9B">
      <w:pPr>
        <w:pStyle w:val="-BULLET"/>
        <w:ind w:right="-10"/>
      </w:pPr>
      <w:r w:rsidRPr="00FE2043">
        <w:t>klikom mišem</w:t>
      </w:r>
      <w:r w:rsidR="004443A8" w:rsidRPr="00FE2043">
        <w:t xml:space="preserve"> na okvir </w:t>
      </w:r>
      <w:r w:rsidR="004443A8" w:rsidRPr="00A658EC">
        <w:rPr>
          <w:b/>
          <w:bCs/>
        </w:rPr>
        <w:t>Pretraži</w:t>
      </w:r>
      <w:r w:rsidR="004443A8" w:rsidRPr="00FE2043">
        <w:t xml:space="preserve"> koji se nalazi na naslovnoj traci i na izborniku odabirom naredbe </w:t>
      </w:r>
      <w:r w:rsidR="004443A8" w:rsidRPr="00A658EC">
        <w:rPr>
          <w:b/>
          <w:bCs/>
        </w:rPr>
        <w:t>Pomoć</w:t>
      </w:r>
      <w:r w:rsidR="008501F7" w:rsidRPr="00FE2043">
        <w:t xml:space="preserve"> ako je nedavno bila u uporabi</w:t>
      </w:r>
    </w:p>
    <w:p w14:paraId="7A3DCF08" w14:textId="77777777" w:rsidR="000D5A0B" w:rsidRPr="00FE2043" w:rsidRDefault="005921DC" w:rsidP="00133C9B">
      <w:pPr>
        <w:pStyle w:val="-BULLET"/>
        <w:numPr>
          <w:ilvl w:val="0"/>
          <w:numId w:val="0"/>
        </w:numPr>
        <w:ind w:left="720" w:right="-10"/>
      </w:pPr>
      <w:r w:rsidRPr="00FE2043">
        <w:t>Na ov</w:t>
      </w:r>
      <w:r w:rsidR="004443A8" w:rsidRPr="00FE2043">
        <w:t>e</w:t>
      </w:r>
      <w:r w:rsidR="000D5A0B" w:rsidRPr="00FE2043">
        <w:t xml:space="preserve"> način</w:t>
      </w:r>
      <w:r w:rsidR="004443A8" w:rsidRPr="00FE2043">
        <w:t>e</w:t>
      </w:r>
      <w:r w:rsidR="000D5A0B" w:rsidRPr="00FE2043">
        <w:t xml:space="preserve"> pokreć</w:t>
      </w:r>
      <w:r w:rsidRPr="00FE2043">
        <w:t>e</w:t>
      </w:r>
      <w:r w:rsidR="000D5A0B" w:rsidRPr="00FE2043">
        <w:t xml:space="preserve"> </w:t>
      </w:r>
      <w:r w:rsidRPr="00FE2043">
        <w:t xml:space="preserve">se </w:t>
      </w:r>
      <w:r w:rsidR="000D5A0B" w:rsidRPr="00FE2043">
        <w:t xml:space="preserve">okno zadatka </w:t>
      </w:r>
      <w:r w:rsidR="000D5A0B" w:rsidRPr="00A658EC">
        <w:rPr>
          <w:b/>
          <w:bCs/>
        </w:rPr>
        <w:t>Pomoć</w:t>
      </w:r>
      <w:r w:rsidR="000D5A0B" w:rsidRPr="00FE2043">
        <w:t xml:space="preserve"> gdje se u okvir za pretraživanje upisuje pojam za koji se traži objašnjenje.</w:t>
      </w:r>
    </w:p>
    <w:p w14:paraId="1770F9FE" w14:textId="77777777" w:rsidR="005921DC" w:rsidRPr="00FE2043" w:rsidRDefault="005921DC" w:rsidP="00A658EC">
      <w:pPr>
        <w:pStyle w:val="-BULLET"/>
        <w:numPr>
          <w:ilvl w:val="0"/>
          <w:numId w:val="0"/>
        </w:numPr>
        <w:ind w:left="720" w:right="-10"/>
      </w:pPr>
      <w:r w:rsidRPr="00FE2043">
        <w:rPr>
          <w:noProof/>
        </w:rPr>
        <w:drawing>
          <wp:inline distT="0" distB="0" distL="0" distR="0" wp14:anchorId="38A6E78C" wp14:editId="760DBF05">
            <wp:extent cx="1934001" cy="1704975"/>
            <wp:effectExtent l="19050" t="19050" r="28575" b="9525"/>
            <wp:docPr id="827390190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90190" name="Slika 827390190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53" cy="1707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E2043">
        <w:t xml:space="preserve"> </w:t>
      </w:r>
      <w:r w:rsidRPr="00FE2043">
        <w:rPr>
          <w:noProof/>
        </w:rPr>
        <w:drawing>
          <wp:inline distT="0" distB="0" distL="0" distR="0" wp14:anchorId="086628DE" wp14:editId="523A7E7A">
            <wp:extent cx="1946234" cy="2114104"/>
            <wp:effectExtent l="19050" t="19050" r="16510" b="19685"/>
            <wp:docPr id="163799184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991848" name="Slika 1637991848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511" cy="21176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3355BF" w14:textId="77777777" w:rsidR="0076154B" w:rsidRPr="00FE2043" w:rsidRDefault="0076154B" w:rsidP="0076154B">
      <w:pPr>
        <w:pStyle w:val="-BULLET"/>
        <w:ind w:right="-10"/>
      </w:pPr>
      <w:r w:rsidRPr="00FE2043">
        <w:t xml:space="preserve">pomoću povećanoga zaslonskoga opisa nad naredbom za koju se traži pomoć → </w:t>
      </w:r>
      <w:r w:rsidRPr="00FE2043">
        <w:rPr>
          <w:b/>
        </w:rPr>
        <w:t>Želim saznati više</w:t>
      </w:r>
      <w:r w:rsidRPr="00FE2043">
        <w:t xml:space="preserve"> ili tipka [F1].</w:t>
      </w:r>
    </w:p>
    <w:p w14:paraId="1EA3EF50" w14:textId="06615B1F" w:rsidR="0076154B" w:rsidRPr="00FE2043" w:rsidRDefault="0076154B" w:rsidP="0076154B">
      <w:pPr>
        <w:pStyle w:val="-BULLET"/>
        <w:numPr>
          <w:ilvl w:val="0"/>
          <w:numId w:val="0"/>
        </w:numPr>
        <w:ind w:left="720" w:right="-10"/>
      </w:pPr>
      <w:r w:rsidRPr="00FE2043">
        <w:rPr>
          <w:noProof/>
        </w:rPr>
        <w:drawing>
          <wp:inline distT="0" distB="0" distL="0" distR="0" wp14:anchorId="2912E025" wp14:editId="542DAC67">
            <wp:extent cx="1785461" cy="1552575"/>
            <wp:effectExtent l="19050" t="19050" r="24765" b="9525"/>
            <wp:docPr id="2062728765" name="Slika 2062728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4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461" cy="1552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2095D3" w14:textId="77777777" w:rsidR="0076154B" w:rsidRPr="00FE2043" w:rsidRDefault="0076154B" w:rsidP="0076154B">
      <w:pPr>
        <w:pStyle w:val="-BULLET"/>
        <w:numPr>
          <w:ilvl w:val="0"/>
          <w:numId w:val="0"/>
        </w:numPr>
        <w:ind w:left="720" w:right="-10"/>
      </w:pPr>
      <w:r w:rsidRPr="00FE2043">
        <w:t xml:space="preserve">Dok je zaslonski opis prikazan, pritiskom na </w:t>
      </w:r>
      <w:r w:rsidRPr="00FE2043">
        <w:rPr>
          <w:b/>
        </w:rPr>
        <w:t>Želim saznati više</w:t>
      </w:r>
      <w:r w:rsidRPr="00FE2043">
        <w:t xml:space="preserve"> ili na funkcijsku tipku [F1] izvršava se pretraživanje i </w:t>
      </w:r>
      <w:r w:rsidR="00811E3D" w:rsidRPr="00FE2043">
        <w:t xml:space="preserve">u oknu zadatka </w:t>
      </w:r>
      <w:r w:rsidR="00811E3D" w:rsidRPr="00A658EC">
        <w:rPr>
          <w:b/>
          <w:bCs/>
        </w:rPr>
        <w:t>Pomoć</w:t>
      </w:r>
      <w:r w:rsidR="00811E3D" w:rsidRPr="00FE2043">
        <w:t xml:space="preserve"> </w:t>
      </w:r>
      <w:r w:rsidRPr="00FE2043">
        <w:t>prikazuje objašnjenje za odgovarajuću naredbu.</w:t>
      </w:r>
    </w:p>
    <w:p w14:paraId="79597E65" w14:textId="77777777" w:rsidR="003610B9" w:rsidRPr="00FE2043" w:rsidRDefault="009B248E" w:rsidP="00C37EEC">
      <w:pPr>
        <w:pStyle w:val="-BULLET"/>
        <w:ind w:right="-10"/>
      </w:pPr>
      <w:bookmarkStart w:id="24" w:name="_Hlk137816411"/>
      <w:bookmarkEnd w:id="23"/>
      <w:r w:rsidRPr="00FE2043">
        <w:t xml:space="preserve">pomoću dugmeta </w:t>
      </w:r>
      <w:r w:rsidRPr="00FE2043">
        <w:rPr>
          <w:b/>
          <w:bCs/>
          <w:iCs/>
        </w:rPr>
        <w:t>Microsoft Excel – pomoć</w:t>
      </w:r>
      <w:r w:rsidRPr="00FE2043">
        <w:t xml:space="preserve"> u desnome gornjemu kutu prozora </w:t>
      </w:r>
      <w:r w:rsidR="005F4930" w:rsidRPr="00FE2043">
        <w:t>kartice</w:t>
      </w:r>
      <w:r w:rsidRPr="00FE2043">
        <w:t xml:space="preserve"> </w:t>
      </w:r>
      <w:r w:rsidRPr="00A658EC">
        <w:rPr>
          <w:b/>
          <w:bCs/>
          <w:iCs/>
        </w:rPr>
        <w:t>Datoteka</w:t>
      </w:r>
    </w:p>
    <w:p w14:paraId="7952D8EE" w14:textId="77777777" w:rsidR="009B248E" w:rsidRPr="00FE2043" w:rsidRDefault="009B248E" w:rsidP="009B248E">
      <w:pPr>
        <w:pStyle w:val="-BULLET"/>
        <w:numPr>
          <w:ilvl w:val="0"/>
          <w:numId w:val="0"/>
        </w:numPr>
        <w:ind w:left="720" w:right="-10"/>
      </w:pPr>
      <w:r w:rsidRPr="00FE2043">
        <w:rPr>
          <w:noProof/>
        </w:rPr>
        <w:drawing>
          <wp:inline distT="0" distB="0" distL="0" distR="0" wp14:anchorId="51341D9D" wp14:editId="5760E933">
            <wp:extent cx="1584579" cy="371475"/>
            <wp:effectExtent l="19050" t="19050" r="15875" b="9525"/>
            <wp:docPr id="903" name="Slika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Slika 903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017" cy="37228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59268E" w14:textId="45FF2812" w:rsidR="009B248E" w:rsidRPr="00FE2043" w:rsidRDefault="009B248E" w:rsidP="009B248E">
      <w:pPr>
        <w:pStyle w:val="-BULLET"/>
        <w:numPr>
          <w:ilvl w:val="0"/>
          <w:numId w:val="0"/>
        </w:numPr>
        <w:ind w:left="720" w:right="-10"/>
      </w:pPr>
      <w:r w:rsidRPr="00FE2043">
        <w:t xml:space="preserve">Ovisno o odabranoj naredbi na </w:t>
      </w:r>
      <w:r w:rsidR="005F4930" w:rsidRPr="00FE2043">
        <w:t>kartici</w:t>
      </w:r>
      <w:r w:rsidRPr="00FE2043">
        <w:t xml:space="preserve"> </w:t>
      </w:r>
      <w:r w:rsidRPr="00A658EC">
        <w:rPr>
          <w:b/>
          <w:bCs/>
          <w:iCs/>
        </w:rPr>
        <w:t>Datoteka</w:t>
      </w:r>
      <w:r w:rsidRPr="00FE2043">
        <w:t xml:space="preserve">, </w:t>
      </w:r>
      <w:r w:rsidR="00216DDD" w:rsidRPr="00FE2043">
        <w:t xml:space="preserve">otvorit će se web preglednik sa </w:t>
      </w:r>
      <w:r w:rsidR="00C636C4" w:rsidRPr="00FE2043">
        <w:t>stranicom Microsoft podrške u kojoj se prikazuje objašnjenje te naredbe</w:t>
      </w:r>
      <w:r w:rsidR="00811E3D" w:rsidRPr="00FE2043">
        <w:t>, a zatim se mogu pretraživati i drugi pojmovi.</w:t>
      </w:r>
      <w:bookmarkEnd w:id="24"/>
    </w:p>
    <w:p w14:paraId="598B652C" w14:textId="77777777" w:rsidR="00962DAF" w:rsidRPr="00FE2043" w:rsidRDefault="00962DAF" w:rsidP="00962DAF">
      <w:pPr>
        <w:pStyle w:val="1-1-NASLOV"/>
      </w:pPr>
      <w:bookmarkStart w:id="25" w:name="a15"/>
      <w:bookmarkStart w:id="26" w:name="_Toc146188080"/>
      <w:r w:rsidRPr="00FE2043">
        <w:lastRenderedPageBreak/>
        <w:t>1.</w:t>
      </w:r>
      <w:r w:rsidR="00922431" w:rsidRPr="00FE2043">
        <w:t>5</w:t>
      </w:r>
      <w:r w:rsidRPr="00FE2043">
        <w:t>. Rad s datotekama</w:t>
      </w:r>
      <w:bookmarkEnd w:id="25"/>
      <w:bookmarkEnd w:id="26"/>
    </w:p>
    <w:p w14:paraId="53B53C4C" w14:textId="741534E5" w:rsidR="005A484B" w:rsidRPr="00FE2043" w:rsidRDefault="00A23218" w:rsidP="00715631">
      <w:pPr>
        <w:pStyle w:val="-TEKST"/>
        <w:ind w:right="-10"/>
        <w:jc w:val="left"/>
      </w:pPr>
      <w:r w:rsidRPr="00FE2043">
        <w:rPr>
          <w:iCs/>
        </w:rPr>
        <w:t xml:space="preserve">Datoteka programa </w:t>
      </w:r>
      <w:r w:rsidRPr="00FE2043">
        <w:rPr>
          <w:i/>
          <w:iCs/>
        </w:rPr>
        <w:t>Excel</w:t>
      </w:r>
      <w:r w:rsidRPr="00FE2043">
        <w:t xml:space="preserve"> zapravo je radna knjiga. U ovome se poglavlju govori kako napraviti novu, praznu radnu knjigu ili kako otvoriti već postojeću i kako je spremiti na neki od medija za pohranu podataka.</w:t>
      </w:r>
    </w:p>
    <w:p w14:paraId="6AD71E5A" w14:textId="77777777" w:rsidR="00A9166B" w:rsidRPr="00FE2043" w:rsidRDefault="005F606C" w:rsidP="00066B82">
      <w:pPr>
        <w:pStyle w:val="-NASLOV"/>
      </w:pPr>
      <w:bookmarkStart w:id="27" w:name="a151"/>
      <w:r w:rsidRPr="00FE2043">
        <w:t>1</w:t>
      </w:r>
      <w:r w:rsidR="00383BA3" w:rsidRPr="00FE2043">
        <w:t>.</w:t>
      </w:r>
      <w:r w:rsidR="00922431" w:rsidRPr="00FE2043">
        <w:t>5</w:t>
      </w:r>
      <w:r w:rsidR="00383BA3" w:rsidRPr="00FE2043">
        <w:t>.</w:t>
      </w:r>
      <w:r w:rsidRPr="00FE2043">
        <w:t xml:space="preserve">1. Izrada nove </w:t>
      </w:r>
      <w:r w:rsidR="00A23218" w:rsidRPr="00FE2043">
        <w:t xml:space="preserve">prazne </w:t>
      </w:r>
      <w:r w:rsidRPr="00FE2043">
        <w:t>radne knjige</w:t>
      </w:r>
      <w:bookmarkEnd w:id="27"/>
    </w:p>
    <w:p w14:paraId="59B44E5E" w14:textId="77777777" w:rsidR="00A23218" w:rsidRPr="00FE2043" w:rsidRDefault="00A23218" w:rsidP="00A23218">
      <w:pPr>
        <w:spacing w:after="120"/>
        <w:ind w:right="-11"/>
        <w:rPr>
          <w:sz w:val="22"/>
          <w:szCs w:val="22"/>
        </w:rPr>
      </w:pPr>
      <w:r w:rsidRPr="00FE2043">
        <w:rPr>
          <w:sz w:val="22"/>
          <w:szCs w:val="22"/>
        </w:rPr>
        <w:t xml:space="preserve">Pokretanjem programa </w:t>
      </w:r>
      <w:r w:rsidRPr="00FE2043">
        <w:rPr>
          <w:i/>
          <w:sz w:val="22"/>
          <w:szCs w:val="22"/>
        </w:rPr>
        <w:t>Excel</w:t>
      </w:r>
      <w:r w:rsidRPr="00FE2043">
        <w:rPr>
          <w:sz w:val="22"/>
          <w:szCs w:val="22"/>
        </w:rPr>
        <w:t xml:space="preserve"> otvara se početni zaslon na kojem se između ostalih mogućnosti nalazi i mogućnost izrade prazne radne knjige.</w:t>
      </w:r>
    </w:p>
    <w:p w14:paraId="752F46BC" w14:textId="77777777" w:rsidR="00A9166B" w:rsidRPr="00FE2043" w:rsidRDefault="00A23218" w:rsidP="00A23218">
      <w:pPr>
        <w:pStyle w:val="-TEKST"/>
        <w:ind w:right="-10"/>
        <w:jc w:val="left"/>
      </w:pPr>
      <w:r w:rsidRPr="00FE2043">
        <w:rPr>
          <w:iCs/>
        </w:rPr>
        <w:t>Pritiskom</w:t>
      </w:r>
      <w:r w:rsidRPr="00FE2043">
        <w:t xml:space="preserve"> na </w:t>
      </w:r>
      <w:r w:rsidRPr="00FE2043">
        <w:rPr>
          <w:b/>
        </w:rPr>
        <w:t xml:space="preserve">Prazna radna knjiga </w:t>
      </w:r>
      <w:r w:rsidRPr="00FE2043">
        <w:t xml:space="preserve">otvara se radna knjiga kojoj ime nije određeno, pa je program privremeno naziva </w:t>
      </w:r>
      <w:r w:rsidRPr="00FE2043">
        <w:rPr>
          <w:b/>
          <w:iCs/>
        </w:rPr>
        <w:t>KnjigaN</w:t>
      </w:r>
      <w:r w:rsidRPr="00FE2043">
        <w:t xml:space="preserve">, gdje N predstavlja redni broj novostvorene radne knjige. Prva prazna radna knjiga na početku rada naziva se </w:t>
      </w:r>
      <w:r w:rsidRPr="00FE2043">
        <w:rPr>
          <w:b/>
          <w:iCs/>
        </w:rPr>
        <w:t>Knjiga1</w:t>
      </w:r>
      <w:r w:rsidRPr="00FE2043">
        <w:t>. To se ime zadržava tako dugo dok se prvi put ne spremi.</w:t>
      </w:r>
    </w:p>
    <w:p w14:paraId="31B98B4A" w14:textId="77777777" w:rsidR="00A9166B" w:rsidRPr="00FE2043" w:rsidRDefault="00A23218" w:rsidP="00715631">
      <w:pPr>
        <w:pStyle w:val="-TEKST"/>
        <w:ind w:right="-10"/>
        <w:jc w:val="left"/>
      </w:pPr>
      <w:r w:rsidRPr="00FE2043">
        <w:t>Tijekom rada s programom mogu se stvarati nove prazne radne knjige. To se može učiniti na nekoliko načina:</w:t>
      </w:r>
    </w:p>
    <w:p w14:paraId="36216C6D" w14:textId="6289355E" w:rsidR="000761FA" w:rsidRPr="00FE2043" w:rsidRDefault="000761FA" w:rsidP="000761FA">
      <w:pPr>
        <w:pStyle w:val="-BULLET"/>
        <w:ind w:right="-10"/>
      </w:pPr>
      <w:r w:rsidRPr="00FE2043">
        <w:rPr>
          <w:i/>
        </w:rPr>
        <w:t>Datoteka</w:t>
      </w:r>
      <w:r w:rsidRPr="00FE2043">
        <w:t xml:space="preserve"> → </w:t>
      </w:r>
      <w:r w:rsidRPr="00FE2043">
        <w:rPr>
          <w:i/>
        </w:rPr>
        <w:t>Novo</w:t>
      </w:r>
      <w:r w:rsidRPr="00FE2043">
        <w:t xml:space="preserve"> → </w:t>
      </w:r>
      <w:r w:rsidRPr="00FE2043">
        <w:rPr>
          <w:b/>
        </w:rPr>
        <w:t>Prazna radna knjiga</w:t>
      </w:r>
    </w:p>
    <w:p w14:paraId="3B496392" w14:textId="6FBA4F84" w:rsidR="000761FA" w:rsidRPr="00FE2043" w:rsidRDefault="000761FA" w:rsidP="000761FA">
      <w:pPr>
        <w:pStyle w:val="-BULLET"/>
        <w:numPr>
          <w:ilvl w:val="0"/>
          <w:numId w:val="0"/>
        </w:numPr>
        <w:ind w:left="709" w:right="-10"/>
      </w:pPr>
      <w:r w:rsidRPr="00FE2043">
        <w:rPr>
          <w:noProof/>
        </w:rPr>
        <w:drawing>
          <wp:inline distT="0" distB="0" distL="0" distR="0" wp14:anchorId="1CCEB8AE" wp14:editId="418F9D7D">
            <wp:extent cx="1350556" cy="1129447"/>
            <wp:effectExtent l="19050" t="19050" r="21590" b="13970"/>
            <wp:docPr id="1345572252" name="Slika 134557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Slika 924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556" cy="112944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7DA6F1" w14:textId="77777777" w:rsidR="00A23218" w:rsidRPr="00FE2043" w:rsidRDefault="00A23218" w:rsidP="007F2B1C">
      <w:pPr>
        <w:pStyle w:val="-BULLET"/>
        <w:ind w:right="-10"/>
      </w:pPr>
      <w:r w:rsidRPr="00FE2043">
        <w:t xml:space="preserve">na alatnoj traci za brzi pristup klikom mišem na dugme naredbe </w:t>
      </w:r>
      <w:r w:rsidRPr="00FE2043">
        <w:rPr>
          <w:b/>
          <w:bCs/>
          <w:iCs/>
        </w:rPr>
        <w:t>Novo</w:t>
      </w:r>
      <w:r w:rsidRPr="00FE2043">
        <w:t xml:space="preserve"> </w:t>
      </w:r>
      <w:r w:rsidRPr="00EA5F7C">
        <w:rPr>
          <w:bCs/>
          <w:noProof/>
          <w:position w:val="-6"/>
        </w:rPr>
        <w:drawing>
          <wp:inline distT="0" distB="0" distL="0" distR="0" wp14:anchorId="3D9999AE" wp14:editId="48A976CF">
            <wp:extent cx="142875" cy="200025"/>
            <wp:effectExtent l="0" t="0" r="9525" b="9525"/>
            <wp:docPr id="922" name="Picture 47" descr="Otv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Otvori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43">
        <w:t xml:space="preserve"> (ako je postavljeno)</w:t>
      </w:r>
    </w:p>
    <w:p w14:paraId="347A294B" w14:textId="6491435F" w:rsidR="00A23218" w:rsidRPr="00FE2043" w:rsidRDefault="00A23218" w:rsidP="007F2B1C">
      <w:pPr>
        <w:pStyle w:val="-BULLET"/>
        <w:ind w:right="-10"/>
      </w:pPr>
      <w:r w:rsidRPr="00FE2043">
        <w:t>tipkovnim prečacem [Ctrl]+[N]</w:t>
      </w:r>
      <w:r w:rsidR="0090621C">
        <w:t>.</w:t>
      </w:r>
    </w:p>
    <w:p w14:paraId="32F6B60B" w14:textId="2B4D1F16" w:rsidR="000F76A2" w:rsidRPr="00FE2043" w:rsidRDefault="005F606C" w:rsidP="00066B82">
      <w:pPr>
        <w:pStyle w:val="-NASLOV"/>
      </w:pPr>
      <w:bookmarkStart w:id="28" w:name="a154"/>
      <w:r w:rsidRPr="00FE2043">
        <w:t>1.</w:t>
      </w:r>
      <w:r w:rsidR="00922431" w:rsidRPr="00FE2043">
        <w:t>5</w:t>
      </w:r>
      <w:r w:rsidRPr="00FE2043">
        <w:t>.</w:t>
      </w:r>
      <w:r w:rsidR="00C060E2" w:rsidRPr="00FE2043">
        <w:t>2</w:t>
      </w:r>
      <w:r w:rsidRPr="00FE2043">
        <w:t>. Spremanje radne knjige</w:t>
      </w:r>
      <w:bookmarkEnd w:id="28"/>
    </w:p>
    <w:p w14:paraId="3DB2809D" w14:textId="21DBB51F" w:rsidR="00557019" w:rsidRPr="00FE2043" w:rsidRDefault="00300DBE" w:rsidP="00310E71">
      <w:pPr>
        <w:pStyle w:val="-TEKST"/>
        <w:ind w:right="0"/>
        <w:jc w:val="left"/>
      </w:pPr>
      <w:r w:rsidRPr="00FE2043">
        <w:t xml:space="preserve">Prije završetka rada, radnu knjigu treba spremiti na medij za pohranu podataka ili u oblak za razmjenu i dohvaćanje s bilo kojeg mjesta. Pri tome se mogu rabiti naredbe </w:t>
      </w:r>
      <w:r w:rsidRPr="00FE2043">
        <w:rPr>
          <w:b/>
          <w:iCs/>
        </w:rPr>
        <w:t>Spremi</w:t>
      </w:r>
      <w:r w:rsidRPr="00FE2043">
        <w:t xml:space="preserve"> i </w:t>
      </w:r>
      <w:r w:rsidRPr="00FE2043">
        <w:rPr>
          <w:b/>
          <w:iCs/>
        </w:rPr>
        <w:t>Spremi kao</w:t>
      </w:r>
      <w:r w:rsidRPr="00FE2043">
        <w:rPr>
          <w:iCs/>
        </w:rPr>
        <w:t>,</w:t>
      </w:r>
      <w:r w:rsidRPr="00FE2043">
        <w:t xml:space="preserve"> ovisno o tome sprema li se datoteka prvi put, pod istim ili pod drugim imenom, na istome ili na drugome mjestu ili u drugome datotečnome obliku.</w:t>
      </w:r>
    </w:p>
    <w:p w14:paraId="03FCDEDB" w14:textId="72D86B0C" w:rsidR="00F64496" w:rsidRPr="00FE2043" w:rsidRDefault="00300DBE" w:rsidP="007F2B1C">
      <w:pPr>
        <w:pStyle w:val="-TEKST"/>
        <w:ind w:right="0"/>
        <w:jc w:val="left"/>
        <w:rPr>
          <w:iCs/>
        </w:rPr>
      </w:pPr>
      <w:r w:rsidRPr="00FE2043">
        <w:t xml:space="preserve">Razlika je između naredbi </w:t>
      </w:r>
      <w:r w:rsidRPr="00FE2043">
        <w:rPr>
          <w:b/>
          <w:iCs/>
        </w:rPr>
        <w:t>Spremi kao</w:t>
      </w:r>
      <w:r w:rsidRPr="00FE2043">
        <w:rPr>
          <w:iCs/>
        </w:rPr>
        <w:t xml:space="preserve"> i </w:t>
      </w:r>
      <w:r w:rsidRPr="00FE2043">
        <w:rPr>
          <w:b/>
          <w:iCs/>
        </w:rPr>
        <w:t>Spremi</w:t>
      </w:r>
      <w:r w:rsidRPr="00FE2043">
        <w:rPr>
          <w:iCs/>
        </w:rPr>
        <w:t>: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1730"/>
        <w:gridCol w:w="5650"/>
      </w:tblGrid>
      <w:tr w:rsidR="00347DA9" w:rsidRPr="00FE2043" w14:paraId="79602A7F" w14:textId="77777777" w:rsidTr="00E90F24">
        <w:trPr>
          <w:trHeight w:val="45"/>
        </w:trPr>
        <w:tc>
          <w:tcPr>
            <w:tcW w:w="1730" w:type="dxa"/>
            <w:shd w:val="clear" w:color="auto" w:fill="E0E0E0"/>
            <w:vAlign w:val="center"/>
          </w:tcPr>
          <w:p w14:paraId="16FE268B" w14:textId="77777777" w:rsidR="00347DA9" w:rsidRPr="00FE2043" w:rsidRDefault="00347DA9" w:rsidP="002868D4">
            <w:pPr>
              <w:widowControl w:val="0"/>
              <w:jc w:val="both"/>
              <w:rPr>
                <w:sz w:val="22"/>
                <w:szCs w:val="22"/>
              </w:rPr>
            </w:pPr>
            <w:r w:rsidRPr="00FE2043">
              <w:rPr>
                <w:sz w:val="22"/>
                <w:szCs w:val="22"/>
              </w:rPr>
              <w:t>Naredba</w:t>
            </w:r>
          </w:p>
        </w:tc>
        <w:tc>
          <w:tcPr>
            <w:tcW w:w="5650" w:type="dxa"/>
            <w:shd w:val="clear" w:color="auto" w:fill="E0E0E0"/>
            <w:vAlign w:val="center"/>
          </w:tcPr>
          <w:p w14:paraId="2F1951B4" w14:textId="77777777" w:rsidR="00347DA9" w:rsidRPr="00FE2043" w:rsidRDefault="007D711C" w:rsidP="002868D4">
            <w:pPr>
              <w:widowControl w:val="0"/>
              <w:ind w:right="1332"/>
              <w:jc w:val="both"/>
              <w:rPr>
                <w:sz w:val="22"/>
                <w:szCs w:val="22"/>
              </w:rPr>
            </w:pPr>
            <w:r w:rsidRPr="00FE2043">
              <w:rPr>
                <w:sz w:val="22"/>
                <w:szCs w:val="22"/>
              </w:rPr>
              <w:t>Uporaba</w:t>
            </w:r>
          </w:p>
        </w:tc>
      </w:tr>
      <w:tr w:rsidR="00347DA9" w:rsidRPr="00FE2043" w14:paraId="5F6ABA06" w14:textId="77777777" w:rsidTr="00E90F24">
        <w:trPr>
          <w:trHeight w:val="680"/>
        </w:trPr>
        <w:tc>
          <w:tcPr>
            <w:tcW w:w="1730" w:type="dxa"/>
            <w:vAlign w:val="center"/>
          </w:tcPr>
          <w:p w14:paraId="794B4E9B" w14:textId="5E810140" w:rsidR="00347DA9" w:rsidRPr="00FE2043" w:rsidRDefault="0066770E" w:rsidP="0066770E">
            <w:pPr>
              <w:widowControl w:val="0"/>
              <w:rPr>
                <w:b/>
                <w:bCs/>
                <w:iCs/>
                <w:sz w:val="20"/>
                <w:szCs w:val="20"/>
              </w:rPr>
            </w:pPr>
            <w:r w:rsidRPr="00FE2043">
              <w:rPr>
                <w:b/>
                <w:bCs/>
                <w:iCs/>
                <w:sz w:val="20"/>
                <w:szCs w:val="20"/>
              </w:rPr>
              <w:t>Spremi kao</w:t>
            </w:r>
          </w:p>
        </w:tc>
        <w:tc>
          <w:tcPr>
            <w:tcW w:w="5650" w:type="dxa"/>
          </w:tcPr>
          <w:p w14:paraId="591395E8" w14:textId="77777777" w:rsidR="00347DA9" w:rsidRPr="00FE2043" w:rsidRDefault="0066770E" w:rsidP="00AD04BF">
            <w:pPr>
              <w:widowControl w:val="0"/>
              <w:rPr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Spremanje nove neimenovane radne knjige ili već imenovane, ali pod drugim imenom, na novome mjestu (druga mapa ili drugi medij) ili u novome datotečnome obliku.</w:t>
            </w:r>
          </w:p>
        </w:tc>
      </w:tr>
      <w:tr w:rsidR="00347DA9" w:rsidRPr="00FE2043" w14:paraId="32DAE16B" w14:textId="77777777" w:rsidTr="00E90F24">
        <w:trPr>
          <w:trHeight w:val="454"/>
        </w:trPr>
        <w:tc>
          <w:tcPr>
            <w:tcW w:w="1730" w:type="dxa"/>
            <w:vAlign w:val="center"/>
          </w:tcPr>
          <w:p w14:paraId="1C6F62BB" w14:textId="77777777" w:rsidR="00347DA9" w:rsidRPr="00FE2043" w:rsidRDefault="003968C6" w:rsidP="0066770E">
            <w:pPr>
              <w:widowControl w:val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FE2043">
              <w:rPr>
                <w:b/>
                <w:bCs/>
                <w:iCs/>
                <w:sz w:val="20"/>
                <w:szCs w:val="20"/>
              </w:rPr>
              <w:t>Spremi</w:t>
            </w:r>
          </w:p>
        </w:tc>
        <w:tc>
          <w:tcPr>
            <w:tcW w:w="5650" w:type="dxa"/>
          </w:tcPr>
          <w:p w14:paraId="782B5EA5" w14:textId="77777777" w:rsidR="00347DA9" w:rsidRPr="00FE2043" w:rsidRDefault="0066770E" w:rsidP="000D4499">
            <w:pPr>
              <w:widowControl w:val="0"/>
              <w:rPr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Spremanje već imenovane i nekad spremljene, a sada sadržajno promijenjene radne knjige pod istim imenom, na istom mjestu, u istome datotečnome obliku.</w:t>
            </w:r>
          </w:p>
        </w:tc>
      </w:tr>
    </w:tbl>
    <w:p w14:paraId="12069AEB" w14:textId="77777777" w:rsidR="004271F4" w:rsidRPr="00FE2043" w:rsidRDefault="004271F4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2271E311" w14:textId="77777777" w:rsidR="00A177F5" w:rsidRPr="00FE2043" w:rsidRDefault="00455799" w:rsidP="007F2B1C">
      <w:pPr>
        <w:pStyle w:val="-TEKST"/>
        <w:ind w:right="-10"/>
        <w:jc w:val="left"/>
      </w:pPr>
      <w:r w:rsidRPr="00FE204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63B5B312" wp14:editId="00F80AB5">
                <wp:simplePos x="0" y="0"/>
                <wp:positionH relativeFrom="column">
                  <wp:posOffset>-1887220</wp:posOffset>
                </wp:positionH>
                <wp:positionV relativeFrom="paragraph">
                  <wp:posOffset>214630</wp:posOffset>
                </wp:positionV>
                <wp:extent cx="1619885" cy="883920"/>
                <wp:effectExtent l="0" t="0" r="0" b="0"/>
                <wp:wrapNone/>
                <wp:docPr id="211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8839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4F6ECC" w14:textId="77777777" w:rsidR="00B44E53" w:rsidRPr="004C4537" w:rsidRDefault="00B44E53" w:rsidP="00704894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C4537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005A34EC" w14:textId="77777777" w:rsidR="00B44E53" w:rsidRPr="00B04CE3" w:rsidRDefault="00B44E53" w:rsidP="00704894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B04CE3">
                              <w:rPr>
                                <w:sz w:val="18"/>
                                <w:szCs w:val="18"/>
                              </w:rPr>
                              <w:t xml:space="preserve">Tipkovni prečac za naredbu </w:t>
                            </w:r>
                            <w:r w:rsidRPr="00B04CE3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Spremi kao</w:t>
                            </w:r>
                            <w:r w:rsidRPr="00B04CE3">
                              <w:rPr>
                                <w:sz w:val="18"/>
                                <w:szCs w:val="18"/>
                              </w:rPr>
                              <w:t xml:space="preserve"> je funkcijska tipka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[</w:t>
                            </w:r>
                            <w:r w:rsidRPr="00B04CE3">
                              <w:rPr>
                                <w:sz w:val="18"/>
                                <w:szCs w:val="18"/>
                              </w:rPr>
                              <w:t>F12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]</w:t>
                            </w:r>
                            <w:r w:rsidRPr="00B04CE3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5B312" id="Text Box 683" o:spid="_x0000_s1063" type="#_x0000_t202" style="position:absolute;margin-left:-148.6pt;margin-top:16.9pt;width:127.55pt;height:69.6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" filled="f" fillcolor="#ddd" strokeweight=".25pt">
                <v:fill opacity="32896f"/>
                <v:textbox>
                  <w:txbxContent>
                    <w:p w14:paraId="164F6ECC" w14:textId="77777777" w:rsidR="00B44E53" w:rsidRPr="004C4537" w:rsidRDefault="00B44E53" w:rsidP="00704894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4C4537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005A34EC" w14:textId="77777777" w:rsidR="00B44E53" w:rsidRPr="00B04CE3" w:rsidRDefault="00B44E53" w:rsidP="00704894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04CE3">
                        <w:rPr>
                          <w:sz w:val="18"/>
                          <w:szCs w:val="18"/>
                        </w:rPr>
                        <w:t>Tipkovni</w:t>
                      </w:r>
                      <w:proofErr w:type="spellEnd"/>
                      <w:r w:rsidRPr="00B04CE3">
                        <w:rPr>
                          <w:sz w:val="18"/>
                          <w:szCs w:val="18"/>
                        </w:rPr>
                        <w:t xml:space="preserve"> prečac za naredbu </w:t>
                      </w:r>
                      <w:r w:rsidRPr="00B04CE3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t>Spremi kao</w:t>
                      </w:r>
                      <w:r w:rsidRPr="00B04CE3">
                        <w:rPr>
                          <w:sz w:val="18"/>
                          <w:szCs w:val="18"/>
                        </w:rPr>
                        <w:t xml:space="preserve"> je funkcijska tipka </w:t>
                      </w:r>
                      <w:r>
                        <w:rPr>
                          <w:sz w:val="18"/>
                          <w:szCs w:val="18"/>
                        </w:rPr>
                        <w:t>[</w:t>
                      </w:r>
                      <w:r w:rsidRPr="00B04CE3">
                        <w:rPr>
                          <w:sz w:val="18"/>
                          <w:szCs w:val="18"/>
                        </w:rPr>
                        <w:t>F12</w:t>
                      </w:r>
                      <w:r>
                        <w:rPr>
                          <w:sz w:val="18"/>
                          <w:szCs w:val="18"/>
                        </w:rPr>
                        <w:t>]</w:t>
                      </w:r>
                      <w:r w:rsidRPr="00B04CE3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177F5" w:rsidRPr="00FE2043">
        <w:t>Datoteka se može spremiti na jedan od ovih načina:</w:t>
      </w:r>
    </w:p>
    <w:p w14:paraId="0620D7C6" w14:textId="77777777" w:rsidR="0066770E" w:rsidRPr="00FE2043" w:rsidRDefault="0066770E" w:rsidP="00A177F5">
      <w:pPr>
        <w:pStyle w:val="-BULLET"/>
        <w:ind w:right="-10"/>
      </w:pPr>
      <w:r w:rsidRPr="00FE2043">
        <w:t xml:space="preserve">na alatnoj traci za brzi pristup pritiskom na dugme </w:t>
      </w:r>
      <w:r w:rsidRPr="00FE2043">
        <w:rPr>
          <w:b/>
          <w:bCs/>
          <w:iCs/>
        </w:rPr>
        <w:t>Spremi</w:t>
      </w:r>
      <w:r w:rsidRPr="00FE2043">
        <w:t xml:space="preserve"> </w:t>
      </w:r>
      <w:r w:rsidRPr="00500AE9">
        <w:rPr>
          <w:bCs/>
          <w:noProof/>
          <w:position w:val="-6"/>
        </w:rPr>
        <w:drawing>
          <wp:inline distT="0" distB="0" distL="0" distR="0" wp14:anchorId="3F4A8902" wp14:editId="2976E0ED">
            <wp:extent cx="192087" cy="209550"/>
            <wp:effectExtent l="0" t="0" r="0" b="0"/>
            <wp:docPr id="99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" name="Picture 5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27D2E" w14:textId="77777777" w:rsidR="0066770E" w:rsidRPr="00FE2043" w:rsidRDefault="00A177F5" w:rsidP="00A177F5">
      <w:pPr>
        <w:pStyle w:val="-BULLET"/>
        <w:ind w:right="-10"/>
      </w:pPr>
      <w:r w:rsidRPr="00FE2043">
        <w:t xml:space="preserve">tipkovnim prečacem </w:t>
      </w:r>
      <w:r w:rsidR="00FD69CB" w:rsidRPr="00FE2043">
        <w:t>[</w:t>
      </w:r>
      <w:r w:rsidRPr="00FE2043">
        <w:t>Ctrl</w:t>
      </w:r>
      <w:r w:rsidR="00046260" w:rsidRPr="00FE2043">
        <w:t>]</w:t>
      </w:r>
      <w:r w:rsidRPr="00FE2043">
        <w:t>+</w:t>
      </w:r>
      <w:r w:rsidR="00FD69CB" w:rsidRPr="00FE2043">
        <w:t>[</w:t>
      </w:r>
      <w:r w:rsidRPr="00FE2043">
        <w:t>S</w:t>
      </w:r>
      <w:r w:rsidR="00046260" w:rsidRPr="00FE2043">
        <w:t>]</w:t>
      </w:r>
    </w:p>
    <w:p w14:paraId="3B8914AB" w14:textId="05D95FD2" w:rsidR="00A177F5" w:rsidRPr="00FE2043" w:rsidRDefault="0066770E" w:rsidP="00A177F5">
      <w:pPr>
        <w:pStyle w:val="-BULLET"/>
        <w:ind w:right="-10"/>
      </w:pPr>
      <w:r w:rsidRPr="00FE2043">
        <w:rPr>
          <w:i/>
        </w:rPr>
        <w:t xml:space="preserve">Datoteka </w:t>
      </w:r>
      <w:r w:rsidRPr="00FE2043">
        <w:t xml:space="preserve">→ </w:t>
      </w:r>
      <w:r w:rsidRPr="00FE2043">
        <w:rPr>
          <w:b/>
          <w:bCs/>
          <w:iCs/>
        </w:rPr>
        <w:t>Spremi</w:t>
      </w:r>
      <w:r w:rsidRPr="00FE2043">
        <w:t xml:space="preserve"> ili </w:t>
      </w:r>
      <w:r w:rsidR="00587A56" w:rsidRPr="00FE2043">
        <w:rPr>
          <w:b/>
          <w:bCs/>
          <w:iCs/>
        </w:rPr>
        <w:t>Spremi kao</w:t>
      </w:r>
      <w:r w:rsidR="00A177F5" w:rsidRPr="00FE2043">
        <w:t>.</w:t>
      </w:r>
    </w:p>
    <w:p w14:paraId="14EABE7D" w14:textId="6BABCC31" w:rsidR="002E7471" w:rsidRPr="00FE2043" w:rsidRDefault="002E7471" w:rsidP="00CE10F2">
      <w:pPr>
        <w:pStyle w:val="-TEKST"/>
        <w:ind w:right="-10"/>
        <w:jc w:val="left"/>
      </w:pPr>
      <w:r w:rsidRPr="00FE2043">
        <w:t xml:space="preserve">Kada je u pitanju prvo spremanje datoteke, na svaki od tih načina prelazi se u zaslon </w:t>
      </w:r>
      <w:r w:rsidR="00587A56" w:rsidRPr="00FE2043">
        <w:rPr>
          <w:b/>
        </w:rPr>
        <w:t>Spremi kao</w:t>
      </w:r>
      <w:r w:rsidRPr="00FE2043">
        <w:t xml:space="preserve">. Datoteka se može spremiti u oblak pomoću servisa </w:t>
      </w:r>
      <w:r w:rsidRPr="00FE2043">
        <w:rPr>
          <w:b/>
        </w:rPr>
        <w:t>OneDrive</w:t>
      </w:r>
      <w:r w:rsidRPr="00FE2043">
        <w:t xml:space="preserve">. Zatim, može se spremiti odabirom mape kod </w:t>
      </w:r>
      <w:r w:rsidRPr="00FE2043">
        <w:rPr>
          <w:b/>
        </w:rPr>
        <w:t>Ovog računala</w:t>
      </w:r>
      <w:r w:rsidRPr="00FE2043">
        <w:t xml:space="preserve"> ili pritiskom na </w:t>
      </w:r>
      <w:r w:rsidRPr="00FE2043">
        <w:rPr>
          <w:b/>
        </w:rPr>
        <w:t>Pregledaj</w:t>
      </w:r>
      <w:r w:rsidRPr="00FE2043">
        <w:t>.</w:t>
      </w:r>
    </w:p>
    <w:p w14:paraId="0C9A7723" w14:textId="77777777" w:rsidR="002E7471" w:rsidRPr="00FE2043" w:rsidRDefault="002E7471" w:rsidP="00CE10F2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509FBDB6" wp14:editId="674FCB64">
            <wp:extent cx="4210050" cy="2332959"/>
            <wp:effectExtent l="19050" t="19050" r="19050" b="1079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3"/>
                    <a:stretch/>
                  </pic:blipFill>
                  <pic:spPr bwMode="auto">
                    <a:xfrm>
                      <a:off x="0" y="0"/>
                      <a:ext cx="4218375" cy="233757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93642" w14:textId="6B7B8F50" w:rsidR="002E7471" w:rsidRPr="00FE2043" w:rsidRDefault="002E7471" w:rsidP="002E7471">
      <w:pPr>
        <w:pStyle w:val="-TEKST"/>
        <w:ind w:right="-10"/>
        <w:jc w:val="left"/>
      </w:pPr>
      <w:r w:rsidRPr="00FE2043">
        <w:t xml:space="preserve">Prethodno spremljena datoteka može se ponovno spremiti pod drugim imenom (kako bi se sačuvala i prvobitna inačica promijenjene datoteke), u drugu mapu ili na drugi medij, a može se spremiti i u drugome datotečnome obliku. Tada treba uporabiti naredbu </w:t>
      </w:r>
      <w:r w:rsidRPr="00FE2043">
        <w:rPr>
          <w:i/>
        </w:rPr>
        <w:t>Datoteka</w:t>
      </w:r>
      <w:r w:rsidRPr="00FE2043">
        <w:t xml:space="preserve"> → </w:t>
      </w:r>
      <w:r w:rsidR="00587A56" w:rsidRPr="00FE2043">
        <w:rPr>
          <w:b/>
          <w:iCs/>
        </w:rPr>
        <w:t>Spremi kao</w:t>
      </w:r>
      <w:r w:rsidRPr="00FE2043">
        <w:rPr>
          <w:iCs/>
        </w:rPr>
        <w:t>.</w:t>
      </w:r>
    </w:p>
    <w:p w14:paraId="540352D3" w14:textId="7194D0B9" w:rsidR="002E7471" w:rsidRPr="00FE2043" w:rsidRDefault="002E7471" w:rsidP="00CE10F2">
      <w:pPr>
        <w:pStyle w:val="-TEKST"/>
        <w:ind w:right="-10"/>
        <w:jc w:val="left"/>
        <w:rPr>
          <w:iCs/>
        </w:rPr>
      </w:pPr>
      <w:r w:rsidRPr="00FE2043">
        <w:t xml:space="preserve">Na zaslonu </w:t>
      </w:r>
      <w:r w:rsidR="00587A56" w:rsidRPr="00FE2043">
        <w:rPr>
          <w:b/>
        </w:rPr>
        <w:t>Spremi kao</w:t>
      </w:r>
      <w:r w:rsidRPr="00FE2043">
        <w:t xml:space="preserve"> pritiskom na </w:t>
      </w:r>
      <w:r w:rsidRPr="00FE2043">
        <w:rPr>
          <w:b/>
        </w:rPr>
        <w:t>Ovo računalo</w:t>
      </w:r>
      <w:r w:rsidRPr="00FE2043">
        <w:t xml:space="preserve"> i </w:t>
      </w:r>
      <w:r w:rsidRPr="00FE2043">
        <w:rPr>
          <w:b/>
        </w:rPr>
        <w:t>Pregledaj</w:t>
      </w:r>
      <w:r w:rsidRPr="00FE2043">
        <w:t xml:space="preserve"> otvara se dijaloški okvir </w:t>
      </w:r>
      <w:r w:rsidRPr="00FE2043">
        <w:rPr>
          <w:b/>
        </w:rPr>
        <w:t>Spremi kao</w:t>
      </w:r>
      <w:r w:rsidRPr="00FE2043">
        <w:rPr>
          <w:iCs/>
        </w:rPr>
        <w:t>, gdje je potrebno odabrati, odnosno upisati potrebne informacije o mjestu spremanja, nazivu i obliku datoteke.</w:t>
      </w:r>
    </w:p>
    <w:p w14:paraId="1E8D421E" w14:textId="77777777" w:rsidR="00587A56" w:rsidRPr="00FE2043" w:rsidRDefault="002E7471" w:rsidP="00CE10F2">
      <w:pPr>
        <w:pStyle w:val="-TEKST"/>
        <w:ind w:right="-10"/>
        <w:jc w:val="left"/>
        <w:rPr>
          <w:iCs/>
        </w:rPr>
      </w:pPr>
      <w:r w:rsidRPr="00FE2043">
        <w:rPr>
          <w:noProof/>
        </w:rPr>
        <w:drawing>
          <wp:inline distT="0" distB="0" distL="0" distR="0" wp14:anchorId="2DB7A0A4" wp14:editId="789A80AD">
            <wp:extent cx="4212000" cy="2650572"/>
            <wp:effectExtent l="19050" t="19050" r="17145" b="165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" t="1759" r="679" b="1490"/>
                    <a:stretch/>
                  </pic:blipFill>
                  <pic:spPr bwMode="auto">
                    <a:xfrm>
                      <a:off x="0" y="0"/>
                      <a:ext cx="4212000" cy="265057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E4E18" w14:textId="77777777" w:rsidR="002E7471" w:rsidRPr="00FE2043" w:rsidRDefault="002E7471" w:rsidP="00CE10F2">
      <w:pPr>
        <w:pStyle w:val="-TEKST"/>
        <w:ind w:right="-10"/>
        <w:jc w:val="left"/>
        <w:rPr>
          <w:iCs/>
        </w:rPr>
      </w:pPr>
      <w:r w:rsidRPr="00FE2043">
        <w:t xml:space="preserve">Da bi se u postojećoj radnoj knjizi spremile nastale promjene u datoteci istoga imena, na istome mjestu i u istome obliku, rabi se naredba </w:t>
      </w:r>
      <w:r w:rsidRPr="00FE2043">
        <w:rPr>
          <w:b/>
          <w:iCs/>
        </w:rPr>
        <w:t>Spremi</w:t>
      </w:r>
      <w:r w:rsidRPr="00FE2043">
        <w:rPr>
          <w:iCs/>
        </w:rPr>
        <w:t xml:space="preserve"> (</w:t>
      </w:r>
      <w:r w:rsidRPr="00FE2043">
        <w:rPr>
          <w:i/>
        </w:rPr>
        <w:t xml:space="preserve">Datoteka </w:t>
      </w:r>
      <w:r w:rsidRPr="00FE2043">
        <w:t xml:space="preserve">→ </w:t>
      </w:r>
      <w:r w:rsidRPr="00FE2043">
        <w:rPr>
          <w:b/>
          <w:iCs/>
        </w:rPr>
        <w:t>Spremi</w:t>
      </w:r>
      <w:r w:rsidRPr="00FE2043">
        <w:rPr>
          <w:iCs/>
        </w:rPr>
        <w:t xml:space="preserve"> ili tipkovni prečac </w:t>
      </w:r>
      <w:r w:rsidRPr="00FE2043">
        <w:t>[Ctrl]+[S])</w:t>
      </w:r>
      <w:r w:rsidRPr="00FE2043">
        <w:rPr>
          <w:iCs/>
        </w:rPr>
        <w:t>.</w:t>
      </w:r>
    </w:p>
    <w:p w14:paraId="0776B65B" w14:textId="27D5A4A2" w:rsidR="005F1BCA" w:rsidRPr="00FE2043" w:rsidRDefault="00872536" w:rsidP="00B6445B">
      <w:pPr>
        <w:pStyle w:val="-TEKST"/>
        <w:ind w:right="-10"/>
        <w:jc w:val="left"/>
      </w:pPr>
      <w:r w:rsidRPr="00FE2043">
        <w:br w:type="page"/>
      </w:r>
      <w:r w:rsidR="00E86EDF" w:rsidRPr="00FE2043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2315438" wp14:editId="4A198FC0">
                <wp:simplePos x="0" y="0"/>
                <wp:positionH relativeFrom="column">
                  <wp:posOffset>5029835</wp:posOffset>
                </wp:positionH>
                <wp:positionV relativeFrom="paragraph">
                  <wp:posOffset>1649730</wp:posOffset>
                </wp:positionV>
                <wp:extent cx="1619885" cy="1217295"/>
                <wp:effectExtent l="0" t="0" r="18415" b="20955"/>
                <wp:wrapNone/>
                <wp:docPr id="958" name="Text 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2172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001314" w14:textId="77777777" w:rsidR="00B44E53" w:rsidRDefault="00B44E53" w:rsidP="00B04CE3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96493">
                              <w:rPr>
                                <w:b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animljivosti i napomene</w:t>
                            </w:r>
                          </w:p>
                          <w:p w14:paraId="6AE8C366" w14:textId="46B95B59" w:rsidR="00B44E53" w:rsidRPr="00B04CE3" w:rsidRDefault="00B44E53" w:rsidP="00B04CE3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B04CE3">
                              <w:rPr>
                                <w:sz w:val="18"/>
                                <w:szCs w:val="18"/>
                              </w:rPr>
                              <w:t xml:space="preserve">Kada se datoteka nastala u programu </w:t>
                            </w:r>
                            <w:r w:rsidRPr="00B04CE3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Excel </w:t>
                            </w:r>
                            <w:r w:rsidR="004271F4" w:rsidRPr="00B04CE3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20</w:t>
                            </w:r>
                            <w:r w:rsidR="004271F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21</w:t>
                            </w:r>
                            <w:r w:rsidR="004271F4" w:rsidRPr="00B04CE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04CE3">
                              <w:rPr>
                                <w:sz w:val="18"/>
                                <w:szCs w:val="18"/>
                              </w:rPr>
                              <w:t>sprema u drugome obliku, neka oblikovanja, podaci ili značajke mogu se izgubiti.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15438" id="Text Box 975" o:spid="_x0000_s1064" type="#_x0000_t202" style="position:absolute;margin-left:396.05pt;margin-top:129.9pt;width:127.55pt;height:95.8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" filled="f" fillcolor="#ddd" strokeweight=".25pt">
                <v:fill opacity="32896f"/>
                <v:textbox>
                  <w:txbxContent>
                    <w:p w14:paraId="31001314" w14:textId="77777777" w:rsidR="00B44E53" w:rsidRDefault="00B44E53" w:rsidP="00B04CE3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B96493">
                        <w:rPr>
                          <w:b/>
                          <w:sz w:val="18"/>
                          <w:szCs w:val="18"/>
                        </w:rPr>
                        <w:t>Z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animljivosti i napomene</w:t>
                      </w:r>
                    </w:p>
                    <w:p w14:paraId="6AE8C366" w14:textId="46B95B59" w:rsidR="00B44E53" w:rsidRPr="00B04CE3" w:rsidRDefault="00B44E53" w:rsidP="00B04CE3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B04CE3">
                        <w:rPr>
                          <w:sz w:val="18"/>
                          <w:szCs w:val="18"/>
                        </w:rPr>
                        <w:t xml:space="preserve">Kada se datoteka nastala u programu </w:t>
                      </w:r>
                      <w:r w:rsidRPr="00B04CE3">
                        <w:rPr>
                          <w:i/>
                          <w:iCs/>
                          <w:sz w:val="18"/>
                          <w:szCs w:val="18"/>
                        </w:rPr>
                        <w:t xml:space="preserve">Excel </w:t>
                      </w:r>
                      <w:r w:rsidR="004271F4" w:rsidRPr="00B04CE3">
                        <w:rPr>
                          <w:i/>
                          <w:iCs/>
                          <w:sz w:val="18"/>
                          <w:szCs w:val="18"/>
                        </w:rPr>
                        <w:t>20</w:t>
                      </w:r>
                      <w:r w:rsidR="004271F4">
                        <w:rPr>
                          <w:i/>
                          <w:iCs/>
                          <w:sz w:val="18"/>
                          <w:szCs w:val="18"/>
                        </w:rPr>
                        <w:t>21</w:t>
                      </w:r>
                      <w:r w:rsidR="004271F4" w:rsidRPr="00B04CE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B04CE3">
                        <w:rPr>
                          <w:sz w:val="18"/>
                          <w:szCs w:val="18"/>
                        </w:rPr>
                        <w:t>sprema u drugome obliku, neka oblikovanja, podaci ili značajke mogu se izgubiti.</w:t>
                      </w:r>
                    </w:p>
                  </w:txbxContent>
                </v:textbox>
              </v:shape>
            </w:pict>
          </mc:Fallback>
        </mc:AlternateContent>
      </w:r>
      <w:r w:rsidR="005F1BCA" w:rsidRPr="00FE2043">
        <w:t>Pregled nekih oblika</w:t>
      </w:r>
      <w:r w:rsidR="00B125F8" w:rsidRPr="00FE2043">
        <w:t xml:space="preserve"> </w:t>
      </w:r>
      <w:r w:rsidR="005F1BCA" w:rsidRPr="00FE2043">
        <w:t>datoteka:</w:t>
      </w:r>
    </w:p>
    <w:tbl>
      <w:tblPr>
        <w:tblW w:w="7556" w:type="dxa"/>
        <w:tblInd w:w="-5" w:type="dxa"/>
        <w:tblCellMar>
          <w:left w:w="85" w:type="dxa"/>
        </w:tblCellMar>
        <w:tblLook w:val="0000" w:firstRow="0" w:lastRow="0" w:firstColumn="0" w:lastColumn="0" w:noHBand="0" w:noVBand="0"/>
      </w:tblPr>
      <w:tblGrid>
        <w:gridCol w:w="1851"/>
        <w:gridCol w:w="1027"/>
        <w:gridCol w:w="4678"/>
      </w:tblGrid>
      <w:tr w:rsidR="00BE2673" w:rsidRPr="00FE2043" w14:paraId="79B8E584" w14:textId="77777777" w:rsidTr="00070A92">
        <w:trPr>
          <w:trHeight w:val="524"/>
        </w:trPr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703E670B" w14:textId="77777777" w:rsidR="00BE2673" w:rsidRPr="00FE2043" w:rsidRDefault="00CE10F2" w:rsidP="00BE2673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</w:rPr>
              <w:t>Oblik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250414B9" w14:textId="77777777" w:rsidR="00BE2673" w:rsidRPr="00FE2043" w:rsidRDefault="00BE2673" w:rsidP="00BE2673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</w:rPr>
              <w:t>Nastavak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289BBD46" w14:textId="77777777" w:rsidR="00BE2673" w:rsidRPr="00FE2043" w:rsidRDefault="00BE2673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</w:rPr>
              <w:t>Opis</w:t>
            </w:r>
          </w:p>
        </w:tc>
      </w:tr>
      <w:tr w:rsidR="00F90E0F" w:rsidRPr="00FE2043" w14:paraId="42935D30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9F6E8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Radna knjiga programa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20928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.xlsx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62C6F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Oblik datoteke koji se temelji na XML obliku za datoteke nastale u programu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 xml:space="preserve">Excel </w:t>
            </w:r>
            <w:r w:rsidRPr="00FE2043">
              <w:rPr>
                <w:rFonts w:cs="Arial"/>
                <w:iCs/>
                <w:sz w:val="20"/>
                <w:szCs w:val="20"/>
              </w:rPr>
              <w:t>2007 i novije</w:t>
            </w:r>
            <w:r w:rsidRPr="00FE2043">
              <w:rPr>
                <w:rFonts w:cs="Arial"/>
                <w:sz w:val="20"/>
                <w:szCs w:val="20"/>
              </w:rPr>
              <w:t>. U tome se obliku ne mogu spremati makronaredbe.</w:t>
            </w:r>
          </w:p>
        </w:tc>
      </w:tr>
      <w:tr w:rsidR="00F90E0F" w:rsidRPr="00FE2043" w14:paraId="08237227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AE37D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Radna knjiga programa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</w:t>
            </w:r>
            <w:r w:rsidRPr="00FE2043">
              <w:rPr>
                <w:rFonts w:cs="Arial"/>
                <w:sz w:val="20"/>
                <w:szCs w:val="20"/>
              </w:rPr>
              <w:t xml:space="preserve"> s omogućenim makronaredbama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5FF36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.xlsm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C9B6D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Oblik datoteke koji se temelji na XML obliku za datoteke nastale u programu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 2007</w:t>
            </w:r>
            <w:r w:rsidRPr="00FE2043">
              <w:rPr>
                <w:rFonts w:cs="Arial"/>
                <w:iCs/>
                <w:sz w:val="20"/>
                <w:szCs w:val="20"/>
              </w:rPr>
              <w:t xml:space="preserve"> i novije</w:t>
            </w:r>
            <w:r w:rsidRPr="00FE2043">
              <w:rPr>
                <w:rFonts w:cs="Arial"/>
                <w:sz w:val="20"/>
                <w:szCs w:val="20"/>
              </w:rPr>
              <w:t>. U tome obliku mogu se spremati makronaredbe.</w:t>
            </w:r>
          </w:p>
        </w:tc>
      </w:tr>
      <w:tr w:rsidR="00F90E0F" w:rsidRPr="00FE2043" w14:paraId="54239F9E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EF591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Binarna radna knjiga programa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FACBE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.xlsb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2D289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Binarni oblik datoteke programa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 xml:space="preserve"> Excel 2007 </w:t>
            </w:r>
            <w:r w:rsidRPr="00FE2043">
              <w:rPr>
                <w:rFonts w:cs="Arial"/>
                <w:iCs/>
                <w:sz w:val="20"/>
                <w:szCs w:val="20"/>
              </w:rPr>
              <w:t>i novije</w:t>
            </w:r>
            <w:r w:rsidRPr="00FE2043">
              <w:rPr>
                <w:rFonts w:cs="Arial"/>
                <w:sz w:val="20"/>
                <w:szCs w:val="20"/>
              </w:rPr>
              <w:t xml:space="preserve"> (BIFF12). Pogodan oblik za spremanje izuzetno velike radne knjige. Ta vrsta datoteke otvorit će se brže, imat će nove značajke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 xml:space="preserve"> </w:t>
            </w:r>
            <w:r w:rsidRPr="00FE2043">
              <w:rPr>
                <w:rFonts w:cs="Arial"/>
                <w:iCs/>
                <w:sz w:val="20"/>
                <w:szCs w:val="20"/>
              </w:rPr>
              <w:t>programa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 xml:space="preserve"> Excel</w:t>
            </w:r>
            <w:r w:rsidRPr="00FE2043">
              <w:rPr>
                <w:rFonts w:cs="Arial"/>
                <w:sz w:val="20"/>
                <w:szCs w:val="20"/>
              </w:rPr>
              <w:t>, ali ne i XML.</w:t>
            </w:r>
          </w:p>
        </w:tc>
      </w:tr>
      <w:tr w:rsidR="00F90E0F" w:rsidRPr="00FE2043" w14:paraId="687B71E3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F6608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Predložak programa </w:t>
            </w:r>
            <w:r w:rsidRPr="00FE2043">
              <w:rPr>
                <w:rFonts w:cs="Arial"/>
                <w:i/>
                <w:sz w:val="20"/>
                <w:szCs w:val="20"/>
              </w:rPr>
              <w:t>Excel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A47DA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.xltx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35548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Oblik datoteke programa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 xml:space="preserve">Excel 2007 </w:t>
            </w:r>
            <w:r w:rsidRPr="00FE2043">
              <w:rPr>
                <w:rFonts w:cs="Arial"/>
                <w:iCs/>
                <w:sz w:val="20"/>
                <w:szCs w:val="20"/>
              </w:rPr>
              <w:t>i novije</w:t>
            </w:r>
            <w:r w:rsidRPr="00FE2043">
              <w:rPr>
                <w:rFonts w:cs="Arial"/>
                <w:sz w:val="20"/>
                <w:szCs w:val="20"/>
              </w:rPr>
              <w:t xml:space="preserve"> za spremanje predloška. U tome obliku ne mogu se spremati makronaredbe.</w:t>
            </w:r>
          </w:p>
        </w:tc>
      </w:tr>
      <w:tr w:rsidR="00F90E0F" w:rsidRPr="00FE2043" w14:paraId="0CD7F4DE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CFD49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Predložak s omogućenim makronaredbama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DC1F8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.xltxm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728E0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Oblik datoteke programa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 xml:space="preserve">Excel 2007 </w:t>
            </w:r>
            <w:r w:rsidRPr="00FE2043">
              <w:rPr>
                <w:rFonts w:cs="Arial"/>
                <w:iCs/>
                <w:sz w:val="20"/>
                <w:szCs w:val="20"/>
              </w:rPr>
              <w:t>i novije</w:t>
            </w:r>
            <w:r w:rsidRPr="00FE2043">
              <w:rPr>
                <w:rFonts w:cs="Arial"/>
                <w:sz w:val="20"/>
                <w:szCs w:val="20"/>
              </w:rPr>
              <w:t xml:space="preserve"> za spremanje predloška. U tome obliku mogu se spremati makronaredbe. </w:t>
            </w:r>
          </w:p>
        </w:tc>
      </w:tr>
      <w:tr w:rsidR="00F90E0F" w:rsidRPr="00FE2043" w14:paraId="3BAF81B8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93CE" w14:textId="77777777" w:rsidR="00F90E0F" w:rsidRPr="00FE2043" w:rsidRDefault="00F90E0F" w:rsidP="00F90E0F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Radna knjiga programa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 97-2003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837A7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.xls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BD823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Binarni oblik datoteke programa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 97</w:t>
            </w:r>
            <w:r w:rsidRPr="00FE2043">
              <w:rPr>
                <w:rFonts w:cs="Arial"/>
                <w:sz w:val="20"/>
                <w:szCs w:val="20"/>
              </w:rPr>
              <w:t xml:space="preserve"> –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 2003</w:t>
            </w:r>
            <w:r w:rsidRPr="00FE2043">
              <w:rPr>
                <w:rFonts w:cs="Arial"/>
                <w:sz w:val="20"/>
                <w:szCs w:val="20"/>
              </w:rPr>
              <w:t xml:space="preserve"> (BIFF8)</w:t>
            </w:r>
          </w:p>
        </w:tc>
      </w:tr>
      <w:tr w:rsidR="00F90E0F" w:rsidRPr="00FE2043" w14:paraId="062BE192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042DD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Predložak programa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 97-2003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1FC04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.xlt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DF639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Binarni oblik datoteke programa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 97</w:t>
            </w:r>
            <w:r w:rsidRPr="00FE2043">
              <w:rPr>
                <w:rFonts w:cs="Arial"/>
                <w:sz w:val="20"/>
                <w:szCs w:val="20"/>
              </w:rPr>
              <w:t xml:space="preserve"> –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 2003</w:t>
            </w:r>
            <w:r w:rsidRPr="00FE2043">
              <w:rPr>
                <w:rFonts w:cs="Arial"/>
                <w:sz w:val="20"/>
                <w:szCs w:val="20"/>
              </w:rPr>
              <w:t xml:space="preserve"> (BIFF8) za predložak programa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</w:t>
            </w:r>
          </w:p>
        </w:tc>
      </w:tr>
      <w:tr w:rsidR="00F90E0F" w:rsidRPr="00FE2043" w14:paraId="389DDEC6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613E2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XML proračunska tablica 2003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587DE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.xml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9FD0D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Oblik datoteke XML proračunske tablice 2003 (XMLSS)</w:t>
            </w:r>
          </w:p>
        </w:tc>
      </w:tr>
      <w:tr w:rsidR="00F90E0F" w:rsidRPr="00FE2043" w14:paraId="79355C87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836DC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XML podaci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D6318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.xml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F935E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XML oblik podataka</w:t>
            </w:r>
          </w:p>
        </w:tc>
      </w:tr>
      <w:tr w:rsidR="00F90E0F" w:rsidRPr="00FE2043" w14:paraId="0B7E5F8F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BB004" w14:textId="359AEB84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Dodatak </w:t>
            </w:r>
            <w:r w:rsidR="00D4203E" w:rsidRPr="00FE2043">
              <w:rPr>
                <w:rFonts w:cs="Arial"/>
                <w:sz w:val="20"/>
                <w:szCs w:val="20"/>
              </w:rPr>
              <w:t xml:space="preserve">za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C3E6E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.xlam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3C58B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Dodatak programa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 2007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Pr="00FE2043">
              <w:rPr>
                <w:rFonts w:cs="Arial"/>
                <w:iCs/>
                <w:sz w:val="20"/>
                <w:szCs w:val="20"/>
              </w:rPr>
              <w:t>i novije</w:t>
            </w:r>
            <w:r w:rsidRPr="00FE2043">
              <w:rPr>
                <w:rFonts w:cs="Arial"/>
                <w:sz w:val="20"/>
                <w:szCs w:val="20"/>
              </w:rPr>
              <w:t xml:space="preserve"> koji se temelji na XML obliku. Omogućene su makronaredbe i dodatni program koji pokreće dodatni kôd. </w:t>
            </w:r>
          </w:p>
        </w:tc>
      </w:tr>
      <w:tr w:rsidR="00F90E0F" w:rsidRPr="00FE2043" w14:paraId="15CB5E94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4A04F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i/>
                <w:sz w:val="20"/>
                <w:szCs w:val="20"/>
              </w:rPr>
              <w:t>Web</w:t>
            </w:r>
            <w:r w:rsidRPr="00FE2043">
              <w:rPr>
                <w:rFonts w:cs="Arial"/>
                <w:sz w:val="20"/>
                <w:szCs w:val="20"/>
              </w:rPr>
              <w:t>-stanica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6A262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.htm, .html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05F77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Sprema radnu knjigu u obliku internetske stranice</w:t>
            </w:r>
          </w:p>
        </w:tc>
      </w:tr>
      <w:tr w:rsidR="00F90E0F" w:rsidRPr="00FE2043" w14:paraId="0C1D76C8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82178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Tekst (razdvojeno tabulatorom)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8B9EF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.txt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1C849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Sprema radnu knjigu kao tekstnu datoteku u kojoj su vrijednosti razdvojene tabulatorom za uporabu u drugome operacijskome sustavu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Microsoft Windows</w:t>
            </w:r>
            <w:r w:rsidRPr="00FE2043">
              <w:rPr>
                <w:rFonts w:cs="Arial"/>
                <w:sz w:val="20"/>
                <w:szCs w:val="20"/>
              </w:rPr>
              <w:t>. Osigurava pravilnu interpretaciju znakova tabulatora, prijeloma redaka i drugih znakova. Sprema samo aktivni radni list.</w:t>
            </w:r>
          </w:p>
        </w:tc>
      </w:tr>
      <w:tr w:rsidR="00F90E0F" w:rsidRPr="00FE2043" w14:paraId="7DF35293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29D76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Unicode Tekst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FAAA9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.txt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2D35C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Sprema radnu knjigu kao Unicode Tekst.</w:t>
            </w:r>
          </w:p>
        </w:tc>
      </w:tr>
      <w:tr w:rsidR="00F90E0F" w:rsidRPr="00FE2043" w14:paraId="56BB901E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3CFA7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bookmarkStart w:id="29" w:name="_Hlk135141881"/>
            <w:r w:rsidRPr="00FE2043">
              <w:rPr>
                <w:rFonts w:cs="Arial"/>
                <w:sz w:val="20"/>
                <w:szCs w:val="20"/>
              </w:rPr>
              <w:t>CSV (razdvojeno zarezom)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23C6B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.csv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4AD5D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Sprema radnu knjigu kao tekstnu datoteku u kojoj su vrijednosti razdvojene zarezom za uporabu u drugome operacijskome sustavu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Microsoft Windows</w:t>
            </w:r>
            <w:r w:rsidRPr="00FE2043">
              <w:rPr>
                <w:rFonts w:cs="Arial"/>
                <w:sz w:val="20"/>
                <w:szCs w:val="20"/>
              </w:rPr>
              <w:t>. Osigurava pravilnu interpretaciju znakova tabulatora, prijeloma redaka i drugih znakova. Sprema samo aktivni radni list.</w:t>
            </w:r>
          </w:p>
        </w:tc>
      </w:tr>
      <w:bookmarkEnd w:id="29"/>
      <w:tr w:rsidR="00F90E0F" w:rsidRPr="00FE2043" w14:paraId="2CC866EC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4A5BD" w14:textId="77777777" w:rsidR="00F90E0F" w:rsidRPr="00FE2043" w:rsidRDefault="00F90E0F" w:rsidP="00F90E0F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DIF (</w:t>
            </w:r>
            <w:r w:rsidRPr="00FE2043">
              <w:rPr>
                <w:rFonts w:cs="Arial"/>
                <w:iCs/>
                <w:sz w:val="20"/>
                <w:szCs w:val="20"/>
              </w:rPr>
              <w:t>oblik za razmjenu podataka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73182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.dif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306CA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Oblik za razmjenu podataka. Sprema samo aktivni radni list.</w:t>
            </w:r>
          </w:p>
        </w:tc>
      </w:tr>
      <w:tr w:rsidR="006D5BC6" w:rsidRPr="006D5BC6" w14:paraId="4AA67934" w14:textId="77777777" w:rsidTr="00070A92">
        <w:trPr>
          <w:trHeight w:val="255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1492C" w14:textId="77777777" w:rsidR="006D5BC6" w:rsidRPr="00FE2043" w:rsidRDefault="0004020C" w:rsidP="00F90E0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Proračunska tablica vrste</w:t>
            </w:r>
            <w:r w:rsidR="006D5BC6" w:rsidRPr="006D5BC6">
              <w:rPr>
                <w:rFonts w:cs="Arial"/>
                <w:sz w:val="20"/>
                <w:szCs w:val="20"/>
              </w:rPr>
              <w:t xml:space="preserve"> OpenDocument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0E3DD" w14:textId="77777777" w:rsidR="006D5BC6" w:rsidRPr="00FE2043" w:rsidRDefault="006D5BC6" w:rsidP="00F90E0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.ods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28F0B" w14:textId="77777777" w:rsidR="006D5BC6" w:rsidRPr="00FE2043" w:rsidRDefault="0004020C" w:rsidP="00F90E0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Sprema radnu knjigu da bi se otvarala u </w:t>
            </w:r>
            <w:r w:rsidRPr="0004020C">
              <w:rPr>
                <w:rFonts w:cs="Arial"/>
                <w:sz w:val="20"/>
                <w:szCs w:val="20"/>
              </w:rPr>
              <w:t xml:space="preserve">aplikacijama za proračunske tablice koje koriste oblik </w:t>
            </w:r>
            <w:r w:rsidRPr="0056497F">
              <w:rPr>
                <w:rFonts w:cs="Arial"/>
                <w:i/>
                <w:iCs/>
                <w:sz w:val="20"/>
                <w:szCs w:val="20"/>
              </w:rPr>
              <w:t>OpenDocument Spreadsheet</w:t>
            </w:r>
            <w:r w:rsidRPr="0004020C">
              <w:rPr>
                <w:rFonts w:cs="Arial"/>
                <w:sz w:val="20"/>
                <w:szCs w:val="20"/>
              </w:rPr>
              <w:t xml:space="preserve">, kao što su </w:t>
            </w:r>
            <w:r w:rsidRPr="0056497F">
              <w:rPr>
                <w:rFonts w:cs="Arial"/>
                <w:i/>
                <w:iCs/>
                <w:sz w:val="20"/>
                <w:szCs w:val="20"/>
              </w:rPr>
              <w:t>Google</w:t>
            </w:r>
            <w:r w:rsidRPr="0004020C">
              <w:rPr>
                <w:rFonts w:cs="Arial"/>
                <w:sz w:val="20"/>
                <w:szCs w:val="20"/>
              </w:rPr>
              <w:t xml:space="preserve"> dokumenti i </w:t>
            </w:r>
            <w:r w:rsidRPr="0056497F">
              <w:rPr>
                <w:rFonts w:cs="Arial"/>
                <w:i/>
                <w:iCs/>
                <w:sz w:val="20"/>
                <w:szCs w:val="20"/>
              </w:rPr>
              <w:t>OpenOffice.org Calc</w:t>
            </w:r>
            <w:r w:rsidRPr="0004020C">
              <w:rPr>
                <w:rFonts w:cs="Arial"/>
                <w:sz w:val="20"/>
                <w:szCs w:val="20"/>
              </w:rPr>
              <w:t>.</w:t>
            </w:r>
          </w:p>
        </w:tc>
      </w:tr>
      <w:tr w:rsidR="00F90E0F" w:rsidRPr="00FE2043" w14:paraId="13996B85" w14:textId="77777777" w:rsidTr="00070A92">
        <w:trPr>
          <w:trHeight w:val="383"/>
        </w:trPr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4A26B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PDF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7DD9A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.pdf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D4B2B" w14:textId="77777777" w:rsidR="00F90E0F" w:rsidRPr="00FE2043" w:rsidRDefault="00F90E0F" w:rsidP="00F90E0F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Ispisni, zaštićeni oblik datoteke.</w:t>
            </w:r>
          </w:p>
        </w:tc>
      </w:tr>
    </w:tbl>
    <w:p w14:paraId="490C8CAE" w14:textId="77777777" w:rsidR="00F90E0F" w:rsidRPr="00FE2043" w:rsidRDefault="00F90E0F" w:rsidP="00F90E0F">
      <w:pPr>
        <w:pStyle w:val="-TEKST"/>
        <w:ind w:right="-10"/>
      </w:pPr>
      <w:bookmarkStart w:id="30" w:name="a155"/>
      <w:r w:rsidRPr="00FE2043">
        <w:lastRenderedPageBreak/>
        <w:t xml:space="preserve">Ako pored naziva datoteke ili pored oblika datoteke nije prikazan nastavak (ekstenzija) pomoću kojega se lakše može prepoznati i odabrati željeni oblik, u postavkama operacijskoga sustava tu mogućnost treba prilagoditi. </w:t>
      </w:r>
    </w:p>
    <w:p w14:paraId="017DBC2B" w14:textId="36740CFD" w:rsidR="00F90E0F" w:rsidRPr="00FE2043" w:rsidRDefault="00F90E0F" w:rsidP="00F90E0F">
      <w:pPr>
        <w:pStyle w:val="-TEKST"/>
        <w:ind w:right="-10"/>
        <w:jc w:val="left"/>
      </w:pPr>
      <w:r w:rsidRPr="00FE2043">
        <w:t xml:space="preserve">U operacijskome sustavu </w:t>
      </w:r>
      <w:r w:rsidRPr="00FE2043">
        <w:rPr>
          <w:i/>
        </w:rPr>
        <w:t xml:space="preserve">Windows </w:t>
      </w:r>
      <w:r w:rsidR="0090621C" w:rsidRPr="00FE2043">
        <w:rPr>
          <w:i/>
        </w:rPr>
        <w:t>1</w:t>
      </w:r>
      <w:r w:rsidR="0090621C">
        <w:rPr>
          <w:i/>
        </w:rPr>
        <w:t>1</w:t>
      </w:r>
      <w:r w:rsidR="0090621C" w:rsidRPr="00FE2043">
        <w:t xml:space="preserve"> </w:t>
      </w:r>
      <w:r w:rsidRPr="00FE2043">
        <w:t xml:space="preserve">prikaz nastavka u imenu datoteke određuje se ovako: </w:t>
      </w:r>
      <w:r w:rsidRPr="00FE2043">
        <w:rPr>
          <w:i/>
        </w:rPr>
        <w:t xml:space="preserve">Eksplorer za datoteke </w:t>
      </w:r>
      <w:r w:rsidRPr="00FE2043">
        <w:t xml:space="preserve">→ </w:t>
      </w:r>
      <w:r w:rsidR="0090621C">
        <w:t xml:space="preserve">… </w:t>
      </w:r>
      <w:r w:rsidRPr="00FE2043">
        <w:rPr>
          <w:i/>
        </w:rPr>
        <w:t>Prika</w:t>
      </w:r>
      <w:r w:rsidR="0090621C">
        <w:rPr>
          <w:i/>
        </w:rPr>
        <w:t>ži više</w:t>
      </w:r>
      <w:r w:rsidRPr="00FE2043">
        <w:rPr>
          <w:i/>
        </w:rPr>
        <w:t xml:space="preserve"> </w:t>
      </w:r>
      <w:r w:rsidRPr="00FE2043">
        <w:t xml:space="preserve">→ </w:t>
      </w:r>
      <w:r w:rsidRPr="00FE2043">
        <w:rPr>
          <w:i/>
        </w:rPr>
        <w:t xml:space="preserve">Mogućnosti </w:t>
      </w:r>
      <w:r w:rsidRPr="00FE2043">
        <w:t xml:space="preserve">→ kartica </w:t>
      </w:r>
      <w:r w:rsidRPr="00FE2043">
        <w:rPr>
          <w:i/>
        </w:rPr>
        <w:t>Prikaz</w:t>
      </w:r>
      <w:r w:rsidRPr="00FE2043">
        <w:t xml:space="preserve"> → isključiti mogućnost </w:t>
      </w:r>
      <w:r w:rsidRPr="00FE2043">
        <w:rPr>
          <w:b/>
        </w:rPr>
        <w:t>Sakrij datotečne nastavke za poznate vrste datoteka</w:t>
      </w:r>
      <w:r w:rsidRPr="00FE2043">
        <w:t>.</w:t>
      </w:r>
    </w:p>
    <w:p w14:paraId="4FA85FA3" w14:textId="61BCECCF" w:rsidR="00C060E2" w:rsidRPr="00FE2043" w:rsidRDefault="00C060E2" w:rsidP="00066B82">
      <w:pPr>
        <w:pStyle w:val="-NASLOV"/>
      </w:pPr>
      <w:r w:rsidRPr="00FE2043">
        <w:t>1.5.</w:t>
      </w:r>
      <w:r w:rsidR="00974A28" w:rsidRPr="00FE2043">
        <w:t>3</w:t>
      </w:r>
      <w:r w:rsidRPr="00FE2043">
        <w:t>. Izrada nove radne knjige na osnovi predloška</w:t>
      </w:r>
    </w:p>
    <w:p w14:paraId="0969DBE4" w14:textId="77777777" w:rsidR="00C060E2" w:rsidRPr="00FE2043" w:rsidRDefault="00C060E2" w:rsidP="00C060E2">
      <w:pPr>
        <w:pStyle w:val="-TEKST"/>
        <w:ind w:right="-10"/>
        <w:jc w:val="left"/>
      </w:pPr>
      <w:r w:rsidRPr="00FE2043">
        <w:t xml:space="preserve">Program </w:t>
      </w:r>
      <w:r w:rsidRPr="00FE2043">
        <w:rPr>
          <w:i/>
        </w:rPr>
        <w:t>Excel</w:t>
      </w:r>
      <w:r w:rsidRPr="00FE2043">
        <w:t xml:space="preserve"> sadrži ili s interneta preuzima mnogobrojne gotove predloške, unaprijed dizajnirane radne knjige koje se mogu prilagoditi našim potrebama i spremiti kao osobni predložak. Postoje tablični predlošci za izradu računa, izvještaja o potrošnji, troškovnika, narudžbenica, proračuna rashoda, obiteljskih proračuna i sl.</w:t>
      </w:r>
    </w:p>
    <w:p w14:paraId="3D257971" w14:textId="77777777" w:rsidR="00C060E2" w:rsidRPr="00FE2043" w:rsidRDefault="00C060E2" w:rsidP="00C060E2">
      <w:pPr>
        <w:pStyle w:val="-TEKST"/>
        <w:ind w:right="-10"/>
        <w:jc w:val="left"/>
      </w:pPr>
      <w:r w:rsidRPr="00FE2043">
        <w:t xml:space="preserve">Odabir predloška vrši se na početnom zaslonu pri ulasku u program </w:t>
      </w:r>
      <w:r w:rsidRPr="00FE2043">
        <w:rPr>
          <w:i/>
        </w:rPr>
        <w:t>Excel</w:t>
      </w:r>
      <w:r w:rsidRPr="00FE2043">
        <w:t xml:space="preserve"> ili kasnije, tijekom rada u programu, pritiskom na </w:t>
      </w:r>
      <w:r w:rsidRPr="00FE2043">
        <w:rPr>
          <w:i/>
        </w:rPr>
        <w:t>Datoteka</w:t>
      </w:r>
      <w:r w:rsidRPr="00FE2043">
        <w:t xml:space="preserve"> → </w:t>
      </w:r>
      <w:r w:rsidRPr="00FE2043">
        <w:rPr>
          <w:b/>
        </w:rPr>
        <w:t>Novo</w:t>
      </w:r>
      <w:r w:rsidRPr="00FE2043">
        <w:t>.</w:t>
      </w:r>
    </w:p>
    <w:p w14:paraId="61B0C60E" w14:textId="7038EA2D" w:rsidR="00C060E2" w:rsidRPr="00FE2043" w:rsidRDefault="00C060E2" w:rsidP="00C060E2">
      <w:pPr>
        <w:pStyle w:val="-TEKST"/>
        <w:ind w:right="-10"/>
        <w:jc w:val="left"/>
      </w:pPr>
      <w:r w:rsidRPr="00FE2043">
        <w:t xml:space="preserve">Na početku zaslona </w:t>
      </w:r>
      <w:r w:rsidRPr="00FE2043">
        <w:rPr>
          <w:b/>
        </w:rPr>
        <w:t>Novo</w:t>
      </w:r>
      <w:r w:rsidRPr="00FE2043">
        <w:t xml:space="preserve"> nalaze se izdvojeni predlošci, a daljnja pretraživanja izvode se </w:t>
      </w:r>
      <w:r w:rsidR="004249F6" w:rsidRPr="00FE2043">
        <w:t xml:space="preserve">kretanjem po prozoru prema dolje, </w:t>
      </w:r>
      <w:r w:rsidRPr="00FE2043">
        <w:t xml:space="preserve">odabirom kategorije predložaka </w:t>
      </w:r>
      <w:r w:rsidRPr="00FE2043">
        <w:rPr>
          <w:i/>
        </w:rPr>
        <w:t>Posao</w:t>
      </w:r>
      <w:r w:rsidRPr="00FE2043">
        <w:t xml:space="preserve">, </w:t>
      </w:r>
      <w:r w:rsidRPr="00FE2043">
        <w:rPr>
          <w:i/>
        </w:rPr>
        <w:t xml:space="preserve">Osobni predlošci, </w:t>
      </w:r>
      <w:r w:rsidR="004249F6" w:rsidRPr="00FE2043">
        <w:rPr>
          <w:i/>
        </w:rPr>
        <w:t>Planeri i obrasci za praćenje, Popisi</w:t>
      </w:r>
      <w:r w:rsidRPr="00FE2043">
        <w:t xml:space="preserve"> itd. ili upisivanjem ključne riječi za vrstu predloška u okvir za pretraživanje.</w:t>
      </w:r>
    </w:p>
    <w:p w14:paraId="1AE20EF9" w14:textId="0A5DE7C9" w:rsidR="00C060E2" w:rsidRPr="00FE2043" w:rsidRDefault="006B1FBD" w:rsidP="00C060E2">
      <w:pPr>
        <w:pStyle w:val="-TEKST"/>
        <w:ind w:right="-1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F91BCF8" wp14:editId="5FCCE3FF">
                <wp:simplePos x="0" y="0"/>
                <wp:positionH relativeFrom="column">
                  <wp:posOffset>840105</wp:posOffset>
                </wp:positionH>
                <wp:positionV relativeFrom="paragraph">
                  <wp:posOffset>2101215</wp:posOffset>
                </wp:positionV>
                <wp:extent cx="314325" cy="161925"/>
                <wp:effectExtent l="0" t="0" r="28575" b="28575"/>
                <wp:wrapNone/>
                <wp:docPr id="2050088277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619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2DED2CC0" id="Elipsa 2" o:spid="_x0000_s1026" style="position:absolute;margin-left:66.15pt;margin-top:165.45pt;width:24.75pt;height:12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" filled="f" strokecolor="red" strokeweight="1.5pt">
                <v:stroke joinstyle="miter"/>
              </v:oval>
            </w:pict>
          </mc:Fallback>
        </mc:AlternateContent>
      </w:r>
      <w:r w:rsidR="00C060E2" w:rsidRPr="00FE2043">
        <w:rPr>
          <w:noProof/>
        </w:rPr>
        <w:drawing>
          <wp:inline distT="0" distB="0" distL="0" distR="0" wp14:anchorId="7290D88E" wp14:editId="2666B16E">
            <wp:extent cx="4553186" cy="2667000"/>
            <wp:effectExtent l="19050" t="19050" r="19050" b="19050"/>
            <wp:docPr id="581717085" name="Slika 581717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17085" name="Slika 581717085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1"/>
                    <a:stretch/>
                  </pic:blipFill>
                  <pic:spPr bwMode="auto">
                    <a:xfrm>
                      <a:off x="0" y="0"/>
                      <a:ext cx="4561344" cy="267177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53727" w14:textId="77777777" w:rsidR="00C060E2" w:rsidRPr="00FE2043" w:rsidRDefault="00C060E2" w:rsidP="00C060E2">
      <w:pPr>
        <w:pStyle w:val="-TEKST"/>
        <w:ind w:right="-10"/>
        <w:jc w:val="left"/>
      </w:pPr>
      <w:r w:rsidRPr="00FE2043">
        <w:t xml:space="preserve">U rezultatima pretraživanja odabere se predložak koji se želi koristiti, a zatim pritisne dugme </w:t>
      </w:r>
      <w:r w:rsidRPr="00FE2043">
        <w:rPr>
          <w:b/>
        </w:rPr>
        <w:t>Stvori</w:t>
      </w:r>
      <w:r w:rsidRPr="00FE2043">
        <w:t>. Nova datoteka otvorit će se ovisno o predlošku koji je odabran.</w:t>
      </w:r>
    </w:p>
    <w:p w14:paraId="5F01C50F" w14:textId="2EF06C59" w:rsidR="00E6104D" w:rsidRPr="00FE2043" w:rsidRDefault="00C060E2" w:rsidP="00C060E2">
      <w:pPr>
        <w:pStyle w:val="-TEKST"/>
        <w:ind w:right="-10"/>
        <w:jc w:val="left"/>
      </w:pPr>
      <w:r w:rsidRPr="00FE2043">
        <w:t xml:space="preserve">Do vlastitih prethodno spremljenih predložaka dolazi se pritiskom na </w:t>
      </w:r>
      <w:r w:rsidR="00974A28" w:rsidRPr="00FE2043">
        <w:t>kategoriju</w:t>
      </w:r>
      <w:r w:rsidRPr="00FE2043">
        <w:t xml:space="preserve"> </w:t>
      </w:r>
      <w:r w:rsidRPr="00FE2043">
        <w:rPr>
          <w:b/>
        </w:rPr>
        <w:t>O</w:t>
      </w:r>
      <w:r w:rsidR="00974A28" w:rsidRPr="00FE2043">
        <w:rPr>
          <w:b/>
        </w:rPr>
        <w:t>sobno</w:t>
      </w:r>
      <w:r w:rsidR="00626CC0">
        <w:rPr>
          <w:b/>
        </w:rPr>
        <w:t xml:space="preserve"> (Osobni predlošci)</w:t>
      </w:r>
      <w:r w:rsidRPr="00FE2043">
        <w:t>.</w:t>
      </w:r>
    </w:p>
    <w:p w14:paraId="61F1ADE2" w14:textId="77777777" w:rsidR="00E6104D" w:rsidRPr="00FE2043" w:rsidRDefault="00E6104D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53B5BDBA" w14:textId="53D3F191" w:rsidR="00C060E2" w:rsidRPr="00FE2043" w:rsidRDefault="00C060E2" w:rsidP="00A0218F">
      <w:pPr>
        <w:pStyle w:val="-NASLOV"/>
      </w:pPr>
      <w:r w:rsidRPr="00FE2043">
        <w:lastRenderedPageBreak/>
        <w:t>1.5.</w:t>
      </w:r>
      <w:r w:rsidR="00974A28" w:rsidRPr="00FE2043">
        <w:t>4</w:t>
      </w:r>
      <w:r w:rsidRPr="00FE2043">
        <w:t>. Otvaranje postojeće radne knjige</w:t>
      </w:r>
    </w:p>
    <w:p w14:paraId="7E3C68C6" w14:textId="77777777" w:rsidR="00C060E2" w:rsidRPr="00FE2043" w:rsidRDefault="00C060E2" w:rsidP="00C060E2">
      <w:pPr>
        <w:pStyle w:val="-TEKST"/>
        <w:ind w:right="-10"/>
        <w:jc w:val="left"/>
      </w:pPr>
      <w:r w:rsidRPr="00FE2043">
        <w:t>Već prije spremljena radna knjiga otvara se na neki od ovih načina:</w:t>
      </w:r>
    </w:p>
    <w:p w14:paraId="6E8C7CD2" w14:textId="5E20FAD1" w:rsidR="000F13FF" w:rsidRPr="00FE2043" w:rsidRDefault="00C060E2" w:rsidP="00C060E2">
      <w:pPr>
        <w:pStyle w:val="-BULLET"/>
        <w:ind w:right="-10"/>
      </w:pPr>
      <w:r w:rsidRPr="00FE2043">
        <w:t xml:space="preserve">kod ulaska u program </w:t>
      </w:r>
      <w:r w:rsidRPr="00FE2043">
        <w:rPr>
          <w:i/>
        </w:rPr>
        <w:t>Excel</w:t>
      </w:r>
      <w:r w:rsidRPr="00FE2043">
        <w:t xml:space="preserve"> na početnom </w:t>
      </w:r>
      <w:r w:rsidR="000F13FF" w:rsidRPr="00FE2043">
        <w:t>z</w:t>
      </w:r>
      <w:r w:rsidRPr="00FE2043">
        <w:t>aslonu → odabir</w:t>
      </w:r>
      <w:r w:rsidR="006A0893" w:rsidRPr="00FE2043">
        <w:t>om</w:t>
      </w:r>
      <w:r w:rsidRPr="00FE2043">
        <w:t xml:space="preserve"> datoteke na popisu </w:t>
      </w:r>
      <w:r w:rsidRPr="00FE2043">
        <w:rPr>
          <w:b/>
        </w:rPr>
        <w:t>Nedavno</w:t>
      </w:r>
      <w:r w:rsidRPr="00FE2043">
        <w:t xml:space="preserve"> ili </w:t>
      </w:r>
      <w:r w:rsidR="009C0625" w:rsidRPr="00AB7B20">
        <w:rPr>
          <w:b/>
          <w:bCs/>
        </w:rPr>
        <w:t>Prikvačeno</w:t>
      </w:r>
      <w:r w:rsidR="009C0625" w:rsidRPr="00FE2043">
        <w:t xml:space="preserve"> </w:t>
      </w:r>
    </w:p>
    <w:p w14:paraId="1E9D7F19" w14:textId="3DF4DC57" w:rsidR="00C060E2" w:rsidRPr="00FE2043" w:rsidRDefault="000F13FF" w:rsidP="00C060E2">
      <w:pPr>
        <w:pStyle w:val="-BULLET"/>
        <w:ind w:right="-10"/>
      </w:pPr>
      <w:r w:rsidRPr="00FE2043">
        <w:t xml:space="preserve">kod ulaska u program </w:t>
      </w:r>
      <w:r w:rsidRPr="00A0218F">
        <w:rPr>
          <w:i/>
          <w:iCs/>
        </w:rPr>
        <w:t>Excel</w:t>
      </w:r>
      <w:r w:rsidRPr="00FE2043">
        <w:t xml:space="preserve"> </w:t>
      </w:r>
      <w:r w:rsidR="006A0893" w:rsidRPr="00FE2043">
        <w:t>pritiskom</w:t>
      </w:r>
      <w:r w:rsidR="00C060E2" w:rsidRPr="00FE2043">
        <w:t xml:space="preserve"> na </w:t>
      </w:r>
      <w:r w:rsidRPr="00FE2043">
        <w:t xml:space="preserve">naredbu </w:t>
      </w:r>
      <w:r w:rsidR="00C060E2" w:rsidRPr="00FE2043">
        <w:rPr>
          <w:b/>
        </w:rPr>
        <w:t xml:space="preserve">Otvori </w:t>
      </w:r>
    </w:p>
    <w:p w14:paraId="1B21B0D6" w14:textId="77777777" w:rsidR="00C060E2" w:rsidRPr="00FE2043" w:rsidRDefault="00C060E2" w:rsidP="00C060E2">
      <w:pPr>
        <w:pStyle w:val="-BULLET"/>
        <w:ind w:right="-10"/>
      </w:pPr>
      <w:r w:rsidRPr="00FE2043">
        <w:t xml:space="preserve">na alatnoj traci za brzi pristup klikom mišem na dugme </w:t>
      </w:r>
      <w:r w:rsidRPr="00FE2043">
        <w:rPr>
          <w:b/>
          <w:bCs/>
          <w:iCs/>
        </w:rPr>
        <w:t>Otvori</w:t>
      </w:r>
      <w:r w:rsidRPr="00FE2043">
        <w:rPr>
          <w:iCs/>
        </w:rPr>
        <w:t xml:space="preserve"> </w:t>
      </w:r>
      <w:r w:rsidRPr="00A0218F">
        <w:rPr>
          <w:bCs/>
          <w:noProof/>
          <w:position w:val="-6"/>
        </w:rPr>
        <w:drawing>
          <wp:inline distT="0" distB="0" distL="0" distR="0" wp14:anchorId="1823DC84" wp14:editId="32CF688E">
            <wp:extent cx="171429" cy="156522"/>
            <wp:effectExtent l="0" t="0" r="635" b="0"/>
            <wp:docPr id="594072303" name="Slika 59407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72303" name="Slika 59407230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29" cy="15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43">
        <w:rPr>
          <w:iCs/>
        </w:rPr>
        <w:t xml:space="preserve"> </w:t>
      </w:r>
      <w:r w:rsidRPr="00FE2043">
        <w:t>(ako je postavljeno)</w:t>
      </w:r>
    </w:p>
    <w:p w14:paraId="7689B18B" w14:textId="77777777" w:rsidR="00C060E2" w:rsidRPr="00FE2043" w:rsidRDefault="00C060E2" w:rsidP="00C060E2">
      <w:pPr>
        <w:pStyle w:val="-BULLET"/>
        <w:ind w:right="-10"/>
      </w:pPr>
      <w:r w:rsidRPr="00FE2043">
        <w:t>tipkovnim prečacem [Ctrl]+[O]</w:t>
      </w:r>
    </w:p>
    <w:p w14:paraId="1B6D1D5B" w14:textId="2539D126" w:rsidR="00C060E2" w:rsidRPr="00FE2043" w:rsidRDefault="006A0893" w:rsidP="00C060E2">
      <w:pPr>
        <w:pStyle w:val="-BULLET"/>
        <w:ind w:right="-10"/>
      </w:pPr>
      <w:r w:rsidRPr="00FE2043">
        <w:rPr>
          <w:iCs/>
        </w:rPr>
        <w:t xml:space="preserve">na kartici </w:t>
      </w:r>
      <w:r w:rsidR="00C060E2" w:rsidRPr="00FE2043">
        <w:rPr>
          <w:i/>
        </w:rPr>
        <w:t xml:space="preserve">Datoteka </w:t>
      </w:r>
      <w:r w:rsidR="00C060E2" w:rsidRPr="00FE2043">
        <w:t xml:space="preserve">→ </w:t>
      </w:r>
      <w:r w:rsidRPr="00FE2043">
        <w:t xml:space="preserve">naredbom </w:t>
      </w:r>
      <w:r w:rsidR="00C060E2" w:rsidRPr="00FE2043">
        <w:rPr>
          <w:b/>
          <w:bCs/>
          <w:iCs/>
        </w:rPr>
        <w:t>Otv</w:t>
      </w:r>
      <w:r w:rsidR="000F13FF" w:rsidRPr="00FE2043">
        <w:rPr>
          <w:b/>
          <w:bCs/>
          <w:iCs/>
        </w:rPr>
        <w:t>ori</w:t>
      </w:r>
      <w:r w:rsidR="00C060E2" w:rsidRPr="00FE2043">
        <w:rPr>
          <w:bCs/>
          <w:iCs/>
        </w:rPr>
        <w:t>.</w:t>
      </w:r>
    </w:p>
    <w:p w14:paraId="440BE946" w14:textId="1C4488B5" w:rsidR="00C060E2" w:rsidRPr="00FE2043" w:rsidRDefault="00C060E2" w:rsidP="00C060E2">
      <w:pPr>
        <w:pStyle w:val="-TEKST"/>
        <w:ind w:right="-10"/>
        <w:jc w:val="left"/>
      </w:pPr>
      <w:r w:rsidRPr="00FE2043">
        <w:t xml:space="preserve">Na neki od tih načina prelazi se u zaslon </w:t>
      </w:r>
      <w:r w:rsidRPr="00FE2043">
        <w:rPr>
          <w:b/>
        </w:rPr>
        <w:t>Otv</w:t>
      </w:r>
      <w:r w:rsidR="000F13FF" w:rsidRPr="00FE2043">
        <w:rPr>
          <w:b/>
        </w:rPr>
        <w:t>ori</w:t>
      </w:r>
      <w:r w:rsidR="000F13FF" w:rsidRPr="00FE2043">
        <w:t xml:space="preserve"> na kojem se p</w:t>
      </w:r>
      <w:r w:rsidRPr="00FE2043">
        <w:t xml:space="preserve">ostojeća datoteka može otvoriti s popisa nedavno rabljenih </w:t>
      </w:r>
      <w:r w:rsidR="00E6104D" w:rsidRPr="00FE2043">
        <w:t xml:space="preserve">ili prikvačenih </w:t>
      </w:r>
      <w:r w:rsidRPr="00FE2043">
        <w:t xml:space="preserve">radnih knjiga, pomoću servisa </w:t>
      </w:r>
      <w:r w:rsidRPr="00FE2043">
        <w:rPr>
          <w:b/>
        </w:rPr>
        <w:t>OneDrive</w:t>
      </w:r>
      <w:r w:rsidRPr="00FE2043">
        <w:t xml:space="preserve">, pretraživanjem </w:t>
      </w:r>
      <w:r w:rsidRPr="00FE2043">
        <w:rPr>
          <w:b/>
        </w:rPr>
        <w:t>Ovog računala</w:t>
      </w:r>
      <w:r w:rsidRPr="00FE2043">
        <w:t xml:space="preserve"> ili pritiskom na </w:t>
      </w:r>
      <w:r w:rsidR="00E6104D" w:rsidRPr="00FE2043">
        <w:t xml:space="preserve">naredbu </w:t>
      </w:r>
      <w:r w:rsidRPr="00FE2043">
        <w:rPr>
          <w:b/>
        </w:rPr>
        <w:t>Pregledaj</w:t>
      </w:r>
      <w:r w:rsidRPr="00FE2043">
        <w:t>.</w:t>
      </w:r>
    </w:p>
    <w:p w14:paraId="18010BA2" w14:textId="77777777" w:rsidR="00C060E2" w:rsidRPr="00FE2043" w:rsidRDefault="00C060E2" w:rsidP="00C060E2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59EAD6B1" wp14:editId="213B2C9A">
            <wp:extent cx="4211669" cy="2409825"/>
            <wp:effectExtent l="19050" t="19050" r="17780" b="9525"/>
            <wp:docPr id="146906147" name="Slika 14690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06147" name="Slika 14690614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45" cy="241101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E2043">
        <w:t xml:space="preserve"> </w:t>
      </w:r>
    </w:p>
    <w:p w14:paraId="7B27FA39" w14:textId="77777777" w:rsidR="00C060E2" w:rsidRPr="00FE2043" w:rsidRDefault="00C060E2" w:rsidP="00C060E2">
      <w:pPr>
        <w:pStyle w:val="-TEKST"/>
        <w:ind w:right="-10"/>
        <w:jc w:val="left"/>
      </w:pPr>
      <w:r w:rsidRPr="00FE2043">
        <w:t xml:space="preserve">Pritiskom na </w:t>
      </w:r>
      <w:r w:rsidRPr="00FE2043">
        <w:rPr>
          <w:b/>
        </w:rPr>
        <w:t>Pregledaj</w:t>
      </w:r>
      <w:r w:rsidRPr="00FE2043">
        <w:t xml:space="preserve"> ili </w:t>
      </w:r>
      <w:r w:rsidRPr="00FE2043">
        <w:rPr>
          <w:b/>
        </w:rPr>
        <w:t>Ovo računalo</w:t>
      </w:r>
      <w:r w:rsidRPr="00FE2043">
        <w:t xml:space="preserve"> dolazi se do dijaloškog okvira </w:t>
      </w:r>
      <w:r w:rsidRPr="00FE2043">
        <w:rPr>
          <w:b/>
        </w:rPr>
        <w:t>Otvori</w:t>
      </w:r>
      <w:r w:rsidRPr="00FE2043">
        <w:rPr>
          <w:iCs/>
        </w:rPr>
        <w:t xml:space="preserve">, gdje je potrebno pronaći datoteku i otvoriti je pritiskom na </w:t>
      </w:r>
      <w:r w:rsidR="00E6104D" w:rsidRPr="00FE2043">
        <w:rPr>
          <w:iCs/>
        </w:rPr>
        <w:t xml:space="preserve">dugme </w:t>
      </w:r>
      <w:r w:rsidRPr="00FE2043">
        <w:rPr>
          <w:b/>
          <w:iCs/>
        </w:rPr>
        <w:t>Otvori</w:t>
      </w:r>
      <w:r w:rsidRPr="00FE2043">
        <w:t>.</w:t>
      </w:r>
    </w:p>
    <w:p w14:paraId="60434AAA" w14:textId="0CD69BA8" w:rsidR="00E6104D" w:rsidRPr="00FE2043" w:rsidRDefault="00C060E2" w:rsidP="00AB7B20">
      <w:pPr>
        <w:pStyle w:val="-TEKST"/>
        <w:ind w:right="-10"/>
        <w:jc w:val="left"/>
      </w:pPr>
      <w:r w:rsidRPr="00FE2043">
        <w:rPr>
          <w:bCs w:val="0"/>
          <w:noProof/>
        </w:rPr>
        <w:drawing>
          <wp:inline distT="0" distB="0" distL="0" distR="0" wp14:anchorId="762AE3C9" wp14:editId="6671A009">
            <wp:extent cx="4211955" cy="2514600"/>
            <wp:effectExtent l="19050" t="19050" r="17145" b="19050"/>
            <wp:docPr id="2112150144" name="Slika 211215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50144" name="Slika 211215014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2" cy="251462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6104D" w:rsidRPr="00FE2043">
        <w:br w:type="page"/>
      </w:r>
    </w:p>
    <w:p w14:paraId="21DE947D" w14:textId="51AC9BBB" w:rsidR="00244CE4" w:rsidRPr="00FE2043" w:rsidRDefault="005F606C" w:rsidP="00A0218F">
      <w:pPr>
        <w:pStyle w:val="-NASLOV"/>
      </w:pPr>
      <w:r w:rsidRPr="00FE2043">
        <w:lastRenderedPageBreak/>
        <w:t>1.</w:t>
      </w:r>
      <w:r w:rsidR="00922431" w:rsidRPr="00FE2043">
        <w:t>5</w:t>
      </w:r>
      <w:r w:rsidRPr="00FE2043">
        <w:t>.5. Prijelaz između otvorenih radnih knjiga</w:t>
      </w:r>
      <w:bookmarkEnd w:id="30"/>
    </w:p>
    <w:p w14:paraId="72F33B0D" w14:textId="77777777" w:rsidR="00244CE4" w:rsidRPr="00FE2043" w:rsidRDefault="001E4D68" w:rsidP="006621D2">
      <w:pPr>
        <w:pStyle w:val="-TEKST"/>
        <w:ind w:right="-10"/>
        <w:jc w:val="left"/>
      </w:pPr>
      <w:r w:rsidRPr="00FE2043">
        <w:t>Istovremeno može biti otvoreno više radnih knjiga. Na taj se način omogućava istovremeni rad s nekoliko njih – na primjer, u slučaju kada se neki podaci žele kopirati ili premjestiti iz jedne radne knjige u drugu ili se žele izraditi proračuni u jednoj radnoj knjizi na temelju podataka iz druge radne knjige i sl.</w:t>
      </w:r>
    </w:p>
    <w:p w14:paraId="782D5209" w14:textId="4FFB1996" w:rsidR="001E4D68" w:rsidRPr="00FE2043" w:rsidRDefault="00E6104D" w:rsidP="00EE16B7">
      <w:pPr>
        <w:pStyle w:val="-TEKST"/>
        <w:ind w:right="-10"/>
        <w:jc w:val="left"/>
      </w:pPr>
      <w:r w:rsidRPr="00A0218F">
        <w:t>S</w:t>
      </w:r>
      <w:r w:rsidR="001E4D68" w:rsidRPr="00A0218F">
        <w:t>vaka radna knjiga</w:t>
      </w:r>
      <w:r w:rsidRPr="00FE2043">
        <w:t xml:space="preserve"> </w:t>
      </w:r>
      <w:r w:rsidR="001E4D68" w:rsidRPr="00FE2043">
        <w:t>otvara</w:t>
      </w:r>
      <w:r w:rsidR="001E4D68" w:rsidRPr="00A0218F">
        <w:t xml:space="preserve"> se u </w:t>
      </w:r>
      <w:r w:rsidR="001E4D68" w:rsidRPr="00FE2043">
        <w:t>zasebnom</w:t>
      </w:r>
      <w:r w:rsidR="001E4D68" w:rsidRPr="00A0218F">
        <w:t xml:space="preserve"> </w:t>
      </w:r>
      <w:r w:rsidR="001E4D68" w:rsidRPr="00FE2043">
        <w:t>prozoru</w:t>
      </w:r>
      <w:r w:rsidR="001E4D68" w:rsidRPr="00A0218F">
        <w:t xml:space="preserve">. Na taj je način jednostavnije prelaziti iz jedne radne knjige u drugu i </w:t>
      </w:r>
      <w:r w:rsidR="00FE2043" w:rsidRPr="00FE2043">
        <w:t>razmještati</w:t>
      </w:r>
      <w:r w:rsidR="001E4D68" w:rsidRPr="00A0218F">
        <w:t xml:space="preserve"> ih na radnoj površini.</w:t>
      </w:r>
    </w:p>
    <w:p w14:paraId="7DB12E42" w14:textId="77777777" w:rsidR="0096781A" w:rsidRPr="00FE2043" w:rsidRDefault="001E4D68" w:rsidP="001E4D68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1D56910F" wp14:editId="5278D7B5">
                <wp:simplePos x="0" y="0"/>
                <wp:positionH relativeFrom="column">
                  <wp:posOffset>-1929130</wp:posOffset>
                </wp:positionH>
                <wp:positionV relativeFrom="paragraph">
                  <wp:posOffset>417830</wp:posOffset>
                </wp:positionV>
                <wp:extent cx="1619885" cy="979805"/>
                <wp:effectExtent l="0" t="0" r="18415" b="10795"/>
                <wp:wrapNone/>
                <wp:docPr id="953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9798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72CE31" w14:textId="77777777" w:rsidR="00B44E53" w:rsidRDefault="00B44E53" w:rsidP="00B04CE3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96493">
                              <w:rPr>
                                <w:b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animljivosti i napomene</w:t>
                            </w:r>
                          </w:p>
                          <w:p w14:paraId="355CEF10" w14:textId="77777777" w:rsidR="00B44E53" w:rsidRPr="00B04CE3" w:rsidRDefault="00B44E53" w:rsidP="00B04CE3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B04CE3">
                              <w:rPr>
                                <w:sz w:val="18"/>
                                <w:szCs w:val="18"/>
                              </w:rPr>
                              <w:t xml:space="preserve">Tipkovni su prečaci za prijelaz između otvorenih prozora: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[</w:t>
                            </w:r>
                            <w:r w:rsidRPr="00B04CE3">
                              <w:rPr>
                                <w:sz w:val="18"/>
                                <w:szCs w:val="18"/>
                              </w:rPr>
                              <w:t>Alt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]</w:t>
                            </w:r>
                            <w:r w:rsidRPr="00B04CE3">
                              <w:rPr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[</w:t>
                            </w:r>
                            <w:r w:rsidRPr="00B04CE3">
                              <w:rPr>
                                <w:sz w:val="18"/>
                                <w:szCs w:val="18"/>
                              </w:rPr>
                              <w:t>Tab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]</w:t>
                            </w:r>
                            <w:r w:rsidRPr="00B04CE3">
                              <w:rPr>
                                <w:sz w:val="18"/>
                                <w:szCs w:val="18"/>
                              </w:rPr>
                              <w:t xml:space="preserve"> i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[</w:t>
                            </w:r>
                            <w:r w:rsidRPr="00B04CE3">
                              <w:rPr>
                                <w:sz w:val="18"/>
                                <w:szCs w:val="18"/>
                              </w:rPr>
                              <w:t>Alt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]</w:t>
                            </w:r>
                            <w:r w:rsidRPr="00B04CE3">
                              <w:rPr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[</w:t>
                            </w:r>
                            <w:r w:rsidRPr="00B04CE3">
                              <w:rPr>
                                <w:sz w:val="18"/>
                                <w:szCs w:val="18"/>
                              </w:rPr>
                              <w:t>Esc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]</w:t>
                            </w:r>
                            <w:r w:rsidRPr="00B04CE3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6910F" id="Text Box 678" o:spid="_x0000_s1065" type="#_x0000_t202" style="position:absolute;margin-left:-151.9pt;margin-top:32.9pt;width:127.55pt;height:77.1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" filled="f" fillcolor="#ddd" strokeweight=".25pt">
                <v:fill opacity="32896f"/>
                <v:textbox>
                  <w:txbxContent>
                    <w:p w14:paraId="1E72CE31" w14:textId="77777777" w:rsidR="00B44E53" w:rsidRDefault="00B44E53" w:rsidP="00B04CE3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B96493">
                        <w:rPr>
                          <w:b/>
                          <w:sz w:val="18"/>
                          <w:szCs w:val="18"/>
                        </w:rPr>
                        <w:t>Z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animljivosti i napomene</w:t>
                      </w:r>
                    </w:p>
                    <w:p w14:paraId="355CEF10" w14:textId="77777777" w:rsidR="00B44E53" w:rsidRPr="00B04CE3" w:rsidRDefault="00B44E53" w:rsidP="00B04CE3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04CE3">
                        <w:rPr>
                          <w:sz w:val="18"/>
                          <w:szCs w:val="18"/>
                        </w:rPr>
                        <w:t>Tipkovni</w:t>
                      </w:r>
                      <w:proofErr w:type="spellEnd"/>
                      <w:r w:rsidRPr="00B04CE3">
                        <w:rPr>
                          <w:sz w:val="18"/>
                          <w:szCs w:val="18"/>
                        </w:rPr>
                        <w:t xml:space="preserve"> su prečaci za prijelaz između otvorenih prozora: </w:t>
                      </w:r>
                      <w:r>
                        <w:rPr>
                          <w:sz w:val="18"/>
                          <w:szCs w:val="18"/>
                        </w:rPr>
                        <w:t>[</w:t>
                      </w:r>
                      <w:r w:rsidRPr="00B04CE3">
                        <w:rPr>
                          <w:sz w:val="18"/>
                          <w:szCs w:val="18"/>
                        </w:rPr>
                        <w:t>Alt</w:t>
                      </w:r>
                      <w:r>
                        <w:rPr>
                          <w:sz w:val="18"/>
                          <w:szCs w:val="18"/>
                        </w:rPr>
                        <w:t>]</w:t>
                      </w:r>
                      <w:r w:rsidRPr="00B04CE3">
                        <w:rPr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sz w:val="18"/>
                          <w:szCs w:val="18"/>
                        </w:rPr>
                        <w:t>[</w:t>
                      </w:r>
                      <w:proofErr w:type="spellStart"/>
                      <w:r w:rsidRPr="00B04CE3">
                        <w:rPr>
                          <w:sz w:val="18"/>
                          <w:szCs w:val="18"/>
                        </w:rPr>
                        <w:t>Tab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]</w:t>
                      </w:r>
                      <w:r w:rsidRPr="00B04CE3">
                        <w:rPr>
                          <w:sz w:val="18"/>
                          <w:szCs w:val="18"/>
                        </w:rPr>
                        <w:t xml:space="preserve"> i </w:t>
                      </w:r>
                      <w:r>
                        <w:rPr>
                          <w:sz w:val="18"/>
                          <w:szCs w:val="18"/>
                        </w:rPr>
                        <w:t>[</w:t>
                      </w:r>
                      <w:r w:rsidRPr="00B04CE3">
                        <w:rPr>
                          <w:sz w:val="18"/>
                          <w:szCs w:val="18"/>
                        </w:rPr>
                        <w:t>Alt</w:t>
                      </w:r>
                      <w:r>
                        <w:rPr>
                          <w:sz w:val="18"/>
                          <w:szCs w:val="18"/>
                        </w:rPr>
                        <w:t>]</w:t>
                      </w:r>
                      <w:r w:rsidRPr="00B04CE3">
                        <w:rPr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sz w:val="18"/>
                          <w:szCs w:val="18"/>
                        </w:rPr>
                        <w:t>[</w:t>
                      </w:r>
                      <w:proofErr w:type="spellStart"/>
                      <w:r w:rsidRPr="00B04CE3">
                        <w:rPr>
                          <w:sz w:val="18"/>
                          <w:szCs w:val="18"/>
                        </w:rPr>
                        <w:t>Esc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]</w:t>
                      </w:r>
                      <w:r w:rsidRPr="00B04CE3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E2043">
        <w:t>Prijelaz između otvorenih radnih knjiga može se postići:</w:t>
      </w:r>
    </w:p>
    <w:p w14:paraId="11489816" w14:textId="77777777" w:rsidR="0096781A" w:rsidRPr="00FE2043" w:rsidRDefault="001E4D68" w:rsidP="007C424A">
      <w:pPr>
        <w:pStyle w:val="-BULLET"/>
        <w:ind w:right="-10"/>
      </w:pPr>
      <w:r w:rsidRPr="00FE2043">
        <w:t>klikom mišem na vidljivi dio prozora radne knjige ako prozori nisu maksimalno prošireni na radnoj površini</w:t>
      </w:r>
    </w:p>
    <w:p w14:paraId="28FF2C15" w14:textId="77777777" w:rsidR="001E4D68" w:rsidRPr="00FE2043" w:rsidRDefault="001E4D68" w:rsidP="001E4D68">
      <w:pPr>
        <w:pStyle w:val="-BULLET"/>
        <w:ind w:right="-10"/>
      </w:pPr>
      <w:r w:rsidRPr="00FE2043">
        <w:t xml:space="preserve">pomoću programske trake operacijskoga sustava </w:t>
      </w:r>
      <w:r w:rsidRPr="00FE2043">
        <w:rPr>
          <w:i/>
        </w:rPr>
        <w:t>Windows</w:t>
      </w:r>
      <w:r w:rsidRPr="00FE2043">
        <w:t xml:space="preserve"> na kojoj su grupirani ili nanizani prozori svih otvorenih radnih knjiga</w:t>
      </w:r>
    </w:p>
    <w:p w14:paraId="604ADBEC" w14:textId="77777777" w:rsidR="0096781A" w:rsidRPr="00FE2043" w:rsidRDefault="001E4D68" w:rsidP="00EE16B7">
      <w:pPr>
        <w:pStyle w:val="-BULLET"/>
        <w:ind w:right="-10"/>
      </w:pPr>
      <w:r w:rsidRPr="00FE2043">
        <w:t>pomoću naredbe</w:t>
      </w:r>
      <w:r w:rsidRPr="00A0218F">
        <w:t xml:space="preserve"> na kartici </w:t>
      </w:r>
      <w:r w:rsidRPr="00A0218F">
        <w:rPr>
          <w:i/>
        </w:rPr>
        <w:t xml:space="preserve">Prikaz </w:t>
      </w:r>
      <w:r w:rsidRPr="00A0218F">
        <w:t xml:space="preserve">→ skupina </w:t>
      </w:r>
      <w:r w:rsidRPr="00A0218F">
        <w:rPr>
          <w:i/>
        </w:rPr>
        <w:t xml:space="preserve">Prozor </w:t>
      </w:r>
      <w:r w:rsidRPr="00A0218F">
        <w:t xml:space="preserve">→ </w:t>
      </w:r>
      <w:r w:rsidRPr="00A0218F">
        <w:br/>
      </w:r>
      <w:r w:rsidRPr="00A0218F">
        <w:rPr>
          <w:b/>
          <w:bCs/>
          <w:iCs/>
        </w:rPr>
        <w:t>Promjena prozora</w:t>
      </w:r>
      <w:r w:rsidRPr="00A0218F">
        <w:t xml:space="preserve"> odabirom radne knjige s popisa.</w:t>
      </w:r>
    </w:p>
    <w:p w14:paraId="32E3D2B7" w14:textId="77777777" w:rsidR="0096781A" w:rsidRPr="00FE2043" w:rsidRDefault="005F606C" w:rsidP="00A0218F">
      <w:pPr>
        <w:pStyle w:val="-NASLOV"/>
      </w:pPr>
      <w:bookmarkStart w:id="31" w:name="a156"/>
      <w:r w:rsidRPr="00FE2043">
        <w:t>1.</w:t>
      </w:r>
      <w:r w:rsidR="00922431" w:rsidRPr="00FE2043">
        <w:t>5</w:t>
      </w:r>
      <w:r w:rsidRPr="00FE2043">
        <w:t xml:space="preserve">.6. </w:t>
      </w:r>
      <w:bookmarkEnd w:id="31"/>
      <w:r w:rsidR="001E4D68" w:rsidRPr="00FE2043">
        <w:t xml:space="preserve">Zatvaranje radne knjige i izlaz iz programa </w:t>
      </w:r>
      <w:r w:rsidR="001E4D68" w:rsidRPr="00FE2043">
        <w:rPr>
          <w:i/>
        </w:rPr>
        <w:t>Excel</w:t>
      </w:r>
    </w:p>
    <w:p w14:paraId="6917721F" w14:textId="77777777" w:rsidR="00D42D11" w:rsidRPr="00FE2043" w:rsidRDefault="001E4D68" w:rsidP="007C424A">
      <w:pPr>
        <w:pStyle w:val="-TEKST"/>
        <w:ind w:right="-10"/>
        <w:jc w:val="left"/>
      </w:pPr>
      <w:r w:rsidRPr="00A0218F">
        <w:t>Nakon završenoga rada na radnoj knjizi i njezinog spremanja, radna se knjiga može zatvoriti na jedan od ovih načina:</w:t>
      </w:r>
    </w:p>
    <w:p w14:paraId="4381FF94" w14:textId="77777777" w:rsidR="00463DA5" w:rsidRPr="00FE2043" w:rsidRDefault="006A0893" w:rsidP="00463DA5">
      <w:pPr>
        <w:pStyle w:val="-BULLET"/>
        <w:ind w:right="-10"/>
      </w:pPr>
      <w:r w:rsidRPr="00FE2043">
        <w:rPr>
          <w:iCs/>
        </w:rPr>
        <w:t xml:space="preserve">na kartici </w:t>
      </w:r>
      <w:r w:rsidR="00463DA5" w:rsidRPr="00FE2043">
        <w:rPr>
          <w:i/>
        </w:rPr>
        <w:t xml:space="preserve">Datoteka </w:t>
      </w:r>
      <w:r w:rsidR="00463DA5" w:rsidRPr="00FE2043">
        <w:t>→</w:t>
      </w:r>
      <w:r w:rsidRPr="00FE2043">
        <w:t xml:space="preserve"> naredbom</w:t>
      </w:r>
      <w:r w:rsidR="00463DA5" w:rsidRPr="00FE2043">
        <w:t xml:space="preserve"> </w:t>
      </w:r>
      <w:r w:rsidR="00463DA5" w:rsidRPr="00FE2043">
        <w:rPr>
          <w:b/>
          <w:bCs/>
          <w:iCs/>
        </w:rPr>
        <w:t>Zatvori</w:t>
      </w:r>
    </w:p>
    <w:p w14:paraId="6D36B551" w14:textId="77777777" w:rsidR="00867DB4" w:rsidRPr="00FE2043" w:rsidRDefault="001E4D68" w:rsidP="007D549B">
      <w:pPr>
        <w:pStyle w:val="-BULLET"/>
        <w:ind w:right="-10"/>
      </w:pPr>
      <w:r w:rsidRPr="00A0218F">
        <w:t xml:space="preserve">pritiskom na dugme </w:t>
      </w:r>
      <w:r w:rsidRPr="00A0218F">
        <w:rPr>
          <w:b/>
          <w:bCs/>
          <w:iCs/>
        </w:rPr>
        <w:t>Zatvori</w:t>
      </w:r>
      <w:r w:rsidRPr="00A0218F">
        <w:rPr>
          <w:bCs/>
          <w:iCs/>
        </w:rPr>
        <w:t xml:space="preserve"> </w:t>
      </w:r>
      <w:r w:rsidRPr="00A0218F">
        <w:t xml:space="preserve">u desnom gornjem kutu prozora radne knjige i programa </w:t>
      </w:r>
      <w:r w:rsidRPr="00A0218F">
        <w:rPr>
          <w:i/>
        </w:rPr>
        <w:t>Excel</w:t>
      </w:r>
    </w:p>
    <w:p w14:paraId="66D6DB7C" w14:textId="77777777" w:rsidR="001E4D68" w:rsidRPr="00FE2043" w:rsidRDefault="0073449A" w:rsidP="001E4D68">
      <w:pPr>
        <w:pStyle w:val="-BULLET"/>
        <w:numPr>
          <w:ilvl w:val="0"/>
          <w:numId w:val="0"/>
        </w:numPr>
        <w:ind w:left="720" w:right="-10"/>
      </w:pPr>
      <w:r w:rsidRPr="00FE2043">
        <w:rPr>
          <w:noProof/>
        </w:rPr>
        <w:drawing>
          <wp:inline distT="0" distB="0" distL="0" distR="0" wp14:anchorId="4C29CF41" wp14:editId="7B00DDDB">
            <wp:extent cx="1086627" cy="263424"/>
            <wp:effectExtent l="19050" t="19050" r="18415" b="22860"/>
            <wp:docPr id="996" name="Slika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Slika 996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627" cy="26342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AF1603" w14:textId="77777777" w:rsidR="0086248F" w:rsidRPr="00FE2043" w:rsidRDefault="005D18FB" w:rsidP="0086248F">
      <w:pPr>
        <w:pStyle w:val="-BULLET"/>
        <w:ind w:right="-10"/>
      </w:pPr>
      <w:r w:rsidRPr="00FE2043">
        <w:t xml:space="preserve">tipkama </w:t>
      </w:r>
      <w:r w:rsidR="00FD69CB" w:rsidRPr="00FE2043">
        <w:t>[</w:t>
      </w:r>
      <w:r w:rsidRPr="00FE2043">
        <w:t>Ctrl</w:t>
      </w:r>
      <w:r w:rsidR="00046260" w:rsidRPr="00FE2043">
        <w:t>]</w:t>
      </w:r>
      <w:r w:rsidRPr="00FE2043">
        <w:t>+</w:t>
      </w:r>
      <w:r w:rsidR="00FD69CB" w:rsidRPr="00FE2043">
        <w:t>[</w:t>
      </w:r>
      <w:r w:rsidR="0086248F" w:rsidRPr="00FE2043">
        <w:t>W</w:t>
      </w:r>
      <w:r w:rsidR="00046260" w:rsidRPr="00FE2043">
        <w:t>]</w:t>
      </w:r>
    </w:p>
    <w:p w14:paraId="66EC557E" w14:textId="77777777" w:rsidR="005D18FB" w:rsidRPr="00FE2043" w:rsidRDefault="0086248F" w:rsidP="0086248F">
      <w:pPr>
        <w:pStyle w:val="-BULLET"/>
        <w:ind w:right="-10"/>
      </w:pPr>
      <w:r w:rsidRPr="00FE2043">
        <w:t xml:space="preserve">tipkama </w:t>
      </w:r>
      <w:r w:rsidR="00FD69CB" w:rsidRPr="00FE2043">
        <w:t>[</w:t>
      </w:r>
      <w:r w:rsidRPr="00FE2043">
        <w:t>Ctrl</w:t>
      </w:r>
      <w:r w:rsidR="00046260" w:rsidRPr="00FE2043">
        <w:t>]</w:t>
      </w:r>
      <w:r w:rsidRPr="00FE2043">
        <w:t>+</w:t>
      </w:r>
      <w:r w:rsidR="00FD69CB" w:rsidRPr="00FE2043">
        <w:t>[</w:t>
      </w:r>
      <w:r w:rsidRPr="00FE2043">
        <w:t>F4</w:t>
      </w:r>
      <w:r w:rsidR="00046260" w:rsidRPr="00FE2043">
        <w:t>]</w:t>
      </w:r>
      <w:r w:rsidR="005D18FB" w:rsidRPr="00FE2043">
        <w:t>.</w:t>
      </w:r>
    </w:p>
    <w:p w14:paraId="1398ABE7" w14:textId="77777777" w:rsidR="008B1AEB" w:rsidRPr="00FE2043" w:rsidRDefault="001E4D68" w:rsidP="00EE16B7">
      <w:pPr>
        <w:pStyle w:val="-TEKST"/>
        <w:ind w:right="-10"/>
        <w:jc w:val="left"/>
      </w:pPr>
      <w:r w:rsidRPr="00A0218F">
        <w:t xml:space="preserve">Zatvaranjem posljednje radne knjige izlazi se i iz programa </w:t>
      </w:r>
      <w:r w:rsidRPr="00A0218F">
        <w:rPr>
          <w:i/>
        </w:rPr>
        <w:t>Excel</w:t>
      </w:r>
      <w:r w:rsidRPr="00A0218F">
        <w:t>.</w:t>
      </w:r>
    </w:p>
    <w:p w14:paraId="63076A53" w14:textId="77777777" w:rsidR="00E40773" w:rsidRPr="00FE2043" w:rsidRDefault="001E4D68" w:rsidP="000D45CC">
      <w:pPr>
        <w:pStyle w:val="-TEKST"/>
        <w:spacing w:before="240"/>
        <w:ind w:right="-11"/>
        <w:jc w:val="left"/>
      </w:pPr>
      <w:bookmarkStart w:id="32" w:name="_Toc80498843"/>
      <w:bookmarkStart w:id="33" w:name="_Toc80499754"/>
      <w:bookmarkStart w:id="34" w:name="_Toc80503908"/>
      <w:bookmarkStart w:id="35" w:name="_Toc80504126"/>
      <w:bookmarkStart w:id="36" w:name="_Toc82326556"/>
      <w:bookmarkStart w:id="37" w:name="_Toc84912855"/>
      <w:bookmarkStart w:id="38" w:name="_Toc85514041"/>
      <w:r w:rsidRPr="00A0218F">
        <w:t>Ako radna knjiga nije spremljena ili nisu spremljene u međuvremenu izvršene promjene, prilikom zatvaranja radne knjige postavit će se pitanje u okviru upozorenja:</w:t>
      </w:r>
    </w:p>
    <w:p w14:paraId="2E86CED7" w14:textId="77777777" w:rsidR="001E4D68" w:rsidRPr="00FE2043" w:rsidRDefault="0073449A" w:rsidP="00137680">
      <w:pPr>
        <w:pStyle w:val="-TEKST"/>
        <w:spacing w:before="120" w:after="240"/>
        <w:jc w:val="left"/>
        <w:rPr>
          <w:b/>
        </w:rPr>
      </w:pPr>
      <w:r w:rsidRPr="00FE2043">
        <w:rPr>
          <w:b/>
          <w:noProof/>
        </w:rPr>
        <w:drawing>
          <wp:inline distT="0" distB="0" distL="0" distR="0" wp14:anchorId="6B4C1451" wp14:editId="690E4D91">
            <wp:extent cx="2551458" cy="962025"/>
            <wp:effectExtent l="19050" t="19050" r="20320" b="9525"/>
            <wp:docPr id="997" name="Slika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Slika 997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343" cy="96311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B9DC09" w14:textId="79E80DE8" w:rsidR="00703627" w:rsidRPr="00FE2043" w:rsidRDefault="00BD6033" w:rsidP="00B17366">
      <w:pPr>
        <w:pStyle w:val="1-1-NASLOV"/>
      </w:pPr>
      <w:r w:rsidRPr="00FE2043">
        <w:rPr>
          <w:b w:val="0"/>
        </w:rPr>
        <w:br w:type="page"/>
      </w:r>
      <w:bookmarkStart w:id="39" w:name="_Toc146188081"/>
      <w:r w:rsidR="005E0422" w:rsidRPr="00FE2043">
        <w:lastRenderedPageBreak/>
        <w:t>1.</w:t>
      </w:r>
      <w:r w:rsidR="00922431" w:rsidRPr="00FE2043">
        <w:t>6</w:t>
      </w:r>
      <w:r w:rsidR="005E0422" w:rsidRPr="00FE2043">
        <w:t xml:space="preserve">. </w:t>
      </w:r>
      <w:r w:rsidR="00703627" w:rsidRPr="00FE2043">
        <w:t>Vježba</w:t>
      </w:r>
      <w:r w:rsidR="005E0422" w:rsidRPr="00FE2043">
        <w:t>:</w:t>
      </w:r>
      <w:r w:rsidR="00703627" w:rsidRPr="00FE2043">
        <w:t xml:space="preserve"> </w:t>
      </w:r>
      <w:bookmarkEnd w:id="32"/>
      <w:bookmarkEnd w:id="33"/>
      <w:bookmarkEnd w:id="34"/>
      <w:bookmarkEnd w:id="35"/>
      <w:bookmarkEnd w:id="36"/>
      <w:bookmarkEnd w:id="37"/>
      <w:bookmarkEnd w:id="38"/>
      <w:r w:rsidR="006F1454" w:rsidRPr="00FE2043">
        <w:t>Upravljanje</w:t>
      </w:r>
      <w:r w:rsidR="005E0422" w:rsidRPr="00FE2043">
        <w:t xml:space="preserve"> datotekama i </w:t>
      </w:r>
      <w:r w:rsidR="00872C6B" w:rsidRPr="00FE2043">
        <w:t>uporaba pomoći</w:t>
      </w:r>
      <w:bookmarkEnd w:id="39"/>
    </w:p>
    <w:p w14:paraId="693AF526" w14:textId="77777777" w:rsidR="00712682" w:rsidRPr="00FE2043" w:rsidRDefault="0073449A" w:rsidP="007313D2">
      <w:pPr>
        <w:pStyle w:val="-NUMBvjezba"/>
        <w:numPr>
          <w:ilvl w:val="0"/>
          <w:numId w:val="37"/>
        </w:numPr>
        <w:ind w:left="681" w:hanging="284"/>
      </w:pPr>
      <w:r w:rsidRPr="00FE2043">
        <w:t xml:space="preserve">Pokrenite program </w:t>
      </w:r>
      <w:r w:rsidRPr="00FE2043">
        <w:rPr>
          <w:i/>
          <w:iCs/>
        </w:rPr>
        <w:t>Excel</w:t>
      </w:r>
      <w:r w:rsidRPr="00FE2043">
        <w:rPr>
          <w:iCs/>
        </w:rPr>
        <w:t xml:space="preserve"> i napravite praznu radnu knjigu</w:t>
      </w:r>
      <w:r w:rsidRPr="00FE2043">
        <w:t>.</w:t>
      </w:r>
    </w:p>
    <w:p w14:paraId="15DB8F45" w14:textId="77777777" w:rsidR="00712682" w:rsidRPr="00FE2043" w:rsidRDefault="00A21996" w:rsidP="004D0E1C">
      <w:pPr>
        <w:pStyle w:val="-NUMBvjezba"/>
        <w:ind w:left="681" w:hanging="284"/>
      </w:pPr>
      <w:r w:rsidRPr="00FE2043">
        <w:t>Smanjite prikaz radn</w:t>
      </w:r>
      <w:r w:rsidR="00707285" w:rsidRPr="00FE2043">
        <w:t>og</w:t>
      </w:r>
      <w:r w:rsidR="00E81C87" w:rsidRPr="00FE2043">
        <w:t>a</w:t>
      </w:r>
      <w:r w:rsidRPr="00FE2043">
        <w:t xml:space="preserve"> </w:t>
      </w:r>
      <w:r w:rsidR="00707285" w:rsidRPr="00FE2043">
        <w:t>lista</w:t>
      </w:r>
      <w:r w:rsidRPr="00FE2043">
        <w:t xml:space="preserve"> na 75%.</w:t>
      </w:r>
    </w:p>
    <w:p w14:paraId="23140317" w14:textId="77777777" w:rsidR="00712682" w:rsidRPr="00FE2043" w:rsidRDefault="0073449A" w:rsidP="00D453D6">
      <w:pPr>
        <w:pStyle w:val="-NUMBvjezba"/>
        <w:ind w:left="681" w:hanging="284"/>
      </w:pPr>
      <w:r w:rsidRPr="00FE2043">
        <w:t>Napravite još dvije nove prazne radne knjige.</w:t>
      </w:r>
    </w:p>
    <w:p w14:paraId="51C74599" w14:textId="2201311F" w:rsidR="00712682" w:rsidRPr="00FE2043" w:rsidRDefault="0073449A" w:rsidP="00D453D6">
      <w:pPr>
        <w:pStyle w:val="-NUMBvjezba"/>
        <w:ind w:left="681" w:hanging="284"/>
      </w:pPr>
      <w:r w:rsidRPr="00FE2043">
        <w:t xml:space="preserve">Spremite </w:t>
      </w:r>
      <w:r w:rsidR="00200A07" w:rsidRPr="00FE2043">
        <w:rPr>
          <w:b/>
          <w:i/>
          <w:iCs/>
        </w:rPr>
        <w:t>Knjiga1</w:t>
      </w:r>
      <w:r w:rsidR="00200A07" w:rsidRPr="00FE2043">
        <w:t xml:space="preserve"> </w:t>
      </w:r>
      <w:r w:rsidRPr="00FE2043">
        <w:t xml:space="preserve">u mapu </w:t>
      </w:r>
      <w:r w:rsidR="00200A07" w:rsidRPr="00FE2043">
        <w:rPr>
          <w:b/>
          <w:i/>
        </w:rPr>
        <w:t>E430_Vjezbe</w:t>
      </w:r>
      <w:r w:rsidR="00200A07" w:rsidRPr="00FE2043">
        <w:t xml:space="preserve"> </w:t>
      </w:r>
      <w:r w:rsidRPr="00FE2043">
        <w:t>pod imenom</w:t>
      </w:r>
      <w:r w:rsidRPr="00FE2043">
        <w:br/>
      </w:r>
      <w:r w:rsidRPr="00FE2043">
        <w:rPr>
          <w:b/>
          <w:i/>
          <w:iCs/>
        </w:rPr>
        <w:t>Prva tablica.xlsx</w:t>
      </w:r>
      <w:r w:rsidRPr="00FE2043">
        <w:t xml:space="preserve"> i zatvorite je.</w:t>
      </w:r>
    </w:p>
    <w:p w14:paraId="64C5D9EB" w14:textId="77777777" w:rsidR="00200A07" w:rsidRPr="00FE2043" w:rsidRDefault="00200A07" w:rsidP="00D453D6">
      <w:pPr>
        <w:pStyle w:val="-NUMBvjezba"/>
        <w:ind w:left="681" w:hanging="284"/>
      </w:pPr>
      <w:r w:rsidRPr="00FE2043">
        <w:t xml:space="preserve">Spremite </w:t>
      </w:r>
      <w:r w:rsidRPr="004A2A1B">
        <w:rPr>
          <w:b/>
          <w:bCs/>
          <w:i/>
          <w:iCs/>
        </w:rPr>
        <w:t>Knjiga2</w:t>
      </w:r>
      <w:r w:rsidRPr="00FE2043">
        <w:t xml:space="preserve"> u mapu </w:t>
      </w:r>
      <w:r w:rsidRPr="004A2A1B">
        <w:rPr>
          <w:b/>
          <w:bCs/>
          <w:i/>
          <w:iCs/>
        </w:rPr>
        <w:t>E430_Vjezbe</w:t>
      </w:r>
      <w:r w:rsidRPr="00FE2043">
        <w:t xml:space="preserve"> pod imenom</w:t>
      </w:r>
      <w:r w:rsidRPr="00FE2043">
        <w:br/>
      </w:r>
      <w:r w:rsidRPr="004A2A1B">
        <w:rPr>
          <w:b/>
          <w:bCs/>
          <w:i/>
          <w:iCs/>
        </w:rPr>
        <w:t>Druga tablica.xlsx</w:t>
      </w:r>
      <w:r w:rsidRPr="00FE2043">
        <w:t xml:space="preserve"> i zatvorite je.</w:t>
      </w:r>
    </w:p>
    <w:p w14:paraId="1545F653" w14:textId="77777777" w:rsidR="00200A07" w:rsidRPr="00FE2043" w:rsidRDefault="00200A07" w:rsidP="00D453D6">
      <w:pPr>
        <w:pStyle w:val="-NUMBvjezba"/>
        <w:ind w:left="681" w:hanging="284"/>
      </w:pPr>
      <w:r w:rsidRPr="00FE2043">
        <w:t xml:space="preserve">Otvorite datoteku </w:t>
      </w:r>
      <w:r w:rsidRPr="004A2A1B">
        <w:rPr>
          <w:b/>
          <w:i/>
        </w:rPr>
        <w:t>01_Spremanje.xlsx</w:t>
      </w:r>
      <w:r w:rsidRPr="004A2A1B">
        <w:t xml:space="preserve"> iz mape </w:t>
      </w:r>
      <w:r w:rsidRPr="004A2A1B">
        <w:rPr>
          <w:b/>
          <w:i/>
        </w:rPr>
        <w:t>E430_Vjezbe</w:t>
      </w:r>
      <w:r w:rsidRPr="004A2A1B">
        <w:t xml:space="preserve"> </w:t>
      </w:r>
      <w:r w:rsidR="00B166FF" w:rsidRPr="004A2A1B">
        <w:t>i</w:t>
      </w:r>
      <w:r w:rsidRPr="004A2A1B">
        <w:t xml:space="preserve"> spremite je u mapu </w:t>
      </w:r>
      <w:r w:rsidRPr="00FE2043">
        <w:t>za spremanje predložaka (</w:t>
      </w:r>
      <w:r w:rsidRPr="00FE2043">
        <w:rPr>
          <w:b/>
          <w:i/>
        </w:rPr>
        <w:t>Prilagođeni predlošci</w:t>
      </w:r>
      <w:r w:rsidRPr="00FE2043">
        <w:t xml:space="preserve"> </w:t>
      </w:r>
      <w:r w:rsidRPr="00FE2043">
        <w:rPr>
          <w:b/>
          <w:i/>
          <w:iCs/>
        </w:rPr>
        <w:t>sustava Office</w:t>
      </w:r>
      <w:r w:rsidRPr="00FE2043">
        <w:rPr>
          <w:iCs/>
        </w:rPr>
        <w:t>)</w:t>
      </w:r>
      <w:r w:rsidRPr="00FE2043">
        <w:t xml:space="preserve"> pod imenom </w:t>
      </w:r>
      <w:r w:rsidRPr="00FE2043">
        <w:rPr>
          <w:b/>
          <w:i/>
        </w:rPr>
        <w:t>Ra</w:t>
      </w:r>
      <w:r w:rsidR="004634ED">
        <w:rPr>
          <w:b/>
          <w:i/>
        </w:rPr>
        <w:t>c</w:t>
      </w:r>
      <w:r w:rsidRPr="00FE2043">
        <w:rPr>
          <w:b/>
          <w:i/>
        </w:rPr>
        <w:t>un</w:t>
      </w:r>
      <w:r w:rsidRPr="00FE2043">
        <w:t xml:space="preserve"> u datotečnome obliku predloška</w:t>
      </w:r>
      <w:r w:rsidR="00D80D47" w:rsidRPr="00FE2043">
        <w:t xml:space="preserve"> (xltx)</w:t>
      </w:r>
      <w:r w:rsidRPr="00FE2043">
        <w:t>.</w:t>
      </w:r>
    </w:p>
    <w:p w14:paraId="121919C5" w14:textId="1BF1DC71" w:rsidR="007D2F2E" w:rsidRPr="00FE2043" w:rsidRDefault="0073449A" w:rsidP="00D453D6">
      <w:pPr>
        <w:pStyle w:val="-NUMBvjezba"/>
        <w:ind w:left="681" w:hanging="284"/>
      </w:pPr>
      <w:r w:rsidRPr="004A2A1B">
        <w:t>Zatvorite datoteku</w:t>
      </w:r>
      <w:r w:rsidRPr="004A2A1B">
        <w:rPr>
          <w:b/>
          <w:i/>
        </w:rPr>
        <w:t xml:space="preserve"> </w:t>
      </w:r>
      <w:r w:rsidR="00200A07" w:rsidRPr="004A2A1B">
        <w:rPr>
          <w:b/>
          <w:i/>
        </w:rPr>
        <w:t>Ra</w:t>
      </w:r>
      <w:r w:rsidR="004634ED">
        <w:rPr>
          <w:b/>
          <w:i/>
        </w:rPr>
        <w:t>c</w:t>
      </w:r>
      <w:r w:rsidR="00200A07" w:rsidRPr="004A2A1B">
        <w:rPr>
          <w:b/>
          <w:i/>
        </w:rPr>
        <w:t>un</w:t>
      </w:r>
      <w:r w:rsidRPr="004A2A1B">
        <w:rPr>
          <w:b/>
          <w:i/>
        </w:rPr>
        <w:t>.xltx</w:t>
      </w:r>
      <w:r w:rsidRPr="004A2A1B">
        <w:t>.</w:t>
      </w:r>
    </w:p>
    <w:p w14:paraId="67FE463F" w14:textId="752D0885" w:rsidR="0017578D" w:rsidRPr="00FE2043" w:rsidRDefault="0073449A" w:rsidP="00D453D6">
      <w:pPr>
        <w:pStyle w:val="-NUMBvjezba"/>
        <w:ind w:left="681" w:hanging="284"/>
      </w:pPr>
      <w:r w:rsidRPr="004A2A1B">
        <w:t xml:space="preserve">Napravite novu radnu knjigu na temelju predloška </w:t>
      </w:r>
      <w:r w:rsidR="00200A07" w:rsidRPr="004A2A1B">
        <w:rPr>
          <w:b/>
          <w:i/>
        </w:rPr>
        <w:t>Ra</w:t>
      </w:r>
      <w:r w:rsidR="004634ED">
        <w:rPr>
          <w:b/>
          <w:i/>
        </w:rPr>
        <w:t>c</w:t>
      </w:r>
      <w:r w:rsidR="00200A07" w:rsidRPr="004A2A1B">
        <w:rPr>
          <w:b/>
          <w:i/>
        </w:rPr>
        <w:t>un</w:t>
      </w:r>
      <w:r w:rsidRPr="004A2A1B">
        <w:t xml:space="preserve">, spremite je pod imenom </w:t>
      </w:r>
      <w:r w:rsidR="00200A07" w:rsidRPr="004A2A1B">
        <w:rPr>
          <w:b/>
          <w:i/>
        </w:rPr>
        <w:t>Ra</w:t>
      </w:r>
      <w:r w:rsidR="004634ED">
        <w:rPr>
          <w:b/>
          <w:i/>
        </w:rPr>
        <w:t>c</w:t>
      </w:r>
      <w:r w:rsidR="00200A07" w:rsidRPr="004A2A1B">
        <w:rPr>
          <w:b/>
          <w:i/>
        </w:rPr>
        <w:t>un br. 1</w:t>
      </w:r>
      <w:r w:rsidRPr="004A2A1B">
        <w:rPr>
          <w:b/>
          <w:i/>
        </w:rPr>
        <w:t>.xlsx</w:t>
      </w:r>
      <w:r w:rsidRPr="004A2A1B">
        <w:t xml:space="preserve"> u mapu</w:t>
      </w:r>
      <w:r w:rsidRPr="004A2A1B">
        <w:rPr>
          <w:i/>
        </w:rPr>
        <w:t xml:space="preserve"> </w:t>
      </w:r>
      <w:r w:rsidR="00200A07" w:rsidRPr="004A2A1B">
        <w:rPr>
          <w:b/>
          <w:i/>
        </w:rPr>
        <w:t>E430_Vjezbe</w:t>
      </w:r>
      <w:r w:rsidR="00200A07" w:rsidRPr="004A2A1B">
        <w:t xml:space="preserve"> </w:t>
      </w:r>
      <w:r w:rsidRPr="004A2A1B">
        <w:t>i zatvorite je</w:t>
      </w:r>
      <w:r w:rsidRPr="004A2A1B">
        <w:rPr>
          <w:i/>
        </w:rPr>
        <w:t>.</w:t>
      </w:r>
    </w:p>
    <w:p w14:paraId="20D9DB1F" w14:textId="0210CB00" w:rsidR="00A21996" w:rsidRPr="00FE2043" w:rsidRDefault="0073449A" w:rsidP="00D453D6">
      <w:pPr>
        <w:pStyle w:val="-NUMBvjezba"/>
        <w:ind w:left="681" w:hanging="284"/>
      </w:pPr>
      <w:r w:rsidRPr="004A2A1B">
        <w:t xml:space="preserve">Otvorite datoteku </w:t>
      </w:r>
      <w:r w:rsidRPr="004A2A1B">
        <w:rPr>
          <w:b/>
          <w:i/>
        </w:rPr>
        <w:t>Prva tablica.</w:t>
      </w:r>
      <w:r w:rsidRPr="00FE2043">
        <w:rPr>
          <w:b/>
          <w:i/>
        </w:rPr>
        <w:t>xlsx</w:t>
      </w:r>
      <w:r w:rsidR="00480C6A" w:rsidRPr="004A2A1B">
        <w:t xml:space="preserve">, u prvu ćeliju upišite današnji datum </w:t>
      </w:r>
      <w:r w:rsidRPr="004A2A1B">
        <w:t xml:space="preserve">i spremite je u </w:t>
      </w:r>
      <w:r w:rsidR="00480C6A" w:rsidRPr="004A2A1B">
        <w:t xml:space="preserve">istu </w:t>
      </w:r>
      <w:r w:rsidRPr="004A2A1B">
        <w:t>mapu</w:t>
      </w:r>
      <w:r w:rsidRPr="004A2A1B">
        <w:rPr>
          <w:i/>
        </w:rPr>
        <w:t xml:space="preserve"> </w:t>
      </w:r>
      <w:r w:rsidRPr="004A2A1B">
        <w:t xml:space="preserve">pod imenom </w:t>
      </w:r>
      <w:r w:rsidR="00C03720" w:rsidRPr="004A2A1B">
        <w:br/>
      </w:r>
      <w:r w:rsidRPr="004A2A1B">
        <w:rPr>
          <w:b/>
          <w:i/>
        </w:rPr>
        <w:t>Prva tablica-promijenjena.xlsx</w:t>
      </w:r>
      <w:r w:rsidRPr="004A2A1B">
        <w:t>.</w:t>
      </w:r>
    </w:p>
    <w:p w14:paraId="0B2DC4BB" w14:textId="5379B26D" w:rsidR="00712682" w:rsidRPr="00FE2043" w:rsidRDefault="00404BD9" w:rsidP="00D453D6">
      <w:pPr>
        <w:pStyle w:val="-NUMBvjezba"/>
        <w:ind w:left="681" w:hanging="284"/>
      </w:pPr>
      <w:r w:rsidRPr="004A2A1B">
        <w:t xml:space="preserve">Zatvorite datoteku </w:t>
      </w:r>
      <w:r w:rsidR="00480C6A" w:rsidRPr="004A2A1B">
        <w:rPr>
          <w:b/>
          <w:i/>
        </w:rPr>
        <w:t>Prva tablica-promijenjena.xlsx</w:t>
      </w:r>
      <w:r w:rsidR="00480C6A" w:rsidRPr="004A2A1B">
        <w:t>.</w:t>
      </w:r>
      <w:r w:rsidRPr="004A2A1B">
        <w:t>.</w:t>
      </w:r>
    </w:p>
    <w:p w14:paraId="75E0F44D" w14:textId="5247E5E6" w:rsidR="00B166FF" w:rsidRPr="004A2A1B" w:rsidRDefault="00404BD9" w:rsidP="002E0BA9">
      <w:pPr>
        <w:pStyle w:val="-NUMBvjezba"/>
        <w:ind w:left="681" w:hanging="284"/>
      </w:pPr>
      <w:r w:rsidRPr="004A2A1B">
        <w:t>U sustavu pomoći potražite informacij</w:t>
      </w:r>
      <w:r w:rsidR="00B166FF" w:rsidRPr="004A2A1B">
        <w:t>u gdje se obično na računalu spremaju i nalaze predlošci (u kojoj mapi).</w:t>
      </w:r>
    </w:p>
    <w:p w14:paraId="52091AEB" w14:textId="77777777" w:rsidR="00B166FF" w:rsidRPr="004A2A1B" w:rsidRDefault="00B166FF" w:rsidP="004A2A1B">
      <w:pPr>
        <w:pStyle w:val="-NUMBvjezba"/>
        <w:numPr>
          <w:ilvl w:val="0"/>
          <w:numId w:val="0"/>
        </w:numPr>
        <w:ind w:left="709"/>
        <w:rPr>
          <w:i/>
          <w:iCs/>
          <w:color w:val="808080" w:themeColor="background1" w:themeShade="80"/>
        </w:rPr>
      </w:pPr>
      <w:r w:rsidRPr="004A2A1B">
        <w:rPr>
          <w:i/>
          <w:iCs/>
          <w:color w:val="808080" w:themeColor="background1" w:themeShade="80"/>
        </w:rPr>
        <w:t>(Pomoć: U okvir za pretraživanje upišite „Mapa predložaka“ i otvorite članak Spremanje radne knjige kao predloška.)</w:t>
      </w:r>
    </w:p>
    <w:p w14:paraId="425A8768" w14:textId="0ABB0E6B" w:rsidR="00712682" w:rsidRPr="00FE2043" w:rsidRDefault="00404BD9" w:rsidP="004A2A1B">
      <w:pPr>
        <w:pStyle w:val="-NUMBvjezba"/>
        <w:numPr>
          <w:ilvl w:val="0"/>
          <w:numId w:val="0"/>
        </w:numPr>
        <w:ind w:left="681"/>
      </w:pPr>
      <w:r w:rsidRPr="004A2A1B">
        <w:t>Putokaz upišite na crtu:</w:t>
      </w:r>
    </w:p>
    <w:p w14:paraId="2609790C" w14:textId="77777777" w:rsidR="00C757AF" w:rsidRPr="00FE2043" w:rsidRDefault="00C757AF" w:rsidP="00C757AF">
      <w:pPr>
        <w:pStyle w:val="-NUMBvjezba"/>
        <w:numPr>
          <w:ilvl w:val="0"/>
          <w:numId w:val="0"/>
        </w:numPr>
        <w:ind w:left="681"/>
      </w:pPr>
      <w:r w:rsidRPr="00FE2043">
        <w:t>___________________________________________</w:t>
      </w:r>
      <w:r w:rsidR="00404BD9" w:rsidRPr="00FE2043">
        <w:t>___________</w:t>
      </w:r>
    </w:p>
    <w:p w14:paraId="3EA78703" w14:textId="397D67F3" w:rsidR="00712682" w:rsidRPr="00FE2043" w:rsidRDefault="00A21996" w:rsidP="004D0E1C">
      <w:pPr>
        <w:pStyle w:val="-NUMBvjezba"/>
        <w:ind w:left="681" w:hanging="284"/>
      </w:pPr>
      <w:r w:rsidRPr="00FE2043">
        <w:t xml:space="preserve">Zatvorite </w:t>
      </w:r>
      <w:r w:rsidR="00B166FF" w:rsidRPr="00FE2043">
        <w:t xml:space="preserve">okno </w:t>
      </w:r>
      <w:r w:rsidRPr="00FE2043">
        <w:t>pomoći</w:t>
      </w:r>
      <w:r w:rsidR="00B859E7" w:rsidRPr="00FE2043">
        <w:t xml:space="preserve"> i </w:t>
      </w:r>
      <w:r w:rsidR="007F30CB" w:rsidRPr="00FE2043">
        <w:t>sve</w:t>
      </w:r>
      <w:r w:rsidRPr="00FE2043">
        <w:t xml:space="preserve"> otvorene </w:t>
      </w:r>
      <w:r w:rsidR="00884B8C" w:rsidRPr="00FE2043">
        <w:t>datoteke</w:t>
      </w:r>
      <w:r w:rsidR="008D162F" w:rsidRPr="00FE2043">
        <w:t>.</w:t>
      </w:r>
    </w:p>
    <w:p w14:paraId="3BF34473" w14:textId="77777777" w:rsidR="00FE3C84" w:rsidRPr="00FE2043" w:rsidRDefault="00B859E7" w:rsidP="00B859E7">
      <w:pPr>
        <w:pStyle w:val="-NUMBvjezba"/>
        <w:numPr>
          <w:ilvl w:val="0"/>
          <w:numId w:val="0"/>
        </w:numPr>
      </w:pPr>
      <w:r w:rsidRPr="00FE2043">
        <w:br w:type="page"/>
      </w:r>
    </w:p>
    <w:p w14:paraId="7E95B8C1" w14:textId="77777777" w:rsidR="00FE3C84" w:rsidRPr="00FE2043" w:rsidRDefault="00FE3C84" w:rsidP="003D76F8">
      <w:pPr>
        <w:pStyle w:val="-TEKST"/>
      </w:pPr>
    </w:p>
    <w:p w14:paraId="50DDC12B" w14:textId="77777777" w:rsidR="003D76F8" w:rsidRPr="00FE2043" w:rsidRDefault="003D76F8" w:rsidP="003D76F8">
      <w:pPr>
        <w:pStyle w:val="-TEKST"/>
      </w:pPr>
    </w:p>
    <w:p w14:paraId="66486E9A" w14:textId="77777777" w:rsidR="002077E2" w:rsidRPr="00FE2043" w:rsidRDefault="00404BD9" w:rsidP="003D76F8">
      <w:pPr>
        <w:pStyle w:val="-TEKS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11A4FD43" wp14:editId="01949D27">
                <wp:simplePos x="0" y="0"/>
                <wp:positionH relativeFrom="column">
                  <wp:posOffset>11430</wp:posOffset>
                </wp:positionH>
                <wp:positionV relativeFrom="line">
                  <wp:posOffset>206063</wp:posOffset>
                </wp:positionV>
                <wp:extent cx="4800600" cy="3081020"/>
                <wp:effectExtent l="0" t="0" r="0" b="5080"/>
                <wp:wrapNone/>
                <wp:docPr id="941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3081020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ABE86" w14:textId="77777777" w:rsidR="00B44E53" w:rsidRPr="005157BE" w:rsidRDefault="00B44E53" w:rsidP="00C45EE5">
                            <w:pPr>
                              <w:pBdr>
                                <w:bottom w:val="single" w:sz="2" w:space="1" w:color="auto"/>
                              </w:pBdr>
                              <w:spacing w:before="120" w:after="240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5157BE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U ovome je poglavlju obrađeno: </w:t>
                            </w:r>
                          </w:p>
                          <w:p w14:paraId="6DBBD499" w14:textId="77777777" w:rsidR="00B44E53" w:rsidRDefault="00B44E53" w:rsidP="005157BE">
                            <w:pPr>
                              <w:pStyle w:val="Obraeno"/>
                              <w:ind w:left="714" w:hanging="357"/>
                            </w:pPr>
                            <w:r>
                              <w:t>upoznavanje s proračunskim tablicama</w:t>
                            </w:r>
                          </w:p>
                          <w:p w14:paraId="59D7DB14" w14:textId="77777777" w:rsidR="00B44E53" w:rsidRDefault="00B44E53" w:rsidP="005157BE">
                            <w:pPr>
                              <w:pStyle w:val="Obraeno"/>
                              <w:ind w:left="714" w:hanging="357"/>
                            </w:pPr>
                            <w:r>
                              <w:t>pokretanje i zatvaranje programa</w:t>
                            </w:r>
                          </w:p>
                          <w:p w14:paraId="48FC84E0" w14:textId="77777777" w:rsidR="00B44E53" w:rsidRDefault="00B44E53" w:rsidP="005157BE">
                            <w:pPr>
                              <w:pStyle w:val="Obraeno"/>
                              <w:ind w:left="714" w:hanging="357"/>
                            </w:pPr>
                            <w:r>
                              <w:t>izrada jedne ili više novih radnih knjiga</w:t>
                            </w:r>
                          </w:p>
                          <w:p w14:paraId="1A8273D2" w14:textId="77777777" w:rsidR="00B44E53" w:rsidRDefault="00B44E53" w:rsidP="005157BE">
                            <w:pPr>
                              <w:pStyle w:val="Obraeno"/>
                              <w:ind w:left="714" w:hanging="357"/>
                            </w:pPr>
                            <w:r>
                              <w:t>izrada nove radne knjige na temelju predloška</w:t>
                            </w:r>
                          </w:p>
                          <w:p w14:paraId="19A20F17" w14:textId="77777777" w:rsidR="00B44E53" w:rsidRDefault="00B44E53" w:rsidP="005157BE">
                            <w:pPr>
                              <w:pStyle w:val="Obraeno"/>
                              <w:ind w:left="714" w:hanging="357"/>
                            </w:pPr>
                            <w:r>
                              <w:t xml:space="preserve">spremanje radne knjige </w:t>
                            </w:r>
                          </w:p>
                          <w:p w14:paraId="7929A9FD" w14:textId="77777777" w:rsidR="00B44E53" w:rsidRDefault="00B44E53" w:rsidP="005157BE">
                            <w:pPr>
                              <w:pStyle w:val="Obraeno"/>
                              <w:ind w:left="714" w:hanging="357"/>
                            </w:pPr>
                            <w:r>
                              <w:t>spremanje radne knjige pod drugim imenom</w:t>
                            </w:r>
                          </w:p>
                          <w:p w14:paraId="4E6B376F" w14:textId="77777777" w:rsidR="00B44E53" w:rsidRDefault="00B44E53" w:rsidP="005157BE">
                            <w:pPr>
                              <w:pStyle w:val="Obraeno"/>
                              <w:ind w:left="714" w:hanging="357"/>
                            </w:pPr>
                            <w:r>
                              <w:t>spremanje radne knjige u drugome datotečnome obliku</w:t>
                            </w:r>
                          </w:p>
                          <w:p w14:paraId="023A8627" w14:textId="77777777" w:rsidR="00B44E53" w:rsidRDefault="00B44E53" w:rsidP="005157BE">
                            <w:pPr>
                              <w:pStyle w:val="Obraeno"/>
                              <w:ind w:left="714" w:hanging="357"/>
                            </w:pPr>
                            <w:r>
                              <w:t>prijelaz između otvorenih radnih knjiga</w:t>
                            </w:r>
                          </w:p>
                          <w:p w14:paraId="1A393E11" w14:textId="77777777" w:rsidR="00B44E53" w:rsidRDefault="00B44E53" w:rsidP="005157BE">
                            <w:pPr>
                              <w:pStyle w:val="Obraeno"/>
                              <w:ind w:left="714" w:hanging="357"/>
                            </w:pPr>
                            <w:r>
                              <w:t>uporaba sustava pomoći</w:t>
                            </w:r>
                          </w:p>
                          <w:p w14:paraId="210ED8FD" w14:textId="77777777" w:rsidR="00B44E53" w:rsidRPr="00192F86" w:rsidRDefault="00B44E53" w:rsidP="005157BE">
                            <w:pPr>
                              <w:pStyle w:val="Obraeno"/>
                              <w:ind w:left="714" w:hanging="357"/>
                            </w:pPr>
                            <w:r>
                              <w:t>mijenjanje osnovnih postavki programa.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A4FD43" id="AutoShape 433" o:spid="_x0000_s1066" style="position:absolute;left:0;text-align:left;margin-left:.9pt;margin-top:16.25pt;width:378pt;height:242.6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" fillcolor="#eaeaea" stroked="f">
                <v:textbox>
                  <w:txbxContent>
                    <w:p w14:paraId="288ABE86" w14:textId="77777777" w:rsidR="00B44E53" w:rsidRPr="005157BE" w:rsidRDefault="00B44E53" w:rsidP="00C45EE5">
                      <w:pPr>
                        <w:pBdr>
                          <w:bottom w:val="single" w:sz="2" w:space="1" w:color="auto"/>
                        </w:pBdr>
                        <w:spacing w:before="120" w:after="240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5157BE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 xml:space="preserve">U ovome je poglavlju obrađeno: </w:t>
                      </w:r>
                    </w:p>
                    <w:p w14:paraId="6DBBD499" w14:textId="77777777" w:rsidR="00B44E53" w:rsidRDefault="00B44E53" w:rsidP="005157BE">
                      <w:pPr>
                        <w:pStyle w:val="Obraeno"/>
                        <w:ind w:left="714" w:hanging="357"/>
                      </w:pPr>
                      <w:r>
                        <w:t>upoznavanje s proračunskim tablicama</w:t>
                      </w:r>
                    </w:p>
                    <w:p w14:paraId="59D7DB14" w14:textId="77777777" w:rsidR="00B44E53" w:rsidRDefault="00B44E53" w:rsidP="005157BE">
                      <w:pPr>
                        <w:pStyle w:val="Obraeno"/>
                        <w:ind w:left="714" w:hanging="357"/>
                      </w:pPr>
                      <w:r>
                        <w:t>pokretanje i zatvaranje programa</w:t>
                      </w:r>
                    </w:p>
                    <w:p w14:paraId="48FC84E0" w14:textId="77777777" w:rsidR="00B44E53" w:rsidRDefault="00B44E53" w:rsidP="005157BE">
                      <w:pPr>
                        <w:pStyle w:val="Obraeno"/>
                        <w:ind w:left="714" w:hanging="357"/>
                      </w:pPr>
                      <w:r>
                        <w:t>izrada jedne ili više novih radnih knjiga</w:t>
                      </w:r>
                    </w:p>
                    <w:p w14:paraId="1A8273D2" w14:textId="77777777" w:rsidR="00B44E53" w:rsidRDefault="00B44E53" w:rsidP="005157BE">
                      <w:pPr>
                        <w:pStyle w:val="Obraeno"/>
                        <w:ind w:left="714" w:hanging="357"/>
                      </w:pPr>
                      <w:r>
                        <w:t>izrada nove radne knjige na temelju predloška</w:t>
                      </w:r>
                    </w:p>
                    <w:p w14:paraId="19A20F17" w14:textId="77777777" w:rsidR="00B44E53" w:rsidRDefault="00B44E53" w:rsidP="005157BE">
                      <w:pPr>
                        <w:pStyle w:val="Obraeno"/>
                        <w:ind w:left="714" w:hanging="357"/>
                      </w:pPr>
                      <w:r>
                        <w:t xml:space="preserve">spremanje radne knjige </w:t>
                      </w:r>
                    </w:p>
                    <w:p w14:paraId="7929A9FD" w14:textId="77777777" w:rsidR="00B44E53" w:rsidRDefault="00B44E53" w:rsidP="005157BE">
                      <w:pPr>
                        <w:pStyle w:val="Obraeno"/>
                        <w:ind w:left="714" w:hanging="357"/>
                      </w:pPr>
                      <w:r>
                        <w:t>spremanje radne knjige pod drugim imenom</w:t>
                      </w:r>
                    </w:p>
                    <w:p w14:paraId="4E6B376F" w14:textId="77777777" w:rsidR="00B44E53" w:rsidRDefault="00B44E53" w:rsidP="005157BE">
                      <w:pPr>
                        <w:pStyle w:val="Obraeno"/>
                        <w:ind w:left="714" w:hanging="357"/>
                      </w:pPr>
                      <w:r>
                        <w:t>spremanje radne knjige u drugome datotečnome obliku</w:t>
                      </w:r>
                    </w:p>
                    <w:p w14:paraId="023A8627" w14:textId="77777777" w:rsidR="00B44E53" w:rsidRDefault="00B44E53" w:rsidP="005157BE">
                      <w:pPr>
                        <w:pStyle w:val="Obraeno"/>
                        <w:ind w:left="714" w:hanging="357"/>
                      </w:pPr>
                      <w:r>
                        <w:t>prijelaz između otvorenih radnih knjiga</w:t>
                      </w:r>
                    </w:p>
                    <w:p w14:paraId="1A393E11" w14:textId="77777777" w:rsidR="00B44E53" w:rsidRDefault="00B44E53" w:rsidP="005157BE">
                      <w:pPr>
                        <w:pStyle w:val="Obraeno"/>
                        <w:ind w:left="714" w:hanging="357"/>
                      </w:pPr>
                      <w:r>
                        <w:t>uporaba sustava pomoći</w:t>
                      </w:r>
                    </w:p>
                    <w:p w14:paraId="210ED8FD" w14:textId="77777777" w:rsidR="00B44E53" w:rsidRPr="00192F86" w:rsidRDefault="00B44E53" w:rsidP="005157BE">
                      <w:pPr>
                        <w:pStyle w:val="Obraeno"/>
                        <w:ind w:left="714" w:hanging="357"/>
                      </w:pPr>
                      <w:r>
                        <w:t>mijenjanje osnovnih postavki programa.</w:t>
                      </w:r>
                    </w:p>
                  </w:txbxContent>
                </v:textbox>
                <w10:wrap anchory="line"/>
              </v:roundrect>
            </w:pict>
          </mc:Fallback>
        </mc:AlternateContent>
      </w:r>
    </w:p>
    <w:p w14:paraId="03C7FDF0" w14:textId="77777777" w:rsidR="002077E2" w:rsidRPr="00FE2043" w:rsidRDefault="002077E2" w:rsidP="003D76F8">
      <w:pPr>
        <w:pStyle w:val="-TEKST"/>
      </w:pPr>
    </w:p>
    <w:p w14:paraId="2A659A8F" w14:textId="77777777" w:rsidR="00A64FF7" w:rsidRPr="00FE2043" w:rsidRDefault="00A64FF7" w:rsidP="003D76F8">
      <w:pPr>
        <w:pStyle w:val="-TEKST"/>
      </w:pPr>
    </w:p>
    <w:p w14:paraId="16E72689" w14:textId="77777777" w:rsidR="00A64FF7" w:rsidRPr="00FE2043" w:rsidRDefault="00A64FF7" w:rsidP="003D76F8">
      <w:pPr>
        <w:pStyle w:val="-TEKST"/>
      </w:pPr>
    </w:p>
    <w:p w14:paraId="3CBE0D4B" w14:textId="77777777" w:rsidR="00A64FF7" w:rsidRPr="00FE2043" w:rsidRDefault="00A64FF7" w:rsidP="003D76F8">
      <w:pPr>
        <w:pStyle w:val="-TEKST"/>
      </w:pPr>
    </w:p>
    <w:p w14:paraId="6210C093" w14:textId="77777777" w:rsidR="00A64FF7" w:rsidRPr="00FE2043" w:rsidRDefault="00A64FF7" w:rsidP="003D76F8">
      <w:pPr>
        <w:pStyle w:val="-TEKST"/>
      </w:pPr>
    </w:p>
    <w:p w14:paraId="37B8A86F" w14:textId="77777777" w:rsidR="003D76F8" w:rsidRPr="00FE2043" w:rsidRDefault="003D76F8" w:rsidP="003D76F8">
      <w:pPr>
        <w:pStyle w:val="-TEKST"/>
      </w:pPr>
    </w:p>
    <w:p w14:paraId="42228CC8" w14:textId="77777777" w:rsidR="003D76F8" w:rsidRPr="00FE2043" w:rsidRDefault="003D76F8" w:rsidP="003D76F8">
      <w:pPr>
        <w:pStyle w:val="-TEKST"/>
      </w:pPr>
    </w:p>
    <w:p w14:paraId="427FA20F" w14:textId="77777777" w:rsidR="003D76F8" w:rsidRPr="00FE2043" w:rsidRDefault="003D76F8" w:rsidP="003D76F8">
      <w:pPr>
        <w:pStyle w:val="-TEKST"/>
      </w:pPr>
    </w:p>
    <w:p w14:paraId="3578E547" w14:textId="77777777" w:rsidR="003D76F8" w:rsidRPr="00FE2043" w:rsidRDefault="003D76F8" w:rsidP="003D76F8">
      <w:pPr>
        <w:pStyle w:val="-TEKST"/>
      </w:pPr>
    </w:p>
    <w:p w14:paraId="7A00A7BC" w14:textId="77777777" w:rsidR="003D76F8" w:rsidRPr="00FE2043" w:rsidRDefault="003D76F8" w:rsidP="003D76F8">
      <w:pPr>
        <w:pStyle w:val="-TEKST"/>
      </w:pPr>
    </w:p>
    <w:p w14:paraId="062FDA6D" w14:textId="77777777" w:rsidR="003D76F8" w:rsidRPr="00FE2043" w:rsidRDefault="003D76F8" w:rsidP="003D76F8">
      <w:pPr>
        <w:pStyle w:val="-TEKST"/>
      </w:pPr>
    </w:p>
    <w:p w14:paraId="74DB3646" w14:textId="77777777" w:rsidR="003D76F8" w:rsidRPr="00FE2043" w:rsidRDefault="003D76F8" w:rsidP="003D76F8">
      <w:pPr>
        <w:pStyle w:val="-TEKST"/>
      </w:pPr>
    </w:p>
    <w:p w14:paraId="18BE21DB" w14:textId="77777777" w:rsidR="003D76F8" w:rsidRPr="00FE2043" w:rsidRDefault="003D76F8" w:rsidP="003D76F8">
      <w:pPr>
        <w:pStyle w:val="-TEKST"/>
      </w:pPr>
    </w:p>
    <w:p w14:paraId="51257CF0" w14:textId="77777777" w:rsidR="003D76F8" w:rsidRPr="00FE2043" w:rsidRDefault="00E40773" w:rsidP="003D76F8">
      <w:pPr>
        <w:pStyle w:val="-TEKST"/>
      </w:pPr>
      <w:r w:rsidRPr="00FE2043">
        <w:br w:type="page"/>
      </w:r>
    </w:p>
    <w:p w14:paraId="2636EDBD" w14:textId="566A66A1" w:rsidR="00DE1A21" w:rsidRPr="00FE2043" w:rsidRDefault="00F955E4" w:rsidP="00541C63">
      <w:pPr>
        <w:pStyle w:val="1-NASLOV"/>
      </w:pPr>
      <w:bookmarkStart w:id="40" w:name="_Toc146188082"/>
      <w:r w:rsidRPr="00FE2043">
        <w:lastRenderedPageBreak/>
        <w:t xml:space="preserve">2. </w:t>
      </w:r>
      <w:r w:rsidR="00541C63" w:rsidRPr="00FE2043">
        <w:t>Radni listovi</w:t>
      </w:r>
      <w:bookmarkEnd w:id="40"/>
    </w:p>
    <w:p w14:paraId="244B2A61" w14:textId="77777777" w:rsidR="00602E34" w:rsidRPr="00FE2043" w:rsidRDefault="00602E34" w:rsidP="00602E34">
      <w:pPr>
        <w:pStyle w:val="TSnormal"/>
        <w:shd w:val="clear" w:color="auto" w:fill="DEEAF6"/>
        <w:rPr>
          <w:sz w:val="24"/>
          <w:szCs w:val="22"/>
        </w:rPr>
      </w:pPr>
      <w:r w:rsidRPr="00FE2043">
        <w:rPr>
          <w:sz w:val="22"/>
        </w:rPr>
        <w:t>Po završetku ovog poglavlja polaznik će moći:</w:t>
      </w:r>
    </w:p>
    <w:p w14:paraId="72A57FFC" w14:textId="77777777" w:rsidR="00F76F42" w:rsidRPr="00FE2043" w:rsidRDefault="00F76F42" w:rsidP="00602E34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kretati se po radnim listovima</w:t>
      </w:r>
    </w:p>
    <w:p w14:paraId="522BE1F4" w14:textId="77777777" w:rsidR="00602E34" w:rsidRPr="00FE2043" w:rsidRDefault="00F76F42" w:rsidP="00602E34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 xml:space="preserve">umetnuti, obrisati, </w:t>
      </w:r>
      <w:r w:rsidR="00B518AE" w:rsidRPr="00FE2043">
        <w:rPr>
          <w:rFonts w:ascii="Arial" w:hAnsi="Arial" w:cs="Arial"/>
          <w:i/>
          <w:sz w:val="22"/>
        </w:rPr>
        <w:t xml:space="preserve">preimenovati, </w:t>
      </w:r>
      <w:r w:rsidRPr="00FE2043">
        <w:rPr>
          <w:rFonts w:ascii="Arial" w:hAnsi="Arial" w:cs="Arial"/>
          <w:i/>
          <w:sz w:val="22"/>
        </w:rPr>
        <w:t>premjestiti i kopirati radni list</w:t>
      </w:r>
      <w:r w:rsidR="00070A92" w:rsidRPr="00FE2043">
        <w:rPr>
          <w:rFonts w:ascii="Arial" w:hAnsi="Arial" w:cs="Arial"/>
          <w:i/>
          <w:sz w:val="22"/>
        </w:rPr>
        <w:t>.</w:t>
      </w:r>
    </w:p>
    <w:p w14:paraId="78882DC5" w14:textId="77777777" w:rsidR="00602E34" w:rsidRPr="00FE2043" w:rsidRDefault="00602E34" w:rsidP="002608B6">
      <w:pPr>
        <w:pStyle w:val="-TEKST"/>
        <w:ind w:right="-10"/>
        <w:jc w:val="left"/>
      </w:pPr>
    </w:p>
    <w:p w14:paraId="1B50E07F" w14:textId="057F9435" w:rsidR="00B84C8E" w:rsidRPr="00FE2043" w:rsidRDefault="00650552" w:rsidP="002608B6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13666FE" wp14:editId="2F583AA4">
                <wp:simplePos x="0" y="0"/>
                <wp:positionH relativeFrom="column">
                  <wp:posOffset>4886325</wp:posOffset>
                </wp:positionH>
                <wp:positionV relativeFrom="paragraph">
                  <wp:posOffset>394335</wp:posOffset>
                </wp:positionV>
                <wp:extent cx="1619885" cy="1366520"/>
                <wp:effectExtent l="0" t="0" r="18415" b="24130"/>
                <wp:wrapNone/>
                <wp:docPr id="939" name="Text Box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3665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53A2D5" w14:textId="77777777" w:rsidR="00B44E53" w:rsidRPr="0099575F" w:rsidRDefault="00B44E53" w:rsidP="00134447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9575F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309AB16D" w14:textId="77777777" w:rsidR="00B44E53" w:rsidRPr="0099575F" w:rsidRDefault="00B44E53" w:rsidP="00134447">
                            <w:pPr>
                              <w:spacing w:before="120"/>
                              <w:ind w:left="6" w:right="17"/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r w:rsidRPr="00FF410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Promjena zadanoga broja radnih listova kod otvaranja nove radne knjige: </w:t>
                            </w:r>
                            <w:r w:rsidRPr="00FF4108"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Datoteka</w:t>
                            </w:r>
                            <w:r w:rsidRPr="00FF410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F4108">
                              <w:rPr>
                                <w:rFonts w:cs="Arial"/>
                                <w:iCs/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FF4108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 Mogućnosti </w:t>
                            </w:r>
                            <w:r w:rsidRPr="00FF4108">
                              <w:rPr>
                                <w:rFonts w:cs="Arial"/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FF410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F4108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Općenito</w:t>
                            </w:r>
                            <w:r w:rsidRPr="00FF4108">
                              <w:rPr>
                                <w:rFonts w:cs="Arial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F4108">
                              <w:rPr>
                                <w:rFonts w:cs="Arial"/>
                                <w:iCs/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95486B">
                              <w:rPr>
                                <w:rFonts w:cs="Arial"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5486B">
                              <w:rPr>
                                <w:rFonts w:cs="Arial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Stvori ovoliko listova</w:t>
                            </w:r>
                            <w:r w:rsidRPr="0095486B">
                              <w:rPr>
                                <w:rFonts w:cs="Arial"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666FE" id="Text Box 1014" o:spid="_x0000_s1067" type="#_x0000_t202" style="position:absolute;margin-left:384.75pt;margin-top:31.05pt;width:127.55pt;height:107.6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" filled="f" fillcolor="#ddd" strokeweight=".25pt">
                <v:fill opacity="32896f"/>
                <v:textbox>
                  <w:txbxContent>
                    <w:p w14:paraId="7153A2D5" w14:textId="77777777" w:rsidR="00B44E53" w:rsidRPr="0099575F" w:rsidRDefault="00B44E53" w:rsidP="00134447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99575F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309AB16D" w14:textId="77777777" w:rsidR="00B44E53" w:rsidRPr="0099575F" w:rsidRDefault="00B44E53" w:rsidP="00134447">
                      <w:pPr>
                        <w:spacing w:before="120"/>
                        <w:ind w:left="6" w:right="17"/>
                        <w:rPr>
                          <w:iCs/>
                          <w:sz w:val="18"/>
                          <w:szCs w:val="18"/>
                        </w:rPr>
                      </w:pPr>
                      <w:r w:rsidRPr="00FF4108">
                        <w:rPr>
                          <w:rFonts w:cs="Arial"/>
                          <w:sz w:val="18"/>
                          <w:szCs w:val="18"/>
                        </w:rPr>
                        <w:t xml:space="preserve">Promjena zadanoga broja radnih listova kod otvaranja nove radne knjige: </w:t>
                      </w:r>
                      <w:r w:rsidRPr="00FF4108"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Datoteka</w:t>
                      </w:r>
                      <w:r w:rsidRPr="00FF4108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FF4108">
                        <w:rPr>
                          <w:rFonts w:cs="Arial"/>
                          <w:iCs/>
                          <w:sz w:val="18"/>
                          <w:szCs w:val="18"/>
                        </w:rPr>
                        <w:sym w:font="Wingdings 3" w:char="F022"/>
                      </w:r>
                      <w:r w:rsidRPr="00FF4108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 Mogućnosti </w:t>
                      </w:r>
                      <w:r w:rsidRPr="00FF4108">
                        <w:rPr>
                          <w:rFonts w:cs="Arial"/>
                          <w:sz w:val="18"/>
                          <w:szCs w:val="18"/>
                        </w:rPr>
                        <w:sym w:font="Wingdings 3" w:char="F022"/>
                      </w:r>
                      <w:r w:rsidRPr="00FF4108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FF4108">
                        <w:rPr>
                          <w:rFonts w:cs="Arial"/>
                          <w:i/>
                          <w:sz w:val="18"/>
                          <w:szCs w:val="18"/>
                        </w:rPr>
                        <w:t>Općenito</w:t>
                      </w:r>
                      <w:r w:rsidRPr="00FF4108">
                        <w:rPr>
                          <w:rFonts w:cs="Arial"/>
                          <w:bCs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FF4108">
                        <w:rPr>
                          <w:rFonts w:cs="Arial"/>
                          <w:iCs/>
                          <w:sz w:val="18"/>
                          <w:szCs w:val="18"/>
                        </w:rPr>
                        <w:sym w:font="Wingdings 3" w:char="F022"/>
                      </w:r>
                      <w:r w:rsidRPr="0095486B">
                        <w:rPr>
                          <w:rFonts w:cs="Arial"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95486B">
                        <w:rPr>
                          <w:rFonts w:cs="Arial"/>
                          <w:b/>
                          <w:bCs/>
                          <w:iCs/>
                          <w:sz w:val="18"/>
                          <w:szCs w:val="18"/>
                        </w:rPr>
                        <w:t>Stvori ovoliko listova</w:t>
                      </w:r>
                      <w:r w:rsidRPr="0095486B">
                        <w:rPr>
                          <w:rFonts w:cs="Arial"/>
                          <w:iCs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518AE" w:rsidRPr="004A2A1B">
        <w:t xml:space="preserve">Po zadanoj vrijednosti svaka se radna knjiga u programu </w:t>
      </w:r>
      <w:r w:rsidR="00B518AE" w:rsidRPr="004A2A1B">
        <w:rPr>
          <w:i/>
        </w:rPr>
        <w:t xml:space="preserve">Excel </w:t>
      </w:r>
      <w:r w:rsidR="00B518AE" w:rsidRPr="004A2A1B">
        <w:t xml:space="preserve">sastoji od jednoga radnoga lista čije se ime </w:t>
      </w:r>
      <w:r w:rsidR="00B518AE" w:rsidRPr="004A2A1B">
        <w:rPr>
          <w:b/>
          <w:i/>
        </w:rPr>
        <w:t>List1</w:t>
      </w:r>
      <w:r w:rsidR="00B518AE" w:rsidRPr="004A2A1B">
        <w:t xml:space="preserve"> nalazi na oznaci pri dnu prozora. Radni listovi mogu se dodavati ili brisati, premještati ili kopirati te preimenovati. Najveći broj radnih listova u radnoj knjizi je 255.</w:t>
      </w:r>
    </w:p>
    <w:p w14:paraId="08C11A6B" w14:textId="77777777" w:rsidR="008C48F1" w:rsidRPr="00FE2043" w:rsidRDefault="008C48F1" w:rsidP="00EE16B7">
      <w:pPr>
        <w:pStyle w:val="1-1-NASLOV"/>
        <w:ind w:right="-10"/>
      </w:pPr>
      <w:bookmarkStart w:id="41" w:name="a21"/>
      <w:bookmarkStart w:id="42" w:name="_Toc146188083"/>
      <w:r w:rsidRPr="00FE2043">
        <w:t xml:space="preserve">2.1. </w:t>
      </w:r>
      <w:r w:rsidR="00A93923" w:rsidRPr="00FE2043">
        <w:t>Kretanje po</w:t>
      </w:r>
      <w:r w:rsidRPr="00FE2043">
        <w:t xml:space="preserve"> radni</w:t>
      </w:r>
      <w:r w:rsidR="00A93923" w:rsidRPr="00FE2043">
        <w:t>m</w:t>
      </w:r>
      <w:r w:rsidRPr="00FE2043">
        <w:t xml:space="preserve"> listov</w:t>
      </w:r>
      <w:r w:rsidR="00A93923" w:rsidRPr="00FE2043">
        <w:t>im</w:t>
      </w:r>
      <w:r w:rsidRPr="00FE2043">
        <w:t>a</w:t>
      </w:r>
      <w:bookmarkEnd w:id="41"/>
      <w:bookmarkEnd w:id="42"/>
    </w:p>
    <w:p w14:paraId="731F29C6" w14:textId="77777777" w:rsidR="00C5238A" w:rsidRPr="00FE2043" w:rsidRDefault="00B518AE" w:rsidP="00EE16B7">
      <w:pPr>
        <w:pStyle w:val="-TEKST"/>
        <w:ind w:right="-10"/>
        <w:jc w:val="left"/>
      </w:pPr>
      <w:r w:rsidRPr="0072015A">
        <w:t>Budući da radna knjiga često sadrži više radnih listova, potreban je lagan način pregledavanja i kretanja od jednoga radnoga lista do drugoga.</w:t>
      </w:r>
    </w:p>
    <w:p w14:paraId="0D9285E5" w14:textId="77777777" w:rsidR="00C73099" w:rsidRPr="00FE2043" w:rsidRDefault="00C73099" w:rsidP="002608B6">
      <w:pPr>
        <w:pStyle w:val="-TEKST"/>
        <w:ind w:right="-10"/>
        <w:jc w:val="left"/>
      </w:pPr>
      <w:r w:rsidRPr="00FE2043">
        <w:t xml:space="preserve">Ponuđeni </w:t>
      </w:r>
      <w:r w:rsidR="002608B6" w:rsidRPr="00FE2043">
        <w:t xml:space="preserve">su </w:t>
      </w:r>
      <w:r w:rsidRPr="00FE2043">
        <w:t>načini</w:t>
      </w:r>
      <w:r w:rsidR="00C9787A" w:rsidRPr="00FE2043">
        <w:t xml:space="preserve"> kretanja i odabira radnog</w:t>
      </w:r>
      <w:r w:rsidR="002608B6" w:rsidRPr="00FE2043">
        <w:t>a</w:t>
      </w:r>
      <w:r w:rsidR="00C9787A" w:rsidRPr="00FE2043">
        <w:t xml:space="preserve"> lista</w:t>
      </w:r>
      <w:r w:rsidRPr="00FE2043">
        <w:t>:</w:t>
      </w:r>
    </w:p>
    <w:p w14:paraId="49276A7F" w14:textId="77777777" w:rsidR="0058584B" w:rsidRPr="00FE2043" w:rsidRDefault="00B518AE" w:rsidP="00EE16B7">
      <w:pPr>
        <w:pStyle w:val="-BULLET"/>
        <w:ind w:right="-10"/>
      </w:pPr>
      <w:r w:rsidRPr="0072015A">
        <w:t>klik na oznaku radnoga lista na koji se želi doći</w:t>
      </w:r>
    </w:p>
    <w:p w14:paraId="082D6ED8" w14:textId="77777777" w:rsidR="00B518AE" w:rsidRPr="00FE2043" w:rsidRDefault="00B518AE" w:rsidP="00B518AE">
      <w:pPr>
        <w:pStyle w:val="-BULLET"/>
        <w:ind w:right="-10"/>
      </w:pPr>
      <w:r w:rsidRPr="0072015A">
        <w:t xml:space="preserve">klik desnom tipkom miša nad dugmadi za kretanje po radnim listovima </w:t>
      </w:r>
      <w:r w:rsidR="00054CFC" w:rsidRPr="0072015A">
        <w:rPr>
          <w:bCs/>
          <w:noProof/>
          <w:position w:val="-6"/>
        </w:rPr>
        <w:drawing>
          <wp:inline distT="0" distB="0" distL="0" distR="0" wp14:anchorId="5E1772D5" wp14:editId="449D3DC1">
            <wp:extent cx="422275" cy="180975"/>
            <wp:effectExtent l="19050" t="19050" r="15875" b="28575"/>
            <wp:docPr id="923" name="Slika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Slika 923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180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728E7" w:rsidRPr="0072015A">
        <w:t xml:space="preserve"> </w:t>
      </w:r>
      <w:r w:rsidRPr="0072015A">
        <w:t>i odabir željenog</w:t>
      </w:r>
      <w:r w:rsidR="00054CFC" w:rsidRPr="0072015A">
        <w:t>a</w:t>
      </w:r>
      <w:r w:rsidRPr="0072015A">
        <w:t xml:space="preserve"> radnog</w:t>
      </w:r>
      <w:r w:rsidR="00054CFC" w:rsidRPr="0072015A">
        <w:t>a</w:t>
      </w:r>
      <w:r w:rsidRPr="0072015A">
        <w:t xml:space="preserve"> lista</w:t>
      </w:r>
      <w:r w:rsidR="00054CFC" w:rsidRPr="0072015A">
        <w:t xml:space="preserve"> </w:t>
      </w:r>
    </w:p>
    <w:p w14:paraId="52020CBD" w14:textId="4AF01750" w:rsidR="00650552" w:rsidRPr="00FE2043" w:rsidRDefault="00650552" w:rsidP="00B518AE">
      <w:pPr>
        <w:pStyle w:val="-BULLET"/>
        <w:ind w:right="-10"/>
      </w:pPr>
      <w:r w:rsidRPr="00FE2043">
        <w:t xml:space="preserve">kod većeg broja radnih listova pritisak na dugme </w:t>
      </w:r>
      <w:r w:rsidRPr="0072015A">
        <w:rPr>
          <w:bCs/>
          <w:noProof/>
          <w:position w:val="-6"/>
        </w:rPr>
        <w:drawing>
          <wp:inline distT="0" distB="0" distL="0" distR="0" wp14:anchorId="051FAF09" wp14:editId="2B8A9901">
            <wp:extent cx="180975" cy="161925"/>
            <wp:effectExtent l="19050" t="19050" r="28575" b="2857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kriveni listovi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AF984F" w14:textId="77777777" w:rsidR="00C5238A" w:rsidRPr="00FE2043" w:rsidRDefault="00C73099" w:rsidP="00AB2416">
      <w:pPr>
        <w:pStyle w:val="-BULLET"/>
        <w:ind w:right="-10"/>
      </w:pPr>
      <w:r w:rsidRPr="00FE2043">
        <w:t xml:space="preserve">pomoću tipki </w:t>
      </w:r>
      <w:r w:rsidR="00FD69CB" w:rsidRPr="00FE2043">
        <w:t>[</w:t>
      </w:r>
      <w:r w:rsidRPr="00FE2043">
        <w:t>Ctrl</w:t>
      </w:r>
      <w:r w:rsidR="00046260" w:rsidRPr="00FE2043">
        <w:t>]</w:t>
      </w:r>
      <w:r w:rsidRPr="00FE2043">
        <w:t>+</w:t>
      </w:r>
      <w:r w:rsidR="00FD69CB" w:rsidRPr="00FE2043">
        <w:t>[</w:t>
      </w:r>
      <w:r w:rsidRPr="00FE2043">
        <w:t>PgDn</w:t>
      </w:r>
      <w:r w:rsidR="00046260" w:rsidRPr="00FE2043">
        <w:t>]</w:t>
      </w:r>
      <w:r w:rsidRPr="00FE2043">
        <w:t xml:space="preserve"> za prelazak na </w:t>
      </w:r>
      <w:r w:rsidR="00296ECB" w:rsidRPr="00FE2043">
        <w:t>sljedeći</w:t>
      </w:r>
      <w:r w:rsidRPr="00FE2043">
        <w:t xml:space="preserve"> radni list ili </w:t>
      </w:r>
      <w:r w:rsidRPr="00FE2043">
        <w:br/>
      </w:r>
      <w:r w:rsidR="00FD69CB" w:rsidRPr="00FE2043">
        <w:t>[</w:t>
      </w:r>
      <w:r w:rsidRPr="00FE2043">
        <w:t>Ctrl</w:t>
      </w:r>
      <w:r w:rsidR="00046260" w:rsidRPr="00FE2043">
        <w:t>]</w:t>
      </w:r>
      <w:r w:rsidRPr="00FE2043">
        <w:t>+</w:t>
      </w:r>
      <w:r w:rsidR="00FD69CB" w:rsidRPr="00FE2043">
        <w:t>[</w:t>
      </w:r>
      <w:r w:rsidRPr="00FE2043">
        <w:t>PgUp</w:t>
      </w:r>
      <w:r w:rsidR="00046260" w:rsidRPr="00FE2043">
        <w:t>]</w:t>
      </w:r>
      <w:r w:rsidRPr="00FE2043">
        <w:t xml:space="preserve"> za prelazak na prethodni radni list.</w:t>
      </w:r>
    </w:p>
    <w:p w14:paraId="7272ECE2" w14:textId="77777777" w:rsidR="00B518AE" w:rsidRPr="0072015A" w:rsidRDefault="00650552" w:rsidP="00B518AE">
      <w:pPr>
        <w:pStyle w:val="-TEKST"/>
        <w:ind w:right="-10"/>
        <w:jc w:val="left"/>
      </w:pPr>
      <w:r w:rsidRPr="0072015A">
        <w:t>Ako oznaka radnoga lista nije vidljiva (</w:t>
      </w:r>
      <w:r w:rsidR="005F4930" w:rsidRPr="0072015A">
        <w:t xml:space="preserve">kod </w:t>
      </w:r>
      <w:r w:rsidRPr="0072015A">
        <w:t>puno radnih listova), rabi se dugmad za kretanje</w:t>
      </w:r>
      <w:r w:rsidRPr="00FE2043">
        <w:t xml:space="preserve"> kako</w:t>
      </w:r>
      <w:r w:rsidRPr="0072015A">
        <w:t xml:space="preserve"> bi se </w:t>
      </w:r>
      <w:r w:rsidR="005F4930" w:rsidRPr="0072015A">
        <w:t>trenutačno nevidljivi</w:t>
      </w:r>
      <w:r w:rsidRPr="0072015A">
        <w:t xml:space="preserve"> radni list doveo u vidno područje. Pritiskom na desnu ili lijevu strelicu prikazuje se oznaka jednog po jednog </w:t>
      </w:r>
      <w:r w:rsidR="005F4930" w:rsidRPr="0072015A">
        <w:t>do tada nevidljivog</w:t>
      </w:r>
      <w:r w:rsidR="003B1B7D" w:rsidRPr="0072015A">
        <w:t>a</w:t>
      </w:r>
      <w:r w:rsidRPr="0072015A">
        <w:t xml:space="preserve"> radnog</w:t>
      </w:r>
      <w:r w:rsidR="003B1B7D" w:rsidRPr="0072015A">
        <w:t>a</w:t>
      </w:r>
      <w:r w:rsidRPr="0072015A">
        <w:t xml:space="preserve"> lista kojeg</w:t>
      </w:r>
      <w:r w:rsidR="003B1B7D" w:rsidRPr="0072015A">
        <w:t>a</w:t>
      </w:r>
      <w:r w:rsidRPr="0072015A">
        <w:t xml:space="preserve"> je </w:t>
      </w:r>
      <w:r w:rsidR="005F4930" w:rsidRPr="0072015A">
        <w:t xml:space="preserve">sada </w:t>
      </w:r>
      <w:r w:rsidRPr="0072015A">
        <w:t>moguće odabrati i aktivirati.</w:t>
      </w:r>
    </w:p>
    <w:p w14:paraId="3DF6804E" w14:textId="77777777" w:rsidR="00B518AE" w:rsidRPr="00FE2043" w:rsidRDefault="00650552" w:rsidP="00137680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7F1C7FB2" wp14:editId="035BC2AF">
            <wp:extent cx="3132000" cy="249978"/>
            <wp:effectExtent l="19050" t="19050" r="11430" b="17145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kretanje lsitovima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2499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A500E3" w14:textId="77777777" w:rsidR="00650552" w:rsidRPr="00FE2043" w:rsidRDefault="00650552" w:rsidP="00B518AE">
      <w:pPr>
        <w:pStyle w:val="-TEKST"/>
        <w:ind w:right="-10"/>
        <w:jc w:val="left"/>
      </w:pPr>
      <w:r w:rsidRPr="0072015A">
        <w:t xml:space="preserve">Prečac [Ctrl] + klik lijevom tipkom miša nad desnom strelicom za kretanje po radnim listovima </w:t>
      </w:r>
      <w:r w:rsidR="00F20314" w:rsidRPr="0072015A">
        <w:t>omogućava</w:t>
      </w:r>
      <w:r w:rsidRPr="0072015A">
        <w:t xml:space="preserve"> da se brzo prikaže posljednji </w:t>
      </w:r>
      <w:r w:rsidR="005F4930" w:rsidRPr="0072015A">
        <w:t>nevidljivi</w:t>
      </w:r>
      <w:r w:rsidRPr="0072015A">
        <w:t xml:space="preserve"> radni list, a ako se prečac rabi nad lijevom strelicom prikazuje se prvi radni list. Oznaka </w:t>
      </w:r>
      <w:r w:rsidRPr="0072015A">
        <w:rPr>
          <w:noProof/>
          <w:position w:val="-6"/>
        </w:rPr>
        <w:drawing>
          <wp:inline distT="0" distB="0" distL="0" distR="0" wp14:anchorId="72486027" wp14:editId="5D9DBB4A">
            <wp:extent cx="180975" cy="161925"/>
            <wp:effectExtent l="19050" t="19050" r="28575" b="28575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kriveni listovi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2015A">
        <w:t xml:space="preserve"> govori da postoje </w:t>
      </w:r>
      <w:r w:rsidR="005F4930" w:rsidRPr="0072015A">
        <w:t>nevidljivi</w:t>
      </w:r>
      <w:r w:rsidRPr="0072015A">
        <w:t xml:space="preserve"> listovi na početku ili na kraju niza radnih listova.</w:t>
      </w:r>
    </w:p>
    <w:p w14:paraId="391FC20F" w14:textId="77777777" w:rsidR="00B84C8E" w:rsidRPr="00FE2043" w:rsidRDefault="00B84C8E" w:rsidP="00EE16B7">
      <w:pPr>
        <w:pStyle w:val="1-1-NASLOV"/>
        <w:ind w:right="-10"/>
      </w:pPr>
      <w:bookmarkStart w:id="43" w:name="a22"/>
      <w:bookmarkStart w:id="44" w:name="_Toc146188084"/>
      <w:r w:rsidRPr="00FE2043">
        <w:t>2.</w:t>
      </w:r>
      <w:r w:rsidR="008C48F1" w:rsidRPr="00FE2043">
        <w:t>2</w:t>
      </w:r>
      <w:r w:rsidRPr="00FE2043">
        <w:t>. Umetanje</w:t>
      </w:r>
      <w:r w:rsidR="00404C7F" w:rsidRPr="00FE2043">
        <w:t xml:space="preserve"> </w:t>
      </w:r>
      <w:r w:rsidR="003514AF" w:rsidRPr="00FE2043">
        <w:t>novog</w:t>
      </w:r>
      <w:r w:rsidR="002608B6" w:rsidRPr="00FE2043">
        <w:t>a</w:t>
      </w:r>
      <w:r w:rsidR="003514AF" w:rsidRPr="00FE2043">
        <w:t xml:space="preserve"> </w:t>
      </w:r>
      <w:r w:rsidRPr="00FE2043">
        <w:t>radnog</w:t>
      </w:r>
      <w:r w:rsidR="002608B6" w:rsidRPr="00FE2043">
        <w:t>a</w:t>
      </w:r>
      <w:r w:rsidRPr="00FE2043">
        <w:t xml:space="preserve"> lista</w:t>
      </w:r>
      <w:bookmarkEnd w:id="43"/>
      <w:bookmarkEnd w:id="44"/>
    </w:p>
    <w:p w14:paraId="126478C4" w14:textId="77777777" w:rsidR="003514AF" w:rsidRPr="00FE2043" w:rsidRDefault="003514AF" w:rsidP="002608B6">
      <w:pPr>
        <w:pStyle w:val="-TEKST"/>
        <w:ind w:right="-10"/>
        <w:jc w:val="left"/>
      </w:pPr>
      <w:r w:rsidRPr="00FE2043">
        <w:t xml:space="preserve">Novi radni list može </w:t>
      </w:r>
      <w:r w:rsidR="002608B6" w:rsidRPr="00FE2043">
        <w:t xml:space="preserve">se </w:t>
      </w:r>
      <w:r w:rsidRPr="00FE2043">
        <w:t>umetnuti na nekoliko načina:</w:t>
      </w:r>
    </w:p>
    <w:p w14:paraId="3379BD56" w14:textId="77777777" w:rsidR="003514AF" w:rsidRPr="00FE2043" w:rsidRDefault="00F15370" w:rsidP="00CF3C09">
      <w:pPr>
        <w:pStyle w:val="-BULLET"/>
        <w:ind w:right="-10"/>
      </w:pPr>
      <w:r w:rsidRPr="0072015A">
        <w:t xml:space="preserve">za brzo umetanje novoga radnoga lista iza aktivnoga pritisnuti dugme </w:t>
      </w:r>
      <w:r w:rsidRPr="0072015A">
        <w:rPr>
          <w:b/>
        </w:rPr>
        <w:t>Novi list</w:t>
      </w:r>
      <w:r w:rsidRPr="0072015A">
        <w:t xml:space="preserve"> </w:t>
      </w:r>
      <w:r w:rsidRPr="0072015A">
        <w:rPr>
          <w:bCs/>
          <w:noProof/>
          <w:position w:val="-6"/>
        </w:rPr>
        <w:drawing>
          <wp:inline distT="0" distB="0" distL="0" distR="0" wp14:anchorId="0727014B" wp14:editId="7E6953F0">
            <wp:extent cx="219075" cy="200025"/>
            <wp:effectExtent l="19050" t="19050" r="28575" b="28575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novi list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2015A">
        <w:t>u području oznaka radnih listova</w:t>
      </w:r>
    </w:p>
    <w:p w14:paraId="606166AE" w14:textId="77777777" w:rsidR="00F15370" w:rsidRPr="00FE2043" w:rsidRDefault="00F15370" w:rsidP="00CF3C09">
      <w:pPr>
        <w:pStyle w:val="-BULLET"/>
        <w:ind w:right="-10"/>
      </w:pPr>
      <w:r w:rsidRPr="0072015A">
        <w:t>za umetanje novoga radnoga lista ispred trenutačno aktivnoga pritisnuti [Shift]+[F11]</w:t>
      </w:r>
    </w:p>
    <w:p w14:paraId="13AD0445" w14:textId="77777777" w:rsidR="006630E4" w:rsidRPr="00FE2043" w:rsidRDefault="006630E4" w:rsidP="006630E4">
      <w:pPr>
        <w:pStyle w:val="-BULLET"/>
        <w:ind w:right="-10"/>
      </w:pPr>
      <w:r w:rsidRPr="0072015A">
        <w:lastRenderedPageBreak/>
        <w:t xml:space="preserve">za umetanje novoga radnoga lista ispred trenutačno aktivnoga pritisnuti naredbu: </w:t>
      </w:r>
      <w:r w:rsidRPr="0072015A">
        <w:rPr>
          <w:i/>
        </w:rPr>
        <w:t>Polazno</w:t>
      </w:r>
      <w:r w:rsidRPr="0072015A">
        <w:t xml:space="preserve"> → </w:t>
      </w:r>
      <w:r w:rsidRPr="0072015A">
        <w:rPr>
          <w:i/>
        </w:rPr>
        <w:t>Ćelije</w:t>
      </w:r>
      <w:r w:rsidRPr="0072015A">
        <w:t xml:space="preserve"> → </w:t>
      </w:r>
      <w:r w:rsidRPr="0072015A">
        <w:rPr>
          <w:i/>
        </w:rPr>
        <w:t>Umetni</w:t>
      </w:r>
      <w:r w:rsidRPr="0072015A">
        <w:t xml:space="preserve"> → </w:t>
      </w:r>
      <w:r w:rsidRPr="0072015A">
        <w:rPr>
          <w:b/>
        </w:rPr>
        <w:t>Umetni list</w:t>
      </w:r>
    </w:p>
    <w:p w14:paraId="6F89837C" w14:textId="77777777" w:rsidR="003514AF" w:rsidRPr="00FE2043" w:rsidRDefault="00F15370" w:rsidP="00181F67">
      <w:pPr>
        <w:pStyle w:val="-BULLET"/>
        <w:ind w:right="-10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29C61926" wp14:editId="38EA56A7">
                <wp:simplePos x="0" y="0"/>
                <wp:positionH relativeFrom="column">
                  <wp:posOffset>-1817370</wp:posOffset>
                </wp:positionH>
                <wp:positionV relativeFrom="paragraph">
                  <wp:posOffset>13970</wp:posOffset>
                </wp:positionV>
                <wp:extent cx="1619885" cy="1362075"/>
                <wp:effectExtent l="0" t="0" r="18415" b="28575"/>
                <wp:wrapNone/>
                <wp:docPr id="933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3620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E1000F" w14:textId="77777777" w:rsidR="00B44E53" w:rsidRDefault="00B44E53" w:rsidP="00134447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96493">
                              <w:rPr>
                                <w:b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animljivosti i napomene</w:t>
                            </w:r>
                          </w:p>
                          <w:p w14:paraId="57CC299F" w14:textId="77777777" w:rsidR="00B44E53" w:rsidRPr="00BA2DF3" w:rsidRDefault="00B44E53" w:rsidP="00134447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BA2DF3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Sve naredbe za rad s radnim listovima najbrže se mogu pronaći na brzome izborniku koji se poziva desnom tipkom miša na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oznaci</w:t>
                            </w:r>
                            <w:r w:rsidRPr="00BA2DF3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radnoga lista.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61926" id="Text Box 711" o:spid="_x0000_s1068" type="#_x0000_t202" style="position:absolute;left:0;text-align:left;margin-left:-143.1pt;margin-top:1.1pt;width:127.55pt;height:107.2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" filled="f" fillcolor="#ddd" strokeweight=".25pt">
                <v:fill opacity="32896f"/>
                <v:textbox>
                  <w:txbxContent>
                    <w:p w14:paraId="49E1000F" w14:textId="77777777" w:rsidR="00B44E53" w:rsidRDefault="00B44E53" w:rsidP="00134447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B96493">
                        <w:rPr>
                          <w:b/>
                          <w:sz w:val="18"/>
                          <w:szCs w:val="18"/>
                        </w:rPr>
                        <w:t>Z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animljivosti i napomene</w:t>
                      </w:r>
                    </w:p>
                    <w:p w14:paraId="57CC299F" w14:textId="77777777" w:rsidR="00B44E53" w:rsidRPr="00BA2DF3" w:rsidRDefault="00B44E53" w:rsidP="00134447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BA2DF3">
                        <w:rPr>
                          <w:rFonts w:cs="Arial"/>
                          <w:sz w:val="18"/>
                          <w:szCs w:val="18"/>
                        </w:rPr>
                        <w:t xml:space="preserve">Sve naredbe za rad s radnim listovima najbrže se mogu pronaći na brzome izborniku koji se poziva desnom tipkom miša na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oznaci</w:t>
                      </w:r>
                      <w:r w:rsidRPr="00BA2DF3">
                        <w:rPr>
                          <w:rFonts w:cs="Arial"/>
                          <w:sz w:val="18"/>
                          <w:szCs w:val="18"/>
                        </w:rPr>
                        <w:t xml:space="preserve"> radnoga lista.</w:t>
                      </w:r>
                    </w:p>
                  </w:txbxContent>
                </v:textbox>
              </v:shape>
            </w:pict>
          </mc:Fallback>
        </mc:AlternateContent>
      </w:r>
      <w:r w:rsidRPr="0072015A">
        <w:t>za umetanje novoga radnoga lista ispred aktivnoga: desni klik miša nad oznakom aktivnoga lista – brzi izbornik →</w:t>
      </w:r>
      <w:r w:rsidRPr="0072015A">
        <w:br/>
      </w:r>
      <w:r w:rsidRPr="0072015A">
        <w:rPr>
          <w:b/>
        </w:rPr>
        <w:t>Umetni</w:t>
      </w:r>
      <w:r w:rsidRPr="0072015A">
        <w:t xml:space="preserve"> → kartica </w:t>
      </w:r>
      <w:r w:rsidRPr="0072015A">
        <w:rPr>
          <w:i/>
        </w:rPr>
        <w:t>Općenito</w:t>
      </w:r>
      <w:r w:rsidRPr="0072015A">
        <w:t xml:space="preserve"> → </w:t>
      </w:r>
      <w:r w:rsidRPr="0072015A">
        <w:rPr>
          <w:i/>
        </w:rPr>
        <w:t>Radni list</w:t>
      </w:r>
      <w:r w:rsidRPr="0072015A">
        <w:t xml:space="preserve"> →</w:t>
      </w:r>
      <w:r w:rsidR="004B2528" w:rsidRPr="0072015A">
        <w:t xml:space="preserve"> dugme</w:t>
      </w:r>
      <w:r w:rsidRPr="0072015A">
        <w:t xml:space="preserve"> </w:t>
      </w:r>
      <w:r w:rsidRPr="0072015A">
        <w:rPr>
          <w:b/>
          <w:bCs/>
          <w:iCs/>
        </w:rPr>
        <w:t>U redu</w:t>
      </w:r>
      <w:r w:rsidRPr="0072015A">
        <w:t>.</w:t>
      </w:r>
    </w:p>
    <w:p w14:paraId="098623A3" w14:textId="77777777" w:rsidR="00F76F42" w:rsidRPr="00FE2043" w:rsidRDefault="004B5034" w:rsidP="00B46698">
      <w:pPr>
        <w:pStyle w:val="-BULLET"/>
        <w:numPr>
          <w:ilvl w:val="0"/>
          <w:numId w:val="0"/>
        </w:numPr>
        <w:ind w:left="397" w:right="-10"/>
      </w:pPr>
      <w:r w:rsidRPr="00FE2043">
        <w:tab/>
      </w:r>
      <w:r w:rsidR="00455799" w:rsidRPr="00FE2043">
        <w:rPr>
          <w:noProof/>
        </w:rPr>
        <w:drawing>
          <wp:inline distT="0" distB="0" distL="0" distR="0" wp14:anchorId="603028E9" wp14:editId="5D6DD71A">
            <wp:extent cx="1096561" cy="1512000"/>
            <wp:effectExtent l="19050" t="19050" r="27940" b="12065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lika 6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561" cy="1512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B2528" w:rsidRPr="00FE2043">
        <w:t xml:space="preserve">   </w:t>
      </w:r>
      <w:r w:rsidR="004B2528" w:rsidRPr="00FE2043">
        <w:rPr>
          <w:noProof/>
        </w:rPr>
        <w:drawing>
          <wp:inline distT="0" distB="0" distL="0" distR="0" wp14:anchorId="031EC6B7" wp14:editId="61ED4A7F">
            <wp:extent cx="2399612" cy="1512000"/>
            <wp:effectExtent l="19050" t="19050" r="20320" b="12065"/>
            <wp:docPr id="79023921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39218" name="Slika 790239218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12" cy="1512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A11D3CB" w14:textId="77777777" w:rsidR="00F15370" w:rsidRPr="0072015A" w:rsidRDefault="00F15370" w:rsidP="00F15370">
      <w:pPr>
        <w:pStyle w:val="-TEKST"/>
        <w:ind w:right="-10"/>
        <w:jc w:val="left"/>
      </w:pPr>
      <w:r w:rsidRPr="0072015A">
        <w:rPr>
          <w:iCs/>
        </w:rPr>
        <w:t>Novi</w:t>
      </w:r>
      <w:r w:rsidRPr="0072015A">
        <w:t xml:space="preserve"> radni listovi numeriraju se na temelju broja radnih listova u radnoj knjizi. Prvi list koji se umeće ima broj uvećan za jedan od postojećih, npr. </w:t>
      </w:r>
      <w:r w:rsidRPr="0072015A">
        <w:rPr>
          <w:b/>
          <w:i/>
        </w:rPr>
        <w:t>List2</w:t>
      </w:r>
      <w:r w:rsidRPr="0072015A">
        <w:t xml:space="preserve">, sljedeći je </w:t>
      </w:r>
      <w:r w:rsidRPr="0072015A">
        <w:rPr>
          <w:b/>
          <w:i/>
        </w:rPr>
        <w:t>List3</w:t>
      </w:r>
      <w:r w:rsidRPr="0072015A">
        <w:t xml:space="preserve"> itd.</w:t>
      </w:r>
    </w:p>
    <w:p w14:paraId="18F6F9B3" w14:textId="77777777" w:rsidR="00F15370" w:rsidRPr="0072015A" w:rsidRDefault="00F15370" w:rsidP="00137680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538AF81B" wp14:editId="155D1627">
            <wp:extent cx="2857500" cy="191662"/>
            <wp:effectExtent l="19050" t="19050" r="19050" b="18415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adni listovi broj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571" cy="2030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D611AE" w14:textId="77777777" w:rsidR="003514AF" w:rsidRPr="00FE2043" w:rsidRDefault="003514AF" w:rsidP="003514AF">
      <w:pPr>
        <w:pStyle w:val="1-1-NASLOV"/>
        <w:ind w:right="-10"/>
      </w:pPr>
      <w:bookmarkStart w:id="45" w:name="a23"/>
      <w:bookmarkStart w:id="46" w:name="_Toc146188085"/>
      <w:r w:rsidRPr="00FE2043">
        <w:t>2.3. Brisanje radnog</w:t>
      </w:r>
      <w:r w:rsidR="002608B6" w:rsidRPr="00FE2043">
        <w:t>a</w:t>
      </w:r>
      <w:r w:rsidRPr="00FE2043">
        <w:t xml:space="preserve"> lista</w:t>
      </w:r>
      <w:bookmarkEnd w:id="45"/>
      <w:bookmarkEnd w:id="46"/>
    </w:p>
    <w:p w14:paraId="10712F42" w14:textId="2BF8DF33" w:rsidR="00B84C8E" w:rsidRPr="00FE2043" w:rsidRDefault="00455799" w:rsidP="00EE16B7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2F2790B0" wp14:editId="110B1345">
                <wp:simplePos x="0" y="0"/>
                <wp:positionH relativeFrom="column">
                  <wp:posOffset>-1857375</wp:posOffset>
                </wp:positionH>
                <wp:positionV relativeFrom="paragraph">
                  <wp:posOffset>8255</wp:posOffset>
                </wp:positionV>
                <wp:extent cx="1619885" cy="809625"/>
                <wp:effectExtent l="0" t="0" r="0" b="0"/>
                <wp:wrapNone/>
                <wp:docPr id="931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8096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EC3624" w14:textId="77777777" w:rsidR="00B44E53" w:rsidRPr="004C4537" w:rsidRDefault="00B44E53" w:rsidP="007230A4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C4537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1FE5D640" w14:textId="77777777" w:rsidR="00B44E53" w:rsidRPr="004C4537" w:rsidRDefault="00B44E53" w:rsidP="007230A4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Obrisani</w:t>
                            </w:r>
                            <w:r w:rsidRPr="004C453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radni list ne može se vratiti naredbom </w:t>
                            </w:r>
                            <w:r w:rsidRPr="004C4537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Poništi</w:t>
                            </w:r>
                            <w:r w:rsidRPr="004C4537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790B0" id="Text Box 718" o:spid="_x0000_s1069" type="#_x0000_t202" style="position:absolute;margin-left:-146.25pt;margin-top:.65pt;width:127.55pt;height:63.7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" filled="f" fillcolor="#ddd" strokeweight=".25pt">
                <v:fill opacity="32896f"/>
                <v:textbox>
                  <w:txbxContent>
                    <w:p w14:paraId="2BEC3624" w14:textId="77777777" w:rsidR="00B44E53" w:rsidRPr="004C4537" w:rsidRDefault="00B44E53" w:rsidP="007230A4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4C4537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1FE5D640" w14:textId="77777777" w:rsidR="00B44E53" w:rsidRPr="004C4537" w:rsidRDefault="00B44E53" w:rsidP="007230A4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Obrisani</w:t>
                      </w:r>
                      <w:r w:rsidRPr="004C4537">
                        <w:rPr>
                          <w:rFonts w:cs="Arial"/>
                          <w:sz w:val="18"/>
                          <w:szCs w:val="18"/>
                        </w:rPr>
                        <w:t xml:space="preserve"> radni list ne može se vratiti naredbom </w:t>
                      </w:r>
                      <w:r w:rsidRPr="004C4537">
                        <w:rPr>
                          <w:rFonts w:cs="Arial"/>
                          <w:b/>
                          <w:sz w:val="18"/>
                          <w:szCs w:val="18"/>
                        </w:rPr>
                        <w:t>Poništi</w:t>
                      </w:r>
                      <w:r w:rsidRPr="004C4537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15370" w:rsidRPr="0072015A">
        <w:t>Nepotrebni radni list može se obrisati na jedan od ovih načina:</w:t>
      </w:r>
    </w:p>
    <w:p w14:paraId="612EB1CB" w14:textId="77777777" w:rsidR="0089063D" w:rsidRPr="00FE2043" w:rsidRDefault="0089063D" w:rsidP="00F15370">
      <w:pPr>
        <w:pStyle w:val="-BULLET"/>
        <w:ind w:right="-10"/>
      </w:pPr>
      <w:r w:rsidRPr="00FE2043">
        <w:t xml:space="preserve">kartica </w:t>
      </w:r>
      <w:r w:rsidR="007A2DB3" w:rsidRPr="00FE2043">
        <w:rPr>
          <w:i/>
        </w:rPr>
        <w:t>Polazno</w:t>
      </w:r>
      <w:r w:rsidRPr="00FE2043">
        <w:t xml:space="preserve"> </w:t>
      </w:r>
      <w:r w:rsidR="00B81A50" w:rsidRPr="00FE2043">
        <w:t>→</w:t>
      </w:r>
      <w:r w:rsidRPr="00FE2043">
        <w:t xml:space="preserve"> </w:t>
      </w:r>
      <w:r w:rsidR="009B15C1" w:rsidRPr="00FE2043">
        <w:t>skupina</w:t>
      </w:r>
      <w:r w:rsidRPr="00FE2043">
        <w:t xml:space="preserve"> </w:t>
      </w:r>
      <w:r w:rsidR="007A2DB3" w:rsidRPr="00FE2043">
        <w:rPr>
          <w:i/>
        </w:rPr>
        <w:t>Ćelije</w:t>
      </w:r>
      <w:r w:rsidRPr="00FE2043">
        <w:t xml:space="preserve"> </w:t>
      </w:r>
      <w:r w:rsidR="00B81A50" w:rsidRPr="00FE2043">
        <w:t>→</w:t>
      </w:r>
      <w:r w:rsidRPr="00FE2043">
        <w:t xml:space="preserve"> </w:t>
      </w:r>
      <w:r w:rsidR="007A2DB3" w:rsidRPr="00FE2043">
        <w:rPr>
          <w:i/>
        </w:rPr>
        <w:t>Izbriši</w:t>
      </w:r>
      <w:r w:rsidRPr="00FE2043">
        <w:t xml:space="preserve"> </w:t>
      </w:r>
      <w:r w:rsidR="00B81A50" w:rsidRPr="00FE2043">
        <w:t>→</w:t>
      </w:r>
      <w:r w:rsidRPr="00FE2043">
        <w:t xml:space="preserve"> </w:t>
      </w:r>
      <w:r w:rsidR="007A2DB3" w:rsidRPr="00FE2043">
        <w:rPr>
          <w:b/>
        </w:rPr>
        <w:t>Izbriši list</w:t>
      </w:r>
    </w:p>
    <w:p w14:paraId="5767A923" w14:textId="77777777" w:rsidR="0089063D" w:rsidRPr="00FE2043" w:rsidRDefault="00F15370" w:rsidP="0089063D">
      <w:pPr>
        <w:pStyle w:val="-BULLET"/>
        <w:ind w:right="-10"/>
      </w:pPr>
      <w:r w:rsidRPr="0072015A">
        <w:t xml:space="preserve">naredba </w:t>
      </w:r>
      <w:r w:rsidRPr="0072015A">
        <w:rPr>
          <w:b/>
        </w:rPr>
        <w:t>Izbriši</w:t>
      </w:r>
      <w:r w:rsidRPr="0072015A">
        <w:t xml:space="preserve"> na brzome izborniku nad aktivnim radnim listom.</w:t>
      </w:r>
    </w:p>
    <w:p w14:paraId="3ED08F3D" w14:textId="77777777" w:rsidR="00B84C8E" w:rsidRPr="0072015A" w:rsidRDefault="00F15370" w:rsidP="00EE16B7">
      <w:pPr>
        <w:pStyle w:val="-TEKST"/>
        <w:ind w:right="-10"/>
        <w:jc w:val="left"/>
      </w:pPr>
      <w:r w:rsidRPr="0072015A">
        <w:t xml:space="preserve">S obzirom da je riječ o opasnoj radnji, koja zajedno s radnim listom briše i sve podatke u njemu, </w:t>
      </w:r>
      <w:r w:rsidRPr="0072015A">
        <w:rPr>
          <w:i/>
          <w:iCs/>
        </w:rPr>
        <w:t>Excel</w:t>
      </w:r>
      <w:r w:rsidRPr="0072015A">
        <w:t xml:space="preserve"> upozorava i traži potvrdu brisanja.</w:t>
      </w:r>
    </w:p>
    <w:p w14:paraId="6213E3BC" w14:textId="77777777" w:rsidR="00AB2416" w:rsidRPr="0072015A" w:rsidRDefault="00AB2416" w:rsidP="00137680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75745225" wp14:editId="0A8046E3">
            <wp:extent cx="2790825" cy="828675"/>
            <wp:effectExtent l="19050" t="19050" r="9525" b="28575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upozorenje brisanje lista.png"/>
                    <pic:cNvPicPr/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" t="4220" r="1334" b="3989"/>
                    <a:stretch/>
                  </pic:blipFill>
                  <pic:spPr bwMode="auto">
                    <a:xfrm>
                      <a:off x="0" y="0"/>
                      <a:ext cx="2791710" cy="8289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49590" w14:textId="77777777" w:rsidR="00822EFF" w:rsidRPr="00FE2043" w:rsidRDefault="00404C7F" w:rsidP="00EE16B7">
      <w:pPr>
        <w:pStyle w:val="1-1-NASLOV"/>
        <w:ind w:right="-10"/>
      </w:pPr>
      <w:bookmarkStart w:id="47" w:name="a24"/>
      <w:bookmarkStart w:id="48" w:name="_Toc146188086"/>
      <w:r w:rsidRPr="00FE2043">
        <w:t>2.</w:t>
      </w:r>
      <w:r w:rsidR="003514AF" w:rsidRPr="00FE2043">
        <w:t>4</w:t>
      </w:r>
      <w:r w:rsidRPr="00FE2043">
        <w:t>. Preimenovanje radnog</w:t>
      </w:r>
      <w:r w:rsidR="002608B6" w:rsidRPr="00FE2043">
        <w:t>a</w:t>
      </w:r>
      <w:r w:rsidRPr="00FE2043">
        <w:t xml:space="preserve"> lista</w:t>
      </w:r>
      <w:bookmarkEnd w:id="47"/>
      <w:bookmarkEnd w:id="48"/>
    </w:p>
    <w:p w14:paraId="20BA8F3B" w14:textId="77777777" w:rsidR="00B84C8E" w:rsidRPr="00FE2043" w:rsidRDefault="00E86EDF" w:rsidP="00B46698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62C263D" wp14:editId="66CE5FA5">
                <wp:simplePos x="0" y="0"/>
                <wp:positionH relativeFrom="column">
                  <wp:posOffset>-1885950</wp:posOffset>
                </wp:positionH>
                <wp:positionV relativeFrom="paragraph">
                  <wp:posOffset>191770</wp:posOffset>
                </wp:positionV>
                <wp:extent cx="1619885" cy="1085850"/>
                <wp:effectExtent l="0" t="0" r="18415" b="19050"/>
                <wp:wrapNone/>
                <wp:docPr id="929" name="Text 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085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42B01E" w14:textId="77777777" w:rsidR="00B44E53" w:rsidRPr="004C4537" w:rsidRDefault="00B44E53" w:rsidP="00F008E9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C4537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7E6B4224" w14:textId="77777777" w:rsidR="00B44E53" w:rsidRPr="004C4537" w:rsidRDefault="00B44E53" w:rsidP="00F008E9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Dobro je za </w:t>
                            </w:r>
                            <w:r w:rsidRPr="0072015A">
                              <w:rPr>
                                <w:rFonts w:cs="Arial"/>
                                <w:sz w:val="18"/>
                                <w:szCs w:val="18"/>
                              </w:rPr>
                              <w:t>nazive</w:t>
                            </w:r>
                            <w:r w:rsidRPr="00AB2416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 radnih listova umjesto generičkih zadanih imena rabiti imena koja označavaju namjenu i sadržaj radnih listova.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C263D" id="Text Box 1032" o:spid="_x0000_s1070" type="#_x0000_t202" style="position:absolute;margin-left:-148.5pt;margin-top:15.1pt;width:127.55pt;height:85.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" filled="f" fillcolor="#ddd" strokeweight=".25pt">
                <v:fill opacity="32896f"/>
                <v:textbox>
                  <w:txbxContent>
                    <w:p w14:paraId="2942B01E" w14:textId="77777777" w:rsidR="00B44E53" w:rsidRPr="004C4537" w:rsidRDefault="00B44E53" w:rsidP="00F008E9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4C4537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7E6B4224" w14:textId="77777777" w:rsidR="00B44E53" w:rsidRPr="004C4537" w:rsidRDefault="00B44E53" w:rsidP="00F008E9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Dobro je za </w:t>
                      </w:r>
                      <w:r w:rsidRPr="0072015A">
                        <w:rPr>
                          <w:rFonts w:cs="Arial"/>
                          <w:sz w:val="18"/>
                          <w:szCs w:val="18"/>
                        </w:rPr>
                        <w:t>nazive</w:t>
                      </w:r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radnih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listova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umjesto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generičkih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zadanih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imena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rabiti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imena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koja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označavaju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namjenu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i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sadržaj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radnih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listova</w:t>
                      </w:r>
                      <w:proofErr w:type="spellEnd"/>
                      <w:r w:rsidRPr="00AB2416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B2416" w:rsidRPr="0072015A">
        <w:t xml:space="preserve">Radni listovi su prema osnovnim postavkama nazvani </w:t>
      </w:r>
      <w:r w:rsidR="00AB2416" w:rsidRPr="0072015A">
        <w:rPr>
          <w:b/>
          <w:i/>
        </w:rPr>
        <w:t>List1</w:t>
      </w:r>
      <w:r w:rsidR="00AB2416" w:rsidRPr="0072015A">
        <w:t xml:space="preserve">, </w:t>
      </w:r>
      <w:r w:rsidR="00AB2416" w:rsidRPr="0072015A">
        <w:rPr>
          <w:b/>
          <w:i/>
        </w:rPr>
        <w:t>List2</w:t>
      </w:r>
      <w:r w:rsidR="00AB2416" w:rsidRPr="0072015A">
        <w:t xml:space="preserve"> itd. Promjena u imena, koja će biti primjerenija sadržanim podacima i označavati namjenu radnih listova, može se izvršiti na neki od ovih načina:</w:t>
      </w:r>
    </w:p>
    <w:p w14:paraId="30157CB6" w14:textId="77777777" w:rsidR="009603C3" w:rsidRPr="00FE2043" w:rsidRDefault="008664B3" w:rsidP="00481262">
      <w:pPr>
        <w:pStyle w:val="-BULLET"/>
        <w:ind w:right="-10"/>
      </w:pPr>
      <w:r w:rsidRPr="00FE2043">
        <w:t xml:space="preserve">kartica </w:t>
      </w:r>
      <w:r w:rsidRPr="00FE2043">
        <w:rPr>
          <w:i/>
        </w:rPr>
        <w:t>Polazno</w:t>
      </w:r>
      <w:r w:rsidRPr="00FE2043">
        <w:t xml:space="preserve"> → skupina </w:t>
      </w:r>
      <w:r w:rsidRPr="00FE2043">
        <w:rPr>
          <w:i/>
        </w:rPr>
        <w:t>Ćelije</w:t>
      </w:r>
      <w:r w:rsidRPr="00FE2043">
        <w:t xml:space="preserve"> → </w:t>
      </w:r>
      <w:r w:rsidRPr="00FE2043">
        <w:rPr>
          <w:i/>
        </w:rPr>
        <w:t>Oblikuj</w:t>
      </w:r>
      <w:r w:rsidRPr="00FE2043">
        <w:t xml:space="preserve"> → </w:t>
      </w:r>
      <w:r w:rsidRPr="00FE2043">
        <w:rPr>
          <w:b/>
        </w:rPr>
        <w:t xml:space="preserve">Preimenuj </w:t>
      </w:r>
      <w:r w:rsidR="00184782" w:rsidRPr="00FE2043">
        <w:rPr>
          <w:b/>
        </w:rPr>
        <w:t>list</w:t>
      </w:r>
    </w:p>
    <w:p w14:paraId="435E2763" w14:textId="77777777" w:rsidR="009603C3" w:rsidRPr="00FE2043" w:rsidRDefault="009603C3" w:rsidP="00481262">
      <w:pPr>
        <w:pStyle w:val="-BULLET"/>
        <w:ind w:right="-10"/>
      </w:pPr>
      <w:r w:rsidRPr="00FE2043">
        <w:t>naredb</w:t>
      </w:r>
      <w:r w:rsidR="00AB2416" w:rsidRPr="00FE2043">
        <w:t>a</w:t>
      </w:r>
      <w:r w:rsidRPr="00FE2043">
        <w:t xml:space="preserve"> </w:t>
      </w:r>
      <w:r w:rsidR="007A2DB3" w:rsidRPr="00FE2043">
        <w:rPr>
          <w:b/>
        </w:rPr>
        <w:t>Preimenuj</w:t>
      </w:r>
      <w:r w:rsidR="00EE187F" w:rsidRPr="00FE2043">
        <w:t xml:space="preserve"> s brzog</w:t>
      </w:r>
      <w:r w:rsidR="002608B6" w:rsidRPr="00FE2043">
        <w:t>a</w:t>
      </w:r>
      <w:r w:rsidR="00EE187F" w:rsidRPr="00FE2043">
        <w:t xml:space="preserve"> izbornika</w:t>
      </w:r>
    </w:p>
    <w:p w14:paraId="0E19CF91" w14:textId="77777777" w:rsidR="00797815" w:rsidRPr="00FE2043" w:rsidRDefault="00AB2416" w:rsidP="009B15C1">
      <w:pPr>
        <w:pStyle w:val="-BULLET"/>
        <w:ind w:right="-10"/>
      </w:pPr>
      <w:r w:rsidRPr="0072015A">
        <w:t>dvostruki klik mišem na postojeće ime radnoga lista.</w:t>
      </w:r>
    </w:p>
    <w:p w14:paraId="0F3CB5E9" w14:textId="77777777" w:rsidR="00CA75C5" w:rsidRPr="00FE2043" w:rsidRDefault="00AB2416" w:rsidP="00184782">
      <w:pPr>
        <w:pStyle w:val="-TEKST"/>
        <w:spacing w:before="240"/>
        <w:ind w:right="-11"/>
        <w:jc w:val="left"/>
      </w:pPr>
      <w:r w:rsidRPr="0072015A">
        <w:t xml:space="preserve">Svaki od tih načina označava ime radnoga lista okvirom u koji treba upisati novo ime i potvrditi ga tipkom [Enter]. </w:t>
      </w:r>
      <w:r w:rsidR="0072640E" w:rsidRPr="00FE2043">
        <w:t xml:space="preserve"> </w:t>
      </w:r>
    </w:p>
    <w:p w14:paraId="271B6305" w14:textId="77777777" w:rsidR="00184782" w:rsidRPr="00FE2043" w:rsidRDefault="00455799" w:rsidP="00137680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7369EBCE" wp14:editId="418841DC">
            <wp:extent cx="2457450" cy="199252"/>
            <wp:effectExtent l="19050" t="19050" r="19050" b="10795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8 brzo preimenovanje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95" cy="206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B27335" w14:textId="3B6F71C6" w:rsidR="00797815" w:rsidRPr="00FE2043" w:rsidRDefault="00184782" w:rsidP="00EE16B7">
      <w:pPr>
        <w:pStyle w:val="-TEKST"/>
        <w:ind w:right="-10"/>
        <w:jc w:val="left"/>
      </w:pPr>
      <w:r w:rsidRPr="00FE2043">
        <w:t>Ime može sadržavati najviše 31 znak uključujući i praznine</w:t>
      </w:r>
      <w:r w:rsidR="00C11842">
        <w:t xml:space="preserve"> između riječi</w:t>
      </w:r>
      <w:r w:rsidRPr="00FE2043">
        <w:t>.</w:t>
      </w:r>
    </w:p>
    <w:p w14:paraId="38FAA187" w14:textId="77777777" w:rsidR="00CA75C5" w:rsidRPr="00FE2043" w:rsidRDefault="00CA75C5" w:rsidP="002D5DD1">
      <w:pPr>
        <w:pStyle w:val="1-1-NASLOV"/>
      </w:pPr>
      <w:bookmarkStart w:id="49" w:name="a25"/>
      <w:bookmarkStart w:id="50" w:name="_Toc146188087"/>
      <w:r w:rsidRPr="00FE2043">
        <w:lastRenderedPageBreak/>
        <w:t>2.</w:t>
      </w:r>
      <w:r w:rsidR="003514AF" w:rsidRPr="00FE2043">
        <w:t>5</w:t>
      </w:r>
      <w:r w:rsidRPr="00FE2043">
        <w:t>. Premještanje i kopiranje radnog</w:t>
      </w:r>
      <w:r w:rsidR="00F04722" w:rsidRPr="00FE2043">
        <w:t>a</w:t>
      </w:r>
      <w:r w:rsidRPr="00FE2043">
        <w:t xml:space="preserve"> lista</w:t>
      </w:r>
      <w:bookmarkEnd w:id="49"/>
      <w:bookmarkEnd w:id="50"/>
    </w:p>
    <w:p w14:paraId="021399C1" w14:textId="77777777" w:rsidR="00B84C8E" w:rsidRPr="00FE2043" w:rsidRDefault="00AB2416" w:rsidP="00F04722">
      <w:pPr>
        <w:pStyle w:val="-TEKST"/>
        <w:ind w:right="-10"/>
        <w:jc w:val="left"/>
      </w:pPr>
      <w:r w:rsidRPr="0072015A">
        <w:t>Radni se listovi mogu premještati ili kopirati u istoj radnoj knjizi, u drugu otvorenu radnu knjigu ili u novu radnu knjigu na način:</w:t>
      </w:r>
    </w:p>
    <w:p w14:paraId="44FE2F32" w14:textId="77777777" w:rsidR="00010393" w:rsidRPr="00FE2043" w:rsidRDefault="00184782" w:rsidP="00715FAE">
      <w:pPr>
        <w:pStyle w:val="NUMBERRED"/>
        <w:numPr>
          <w:ilvl w:val="0"/>
          <w:numId w:val="26"/>
        </w:numPr>
        <w:ind w:left="681" w:right="-10" w:hanging="284"/>
      </w:pPr>
      <w:r w:rsidRPr="00FE2043">
        <w:t>odabrati</w:t>
      </w:r>
      <w:r w:rsidR="00B84C8E" w:rsidRPr="00FE2043">
        <w:t xml:space="preserve"> radni list </w:t>
      </w:r>
      <w:r w:rsidR="001132C5" w:rsidRPr="00FE2043">
        <w:t xml:space="preserve">određen za </w:t>
      </w:r>
      <w:r w:rsidR="00B84C8E" w:rsidRPr="00FE2043">
        <w:t>premje</w:t>
      </w:r>
      <w:r w:rsidR="001132C5" w:rsidRPr="00FE2043">
        <w:t>štanje</w:t>
      </w:r>
      <w:r w:rsidR="00B84C8E" w:rsidRPr="00FE2043">
        <w:t xml:space="preserve"> ili kopira</w:t>
      </w:r>
      <w:r w:rsidR="001132C5" w:rsidRPr="00FE2043">
        <w:t>nje</w:t>
      </w:r>
    </w:p>
    <w:p w14:paraId="66655FD7" w14:textId="77777777" w:rsidR="00CF55D6" w:rsidRPr="00FE2043" w:rsidRDefault="007E34BA" w:rsidP="00715FAE">
      <w:pPr>
        <w:pStyle w:val="NUMBERRED"/>
        <w:numPr>
          <w:ilvl w:val="0"/>
          <w:numId w:val="26"/>
        </w:numPr>
        <w:ind w:left="681" w:right="-10" w:hanging="284"/>
      </w:pPr>
      <w:r w:rsidRPr="005B4A88">
        <w:t>odabrati naredbu za kopiranje ili premještanje</w:t>
      </w:r>
    </w:p>
    <w:p w14:paraId="5A1AA14E" w14:textId="77BB3652" w:rsidR="00CF55D6" w:rsidRPr="00FE2043" w:rsidRDefault="007E34BA" w:rsidP="00B11B66">
      <w:pPr>
        <w:pStyle w:val="-BULLET"/>
        <w:tabs>
          <w:tab w:val="clear" w:pos="720"/>
        </w:tabs>
        <w:ind w:left="1134" w:right="-10" w:hanging="232"/>
      </w:pPr>
      <w:r w:rsidRPr="00FE2043">
        <w:t xml:space="preserve">na kartici </w:t>
      </w:r>
      <w:r w:rsidRPr="00FE2043">
        <w:rPr>
          <w:i/>
        </w:rPr>
        <w:t>Polazno</w:t>
      </w:r>
      <w:r w:rsidRPr="00FE2043">
        <w:t xml:space="preserve"> → skupina </w:t>
      </w:r>
      <w:r w:rsidRPr="00FE2043">
        <w:rPr>
          <w:i/>
        </w:rPr>
        <w:t>Ćelije</w:t>
      </w:r>
      <w:r w:rsidRPr="00FE2043">
        <w:t xml:space="preserve"> → </w:t>
      </w:r>
      <w:r w:rsidRPr="00FE2043">
        <w:rPr>
          <w:i/>
        </w:rPr>
        <w:t>Oblikuj</w:t>
      </w:r>
      <w:r w:rsidRPr="00FE2043">
        <w:t xml:space="preserve"> → </w:t>
      </w:r>
      <w:r w:rsidRPr="00FE2043">
        <w:br/>
      </w:r>
      <w:r w:rsidRPr="00FE2043">
        <w:rPr>
          <w:b/>
        </w:rPr>
        <w:t>Premjesti ili kopiraj list</w:t>
      </w:r>
      <w:r w:rsidRPr="00FE2043">
        <w:t xml:space="preserve"> ili</w:t>
      </w:r>
      <w:r w:rsidR="009A0F64" w:rsidRPr="00FE2043">
        <w:t xml:space="preserve"> </w:t>
      </w:r>
    </w:p>
    <w:p w14:paraId="229A68D8" w14:textId="37659AFC" w:rsidR="00010393" w:rsidRPr="00FE2043" w:rsidRDefault="006935F4" w:rsidP="005B24D6">
      <w:pPr>
        <w:pStyle w:val="-BULLET"/>
        <w:tabs>
          <w:tab w:val="clear" w:pos="720"/>
        </w:tabs>
        <w:ind w:left="1134" w:right="-10" w:hanging="232"/>
      </w:pPr>
      <w:r w:rsidRPr="00FE2043">
        <w:t>na brzom</w:t>
      </w:r>
      <w:r w:rsidR="00F04722" w:rsidRPr="00FE2043">
        <w:t>e</w:t>
      </w:r>
      <w:r w:rsidRPr="00FE2043">
        <w:t xml:space="preserve"> izborniku naredbu</w:t>
      </w:r>
      <w:r w:rsidRPr="00FE2043">
        <w:rPr>
          <w:b/>
        </w:rPr>
        <w:t xml:space="preserve"> </w:t>
      </w:r>
      <w:r w:rsidR="00363485" w:rsidRPr="00FE2043">
        <w:rPr>
          <w:b/>
        </w:rPr>
        <w:t>Premjesti ili kopiraj</w:t>
      </w:r>
      <w:r w:rsidR="005B24D6">
        <w:rPr>
          <w:b/>
        </w:rPr>
        <w:t xml:space="preserve"> </w:t>
      </w:r>
      <w:r w:rsidR="00B11B66" w:rsidRPr="00FE2043">
        <w:t xml:space="preserve">koja otvara </w:t>
      </w:r>
      <w:r w:rsidR="00CF3C09" w:rsidRPr="00FE2043">
        <w:t xml:space="preserve">dijaloški </w:t>
      </w:r>
      <w:r w:rsidR="00880AFA" w:rsidRPr="00FE2043">
        <w:t xml:space="preserve">okvir </w:t>
      </w:r>
      <w:r w:rsidR="00363485" w:rsidRPr="005B24D6">
        <w:rPr>
          <w:b/>
        </w:rPr>
        <w:t>Premještanje ili kopiranje</w:t>
      </w:r>
    </w:p>
    <w:p w14:paraId="18B4E5C9" w14:textId="77777777" w:rsidR="00AC71D0" w:rsidRPr="00FE2043" w:rsidRDefault="00455799" w:rsidP="005B24D6">
      <w:pPr>
        <w:pStyle w:val="-BULLET"/>
        <w:numPr>
          <w:ilvl w:val="0"/>
          <w:numId w:val="0"/>
        </w:numPr>
        <w:ind w:left="1134" w:right="-10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4D0FEB" wp14:editId="09573032">
                <wp:simplePos x="0" y="0"/>
                <wp:positionH relativeFrom="column">
                  <wp:posOffset>4838700</wp:posOffset>
                </wp:positionH>
                <wp:positionV relativeFrom="paragraph">
                  <wp:posOffset>782320</wp:posOffset>
                </wp:positionV>
                <wp:extent cx="1619885" cy="1133475"/>
                <wp:effectExtent l="0" t="0" r="0" b="0"/>
                <wp:wrapNone/>
                <wp:docPr id="1151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1334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472282" w14:textId="77777777" w:rsidR="00B44E53" w:rsidRPr="001B4F05" w:rsidRDefault="00B44E53" w:rsidP="00471E55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B4F05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5703A40D" w14:textId="77777777" w:rsidR="00B44E53" w:rsidRPr="001B4F05" w:rsidRDefault="00B44E53" w:rsidP="00471E55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U istoj knjizi nisu moguća dva ista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imena</w:t>
                            </w: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radnoga lista, zato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se nakon</w:t>
                            </w: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kopiranja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uz ime</w:t>
                            </w: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prikazuje i </w:t>
                            </w: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>redni broj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>u zagradi.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D0FEB" id="Text Box 1175" o:spid="_x0000_s1071" type="#_x0000_t202" style="position:absolute;left:0;text-align:left;margin-left:381pt;margin-top:61.6pt;width:127.55pt;height:8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" filled="f" fillcolor="#ddd" strokeweight=".25pt">
                <v:fill opacity="32896f"/>
                <v:textbox>
                  <w:txbxContent>
                    <w:p w14:paraId="2F472282" w14:textId="77777777" w:rsidR="00B44E53" w:rsidRPr="001B4F05" w:rsidRDefault="00B44E53" w:rsidP="00471E55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1B4F05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5703A40D" w14:textId="77777777" w:rsidR="00B44E53" w:rsidRPr="001B4F05" w:rsidRDefault="00B44E53" w:rsidP="00471E55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 xml:space="preserve">U istoj knjizi nisu moguća dva ista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imena</w:t>
                      </w: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 xml:space="preserve"> radnoga lista, zato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se nakon</w:t>
                      </w: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 xml:space="preserve"> kopiranja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uz ime</w:t>
                      </w: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prikazuje i </w:t>
                      </w: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>redni broj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>u zagradi.</w:t>
                      </w:r>
                    </w:p>
                  </w:txbxContent>
                </v:textbox>
              </v:shape>
            </w:pict>
          </mc:Fallback>
        </mc:AlternateContent>
      </w:r>
      <w:r w:rsidRPr="00FE2043">
        <w:rPr>
          <w:noProof/>
        </w:rPr>
        <w:drawing>
          <wp:inline distT="0" distB="0" distL="0" distR="0" wp14:anchorId="4479BF3B" wp14:editId="0DAA04EB">
            <wp:extent cx="1990725" cy="1952625"/>
            <wp:effectExtent l="19050" t="19050" r="9525" b="28575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9 kopiranje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" t="1429" r="1585" b="906"/>
                    <a:stretch/>
                  </pic:blipFill>
                  <pic:spPr bwMode="auto">
                    <a:xfrm>
                      <a:off x="0" y="0"/>
                      <a:ext cx="1991653" cy="195353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01626" w14:textId="77777777" w:rsidR="00010393" w:rsidRPr="00FE2043" w:rsidRDefault="0044040A" w:rsidP="00F04722">
      <w:pPr>
        <w:pStyle w:val="NUMBERRED"/>
        <w:numPr>
          <w:ilvl w:val="0"/>
          <w:numId w:val="26"/>
        </w:numPr>
        <w:ind w:left="681" w:right="-10" w:hanging="284"/>
      </w:pPr>
      <w:r w:rsidRPr="005B4A88">
        <w:t xml:space="preserve">ako se kopira ili premješta u drugu knjigu, </w:t>
      </w:r>
      <w:r w:rsidR="007E34BA" w:rsidRPr="005B4A88">
        <w:t xml:space="preserve">na padajućem popisu </w:t>
      </w:r>
      <w:r w:rsidR="007E34BA" w:rsidRPr="005B4A88">
        <w:rPr>
          <w:b/>
        </w:rPr>
        <w:t>U knjigu</w:t>
      </w:r>
      <w:r w:rsidR="007E34BA" w:rsidRPr="005B4A88">
        <w:t xml:space="preserve"> odabrati ime radne knjige </w:t>
      </w:r>
      <w:r w:rsidR="0041650C" w:rsidRPr="00FE2043">
        <w:rPr>
          <w:szCs w:val="22"/>
        </w:rPr>
        <w:t xml:space="preserve">(prethodno treba biti otvorena) </w:t>
      </w:r>
      <w:r w:rsidR="007E34BA" w:rsidRPr="005B4A88">
        <w:t xml:space="preserve">u koju će se list premjestiti ili kopirati (u slučaju kopiranja ili premještanja u novu radnu knjigu odabire se </w:t>
      </w:r>
      <w:r w:rsidR="007E34BA" w:rsidRPr="005B4A88">
        <w:rPr>
          <w:b/>
        </w:rPr>
        <w:t>(nova knjiga)</w:t>
      </w:r>
      <w:r w:rsidR="007E34BA" w:rsidRPr="005B4A88">
        <w:t>)</w:t>
      </w:r>
    </w:p>
    <w:p w14:paraId="25BEB09C" w14:textId="77777777" w:rsidR="00010393" w:rsidRPr="00FE2043" w:rsidRDefault="007E34BA" w:rsidP="00715FAE">
      <w:pPr>
        <w:pStyle w:val="NUMBERRED"/>
        <w:numPr>
          <w:ilvl w:val="0"/>
          <w:numId w:val="26"/>
        </w:numPr>
        <w:ind w:left="681" w:right="-10" w:hanging="284"/>
      </w:pPr>
      <w:r w:rsidRPr="005B4A88">
        <w:t xml:space="preserve">u okviru popisa </w:t>
      </w:r>
      <w:r w:rsidRPr="005B4A88">
        <w:rPr>
          <w:b/>
        </w:rPr>
        <w:t>Prije lista</w:t>
      </w:r>
      <w:r w:rsidRPr="005B4A88">
        <w:t xml:space="preserve"> odabrati radni list ispred kojega će se premjestiti ili kopirati radni list</w:t>
      </w:r>
    </w:p>
    <w:p w14:paraId="1F8A0D71" w14:textId="77777777" w:rsidR="00030DD6" w:rsidRPr="00FE2043" w:rsidRDefault="00030DD6" w:rsidP="002428E6">
      <w:pPr>
        <w:pStyle w:val="NUMBERRED"/>
        <w:numPr>
          <w:ilvl w:val="0"/>
          <w:numId w:val="26"/>
        </w:numPr>
        <w:ind w:left="681" w:right="-10" w:hanging="284"/>
      </w:pPr>
      <w:r w:rsidRPr="00FE2043">
        <w:t>za kopiranje radnog</w:t>
      </w:r>
      <w:r w:rsidR="00F04722" w:rsidRPr="00FE2043">
        <w:t>a</w:t>
      </w:r>
      <w:r w:rsidRPr="00FE2043">
        <w:t xml:space="preserve"> lista </w:t>
      </w:r>
      <w:r w:rsidR="00E05C6C" w:rsidRPr="00FE2043">
        <w:t>uključ</w:t>
      </w:r>
      <w:r w:rsidR="0038268D" w:rsidRPr="00FE2043">
        <w:t xml:space="preserve">iti </w:t>
      </w:r>
      <w:r w:rsidR="006D354A" w:rsidRPr="00FE2043">
        <w:t>mogućnost</w:t>
      </w:r>
      <w:r w:rsidRPr="00FE2043">
        <w:t xml:space="preserve"> </w:t>
      </w:r>
      <w:r w:rsidR="00363485" w:rsidRPr="00FE2043">
        <w:rPr>
          <w:b/>
        </w:rPr>
        <w:t>Stvori kopiju</w:t>
      </w:r>
      <w:r w:rsidR="00822EFF" w:rsidRPr="00FE2043">
        <w:t xml:space="preserve"> </w:t>
      </w:r>
      <w:r w:rsidR="00455799" w:rsidRPr="005B4A88">
        <w:rPr>
          <w:rFonts w:cs="Arial"/>
          <w:bCs/>
          <w:noProof/>
          <w:position w:val="-6"/>
          <w:szCs w:val="22"/>
        </w:rPr>
        <w:drawing>
          <wp:inline distT="0" distB="0" distL="0" distR="0" wp14:anchorId="4E8B5C00" wp14:editId="147E3FA9">
            <wp:extent cx="780097" cy="171450"/>
            <wp:effectExtent l="19050" t="19050" r="20320" b="19050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0 stvori kopiju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" cy="171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2001B" w:rsidRPr="00FE2043">
        <w:t xml:space="preserve">, a za premještanje okvir </w:t>
      </w:r>
      <w:r w:rsidR="00C5238A" w:rsidRPr="00FE2043">
        <w:t>ostaje</w:t>
      </w:r>
      <w:r w:rsidR="0042001B" w:rsidRPr="00FE2043">
        <w:t xml:space="preserve"> prazan</w:t>
      </w:r>
      <w:r w:rsidR="00390B3C" w:rsidRPr="00FE2043">
        <w:t>.</w:t>
      </w:r>
    </w:p>
    <w:p w14:paraId="0E326772" w14:textId="5E1D6960" w:rsidR="00B84C8E" w:rsidRPr="00FE2043" w:rsidRDefault="00CF55D6" w:rsidP="00471E55">
      <w:pPr>
        <w:pStyle w:val="-TEKST"/>
        <w:spacing w:before="240"/>
        <w:ind w:right="-11"/>
        <w:jc w:val="left"/>
      </w:pPr>
      <w:r w:rsidRPr="00FE2043">
        <w:t>P</w:t>
      </w:r>
      <w:r w:rsidR="00B84C8E" w:rsidRPr="00FE2043">
        <w:t xml:space="preserve">remještanje </w:t>
      </w:r>
      <w:r w:rsidR="00710963" w:rsidRPr="00FE2043">
        <w:t>se</w:t>
      </w:r>
      <w:r w:rsidR="00E07175" w:rsidRPr="00FE2043">
        <w:t xml:space="preserve"> </w:t>
      </w:r>
      <w:r w:rsidR="00B84C8E" w:rsidRPr="00FE2043">
        <w:t xml:space="preserve">može izvršiti na još jednostavniji način metodom </w:t>
      </w:r>
      <w:r w:rsidR="00B84C8E" w:rsidRPr="00FE2043">
        <w:rPr>
          <w:b/>
        </w:rPr>
        <w:t>Povuci i spusti</w:t>
      </w:r>
      <w:r w:rsidR="00B84C8E" w:rsidRPr="00FE2043">
        <w:t xml:space="preserve"> (</w:t>
      </w:r>
      <w:r w:rsidR="00B84C8E" w:rsidRPr="00FE2043">
        <w:rPr>
          <w:i/>
          <w:iCs/>
        </w:rPr>
        <w:t>Drag</w:t>
      </w:r>
      <w:r w:rsidR="00C11842">
        <w:rPr>
          <w:i/>
          <w:iCs/>
        </w:rPr>
        <w:t xml:space="preserve"> </w:t>
      </w:r>
      <w:r w:rsidR="00B84C8E" w:rsidRPr="00FE2043">
        <w:rPr>
          <w:i/>
          <w:iCs/>
        </w:rPr>
        <w:t>&amp;</w:t>
      </w:r>
      <w:r w:rsidR="00C11842">
        <w:rPr>
          <w:i/>
          <w:iCs/>
        </w:rPr>
        <w:t xml:space="preserve"> </w:t>
      </w:r>
      <w:r w:rsidR="00B84C8E" w:rsidRPr="00FE2043">
        <w:rPr>
          <w:i/>
          <w:iCs/>
        </w:rPr>
        <w:t>Drop</w:t>
      </w:r>
      <w:r w:rsidR="00B84C8E" w:rsidRPr="00FE2043">
        <w:t>):</w:t>
      </w:r>
    </w:p>
    <w:p w14:paraId="3EB72727" w14:textId="77777777" w:rsidR="00010393" w:rsidRPr="00FE2043" w:rsidRDefault="007E34BA" w:rsidP="00715FAE">
      <w:pPr>
        <w:pStyle w:val="NUMBERRED"/>
        <w:numPr>
          <w:ilvl w:val="0"/>
          <w:numId w:val="27"/>
        </w:numPr>
        <w:ind w:left="681" w:right="-10" w:hanging="284"/>
      </w:pPr>
      <w:r w:rsidRPr="005B4A88">
        <w:t>kliknuti na ime radnoga lista i držati pritisnutu lijevu tipku miša</w:t>
      </w:r>
    </w:p>
    <w:p w14:paraId="1365D97D" w14:textId="77777777" w:rsidR="00B84C8E" w:rsidRPr="00FE2043" w:rsidRDefault="007E34BA" w:rsidP="00715FAE">
      <w:pPr>
        <w:pStyle w:val="NUMBERRED"/>
        <w:numPr>
          <w:ilvl w:val="0"/>
          <w:numId w:val="27"/>
        </w:numPr>
        <w:ind w:left="681" w:right="-10" w:hanging="284"/>
      </w:pPr>
      <w:r w:rsidRPr="005B4A88">
        <w:t>odvući radni list na novi položaj, a zatim pustiti tipku miša.</w:t>
      </w:r>
    </w:p>
    <w:p w14:paraId="45554D7A" w14:textId="77777777" w:rsidR="00627AA7" w:rsidRPr="005B4A88" w:rsidRDefault="007E34BA" w:rsidP="00EE16B7">
      <w:pPr>
        <w:pStyle w:val="-TEKST"/>
        <w:ind w:right="-10"/>
        <w:jc w:val="left"/>
      </w:pPr>
      <w:r w:rsidRPr="005B4A88">
        <w:t>Ako se za vrijeme odvlačenja drži pritisnuta tipka [Ctrl] na tipkovnici, radni list će se kopirati na novome položaju.</w:t>
      </w:r>
    </w:p>
    <w:p w14:paraId="748A1C95" w14:textId="77777777" w:rsidR="0041650C" w:rsidRPr="00FE2043" w:rsidRDefault="0041650C" w:rsidP="00EE16B7">
      <w:pPr>
        <w:pStyle w:val="-TEKST"/>
        <w:ind w:right="-10"/>
        <w:jc w:val="left"/>
      </w:pPr>
      <w:r w:rsidRPr="00FE2043">
        <w:t xml:space="preserve">Metodom </w:t>
      </w:r>
      <w:r w:rsidRPr="00FE2043">
        <w:rPr>
          <w:i/>
        </w:rPr>
        <w:t>Drag &amp; Drop</w:t>
      </w:r>
      <w:r w:rsidRPr="00FE2043">
        <w:t xml:space="preserve"> može se izvršiti premještanje i kopiranje u istoj radnoj knjizi, ali i u drugu radnu knjigu. Tada najprije treba rasporediti prozore otvorenih radnih knjiga kako bi bili istovremeno vidljivi</w:t>
      </w:r>
      <w:r w:rsidR="0044040A" w:rsidRPr="00FE2043">
        <w:t>.</w:t>
      </w:r>
    </w:p>
    <w:p w14:paraId="7177631B" w14:textId="641FD4F5" w:rsidR="00A21996" w:rsidRPr="00FE2043" w:rsidRDefault="00A93A9C" w:rsidP="001B12D9">
      <w:pPr>
        <w:pStyle w:val="1-1-NASLOV"/>
        <w:spacing w:before="0"/>
      </w:pPr>
      <w:r w:rsidRPr="00FE2043">
        <w:br w:type="page"/>
      </w:r>
      <w:bookmarkStart w:id="51" w:name="_Toc146188088"/>
      <w:r w:rsidR="00A21996" w:rsidRPr="00FE2043">
        <w:lastRenderedPageBreak/>
        <w:t>2.</w:t>
      </w:r>
      <w:r w:rsidR="00BE55D9" w:rsidRPr="00FE2043">
        <w:t>6.</w:t>
      </w:r>
      <w:r w:rsidR="001B12D9" w:rsidRPr="00FE2043">
        <w:t xml:space="preserve"> Vježba: </w:t>
      </w:r>
      <w:r w:rsidR="002D131E" w:rsidRPr="00FE2043">
        <w:t>Upravljanje</w:t>
      </w:r>
      <w:r w:rsidR="001B12D9" w:rsidRPr="00FE2043">
        <w:t xml:space="preserve"> radnim listovima</w:t>
      </w:r>
      <w:bookmarkEnd w:id="51"/>
    </w:p>
    <w:p w14:paraId="0C220111" w14:textId="77777777" w:rsidR="00010393" w:rsidRPr="00FE2043" w:rsidRDefault="00A21996" w:rsidP="007313D2">
      <w:pPr>
        <w:pStyle w:val="-NUMBvjezba"/>
        <w:numPr>
          <w:ilvl w:val="0"/>
          <w:numId w:val="31"/>
        </w:numPr>
        <w:ind w:left="681" w:hanging="284"/>
      </w:pPr>
      <w:r w:rsidRPr="00FE2043">
        <w:t xml:space="preserve">Otvorite datoteku </w:t>
      </w:r>
      <w:r w:rsidR="00405FCC" w:rsidRPr="00FE2043">
        <w:t>–</w:t>
      </w:r>
      <w:r w:rsidRPr="00FE2043">
        <w:t xml:space="preserve"> radnu knjigu </w:t>
      </w:r>
      <w:r w:rsidR="001B12D9" w:rsidRPr="00FE2043">
        <w:rPr>
          <w:b/>
          <w:i/>
        </w:rPr>
        <w:t>02_Radni listovi</w:t>
      </w:r>
      <w:r w:rsidRPr="00FE2043">
        <w:rPr>
          <w:b/>
          <w:i/>
        </w:rPr>
        <w:t>.xls</w:t>
      </w:r>
      <w:r w:rsidR="008A23B2" w:rsidRPr="00FE2043">
        <w:rPr>
          <w:b/>
          <w:i/>
        </w:rPr>
        <w:t>x</w:t>
      </w:r>
      <w:r w:rsidRPr="00FE2043">
        <w:t>.</w:t>
      </w:r>
    </w:p>
    <w:p w14:paraId="0F8F9F34" w14:textId="77777777" w:rsidR="00010393" w:rsidRPr="00FE2043" w:rsidRDefault="00A21996" w:rsidP="004D0E1C">
      <w:pPr>
        <w:pStyle w:val="-NUMBvjezba"/>
        <w:ind w:left="681" w:hanging="284"/>
      </w:pPr>
      <w:r w:rsidRPr="00FE2043">
        <w:t>Pregledajte sadržaj radnih listova.</w:t>
      </w:r>
    </w:p>
    <w:p w14:paraId="13DB3FF2" w14:textId="77777777" w:rsidR="00010393" w:rsidRPr="00FE2043" w:rsidRDefault="00A21996" w:rsidP="004D0E1C">
      <w:pPr>
        <w:pStyle w:val="-NUMBvjezba"/>
        <w:ind w:left="681" w:hanging="284"/>
      </w:pPr>
      <w:r w:rsidRPr="00FE2043">
        <w:t xml:space="preserve">Umetnite novi radni list između listova </w:t>
      </w:r>
      <w:r w:rsidRPr="00FE2043">
        <w:rPr>
          <w:b/>
          <w:i/>
        </w:rPr>
        <w:t>Defektolozi</w:t>
      </w:r>
      <w:r w:rsidRPr="00FE2043">
        <w:rPr>
          <w:b/>
        </w:rPr>
        <w:t xml:space="preserve"> </w:t>
      </w:r>
      <w:r w:rsidRPr="00FE2043">
        <w:t xml:space="preserve">i </w:t>
      </w:r>
      <w:r w:rsidRPr="00FE2043">
        <w:rPr>
          <w:b/>
          <w:i/>
        </w:rPr>
        <w:t>Ekonomisti</w:t>
      </w:r>
      <w:r w:rsidRPr="00FE2043">
        <w:t>.</w:t>
      </w:r>
    </w:p>
    <w:p w14:paraId="5D30E747" w14:textId="77777777" w:rsidR="00010393" w:rsidRPr="00FE2043" w:rsidRDefault="00A21996" w:rsidP="00D9090B">
      <w:pPr>
        <w:pStyle w:val="-NUMBvjezba"/>
        <w:ind w:left="681" w:hanging="284"/>
      </w:pPr>
      <w:r w:rsidRPr="00FE2043">
        <w:t xml:space="preserve">Premjestite radni list </w:t>
      </w:r>
      <w:r w:rsidR="00D9090B" w:rsidRPr="00FE2043">
        <w:rPr>
          <w:b/>
          <w:i/>
        </w:rPr>
        <w:t>List</w:t>
      </w:r>
      <w:r w:rsidR="007A78DC" w:rsidRPr="00FE2043">
        <w:rPr>
          <w:b/>
          <w:i/>
        </w:rPr>
        <w:t>1</w:t>
      </w:r>
      <w:r w:rsidR="004D0E1C" w:rsidRPr="00FE2043">
        <w:t xml:space="preserve"> iza posljednjeg</w:t>
      </w:r>
      <w:r w:rsidR="00F04722" w:rsidRPr="00FE2043">
        <w:t>a</w:t>
      </w:r>
      <w:r w:rsidRPr="00FE2043">
        <w:t>.</w:t>
      </w:r>
    </w:p>
    <w:p w14:paraId="382569C2" w14:textId="77777777" w:rsidR="00010393" w:rsidRPr="00FE2043" w:rsidRDefault="00A21996" w:rsidP="00D9090B">
      <w:pPr>
        <w:pStyle w:val="-NUMBvjezba"/>
        <w:ind w:left="681" w:hanging="284"/>
      </w:pPr>
      <w:r w:rsidRPr="00FE2043">
        <w:t xml:space="preserve">Preimenujte radni list </w:t>
      </w:r>
      <w:r w:rsidR="00D9090B" w:rsidRPr="00FE2043">
        <w:rPr>
          <w:b/>
          <w:i/>
        </w:rPr>
        <w:t>List</w:t>
      </w:r>
      <w:r w:rsidR="007A78DC" w:rsidRPr="00FE2043">
        <w:rPr>
          <w:b/>
          <w:i/>
        </w:rPr>
        <w:t>1</w:t>
      </w:r>
      <w:r w:rsidRPr="00FE2043">
        <w:t xml:space="preserve"> u </w:t>
      </w:r>
      <w:r w:rsidRPr="00FE2043">
        <w:rPr>
          <w:b/>
          <w:i/>
        </w:rPr>
        <w:t>Prazan</w:t>
      </w:r>
      <w:r w:rsidRPr="00FE2043">
        <w:rPr>
          <w:i/>
        </w:rPr>
        <w:t xml:space="preserve"> </w:t>
      </w:r>
      <w:r w:rsidRPr="00FE2043">
        <w:rPr>
          <w:b/>
          <w:i/>
        </w:rPr>
        <w:t>list</w:t>
      </w:r>
      <w:r w:rsidRPr="00FE2043">
        <w:t>.</w:t>
      </w:r>
    </w:p>
    <w:p w14:paraId="0E56FE96" w14:textId="77777777" w:rsidR="00010393" w:rsidRPr="00FE2043" w:rsidRDefault="00A21996" w:rsidP="004D0E1C">
      <w:pPr>
        <w:pStyle w:val="-NUMBvjezba"/>
        <w:ind w:left="681" w:hanging="284"/>
      </w:pPr>
      <w:r w:rsidRPr="00FE2043">
        <w:t xml:space="preserve">Kopirajte radni list </w:t>
      </w:r>
      <w:r w:rsidRPr="00FE2043">
        <w:rPr>
          <w:b/>
          <w:i/>
        </w:rPr>
        <w:t>Šumari</w:t>
      </w:r>
      <w:r w:rsidRPr="00FE2043">
        <w:t xml:space="preserve"> </w:t>
      </w:r>
      <w:r w:rsidR="004D0E1C" w:rsidRPr="00FE2043">
        <w:t>iza posljednjeg</w:t>
      </w:r>
      <w:r w:rsidR="00F04722" w:rsidRPr="00FE2043">
        <w:t>a</w:t>
      </w:r>
      <w:r w:rsidRPr="00FE2043">
        <w:t>.</w:t>
      </w:r>
    </w:p>
    <w:p w14:paraId="3A71826E" w14:textId="77777777" w:rsidR="00010393" w:rsidRPr="00FE2043" w:rsidRDefault="00A21996" w:rsidP="004D0E1C">
      <w:pPr>
        <w:pStyle w:val="-NUMBvjezba"/>
        <w:ind w:left="681" w:hanging="284"/>
      </w:pPr>
      <w:r w:rsidRPr="00FE2043">
        <w:t xml:space="preserve">Kopirajte radni list </w:t>
      </w:r>
      <w:r w:rsidRPr="00FE2043">
        <w:rPr>
          <w:b/>
          <w:i/>
        </w:rPr>
        <w:t>Ekonomisti</w:t>
      </w:r>
      <w:r w:rsidRPr="00FE2043">
        <w:t xml:space="preserve"> u novu knjigu.</w:t>
      </w:r>
    </w:p>
    <w:p w14:paraId="2FA589CF" w14:textId="24162615" w:rsidR="00010393" w:rsidRPr="00FE2043" w:rsidRDefault="00A21996" w:rsidP="00A93A9C">
      <w:pPr>
        <w:pStyle w:val="-NUMBvjezba"/>
        <w:ind w:left="681" w:hanging="284"/>
      </w:pPr>
      <w:r w:rsidRPr="00FE2043">
        <w:t xml:space="preserve">Spremite novu knjigu </w:t>
      </w:r>
      <w:r w:rsidR="0017578D" w:rsidRPr="00FE2043">
        <w:t xml:space="preserve">u mapu </w:t>
      </w:r>
      <w:r w:rsidR="0044040A" w:rsidRPr="00FE2043">
        <w:rPr>
          <w:b/>
          <w:i/>
        </w:rPr>
        <w:t>E430_Vjezbe</w:t>
      </w:r>
      <w:r w:rsidR="0044040A" w:rsidRPr="00FE2043">
        <w:t xml:space="preserve"> </w:t>
      </w:r>
      <w:r w:rsidR="0017578D" w:rsidRPr="00FE2043">
        <w:t>pod imenom</w:t>
      </w:r>
      <w:r w:rsidR="0017578D" w:rsidRPr="00FE2043">
        <w:br/>
      </w:r>
      <w:r w:rsidRPr="00FE2043">
        <w:rPr>
          <w:b/>
          <w:i/>
        </w:rPr>
        <w:t>Nezaposleni</w:t>
      </w:r>
      <w:r w:rsidRPr="00FE2043">
        <w:rPr>
          <w:i/>
        </w:rPr>
        <w:t xml:space="preserve"> </w:t>
      </w:r>
      <w:r w:rsidRPr="00FE2043">
        <w:rPr>
          <w:b/>
          <w:i/>
        </w:rPr>
        <w:t>ekonomisti</w:t>
      </w:r>
      <w:r w:rsidR="000E15E6" w:rsidRPr="00FE2043">
        <w:rPr>
          <w:b/>
          <w:i/>
        </w:rPr>
        <w:t>.xls</w:t>
      </w:r>
      <w:r w:rsidR="008A23B2" w:rsidRPr="00FE2043">
        <w:rPr>
          <w:b/>
          <w:i/>
        </w:rPr>
        <w:t>x</w:t>
      </w:r>
      <w:r w:rsidRPr="00FE2043">
        <w:t>.</w:t>
      </w:r>
    </w:p>
    <w:p w14:paraId="7CA4877D" w14:textId="77777777" w:rsidR="00010393" w:rsidRPr="00FE2043" w:rsidRDefault="00A21996" w:rsidP="00A93A9C">
      <w:pPr>
        <w:pStyle w:val="-NUMBvjezba"/>
        <w:ind w:left="681" w:hanging="284"/>
      </w:pPr>
      <w:r w:rsidRPr="00FE2043">
        <w:t xml:space="preserve">Premjestite radni list </w:t>
      </w:r>
      <w:r w:rsidRPr="00FE2043">
        <w:rPr>
          <w:b/>
          <w:i/>
        </w:rPr>
        <w:t>Prazan</w:t>
      </w:r>
      <w:r w:rsidRPr="00FE2043">
        <w:rPr>
          <w:i/>
        </w:rPr>
        <w:t xml:space="preserve"> </w:t>
      </w:r>
      <w:r w:rsidRPr="00FE2043">
        <w:rPr>
          <w:b/>
          <w:i/>
        </w:rPr>
        <w:t>list</w:t>
      </w:r>
      <w:r w:rsidRPr="00FE2043">
        <w:t xml:space="preserve"> iz </w:t>
      </w:r>
      <w:r w:rsidR="004D0E1C" w:rsidRPr="00FE2043">
        <w:t>datoteke</w:t>
      </w:r>
      <w:r w:rsidRPr="00FE2043">
        <w:t xml:space="preserve"> </w:t>
      </w:r>
      <w:r w:rsidR="001B12D9" w:rsidRPr="00FE2043">
        <w:rPr>
          <w:b/>
          <w:i/>
        </w:rPr>
        <w:t>02_Radni listovi</w:t>
      </w:r>
      <w:r w:rsidR="005F4930" w:rsidRPr="00FE2043">
        <w:rPr>
          <w:b/>
          <w:i/>
        </w:rPr>
        <w:t>.xlsx</w:t>
      </w:r>
      <w:r w:rsidR="001B12D9" w:rsidRPr="00FE2043">
        <w:rPr>
          <w:b/>
          <w:i/>
        </w:rPr>
        <w:t xml:space="preserve"> </w:t>
      </w:r>
      <w:r w:rsidRPr="00FE2043">
        <w:t xml:space="preserve">u </w:t>
      </w:r>
      <w:r w:rsidR="004D0E1C" w:rsidRPr="00FE2043">
        <w:t>datoteku</w:t>
      </w:r>
      <w:r w:rsidR="001B12D9" w:rsidRPr="00FE2043">
        <w:t xml:space="preserve"> </w:t>
      </w:r>
      <w:r w:rsidRPr="00FE2043">
        <w:rPr>
          <w:b/>
          <w:i/>
        </w:rPr>
        <w:t>Nezaposleni</w:t>
      </w:r>
      <w:r w:rsidRPr="00FE2043">
        <w:rPr>
          <w:i/>
        </w:rPr>
        <w:t xml:space="preserve"> </w:t>
      </w:r>
      <w:r w:rsidRPr="00FE2043">
        <w:rPr>
          <w:b/>
          <w:i/>
        </w:rPr>
        <w:t>ekonomisti</w:t>
      </w:r>
      <w:r w:rsidR="005F4930" w:rsidRPr="00FE2043">
        <w:rPr>
          <w:b/>
          <w:i/>
        </w:rPr>
        <w:t>.xlsx</w:t>
      </w:r>
      <w:r w:rsidR="00A93A9C" w:rsidRPr="00FE2043">
        <w:rPr>
          <w:bCs/>
          <w:iCs/>
        </w:rPr>
        <w:t xml:space="preserve"> iza postojećeg</w:t>
      </w:r>
      <w:r w:rsidR="00F04722" w:rsidRPr="00FE2043">
        <w:rPr>
          <w:bCs/>
          <w:iCs/>
        </w:rPr>
        <w:t>a</w:t>
      </w:r>
      <w:r w:rsidR="00A93A9C" w:rsidRPr="00FE2043">
        <w:rPr>
          <w:bCs/>
          <w:iCs/>
        </w:rPr>
        <w:t xml:space="preserve"> lista</w:t>
      </w:r>
      <w:r w:rsidRPr="00FE2043">
        <w:t>.</w:t>
      </w:r>
    </w:p>
    <w:p w14:paraId="4EEEB694" w14:textId="77777777" w:rsidR="00010393" w:rsidRPr="00FE2043" w:rsidRDefault="00A21996" w:rsidP="004D0E1C">
      <w:pPr>
        <w:pStyle w:val="-NUMBvjezba"/>
        <w:ind w:left="681" w:hanging="284"/>
      </w:pPr>
      <w:r w:rsidRPr="00FE2043">
        <w:t xml:space="preserve">U </w:t>
      </w:r>
      <w:r w:rsidR="004D0E1C" w:rsidRPr="00FE2043">
        <w:t>datoteci</w:t>
      </w:r>
      <w:r w:rsidRPr="00FE2043">
        <w:t xml:space="preserve"> </w:t>
      </w:r>
      <w:r w:rsidR="001B12D9" w:rsidRPr="00FE2043">
        <w:rPr>
          <w:b/>
          <w:i/>
        </w:rPr>
        <w:t>02_Radni listovi</w:t>
      </w:r>
      <w:r w:rsidR="005F4930" w:rsidRPr="00FE2043">
        <w:rPr>
          <w:b/>
          <w:i/>
        </w:rPr>
        <w:t>.xlsx</w:t>
      </w:r>
      <w:r w:rsidR="001B12D9" w:rsidRPr="00FE2043">
        <w:rPr>
          <w:b/>
          <w:i/>
        </w:rPr>
        <w:t xml:space="preserve"> </w:t>
      </w:r>
      <w:r w:rsidRPr="00FE2043">
        <w:t xml:space="preserve">obrišite radni list </w:t>
      </w:r>
      <w:r w:rsidRPr="00FE2043">
        <w:rPr>
          <w:b/>
          <w:i/>
        </w:rPr>
        <w:t>Šumari</w:t>
      </w:r>
      <w:r w:rsidR="00307CD1" w:rsidRPr="00FE2043">
        <w:rPr>
          <w:b/>
          <w:i/>
        </w:rPr>
        <w:t xml:space="preserve"> </w:t>
      </w:r>
      <w:r w:rsidRPr="00FE2043">
        <w:rPr>
          <w:b/>
          <w:i/>
        </w:rPr>
        <w:t>(2)</w:t>
      </w:r>
      <w:r w:rsidRPr="00FE2043">
        <w:t>.</w:t>
      </w:r>
    </w:p>
    <w:p w14:paraId="36DF2275" w14:textId="77777777" w:rsidR="00A21996" w:rsidRPr="00FE2043" w:rsidRDefault="00A21996" w:rsidP="004D0E1C">
      <w:pPr>
        <w:pStyle w:val="-NUMBvjezba"/>
        <w:ind w:left="681" w:hanging="284"/>
      </w:pPr>
      <w:r w:rsidRPr="00FE2043">
        <w:t xml:space="preserve">Spremite promjene i zatvorite sve </w:t>
      </w:r>
      <w:r w:rsidR="004D0E1C" w:rsidRPr="00FE2043">
        <w:t>datoteke</w:t>
      </w:r>
      <w:r w:rsidRPr="00FE2043">
        <w:t>.</w:t>
      </w:r>
    </w:p>
    <w:p w14:paraId="2939C26A" w14:textId="77777777" w:rsidR="00A21996" w:rsidRPr="00FE2043" w:rsidRDefault="00A21996" w:rsidP="00183E1C">
      <w:pPr>
        <w:pStyle w:val="-TEKST"/>
      </w:pPr>
    </w:p>
    <w:p w14:paraId="27E4232B" w14:textId="77777777" w:rsidR="00A21996" w:rsidRPr="00FE2043" w:rsidRDefault="00A21996" w:rsidP="00183E1C">
      <w:pPr>
        <w:pStyle w:val="-TEKST"/>
      </w:pPr>
    </w:p>
    <w:p w14:paraId="7625E71C" w14:textId="77777777" w:rsidR="00893048" w:rsidRPr="00FE2043" w:rsidRDefault="00893048" w:rsidP="00183E1C">
      <w:pPr>
        <w:pStyle w:val="-TEKST"/>
      </w:pPr>
    </w:p>
    <w:p w14:paraId="272009BF" w14:textId="77777777" w:rsidR="00893048" w:rsidRPr="00FE2043" w:rsidRDefault="00893048" w:rsidP="00183E1C">
      <w:pPr>
        <w:pStyle w:val="-TEKST"/>
      </w:pPr>
    </w:p>
    <w:p w14:paraId="13229F82" w14:textId="77777777" w:rsidR="00893048" w:rsidRPr="00FE2043" w:rsidRDefault="00893048" w:rsidP="00183E1C">
      <w:pPr>
        <w:pStyle w:val="-TEKST"/>
      </w:pPr>
    </w:p>
    <w:p w14:paraId="324DFDC4" w14:textId="77777777" w:rsidR="00893048" w:rsidRPr="00FE2043" w:rsidRDefault="00893048" w:rsidP="00183E1C">
      <w:pPr>
        <w:pStyle w:val="-TEKST"/>
      </w:pPr>
    </w:p>
    <w:p w14:paraId="750D233D" w14:textId="77777777" w:rsidR="00893048" w:rsidRPr="00FE2043" w:rsidRDefault="00893048" w:rsidP="00183E1C">
      <w:pPr>
        <w:pStyle w:val="-TEKST"/>
      </w:pPr>
    </w:p>
    <w:p w14:paraId="140DCF9A" w14:textId="77777777" w:rsidR="00893048" w:rsidRPr="00FE2043" w:rsidRDefault="00893048" w:rsidP="00183E1C">
      <w:pPr>
        <w:pStyle w:val="-TEKST"/>
      </w:pPr>
    </w:p>
    <w:p w14:paraId="70E204E9" w14:textId="77777777" w:rsidR="00077B69" w:rsidRPr="00FE2043" w:rsidRDefault="002D5DD1" w:rsidP="00183E1C">
      <w:pPr>
        <w:pStyle w:val="-TEKST"/>
      </w:pPr>
      <w:r w:rsidRPr="00FE2043">
        <w:br w:type="page"/>
      </w:r>
      <w:r w:rsidR="00455799" w:rsidRPr="00FE2043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770614D5" wp14:editId="3F5A3174">
                <wp:simplePos x="0" y="0"/>
                <wp:positionH relativeFrom="column">
                  <wp:posOffset>26670</wp:posOffset>
                </wp:positionH>
                <wp:positionV relativeFrom="line">
                  <wp:posOffset>1905</wp:posOffset>
                </wp:positionV>
                <wp:extent cx="4679950" cy="2583815"/>
                <wp:effectExtent l="0" t="0" r="0" b="0"/>
                <wp:wrapNone/>
                <wp:docPr id="1147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2583815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B26E2" w14:textId="77777777" w:rsidR="00B44E53" w:rsidRPr="005157BE" w:rsidRDefault="00B44E53" w:rsidP="00183E1C">
                            <w:pPr>
                              <w:pBdr>
                                <w:bottom w:val="single" w:sz="2" w:space="1" w:color="auto"/>
                              </w:pBdr>
                              <w:spacing w:before="240" w:after="360"/>
                              <w:ind w:left="357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5157BE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U ovome je poglavlju obrađeno: </w:t>
                            </w:r>
                          </w:p>
                          <w:p w14:paraId="7E7F815E" w14:textId="77777777" w:rsidR="00B44E53" w:rsidRPr="005157BE" w:rsidRDefault="00B44E53" w:rsidP="005D691D">
                            <w:pPr>
                              <w:pStyle w:val="-BULLETrezime"/>
                              <w:ind w:right="-82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kretanje po radnim listovima</w:t>
                            </w:r>
                          </w:p>
                          <w:p w14:paraId="7C92E81C" w14:textId="77777777" w:rsidR="00B44E53" w:rsidRPr="005157BE" w:rsidRDefault="00B44E53" w:rsidP="005D691D">
                            <w:pPr>
                              <w:pStyle w:val="-BULLETrezime"/>
                              <w:ind w:right="-82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umetanje novoga radnoga lista</w:t>
                            </w:r>
                          </w:p>
                          <w:p w14:paraId="2ADF68D8" w14:textId="77777777" w:rsidR="00B44E53" w:rsidRPr="005157BE" w:rsidRDefault="00B44E53" w:rsidP="005D691D">
                            <w:pPr>
                              <w:pStyle w:val="-BULLETrezime"/>
                              <w:ind w:right="-82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brisanje radnoga lista</w:t>
                            </w:r>
                          </w:p>
                          <w:p w14:paraId="57C5E4E2" w14:textId="77777777" w:rsidR="00B44E53" w:rsidRPr="005157BE" w:rsidRDefault="00B44E53" w:rsidP="005D691D">
                            <w:pPr>
                              <w:pStyle w:val="-BULLETrezime"/>
                              <w:ind w:right="-82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preimenovanje radnoga lista</w:t>
                            </w:r>
                          </w:p>
                          <w:p w14:paraId="5DEA97B4" w14:textId="77777777" w:rsidR="00B44E53" w:rsidRPr="005157BE" w:rsidRDefault="00B44E53" w:rsidP="005D691D">
                            <w:pPr>
                              <w:pStyle w:val="-BULLETrezime"/>
                              <w:ind w:right="-82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premještanje radnoga lista 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>u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istoj 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radn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>oj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 knji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>zi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 i u 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drugu 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radn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>u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 knjig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>u</w:t>
                            </w:r>
                          </w:p>
                          <w:p w14:paraId="0BCAB9EC" w14:textId="77777777" w:rsidR="00B44E53" w:rsidRPr="005157BE" w:rsidRDefault="00B44E53" w:rsidP="00D84D6B">
                            <w:pPr>
                              <w:pStyle w:val="-BULLETrezime"/>
                              <w:ind w:right="-82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kopiranje radnoga lista u 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istoj 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radn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>oj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 knji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>zi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 i u 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drugu 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radn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>u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 knjig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>u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0614D5" id="AutoShape 404" o:spid="_x0000_s1072" style="position:absolute;left:0;text-align:left;margin-left:2.1pt;margin-top:.15pt;width:368.5pt;height:203.4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" fillcolor="#eaeaea" stroked="f">
                <v:textbox>
                  <w:txbxContent>
                    <w:p w14:paraId="5C2B26E2" w14:textId="77777777" w:rsidR="00B44E53" w:rsidRPr="005157BE" w:rsidRDefault="00B44E53" w:rsidP="00183E1C">
                      <w:pPr>
                        <w:pBdr>
                          <w:bottom w:val="single" w:sz="2" w:space="1" w:color="auto"/>
                        </w:pBdr>
                        <w:spacing w:before="240" w:after="360"/>
                        <w:ind w:left="357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5157BE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 xml:space="preserve">U ovome je poglavlju obrađeno: </w:t>
                      </w:r>
                    </w:p>
                    <w:p w14:paraId="7E7F815E" w14:textId="77777777" w:rsidR="00B44E53" w:rsidRPr="005157BE" w:rsidRDefault="00B44E53" w:rsidP="005D691D">
                      <w:pPr>
                        <w:pStyle w:val="-BULLETrezime"/>
                        <w:ind w:right="-82"/>
                        <w:rPr>
                          <w:sz w:val="20"/>
                          <w:szCs w:val="20"/>
                          <w:lang w:eastAsia="en-US"/>
                        </w:rPr>
                      </w:pP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kretanje po radnim listovima</w:t>
                      </w:r>
                    </w:p>
                    <w:p w14:paraId="7C92E81C" w14:textId="77777777" w:rsidR="00B44E53" w:rsidRPr="005157BE" w:rsidRDefault="00B44E53" w:rsidP="005D691D">
                      <w:pPr>
                        <w:pStyle w:val="-BULLETrezime"/>
                        <w:ind w:right="-82"/>
                        <w:rPr>
                          <w:sz w:val="20"/>
                          <w:szCs w:val="20"/>
                          <w:lang w:eastAsia="en-US"/>
                        </w:rPr>
                      </w:pP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umetanje novoga radnoga lista</w:t>
                      </w:r>
                    </w:p>
                    <w:p w14:paraId="2ADF68D8" w14:textId="77777777" w:rsidR="00B44E53" w:rsidRPr="005157BE" w:rsidRDefault="00B44E53" w:rsidP="005D691D">
                      <w:pPr>
                        <w:pStyle w:val="-BULLETrezime"/>
                        <w:ind w:right="-82"/>
                        <w:rPr>
                          <w:sz w:val="20"/>
                          <w:szCs w:val="20"/>
                          <w:lang w:eastAsia="en-US"/>
                        </w:rPr>
                      </w:pP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brisanje radnoga lista</w:t>
                      </w:r>
                    </w:p>
                    <w:p w14:paraId="57C5E4E2" w14:textId="77777777" w:rsidR="00B44E53" w:rsidRPr="005157BE" w:rsidRDefault="00B44E53" w:rsidP="005D691D">
                      <w:pPr>
                        <w:pStyle w:val="-BULLETrezime"/>
                        <w:ind w:right="-82"/>
                        <w:rPr>
                          <w:sz w:val="20"/>
                          <w:szCs w:val="20"/>
                          <w:lang w:eastAsia="en-US"/>
                        </w:rPr>
                      </w:pP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preimenovanje radnoga lista</w:t>
                      </w:r>
                    </w:p>
                    <w:p w14:paraId="5DEA97B4" w14:textId="77777777" w:rsidR="00B44E53" w:rsidRPr="005157BE" w:rsidRDefault="00B44E53" w:rsidP="005D691D">
                      <w:pPr>
                        <w:pStyle w:val="-BULLETrezime"/>
                        <w:ind w:right="-82"/>
                        <w:rPr>
                          <w:sz w:val="20"/>
                          <w:szCs w:val="20"/>
                          <w:lang w:eastAsia="en-US"/>
                        </w:rPr>
                      </w:pP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 xml:space="preserve">premještanje radnoga lista 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>u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 xml:space="preserve">istoj 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radn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>oj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 xml:space="preserve"> knji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>zi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 xml:space="preserve"> i u 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 xml:space="preserve">drugu 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radn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>u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 xml:space="preserve"> knjig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>u</w:t>
                      </w:r>
                    </w:p>
                    <w:p w14:paraId="0BCAB9EC" w14:textId="77777777" w:rsidR="00B44E53" w:rsidRPr="005157BE" w:rsidRDefault="00B44E53" w:rsidP="00D84D6B">
                      <w:pPr>
                        <w:pStyle w:val="-BULLETrezime"/>
                        <w:ind w:right="-82"/>
                        <w:rPr>
                          <w:sz w:val="20"/>
                          <w:szCs w:val="20"/>
                          <w:lang w:eastAsia="en-US"/>
                        </w:rPr>
                      </w:pP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 xml:space="preserve">kopiranje radnoga lista u 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 xml:space="preserve">istoj 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radn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>oj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 xml:space="preserve"> knji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>zi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 xml:space="preserve"> i u 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 xml:space="preserve">drugu 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radn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>u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 xml:space="preserve"> knjig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>u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.</w:t>
                      </w:r>
                    </w:p>
                  </w:txbxContent>
                </v:textbox>
                <w10:wrap anchory="line"/>
              </v:roundrect>
            </w:pict>
          </mc:Fallback>
        </mc:AlternateContent>
      </w:r>
    </w:p>
    <w:p w14:paraId="29E340CD" w14:textId="3439ADDF" w:rsidR="00DE1A21" w:rsidRPr="00FE2043" w:rsidRDefault="00F955E4" w:rsidP="00541C63">
      <w:pPr>
        <w:pStyle w:val="1-NASLOV"/>
      </w:pPr>
      <w:bookmarkStart w:id="52" w:name="_Toc146188089"/>
      <w:r w:rsidRPr="00FE2043">
        <w:lastRenderedPageBreak/>
        <w:t>3.</w:t>
      </w:r>
      <w:r w:rsidR="00DE1A21" w:rsidRPr="00FE2043">
        <w:t xml:space="preserve"> </w:t>
      </w:r>
      <w:r w:rsidR="00541C63" w:rsidRPr="00FE2043">
        <w:t>Tablice</w:t>
      </w:r>
      <w:bookmarkEnd w:id="52"/>
    </w:p>
    <w:p w14:paraId="0E39D084" w14:textId="77777777" w:rsidR="00D34310" w:rsidRPr="00FE2043" w:rsidRDefault="00D34310" w:rsidP="00D34310">
      <w:pPr>
        <w:pStyle w:val="TSnormal"/>
        <w:shd w:val="clear" w:color="auto" w:fill="DEEAF6"/>
        <w:rPr>
          <w:sz w:val="24"/>
          <w:szCs w:val="22"/>
        </w:rPr>
      </w:pPr>
      <w:r w:rsidRPr="00FE2043">
        <w:rPr>
          <w:sz w:val="22"/>
        </w:rPr>
        <w:t>Po završetku ovog poglavlja polaznik će moći:</w:t>
      </w:r>
    </w:p>
    <w:p w14:paraId="5B011BD6" w14:textId="77777777" w:rsidR="00D34310" w:rsidRPr="00FE2043" w:rsidRDefault="00D34310" w:rsidP="00D34310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u tablice unositi i mijenjati različite vrste podataka</w:t>
      </w:r>
    </w:p>
    <w:p w14:paraId="5495D04F" w14:textId="115A1A40" w:rsidR="00D34310" w:rsidRPr="00FE2043" w:rsidRDefault="00701910" w:rsidP="00D34310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označavati</w:t>
      </w:r>
      <w:r w:rsidR="00D34310" w:rsidRPr="00FE2043">
        <w:rPr>
          <w:rFonts w:ascii="Arial" w:hAnsi="Arial" w:cs="Arial"/>
          <w:i/>
          <w:sz w:val="22"/>
        </w:rPr>
        <w:t xml:space="preserve">, </w:t>
      </w:r>
      <w:r w:rsidRPr="00FE2043">
        <w:rPr>
          <w:rFonts w:ascii="Arial" w:hAnsi="Arial" w:cs="Arial"/>
          <w:i/>
          <w:sz w:val="22"/>
        </w:rPr>
        <w:t>umetati</w:t>
      </w:r>
      <w:r w:rsidR="00D34310" w:rsidRPr="00FE2043">
        <w:rPr>
          <w:rFonts w:ascii="Arial" w:hAnsi="Arial" w:cs="Arial"/>
          <w:i/>
          <w:sz w:val="22"/>
        </w:rPr>
        <w:t xml:space="preserve">, </w:t>
      </w:r>
      <w:r w:rsidRPr="00FE2043">
        <w:rPr>
          <w:rFonts w:ascii="Arial" w:hAnsi="Arial" w:cs="Arial"/>
          <w:i/>
          <w:sz w:val="22"/>
        </w:rPr>
        <w:t>brisati</w:t>
      </w:r>
      <w:r w:rsidR="00D34310" w:rsidRPr="00FE2043">
        <w:rPr>
          <w:rFonts w:ascii="Arial" w:hAnsi="Arial" w:cs="Arial"/>
          <w:i/>
          <w:sz w:val="22"/>
        </w:rPr>
        <w:t xml:space="preserve">, </w:t>
      </w:r>
      <w:r w:rsidR="00FE2043" w:rsidRPr="00FE2043">
        <w:rPr>
          <w:rFonts w:ascii="Arial" w:hAnsi="Arial" w:cs="Arial"/>
          <w:i/>
          <w:sz w:val="22"/>
        </w:rPr>
        <w:t>premještati</w:t>
      </w:r>
      <w:r w:rsidR="00D34310" w:rsidRPr="00FE2043">
        <w:rPr>
          <w:rFonts w:ascii="Arial" w:hAnsi="Arial" w:cs="Arial"/>
          <w:i/>
          <w:sz w:val="22"/>
        </w:rPr>
        <w:t xml:space="preserve">, kopirati i </w:t>
      </w:r>
      <w:r w:rsidRPr="00FE2043">
        <w:rPr>
          <w:rFonts w:ascii="Arial" w:hAnsi="Arial" w:cs="Arial"/>
          <w:i/>
          <w:sz w:val="22"/>
        </w:rPr>
        <w:t>zamrzavati</w:t>
      </w:r>
      <w:r w:rsidR="00D34310" w:rsidRPr="00FE2043">
        <w:rPr>
          <w:rFonts w:ascii="Arial" w:hAnsi="Arial" w:cs="Arial"/>
          <w:i/>
          <w:sz w:val="22"/>
        </w:rPr>
        <w:t xml:space="preserve"> ćelije</w:t>
      </w:r>
    </w:p>
    <w:p w14:paraId="1265524D" w14:textId="77777777" w:rsidR="00D34310" w:rsidRPr="00FE2043" w:rsidRDefault="00701910" w:rsidP="00D34310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razvrstavati</w:t>
      </w:r>
      <w:r w:rsidR="00982A34" w:rsidRPr="00FE2043">
        <w:rPr>
          <w:rFonts w:ascii="Arial" w:hAnsi="Arial" w:cs="Arial"/>
          <w:i/>
          <w:sz w:val="22"/>
        </w:rPr>
        <w:t xml:space="preserve"> i filtrirati</w:t>
      </w:r>
      <w:r w:rsidR="00D34310" w:rsidRPr="00FE2043">
        <w:rPr>
          <w:rFonts w:ascii="Arial" w:hAnsi="Arial" w:cs="Arial"/>
          <w:i/>
          <w:sz w:val="22"/>
        </w:rPr>
        <w:t xml:space="preserve"> podatke </w:t>
      </w:r>
      <w:r w:rsidR="00982A34" w:rsidRPr="00FE2043">
        <w:rPr>
          <w:rFonts w:ascii="Arial" w:hAnsi="Arial" w:cs="Arial"/>
          <w:i/>
          <w:sz w:val="22"/>
        </w:rPr>
        <w:t>te</w:t>
      </w:r>
      <w:r w:rsidR="00D34310" w:rsidRPr="00FE2043">
        <w:rPr>
          <w:rFonts w:ascii="Arial" w:hAnsi="Arial" w:cs="Arial"/>
          <w:i/>
          <w:sz w:val="22"/>
        </w:rPr>
        <w:t xml:space="preserve"> </w:t>
      </w:r>
      <w:r w:rsidRPr="00FE2043">
        <w:rPr>
          <w:rFonts w:ascii="Arial" w:hAnsi="Arial" w:cs="Arial"/>
          <w:i/>
          <w:sz w:val="22"/>
        </w:rPr>
        <w:t>stvarati</w:t>
      </w:r>
      <w:r w:rsidR="00D34310" w:rsidRPr="00FE2043">
        <w:rPr>
          <w:rFonts w:ascii="Arial" w:hAnsi="Arial" w:cs="Arial"/>
          <w:i/>
          <w:sz w:val="22"/>
        </w:rPr>
        <w:t xml:space="preserve"> niz</w:t>
      </w:r>
      <w:r w:rsidRPr="00FE2043">
        <w:rPr>
          <w:rFonts w:ascii="Arial" w:hAnsi="Arial" w:cs="Arial"/>
          <w:i/>
          <w:sz w:val="22"/>
        </w:rPr>
        <w:t>ove</w:t>
      </w:r>
      <w:r w:rsidR="00D34310" w:rsidRPr="00FE2043">
        <w:rPr>
          <w:rFonts w:ascii="Arial" w:hAnsi="Arial" w:cs="Arial"/>
          <w:i/>
          <w:sz w:val="22"/>
        </w:rPr>
        <w:t xml:space="preserve"> podataka</w:t>
      </w:r>
      <w:r w:rsidR="00893048" w:rsidRPr="00FE2043">
        <w:rPr>
          <w:rFonts w:ascii="Arial" w:hAnsi="Arial" w:cs="Arial"/>
          <w:i/>
          <w:sz w:val="22"/>
        </w:rPr>
        <w:t>.</w:t>
      </w:r>
    </w:p>
    <w:p w14:paraId="54130127" w14:textId="7EF409F2" w:rsidR="00D34310" w:rsidRPr="00FE2043" w:rsidRDefault="00D34310" w:rsidP="00F04722">
      <w:pPr>
        <w:pStyle w:val="-TEKST"/>
        <w:ind w:right="-10"/>
        <w:jc w:val="left"/>
      </w:pPr>
    </w:p>
    <w:p w14:paraId="7820234F" w14:textId="77777777" w:rsidR="00BF3710" w:rsidRPr="00FE2043" w:rsidRDefault="00D76262" w:rsidP="00D76262">
      <w:pPr>
        <w:pStyle w:val="-TEKST"/>
        <w:ind w:right="-10"/>
        <w:jc w:val="left"/>
      </w:pPr>
      <w:r w:rsidRPr="00FE2043">
        <w:t>Kao i tradicionalni obračunski obrasci i tablice, prozor radnoga lista sastoji se od redaka i stupaca. Presjek određenoga retka i stupca čini ćeliju. U ćeliju se unose podaci ili formule i na taj se način izrađuju tablice podataka s proračunima. Tablica i dijelovi tablice, odnosno ćelije, mogu se premještati i kopirati, može im se uređivati sadržaj, mogu se oblikovati i dr.</w:t>
      </w:r>
    </w:p>
    <w:p w14:paraId="03F78E5B" w14:textId="77777777" w:rsidR="00F94C31" w:rsidRPr="00FE2043" w:rsidRDefault="00F94C31" w:rsidP="002C61B2">
      <w:pPr>
        <w:pStyle w:val="1-1-NASLOV"/>
        <w:spacing w:before="200" w:after="280"/>
        <w:ind w:right="-11"/>
      </w:pPr>
      <w:bookmarkStart w:id="53" w:name="a31"/>
      <w:bookmarkStart w:id="54" w:name="_Toc146188090"/>
      <w:r w:rsidRPr="00FE2043">
        <w:t>3.</w:t>
      </w:r>
      <w:r w:rsidR="007C11AB" w:rsidRPr="00FE2043">
        <w:t>1</w:t>
      </w:r>
      <w:r w:rsidRPr="00FE2043">
        <w:t>. Unos podataka</w:t>
      </w:r>
      <w:bookmarkEnd w:id="53"/>
      <w:bookmarkEnd w:id="54"/>
    </w:p>
    <w:p w14:paraId="4B1CE7E3" w14:textId="77777777" w:rsidR="00E06B57" w:rsidRPr="00FE2043" w:rsidRDefault="00D76262" w:rsidP="00E06B57">
      <w:pPr>
        <w:pStyle w:val="-TEKST"/>
        <w:ind w:right="-10"/>
        <w:jc w:val="left"/>
        <w:rPr>
          <w:iCs/>
        </w:rPr>
      </w:pPr>
      <w:r w:rsidRPr="005B4A88">
        <w:rPr>
          <w:iCs/>
        </w:rPr>
        <w:t>Podaci se unose i pohranjuju u ćelije. U jednu ćeliju upisuje se samo jedan podatak. Na primjer, za upis imena i prezimena trebalo bi rabiti dvije, a ne jednu ćeliju. Time se olakšava naknadna obrada podataka (poput pretraživanja, filtriranja i razvrstavanja).</w:t>
      </w:r>
    </w:p>
    <w:p w14:paraId="2EF8DD76" w14:textId="77777777" w:rsidR="00E06B57" w:rsidRPr="00FE2043" w:rsidRDefault="00E049E7" w:rsidP="00EE16B7">
      <w:pPr>
        <w:pStyle w:val="-TEKST"/>
        <w:ind w:right="-10"/>
        <w:jc w:val="left"/>
      </w:pPr>
      <w:r w:rsidRPr="00FE2043">
        <w:rPr>
          <w:iCs/>
        </w:rPr>
        <w:t xml:space="preserve">Program </w:t>
      </w:r>
      <w:r w:rsidR="00F94C31" w:rsidRPr="00FE2043">
        <w:rPr>
          <w:i/>
          <w:iCs/>
        </w:rPr>
        <w:t>Excel</w:t>
      </w:r>
      <w:r w:rsidR="00F94C31" w:rsidRPr="00FE2043">
        <w:t xml:space="preserve"> </w:t>
      </w:r>
      <w:r w:rsidR="00C964B9" w:rsidRPr="00FE2043">
        <w:t>dopušta</w:t>
      </w:r>
      <w:r w:rsidR="00F94C31" w:rsidRPr="00FE2043">
        <w:t xml:space="preserve"> unos dviju osnovnih vrsta podataka:</w:t>
      </w:r>
    </w:p>
    <w:p w14:paraId="1C54C439" w14:textId="77777777" w:rsidR="00E06B57" w:rsidRPr="00FE2043" w:rsidRDefault="00E06B57" w:rsidP="00CB3586">
      <w:pPr>
        <w:pStyle w:val="-TEKST"/>
        <w:numPr>
          <w:ilvl w:val="0"/>
          <w:numId w:val="68"/>
        </w:numPr>
        <w:ind w:right="-10"/>
        <w:jc w:val="left"/>
      </w:pPr>
      <w:r w:rsidRPr="00FE2043">
        <w:t>k</w:t>
      </w:r>
      <w:r w:rsidR="00F94C31" w:rsidRPr="00FE2043">
        <w:t>onstant</w:t>
      </w:r>
      <w:r w:rsidRPr="00FE2043">
        <w:t>e</w:t>
      </w:r>
    </w:p>
    <w:p w14:paraId="7AF875B3" w14:textId="77777777" w:rsidR="00E06B57" w:rsidRPr="00FE2043" w:rsidRDefault="00F94C31" w:rsidP="00CB3586">
      <w:pPr>
        <w:pStyle w:val="-TEKST"/>
        <w:numPr>
          <w:ilvl w:val="0"/>
          <w:numId w:val="68"/>
        </w:numPr>
        <w:ind w:right="-10"/>
        <w:jc w:val="left"/>
      </w:pPr>
      <w:r w:rsidRPr="00FE2043">
        <w:t>formul</w:t>
      </w:r>
      <w:r w:rsidR="00E06B57" w:rsidRPr="00FE2043">
        <w:t>e</w:t>
      </w:r>
      <w:r w:rsidR="006C2275" w:rsidRPr="00FE2043">
        <w:t>.</w:t>
      </w:r>
    </w:p>
    <w:p w14:paraId="28C860AB" w14:textId="77777777" w:rsidR="000470A6" w:rsidRPr="00FE2043" w:rsidRDefault="00D76262" w:rsidP="00E06B57">
      <w:pPr>
        <w:pStyle w:val="-TEKST"/>
        <w:spacing w:before="120"/>
        <w:ind w:right="-11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0806EE9" wp14:editId="5A2B7E3D">
                <wp:simplePos x="0" y="0"/>
                <wp:positionH relativeFrom="column">
                  <wp:posOffset>4994910</wp:posOffset>
                </wp:positionH>
                <wp:positionV relativeFrom="paragraph">
                  <wp:posOffset>168275</wp:posOffset>
                </wp:positionV>
                <wp:extent cx="1619885" cy="866775"/>
                <wp:effectExtent l="0" t="0" r="18415" b="28575"/>
                <wp:wrapNone/>
                <wp:docPr id="50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8667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1D2A9F" w14:textId="77777777" w:rsidR="00B44E53" w:rsidRPr="001B4F05" w:rsidRDefault="00B44E53" w:rsidP="00D76262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B4F05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04F8D7ED" w14:textId="77777777" w:rsidR="00B44E53" w:rsidRPr="00D76262" w:rsidRDefault="00B44E53" w:rsidP="00D76262">
                            <w:pPr>
                              <w:spacing w:before="120"/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76262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>Datumske vrijednosti su ustvari brojčane vrijednosti oblikovane kao datum.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06EE9" id="_x0000_s1073" type="#_x0000_t202" style="position:absolute;margin-left:393.3pt;margin-top:13.25pt;width:127.55pt;height:68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" filled="f" fillcolor="#ddd" strokeweight=".25pt">
                <v:fill opacity="32896f"/>
                <v:textbox>
                  <w:txbxContent>
                    <w:p w14:paraId="071D2A9F" w14:textId="77777777" w:rsidR="00B44E53" w:rsidRPr="001B4F05" w:rsidRDefault="00B44E53" w:rsidP="00D76262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1B4F05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04F8D7ED" w14:textId="77777777" w:rsidR="00B44E53" w:rsidRPr="00D76262" w:rsidRDefault="00B44E53" w:rsidP="00D76262">
                      <w:pPr>
                        <w:spacing w:before="120"/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Datumske</w:t>
                      </w:r>
                      <w:proofErr w:type="spellEnd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vrijednosti</w:t>
                      </w:r>
                      <w:proofErr w:type="spellEnd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su</w:t>
                      </w:r>
                      <w:proofErr w:type="spellEnd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ustvari</w:t>
                      </w:r>
                      <w:proofErr w:type="spellEnd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brojčane</w:t>
                      </w:r>
                      <w:proofErr w:type="spellEnd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vrijednosti</w:t>
                      </w:r>
                      <w:proofErr w:type="spellEnd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oblikovane</w:t>
                      </w:r>
                      <w:proofErr w:type="spellEnd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>kao</w:t>
                      </w:r>
                      <w:proofErr w:type="spellEnd"/>
                      <w:r w:rsidRPr="00D76262">
                        <w:rPr>
                          <w:rFonts w:cs="Arial"/>
                          <w:sz w:val="18"/>
                          <w:szCs w:val="18"/>
                          <w:lang w:val="en-US"/>
                        </w:rPr>
                        <w:t xml:space="preserve"> datum.</w:t>
                      </w:r>
                    </w:p>
                  </w:txbxContent>
                </v:textbox>
              </v:shape>
            </w:pict>
          </mc:Fallback>
        </mc:AlternateContent>
      </w:r>
      <w:r w:rsidRPr="005B4A88">
        <w:rPr>
          <w:iCs/>
        </w:rPr>
        <w:t>Konstante mogu biti:</w:t>
      </w:r>
    </w:p>
    <w:p w14:paraId="2A3157B7" w14:textId="77777777" w:rsidR="000470A6" w:rsidRPr="00FE2043" w:rsidRDefault="000470A6" w:rsidP="000470A6">
      <w:pPr>
        <w:pStyle w:val="-BULLET"/>
        <w:ind w:right="-10"/>
      </w:pPr>
      <w:r w:rsidRPr="00FE2043">
        <w:t>brojčane vrijednosti</w:t>
      </w:r>
    </w:p>
    <w:p w14:paraId="41FEC7EB" w14:textId="77777777" w:rsidR="000470A6" w:rsidRPr="00FE2043" w:rsidRDefault="000470A6" w:rsidP="000470A6">
      <w:pPr>
        <w:pStyle w:val="-BULLET"/>
        <w:ind w:right="-10"/>
      </w:pPr>
      <w:r w:rsidRPr="00FE2043">
        <w:t>d</w:t>
      </w:r>
      <w:r w:rsidR="00E06B57" w:rsidRPr="00FE2043">
        <w:t>atumske i vremenske vrijednosti</w:t>
      </w:r>
    </w:p>
    <w:p w14:paraId="6648644D" w14:textId="77777777" w:rsidR="00F94C31" w:rsidRPr="00FE2043" w:rsidRDefault="000470A6" w:rsidP="000470A6">
      <w:pPr>
        <w:pStyle w:val="-BULLET"/>
        <w:ind w:right="-10"/>
      </w:pPr>
      <w:r w:rsidRPr="00FE2043">
        <w:t>tekstne vrijednosti</w:t>
      </w:r>
      <w:r w:rsidR="003B4DD8" w:rsidRPr="00FE2043">
        <w:t>.</w:t>
      </w:r>
    </w:p>
    <w:p w14:paraId="023CC753" w14:textId="77777777" w:rsidR="00075B61" w:rsidRPr="00FE2043" w:rsidRDefault="00075B61" w:rsidP="00E06B57">
      <w:pPr>
        <w:pStyle w:val="-TEKST"/>
        <w:spacing w:before="120"/>
        <w:ind w:right="-11"/>
        <w:jc w:val="left"/>
      </w:pPr>
      <w:r w:rsidRPr="00FE2043">
        <w:rPr>
          <w:iCs/>
        </w:rPr>
        <w:t>Postupak</w:t>
      </w:r>
      <w:r w:rsidRPr="00FE2043">
        <w:t xml:space="preserve"> unosa </w:t>
      </w:r>
      <w:r w:rsidR="00C643B1" w:rsidRPr="00FE2043">
        <w:t xml:space="preserve">jednak je za sve vrste </w:t>
      </w:r>
      <w:r w:rsidRPr="00FE2043">
        <w:t>podataka:</w:t>
      </w:r>
    </w:p>
    <w:p w14:paraId="70B77D76" w14:textId="77777777" w:rsidR="00075B61" w:rsidRPr="00FE2043" w:rsidRDefault="003B4DD8" w:rsidP="00CB3586">
      <w:pPr>
        <w:pStyle w:val="-TEKST"/>
        <w:numPr>
          <w:ilvl w:val="0"/>
          <w:numId w:val="46"/>
        </w:numPr>
        <w:ind w:right="-10"/>
        <w:jc w:val="left"/>
      </w:pPr>
      <w:r w:rsidRPr="00FE2043">
        <w:t xml:space="preserve">odabrati ćeliju </w:t>
      </w:r>
      <w:r w:rsidR="00075B61" w:rsidRPr="00FE2043">
        <w:t>u koju će se podatak unositi</w:t>
      </w:r>
      <w:r w:rsidR="00C81511" w:rsidRPr="00FE2043">
        <w:t xml:space="preserve"> (aktivna ćelija)</w:t>
      </w:r>
    </w:p>
    <w:p w14:paraId="4A550E8E" w14:textId="77777777" w:rsidR="00B55C8C" w:rsidRPr="00FE2043" w:rsidRDefault="00B55C8C" w:rsidP="00CB3586">
      <w:pPr>
        <w:pStyle w:val="-TEKST"/>
        <w:numPr>
          <w:ilvl w:val="0"/>
          <w:numId w:val="46"/>
        </w:numPr>
        <w:ind w:right="-10"/>
        <w:jc w:val="left"/>
      </w:pPr>
      <w:r w:rsidRPr="00FE2043">
        <w:t xml:space="preserve">upisati podatak (tijekom unosa, svaki upisani znak vidljiv je istovremeno u aktivnoj ćeliji i </w:t>
      </w:r>
      <w:r w:rsidR="003B4DD8" w:rsidRPr="00FE2043">
        <w:t>u traci formule</w:t>
      </w:r>
      <w:r w:rsidRPr="00FE2043">
        <w:t>)</w:t>
      </w:r>
    </w:p>
    <w:p w14:paraId="3C1C43B7" w14:textId="77777777" w:rsidR="00A3056E" w:rsidRPr="00FE2043" w:rsidRDefault="00A3056E" w:rsidP="00ED47C2">
      <w:pPr>
        <w:pStyle w:val="-TEKST"/>
        <w:spacing w:before="60"/>
        <w:ind w:left="357" w:right="-11"/>
        <w:jc w:val="left"/>
      </w:pPr>
      <w:r w:rsidRPr="00FE2043">
        <w:tab/>
      </w:r>
      <w:r w:rsidR="00455799" w:rsidRPr="00FE2043">
        <w:rPr>
          <w:noProof/>
        </w:rPr>
        <w:drawing>
          <wp:inline distT="0" distB="0" distL="0" distR="0" wp14:anchorId="5196E0B2" wp14:editId="2436FF9B">
            <wp:extent cx="2415120" cy="600075"/>
            <wp:effectExtent l="19050" t="19050" r="23495" b="9525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lika 6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194" cy="60108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35E8D10" w14:textId="77777777" w:rsidR="00B55C8C" w:rsidRPr="00FE2043" w:rsidRDefault="00C643B1" w:rsidP="00CB3586">
      <w:pPr>
        <w:pStyle w:val="-TEKST"/>
        <w:numPr>
          <w:ilvl w:val="0"/>
          <w:numId w:val="46"/>
        </w:numPr>
        <w:ind w:right="-10"/>
        <w:jc w:val="left"/>
      </w:pPr>
      <w:r w:rsidRPr="00FE2043">
        <w:t>pritisnuti tipku [Enter] za završetak</w:t>
      </w:r>
      <w:r w:rsidR="00C81511" w:rsidRPr="00FE2043">
        <w:t xml:space="preserve"> unos</w:t>
      </w:r>
      <w:r w:rsidRPr="00FE2043">
        <w:t>a.</w:t>
      </w:r>
    </w:p>
    <w:p w14:paraId="7D566085" w14:textId="77777777" w:rsidR="003B4DD8" w:rsidRPr="00FE2043" w:rsidRDefault="00D76262" w:rsidP="00C643B1">
      <w:pPr>
        <w:pStyle w:val="-TEKST"/>
        <w:ind w:right="-10"/>
        <w:jc w:val="left"/>
      </w:pPr>
      <w:r w:rsidRPr="005B4A88">
        <w:t>U ćeliji je podatak zapisan, a susjedna ćelija ispod postaje aktivnom (ako u postavkama programa nije određeno drugačije) i spremnom za unos.</w:t>
      </w:r>
    </w:p>
    <w:p w14:paraId="75C1D9FB" w14:textId="77777777" w:rsidR="00A83F79" w:rsidRPr="00FE2043" w:rsidRDefault="00D76262" w:rsidP="00F04722">
      <w:pPr>
        <w:pStyle w:val="-TEKST"/>
        <w:ind w:right="-10"/>
        <w:jc w:val="left"/>
      </w:pPr>
      <w:r w:rsidRPr="005B4A88">
        <w:t>Ako sljedeći novi podatak treba unijeti u ćeliju desno, lijevo, ispod ili iznad aktivne, nakon upisivanja svih znakova, pritiskom na tipku jedne od strelica smjera (</w:t>
      </w:r>
      <w:r w:rsidRPr="005B4A88">
        <w:sym w:font="Wingdings 3" w:char="F021"/>
      </w:r>
      <w:r w:rsidRPr="005B4A88">
        <w:t>,</w:t>
      </w:r>
      <w:r w:rsidRPr="005B4A88">
        <w:sym w:font="Wingdings 3" w:char="F022"/>
      </w:r>
      <w:r w:rsidRPr="005B4A88">
        <w:t>,</w:t>
      </w:r>
      <w:r w:rsidRPr="005B4A88">
        <w:sym w:font="Wingdings 3" w:char="F023"/>
      </w:r>
      <w:r w:rsidRPr="005B4A88">
        <w:t>,</w:t>
      </w:r>
      <w:r w:rsidRPr="005B4A88">
        <w:sym w:font="Wingdings 3" w:char="F024"/>
      </w:r>
      <w:r w:rsidRPr="005B4A88">
        <w:t>) podatak se zapisuje u ćeliju, a ćelija na koju se pomiče postaje aktivnom i spremnom za unos.</w:t>
      </w:r>
    </w:p>
    <w:p w14:paraId="28D46234" w14:textId="23D008F3" w:rsidR="008A5469" w:rsidRPr="00FE2043" w:rsidRDefault="00C643B1" w:rsidP="00EE16B7">
      <w:pPr>
        <w:pStyle w:val="-TEKST"/>
        <w:ind w:right="-10"/>
        <w:jc w:val="left"/>
      </w:pPr>
      <w:r w:rsidRPr="00FE2043">
        <w:lastRenderedPageBreak/>
        <w:t>Unos se može završiti</w:t>
      </w:r>
      <w:r w:rsidR="008A5469" w:rsidRPr="00FE2043">
        <w:t xml:space="preserve"> i pomoću </w:t>
      </w:r>
      <w:r w:rsidR="00926AEF" w:rsidRPr="00FE2043">
        <w:t>d</w:t>
      </w:r>
      <w:r w:rsidR="00705CF9" w:rsidRPr="00FE2043">
        <w:t>u</w:t>
      </w:r>
      <w:r w:rsidR="00926AEF" w:rsidRPr="00FE2043">
        <w:t>gmeta</w:t>
      </w:r>
      <w:r w:rsidR="008A5469" w:rsidRPr="00FE2043">
        <w:t xml:space="preserve"> </w:t>
      </w:r>
      <w:r w:rsidR="00F33BC4" w:rsidRPr="00FE2043">
        <w:rPr>
          <w:b/>
        </w:rPr>
        <w:t>Unos</w:t>
      </w:r>
      <w:r w:rsidR="000A23D0" w:rsidRPr="00FE2043">
        <w:t xml:space="preserve"> </w:t>
      </w:r>
      <w:r w:rsidR="00455799" w:rsidRPr="00FE2043">
        <w:rPr>
          <w:noProof/>
        </w:rPr>
        <w:drawing>
          <wp:inline distT="0" distB="0" distL="0" distR="0" wp14:anchorId="4884780C" wp14:editId="1CFE39A1">
            <wp:extent cx="152400" cy="121920"/>
            <wp:effectExtent l="19050" t="19050" r="19050" b="11430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otvrdi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19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04722" w:rsidRPr="00FE2043">
        <w:t>,</w:t>
      </w:r>
      <w:r w:rsidR="000470A6" w:rsidRPr="00FE2043">
        <w:t xml:space="preserve"> koj</w:t>
      </w:r>
      <w:r w:rsidR="00D76262" w:rsidRPr="00FE2043">
        <w:t>e</w:t>
      </w:r>
      <w:r w:rsidR="000470A6" w:rsidRPr="00FE2043">
        <w:t xml:space="preserve"> se nalazi na</w:t>
      </w:r>
      <w:r w:rsidR="008A5469" w:rsidRPr="00FE2043">
        <w:t xml:space="preserve"> traci formule</w:t>
      </w:r>
      <w:r w:rsidR="00D661FD" w:rsidRPr="00FE2043">
        <w:t>.</w:t>
      </w:r>
      <w:r w:rsidR="000A23D0" w:rsidRPr="00FE2043">
        <w:t xml:space="preserve"> </w:t>
      </w:r>
      <w:r w:rsidR="00D661FD" w:rsidRPr="00FE2043">
        <w:t>O</w:t>
      </w:r>
      <w:r w:rsidR="000A23D0" w:rsidRPr="00FE2043">
        <w:t xml:space="preserve">dustajanje od </w:t>
      </w:r>
      <w:r w:rsidR="000470A6" w:rsidRPr="00FE2043">
        <w:t>započetog</w:t>
      </w:r>
      <w:r w:rsidR="00F04722" w:rsidRPr="00FE2043">
        <w:t>a</w:t>
      </w:r>
      <w:r w:rsidR="000470A6" w:rsidRPr="00FE2043">
        <w:t xml:space="preserve"> </w:t>
      </w:r>
      <w:r w:rsidR="000A23D0" w:rsidRPr="00FE2043">
        <w:t xml:space="preserve">unosa postiže </w:t>
      </w:r>
      <w:r w:rsidR="00D661FD" w:rsidRPr="00FE2043">
        <w:t xml:space="preserve">se </w:t>
      </w:r>
      <w:r w:rsidR="000A23D0" w:rsidRPr="00FE2043">
        <w:t xml:space="preserve">tipkom </w:t>
      </w:r>
      <w:r w:rsidR="00FD69CB" w:rsidRPr="00FE2043">
        <w:t>[</w:t>
      </w:r>
      <w:r w:rsidR="000A23D0" w:rsidRPr="00FE2043">
        <w:t>Esc</w:t>
      </w:r>
      <w:r w:rsidR="00046260" w:rsidRPr="00FE2043">
        <w:t>]</w:t>
      </w:r>
      <w:r w:rsidR="000A23D0" w:rsidRPr="00FE2043">
        <w:t xml:space="preserve"> ili </w:t>
      </w:r>
      <w:r w:rsidR="00926AEF" w:rsidRPr="00FE2043">
        <w:t>d</w:t>
      </w:r>
      <w:r w:rsidR="00705CF9" w:rsidRPr="00FE2043">
        <w:t>u</w:t>
      </w:r>
      <w:r w:rsidR="00926AEF" w:rsidRPr="00FE2043">
        <w:t>gmetom</w:t>
      </w:r>
      <w:r w:rsidR="000A23D0" w:rsidRPr="00FE2043">
        <w:t xml:space="preserve"> </w:t>
      </w:r>
      <w:r w:rsidR="00F33BC4" w:rsidRPr="00FE2043">
        <w:rPr>
          <w:b/>
        </w:rPr>
        <w:t>Odustani</w:t>
      </w:r>
      <w:r w:rsidR="000A23D0" w:rsidRPr="00FE2043">
        <w:t xml:space="preserve"> </w:t>
      </w:r>
      <w:r w:rsidR="00455799" w:rsidRPr="00FE2043">
        <w:rPr>
          <w:noProof/>
        </w:rPr>
        <w:drawing>
          <wp:inline distT="0" distB="0" distL="0" distR="0" wp14:anchorId="5FF5A416" wp14:editId="6DA4CE95">
            <wp:extent cx="152400" cy="116114"/>
            <wp:effectExtent l="19050" t="19050" r="19050" b="17780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oništi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611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A23D0" w:rsidRPr="00FE2043">
        <w:t>.</w:t>
      </w:r>
    </w:p>
    <w:p w14:paraId="7D1A28EE" w14:textId="5D61A7F3" w:rsidR="000D7C1E" w:rsidRPr="00FE2043" w:rsidRDefault="00455799" w:rsidP="00EE16B7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66962E3A" wp14:editId="39DD24C4">
                <wp:simplePos x="0" y="0"/>
                <wp:positionH relativeFrom="column">
                  <wp:posOffset>-1855470</wp:posOffset>
                </wp:positionH>
                <wp:positionV relativeFrom="paragraph">
                  <wp:posOffset>527685</wp:posOffset>
                </wp:positionV>
                <wp:extent cx="1619885" cy="2566988"/>
                <wp:effectExtent l="0" t="0" r="18415" b="24130"/>
                <wp:wrapNone/>
                <wp:docPr id="1143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256698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384823" w14:textId="77777777" w:rsidR="00B44E53" w:rsidRPr="00C37925" w:rsidRDefault="00B44E53" w:rsidP="00863567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37925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69A5E8F9" w14:textId="77777777" w:rsidR="003048F4" w:rsidRDefault="003048F4" w:rsidP="003048F4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C37925">
                              <w:rPr>
                                <w:sz w:val="18"/>
                                <w:szCs w:val="18"/>
                              </w:rPr>
                              <w:t>Osnovne postavke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u operacijskom sustavu </w:t>
                            </w:r>
                            <w:r w:rsidRPr="00AD368C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Windows</w:t>
                            </w:r>
                            <w:r w:rsidRPr="00AD368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D368C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 w:rsidRPr="00C3792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79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Start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C379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Postavke</w:t>
                            </w:r>
                            <w:r w:rsidRPr="00C379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6262">
                              <w:rPr>
                                <w:i/>
                                <w:sz w:val="18"/>
                                <w:szCs w:val="18"/>
                              </w:rPr>
                              <w:t>Vrijeme i jezik</w:t>
                            </w:r>
                            <w:r w:rsidRPr="00C379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C379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Jezik i regija</w:t>
                            </w:r>
                            <w:r w:rsidRPr="00C379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6262">
                              <w:rPr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D76262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>Regionalni format</w:t>
                            </w:r>
                            <w:r w:rsidRPr="00D76262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D76262">
                              <w:rPr>
                                <w:sz w:val="18"/>
                                <w:szCs w:val="18"/>
                                <w:lang w:val="en-US"/>
                              </w:rPr>
                              <w:sym w:font="Wingdings 3" w:char="F022"/>
                            </w:r>
                            <w:r w:rsidRPr="00D76262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Promijeni oblike</w:t>
                            </w:r>
                            <w:r>
                              <w:rPr>
                                <w:bCs w:val="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C3792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FDB2200" w14:textId="04105B8B" w:rsidR="003F1C70" w:rsidRPr="003048F4" w:rsidRDefault="003048F4" w:rsidP="003048F4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Promjena oblika decimalnog znaka: </w:t>
                            </w:r>
                            <w:r w:rsidRPr="00C379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Start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C379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Postavke</w:t>
                            </w:r>
                            <w:r w:rsidRPr="00C379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6262">
                              <w:rPr>
                                <w:i/>
                                <w:sz w:val="18"/>
                                <w:szCs w:val="18"/>
                              </w:rPr>
                              <w:t>Vrijeme i jezik</w:t>
                            </w:r>
                            <w:r w:rsidRPr="00C379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C379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Jezik i regija</w:t>
                            </w:r>
                            <w:r w:rsidRPr="00C3792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6262">
                              <w:rPr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D368C"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  <w:t>Administrativne jezične postavke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. U dijaloškom okviru potrebno je odabrati Oblici </w:t>
                            </w:r>
                            <w:r w:rsidRPr="00D76262">
                              <w:rPr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D368C"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  <w:t>Dodatne postavke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62E3A" id="Text Box 748" o:spid="_x0000_s1074" type="#_x0000_t202" style="position:absolute;margin-left:-146.1pt;margin-top:41.55pt;width:127.55pt;height:202.1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" filled="f" fillcolor="#ddd" strokeweight=".25pt">
                <v:fill opacity="32896f"/>
                <v:textbox>
                  <w:txbxContent>
                    <w:p w14:paraId="5E384823" w14:textId="77777777" w:rsidR="00B44E53" w:rsidRPr="00C37925" w:rsidRDefault="00B44E53" w:rsidP="00863567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C37925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69A5E8F9" w14:textId="77777777" w:rsidR="003048F4" w:rsidRDefault="003048F4" w:rsidP="003048F4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 w:rsidRPr="00C37925">
                        <w:rPr>
                          <w:sz w:val="18"/>
                          <w:szCs w:val="18"/>
                        </w:rPr>
                        <w:t>Osnovne postavke</w:t>
                      </w:r>
                      <w:r>
                        <w:rPr>
                          <w:sz w:val="18"/>
                          <w:szCs w:val="18"/>
                        </w:rPr>
                        <w:t xml:space="preserve"> u operacijskom sustavu </w:t>
                      </w:r>
                      <w:r w:rsidRPr="00AD368C">
                        <w:rPr>
                          <w:i/>
                          <w:iCs/>
                          <w:sz w:val="18"/>
                          <w:szCs w:val="18"/>
                        </w:rPr>
                        <w:t>Windows</w:t>
                      </w:r>
                      <w:r w:rsidRPr="00AD368C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D368C">
                        <w:rPr>
                          <w:i/>
                          <w:iCs/>
                          <w:sz w:val="18"/>
                          <w:szCs w:val="18"/>
                        </w:rPr>
                        <w:t>11</w:t>
                      </w:r>
                      <w:r>
                        <w:rPr>
                          <w:sz w:val="18"/>
                          <w:szCs w:val="18"/>
                        </w:rPr>
                        <w:t>:</w:t>
                      </w:r>
                      <w:r w:rsidRPr="00C37925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37925">
                        <w:rPr>
                          <w:i/>
                          <w:sz w:val="18"/>
                          <w:szCs w:val="18"/>
                        </w:rPr>
                        <w:t xml:space="preserve">Start </w:t>
                      </w:r>
                      <w:r>
                        <w:rPr>
                          <w:sz w:val="18"/>
                          <w:szCs w:val="18"/>
                        </w:rPr>
                        <w:sym w:font="Wingdings 3" w:char="F022"/>
                      </w:r>
                      <w:r w:rsidRPr="00C37925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Postavke</w:t>
                      </w:r>
                      <w:r w:rsidRPr="00C37925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sym w:font="Wingdings 3" w:char="F022"/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D76262">
                        <w:rPr>
                          <w:i/>
                          <w:sz w:val="18"/>
                          <w:szCs w:val="18"/>
                        </w:rPr>
                        <w:t>Vrijeme i jezik</w:t>
                      </w:r>
                      <w:r w:rsidRPr="00C37925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sym w:font="Wingdings 3" w:char="F022"/>
                      </w:r>
                      <w:r w:rsidRPr="00C37925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</w:rPr>
                        <w:t>Jezik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</w:rPr>
                        <w:t xml:space="preserve"> i regija</w:t>
                      </w:r>
                      <w:r w:rsidRPr="00C37925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D76262">
                        <w:rPr>
                          <w:sz w:val="18"/>
                          <w:szCs w:val="18"/>
                        </w:rPr>
                        <w:sym w:font="Wingdings 3" w:char="F022"/>
                      </w:r>
                      <w:r w:rsidRPr="00D76262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val="en-US"/>
                        </w:rPr>
                        <w:t>Regionalni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val="en-US"/>
                        </w:rPr>
                        <w:t xml:space="preserve"> format</w:t>
                      </w:r>
                      <w:r w:rsidRPr="00D76262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D76262">
                        <w:rPr>
                          <w:sz w:val="18"/>
                          <w:szCs w:val="18"/>
                          <w:lang w:val="en-US"/>
                        </w:rPr>
                        <w:sym w:font="Wingdings 3" w:char="F022"/>
                      </w:r>
                      <w:r w:rsidRPr="00D76262">
                        <w:rPr>
                          <w:b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Promijeni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oblike</w:t>
                      </w:r>
                      <w:proofErr w:type="spellEnd"/>
                      <w:r>
                        <w:rPr>
                          <w:bCs w:val="0"/>
                          <w:sz w:val="18"/>
                          <w:szCs w:val="18"/>
                          <w:lang w:val="en-US"/>
                        </w:rPr>
                        <w:t>.</w:t>
                      </w:r>
                      <w:r w:rsidRPr="00C37925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4FDB2200" w14:textId="04105B8B" w:rsidR="003F1C70" w:rsidRPr="003048F4" w:rsidRDefault="003048F4" w:rsidP="003048F4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Promjena oblika decimalnog znaka: </w:t>
                      </w:r>
                      <w:r w:rsidRPr="00C37925">
                        <w:rPr>
                          <w:i/>
                          <w:sz w:val="18"/>
                          <w:szCs w:val="18"/>
                        </w:rPr>
                        <w:t xml:space="preserve">Start </w:t>
                      </w:r>
                      <w:r>
                        <w:rPr>
                          <w:sz w:val="18"/>
                          <w:szCs w:val="18"/>
                        </w:rPr>
                        <w:sym w:font="Wingdings 3" w:char="F022"/>
                      </w:r>
                      <w:r w:rsidRPr="00C37925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Postavke</w:t>
                      </w:r>
                      <w:r w:rsidRPr="00C37925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sym w:font="Wingdings 3" w:char="F022"/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D76262">
                        <w:rPr>
                          <w:i/>
                          <w:sz w:val="18"/>
                          <w:szCs w:val="18"/>
                        </w:rPr>
                        <w:t>Vrijeme i jezik</w:t>
                      </w:r>
                      <w:r w:rsidRPr="00C37925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sym w:font="Wingdings 3" w:char="F022"/>
                      </w:r>
                      <w:r w:rsidRPr="00C37925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</w:rPr>
                        <w:t>Jezik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</w:rPr>
                        <w:t xml:space="preserve"> i regija</w:t>
                      </w:r>
                      <w:r w:rsidRPr="00C37925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D76262">
                        <w:rPr>
                          <w:sz w:val="18"/>
                          <w:szCs w:val="18"/>
                        </w:rPr>
                        <w:sym w:font="Wingdings 3" w:char="F022"/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D368C">
                        <w:rPr>
                          <w:b/>
                          <w:bCs w:val="0"/>
                          <w:sz w:val="18"/>
                          <w:szCs w:val="18"/>
                        </w:rPr>
                        <w:t>Administrativne jezične postavke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. U dijaloškom okviru potrebno je odabrati Oblici </w:t>
                      </w:r>
                      <w:r w:rsidRPr="00D76262">
                        <w:rPr>
                          <w:sz w:val="18"/>
                          <w:szCs w:val="18"/>
                        </w:rPr>
                        <w:sym w:font="Wingdings 3" w:char="F022"/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D368C">
                        <w:rPr>
                          <w:b/>
                          <w:bCs w:val="0"/>
                          <w:sz w:val="18"/>
                          <w:szCs w:val="18"/>
                        </w:rPr>
                        <w:t>Dodatne postavke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76262" w:rsidRPr="005B4A88">
        <w:t xml:space="preserve">Program </w:t>
      </w:r>
      <w:r w:rsidR="00D76262" w:rsidRPr="005B4A88">
        <w:rPr>
          <w:i/>
        </w:rPr>
        <w:t>Excel</w:t>
      </w:r>
      <w:r w:rsidR="00D76262" w:rsidRPr="005B4A88">
        <w:t xml:space="preserve"> prati unos u ćelije i pokušava prepoznati vrstu podatka te ga prikazati u odgovarajućem obliku, što ponekad nije onako kako se želi. Na primjer, ako se u neku ćeliju upiše 1/5, program </w:t>
      </w:r>
      <w:r w:rsidR="00D76262" w:rsidRPr="005B4A88">
        <w:rPr>
          <w:i/>
        </w:rPr>
        <w:t>Excel</w:t>
      </w:r>
      <w:r w:rsidR="00D76262" w:rsidRPr="005B4A88">
        <w:t xml:space="preserve"> će to protumačiti kao datum 1. svibnja (1.svi) te automatski u toj ćeliji uz unos izvršiti i oblikovanje datuma.</w:t>
      </w:r>
    </w:p>
    <w:p w14:paraId="788BFB17" w14:textId="77777777" w:rsidR="003B4DD8" w:rsidRPr="00FE2043" w:rsidRDefault="002A46D0" w:rsidP="005B4A88">
      <w:pPr>
        <w:pStyle w:val="-NASLOV"/>
      </w:pPr>
      <w:bookmarkStart w:id="55" w:name="a3_1_1"/>
      <w:r w:rsidRPr="00FE2043">
        <w:t>3.1.1. Unos broja</w:t>
      </w:r>
      <w:bookmarkEnd w:id="55"/>
    </w:p>
    <w:p w14:paraId="2D2C8DC7" w14:textId="6EFDC2CB" w:rsidR="003B4DD8" w:rsidRPr="00FE2043" w:rsidRDefault="00D76262" w:rsidP="00EE16B7">
      <w:pPr>
        <w:pStyle w:val="-TEKST"/>
        <w:ind w:right="-10"/>
        <w:jc w:val="left"/>
      </w:pPr>
      <w:r w:rsidRPr="005B4A88">
        <w:t>Broj podrazumijeva znamenke od 0 do 9 uključujući neke posebne znakove kao npr. + – E ( ) , . $ % i /. Brojčani unos u ćeliju može imati najviše 15 znamenki. Ako se unos broja započne znakom minus (–), to će biti negativan broj. Mogu se unositi i decimalni brojevi pri čemu je decimalni znak točka (.) ili zarez (,), ovisno o osnovnim postavkama na računalu.</w:t>
      </w:r>
    </w:p>
    <w:p w14:paraId="2147DED7" w14:textId="77777777" w:rsidR="00DE36BF" w:rsidRPr="00FE2043" w:rsidRDefault="00DE36BF" w:rsidP="00EE16B7">
      <w:pPr>
        <w:pStyle w:val="-TEKST"/>
        <w:ind w:right="-10"/>
        <w:jc w:val="left"/>
      </w:pPr>
      <w:r w:rsidRPr="00FE2043">
        <w:t>Ako se brojčani unos završi znakom postotka (%)</w:t>
      </w:r>
      <w:r w:rsidR="00C42C50" w:rsidRPr="00FE2043">
        <w:t>,</w:t>
      </w:r>
      <w:r w:rsidRPr="00FE2043">
        <w:t xml:space="preserve"> </w:t>
      </w:r>
      <w:r w:rsidRPr="00FE2043">
        <w:rPr>
          <w:i/>
          <w:iCs/>
        </w:rPr>
        <w:t>Excel</w:t>
      </w:r>
      <w:r w:rsidRPr="00FE2043">
        <w:t xml:space="preserve"> ćeliji pridružuje postotni oblik </w:t>
      </w:r>
      <w:r w:rsidR="007328AA" w:rsidRPr="00FE2043">
        <w:t>te</w:t>
      </w:r>
      <w:r w:rsidRPr="00FE2043">
        <w:t xml:space="preserve"> s njime račun</w:t>
      </w:r>
      <w:r w:rsidR="00C42C50" w:rsidRPr="00FE2043">
        <w:t>a</w:t>
      </w:r>
      <w:r w:rsidRPr="00FE2043">
        <w:t xml:space="preserve"> i ispisuje </w:t>
      </w:r>
      <w:r w:rsidR="00C42C50" w:rsidRPr="00FE2043">
        <w:t xml:space="preserve">ga </w:t>
      </w:r>
      <w:r w:rsidRPr="00FE2043">
        <w:t>kao postotak (npr. 25%).</w:t>
      </w:r>
    </w:p>
    <w:p w14:paraId="5D3CA5E3" w14:textId="696A741A" w:rsidR="0041591D" w:rsidRPr="00FE2043" w:rsidRDefault="002638F0" w:rsidP="00EE16B7">
      <w:pPr>
        <w:pStyle w:val="-TEKST"/>
        <w:ind w:right="-10"/>
        <w:jc w:val="left"/>
      </w:pPr>
      <w:r w:rsidRPr="00FE2043">
        <w:t xml:space="preserve">Brojevi se u ćeliji </w:t>
      </w:r>
      <w:r w:rsidR="005F3053" w:rsidRPr="00FE2043">
        <w:t xml:space="preserve">automatski </w:t>
      </w:r>
      <w:r w:rsidRPr="00FE2043">
        <w:t xml:space="preserve">poravnavaju </w:t>
      </w:r>
      <w:r w:rsidR="00D661FD" w:rsidRPr="00FE2043">
        <w:t>s desne strane</w:t>
      </w:r>
      <w:r w:rsidRPr="00FE2043">
        <w:t>.</w:t>
      </w:r>
    </w:p>
    <w:p w14:paraId="7AB4CFC0" w14:textId="732E878A" w:rsidR="005B51F9" w:rsidRPr="00FE2043" w:rsidRDefault="002A46D0" w:rsidP="005B4A88">
      <w:pPr>
        <w:pStyle w:val="-NASLOV"/>
      </w:pPr>
      <w:bookmarkStart w:id="56" w:name="a3_1_2"/>
      <w:r w:rsidRPr="00FE2043">
        <w:t>3.1.2. Unos datuma i vremena</w:t>
      </w:r>
      <w:bookmarkEnd w:id="56"/>
    </w:p>
    <w:p w14:paraId="0592F43C" w14:textId="5B20B613" w:rsidR="005B51F9" w:rsidRPr="00FE2043" w:rsidRDefault="005B51F9" w:rsidP="00EE16B7">
      <w:pPr>
        <w:pStyle w:val="-TEKST"/>
        <w:ind w:right="-10"/>
        <w:jc w:val="left"/>
      </w:pPr>
      <w:r w:rsidRPr="00FE2043">
        <w:t xml:space="preserve">U ćelije se mogu unositi datumske i vremenske vrijednosti, mogu </w:t>
      </w:r>
      <w:r w:rsidR="00D661FD" w:rsidRPr="00FE2043">
        <w:t>s</w:t>
      </w:r>
      <w:r w:rsidRPr="00FE2043">
        <w:t>e izvoditi datumsk</w:t>
      </w:r>
      <w:r w:rsidR="00D661FD" w:rsidRPr="00FE2043">
        <w:t>i</w:t>
      </w:r>
      <w:r w:rsidRPr="00FE2043">
        <w:t xml:space="preserve"> i vremensk</w:t>
      </w:r>
      <w:r w:rsidR="00D661FD" w:rsidRPr="00FE2043">
        <w:t>i</w:t>
      </w:r>
      <w:r w:rsidRPr="00FE2043">
        <w:t xml:space="preserve"> proračun</w:t>
      </w:r>
      <w:r w:rsidR="00D661FD" w:rsidRPr="00FE2043">
        <w:t>i</w:t>
      </w:r>
      <w:r w:rsidRPr="00FE2043">
        <w:t>.</w:t>
      </w:r>
      <w:r w:rsidR="008D7E33" w:rsidRPr="00FE2043">
        <w:t xml:space="preserve"> Oblik datuma i vremena ovisi o </w:t>
      </w:r>
      <w:r w:rsidR="007328AA" w:rsidRPr="00FE2043">
        <w:t>osnovnim</w:t>
      </w:r>
      <w:r w:rsidR="008D7E33" w:rsidRPr="00FE2043">
        <w:t xml:space="preserve"> postavkama na računalu</w:t>
      </w:r>
      <w:r w:rsidR="0042001B" w:rsidRPr="00FE2043">
        <w:t>.</w:t>
      </w:r>
      <w:r w:rsidR="008D7E33" w:rsidRPr="00FE2043">
        <w:t xml:space="preserve"> </w:t>
      </w:r>
      <w:r w:rsidR="0042001B" w:rsidRPr="00FE2043">
        <w:t>A</w:t>
      </w:r>
      <w:r w:rsidR="008D7E33" w:rsidRPr="00FE2043">
        <w:t xml:space="preserve">ko se ne </w:t>
      </w:r>
      <w:r w:rsidR="00D661FD" w:rsidRPr="00FE2043">
        <w:t>rabi</w:t>
      </w:r>
      <w:r w:rsidR="005F3053" w:rsidRPr="00FE2043">
        <w:t xml:space="preserve"> predviđeni oblik</w:t>
      </w:r>
      <w:r w:rsidR="00CF2651" w:rsidRPr="00FE2043">
        <w:t>,</w:t>
      </w:r>
      <w:r w:rsidR="008D7E33" w:rsidRPr="00FE2043">
        <w:t xml:space="preserve"> </w:t>
      </w:r>
      <w:r w:rsidR="00C42C50" w:rsidRPr="00FE2043">
        <w:t>uneseni podatak</w:t>
      </w:r>
      <w:r w:rsidR="008D7E33" w:rsidRPr="00FE2043">
        <w:t xml:space="preserve"> </w:t>
      </w:r>
      <w:r w:rsidR="008D7E33" w:rsidRPr="00FE2043">
        <w:rPr>
          <w:i/>
          <w:iCs/>
        </w:rPr>
        <w:t>Excel</w:t>
      </w:r>
      <w:r w:rsidR="008D7E33" w:rsidRPr="00FE2043">
        <w:t xml:space="preserve"> neće prepoznati kao datum</w:t>
      </w:r>
      <w:r w:rsidR="00D661FD" w:rsidRPr="00FE2043">
        <w:t>,</w:t>
      </w:r>
      <w:r w:rsidR="008D7E33" w:rsidRPr="00FE2043">
        <w:t xml:space="preserve"> već kao tekst. Uobičajeni oblik datuma je </w:t>
      </w:r>
      <w:r w:rsidR="008D7E33" w:rsidRPr="00FE2043">
        <w:rPr>
          <w:i/>
          <w:iCs/>
        </w:rPr>
        <w:t>dd.mm.yyyy</w:t>
      </w:r>
      <w:r w:rsidR="00D661FD" w:rsidRPr="00FE2043">
        <w:t>, a</w:t>
      </w:r>
      <w:r w:rsidR="008D7E33" w:rsidRPr="00FE2043">
        <w:t xml:space="preserve"> vremena </w:t>
      </w:r>
      <w:r w:rsidR="008D7E33" w:rsidRPr="00FE2043">
        <w:rPr>
          <w:i/>
          <w:iCs/>
        </w:rPr>
        <w:t>hh:mm</w:t>
      </w:r>
      <w:r w:rsidR="008D7E33" w:rsidRPr="00FE2043">
        <w:t>.</w:t>
      </w:r>
    </w:p>
    <w:p w14:paraId="71B06275" w14:textId="5B1717A5" w:rsidR="007A7EFF" w:rsidRPr="00FE2043" w:rsidRDefault="007A7EFF" w:rsidP="007A7EFF">
      <w:pPr>
        <w:pStyle w:val="-TEKST"/>
        <w:ind w:right="-10"/>
        <w:jc w:val="left"/>
      </w:pPr>
      <w:r w:rsidRPr="00FE2043">
        <w:t xml:space="preserve">Datum i vrijeme u ćeliji </w:t>
      </w:r>
      <w:r w:rsidR="00C964B9" w:rsidRPr="00FE2043">
        <w:t xml:space="preserve">se </w:t>
      </w:r>
      <w:r w:rsidRPr="00FE2043">
        <w:t>automatski poravnavaju s desne strane.</w:t>
      </w:r>
    </w:p>
    <w:p w14:paraId="16BE1958" w14:textId="512C0CFA" w:rsidR="008D7E33" w:rsidRPr="00FE2043" w:rsidRDefault="008D7E33" w:rsidP="00481C9F">
      <w:pPr>
        <w:pStyle w:val="-TEKST"/>
        <w:ind w:right="-10"/>
        <w:jc w:val="left"/>
      </w:pPr>
      <w:r w:rsidRPr="00FE2043">
        <w:t>Trenut</w:t>
      </w:r>
      <w:r w:rsidR="00D661FD" w:rsidRPr="00FE2043">
        <w:t>ačni</w:t>
      </w:r>
      <w:r w:rsidRPr="00FE2043">
        <w:t xml:space="preserve"> datum može </w:t>
      </w:r>
      <w:r w:rsidR="00D661FD" w:rsidRPr="00FE2043">
        <w:t>se upisati</w:t>
      </w:r>
      <w:r w:rsidRPr="00FE2043">
        <w:t xml:space="preserve"> </w:t>
      </w:r>
      <w:r w:rsidR="00860ADC" w:rsidRPr="00FE2043">
        <w:t>pomoću tipki</w:t>
      </w:r>
      <w:r w:rsidRPr="00FE2043">
        <w:t xml:space="preserve"> </w:t>
      </w:r>
      <w:r w:rsidR="00FD69CB" w:rsidRPr="00FE2043">
        <w:t>[</w:t>
      </w:r>
      <w:r w:rsidRPr="00FE2043">
        <w:t>Ctrl</w:t>
      </w:r>
      <w:r w:rsidR="00046260" w:rsidRPr="00FE2043">
        <w:t>]</w:t>
      </w:r>
      <w:r w:rsidRPr="00FE2043">
        <w:t>+</w:t>
      </w:r>
      <w:r w:rsidR="00FD69CB" w:rsidRPr="00FE2043">
        <w:t>[</w:t>
      </w:r>
      <w:r w:rsidRPr="00FE2043">
        <w:t>Shift</w:t>
      </w:r>
      <w:r w:rsidR="00046260" w:rsidRPr="00FE2043">
        <w:t>]</w:t>
      </w:r>
      <w:r w:rsidRPr="00FE2043">
        <w:t>+</w:t>
      </w:r>
      <w:r w:rsidR="00FD69CB" w:rsidRPr="00FE2043">
        <w:t>[</w:t>
      </w:r>
      <w:r w:rsidR="00481C9F" w:rsidRPr="00FE2043">
        <w:t>,</w:t>
      </w:r>
      <w:r w:rsidR="00046260" w:rsidRPr="00FE2043">
        <w:t>]</w:t>
      </w:r>
      <w:r w:rsidR="00860ADC" w:rsidRPr="00FE2043">
        <w:t xml:space="preserve"> (zarez), a trenut</w:t>
      </w:r>
      <w:r w:rsidR="00D661FD" w:rsidRPr="00FE2043">
        <w:t>ač</w:t>
      </w:r>
      <w:r w:rsidR="00860ADC" w:rsidRPr="00FE2043">
        <w:t xml:space="preserve">no vrijeme </w:t>
      </w:r>
      <w:r w:rsidR="00046260" w:rsidRPr="00FE2043">
        <w:t>[</w:t>
      </w:r>
      <w:r w:rsidR="00860ADC" w:rsidRPr="00FE2043">
        <w:t>Ctrl</w:t>
      </w:r>
      <w:r w:rsidR="00046260" w:rsidRPr="00FE2043">
        <w:t>]</w:t>
      </w:r>
      <w:r w:rsidR="00860ADC" w:rsidRPr="00FE2043">
        <w:t>+</w:t>
      </w:r>
      <w:r w:rsidR="00046260" w:rsidRPr="00FE2043">
        <w:t>[</w:t>
      </w:r>
      <w:r w:rsidR="00860ADC" w:rsidRPr="00FE2043">
        <w:t>Shift</w:t>
      </w:r>
      <w:r w:rsidR="00046260" w:rsidRPr="00FE2043">
        <w:t>]</w:t>
      </w:r>
      <w:r w:rsidR="00860ADC" w:rsidRPr="00FE2043">
        <w:t>+</w:t>
      </w:r>
      <w:r w:rsidR="00046260" w:rsidRPr="00FE2043">
        <w:t>[</w:t>
      </w:r>
      <w:r w:rsidR="00481C9F" w:rsidRPr="00FE2043">
        <w:t>.</w:t>
      </w:r>
      <w:r w:rsidR="00046260" w:rsidRPr="00FE2043">
        <w:t>]</w:t>
      </w:r>
      <w:r w:rsidR="00860ADC" w:rsidRPr="00FE2043">
        <w:t xml:space="preserve"> (točka).</w:t>
      </w:r>
    </w:p>
    <w:p w14:paraId="15DEFBBF" w14:textId="2CD66190" w:rsidR="007A7EFF" w:rsidRPr="00FE2043" w:rsidRDefault="002A46D0" w:rsidP="00066B82">
      <w:pPr>
        <w:pStyle w:val="-NASLOV"/>
      </w:pPr>
      <w:bookmarkStart w:id="57" w:name="a313"/>
      <w:r w:rsidRPr="00FE2043">
        <w:t>3.1.3. Unos teksta</w:t>
      </w:r>
      <w:bookmarkEnd w:id="57"/>
    </w:p>
    <w:p w14:paraId="266C7966" w14:textId="77777777" w:rsidR="00A568C7" w:rsidRPr="00FE2043" w:rsidRDefault="007A7EFF" w:rsidP="007A7EFF">
      <w:pPr>
        <w:pStyle w:val="-TEKST"/>
        <w:ind w:right="-10"/>
        <w:jc w:val="left"/>
      </w:pPr>
      <w:r w:rsidRPr="00FE2043">
        <w:t xml:space="preserve">Tekst je bilo koja kombinacija slova, brojeva i praznih mjesta. Ako </w:t>
      </w:r>
      <w:r w:rsidR="00A568C7" w:rsidRPr="00FE2043">
        <w:t xml:space="preserve">uneseni </w:t>
      </w:r>
      <w:r w:rsidRPr="00FE2043">
        <w:t xml:space="preserve">tekst </w:t>
      </w:r>
      <w:r w:rsidR="00A568C7" w:rsidRPr="00FE2043">
        <w:t>sadrži više znakova od širine ćelije</w:t>
      </w:r>
      <w:r w:rsidRPr="00FE2043">
        <w:t xml:space="preserve">, tekst </w:t>
      </w:r>
      <w:r w:rsidR="00A568C7" w:rsidRPr="00FE2043">
        <w:t>se prikazuje i</w:t>
      </w:r>
      <w:r w:rsidRPr="00FE2043">
        <w:t xml:space="preserve"> preko susjednih ćelija ako su one prazne. </w:t>
      </w:r>
      <w:r w:rsidR="00A568C7" w:rsidRPr="00FE2043">
        <w:t xml:space="preserve">Ako desna ćelija sadrži podatke, vidljiv je samo dio teksta koji odgovara širini ćelije. </w:t>
      </w:r>
    </w:p>
    <w:p w14:paraId="2A79FB93" w14:textId="77777777" w:rsidR="00983BD9" w:rsidRPr="00FE2043" w:rsidRDefault="00983BD9" w:rsidP="00F01A4C">
      <w:pPr>
        <w:pStyle w:val="-TEKST"/>
        <w:ind w:right="-10"/>
        <w:jc w:val="left"/>
      </w:pPr>
      <w:r w:rsidRPr="00FE2043">
        <w:t xml:space="preserve">Tekst duži od širine ćelije može se prikazati u potpunosti ako se poveća širina ćelije ili </w:t>
      </w:r>
      <w:r w:rsidR="00F262B9" w:rsidRPr="00FE2043">
        <w:t xml:space="preserve">ako </w:t>
      </w:r>
      <w:r w:rsidR="00F01A4C" w:rsidRPr="00FE2043">
        <w:t xml:space="preserve">se </w:t>
      </w:r>
      <w:r w:rsidRPr="00FE2043">
        <w:t>tekst prelomi u više redaka iste ćelije.</w:t>
      </w:r>
    </w:p>
    <w:p w14:paraId="24B4EEC0" w14:textId="77777777" w:rsidR="007A7EFF" w:rsidRPr="00FE2043" w:rsidRDefault="007A7EFF" w:rsidP="007A7EFF">
      <w:pPr>
        <w:pStyle w:val="-TEKST"/>
        <w:ind w:right="-10"/>
        <w:jc w:val="left"/>
      </w:pPr>
      <w:r w:rsidRPr="00FE2043">
        <w:t xml:space="preserve">Ako je potrebno broj upisati kao tekst (npr. poštanski broj, </w:t>
      </w:r>
      <w:r w:rsidR="00AD68CA" w:rsidRPr="00FE2043">
        <w:t>OIB</w:t>
      </w:r>
      <w:r w:rsidRPr="00FE2043">
        <w:t>, telefonski broj), ispred prve znamenke upiše se apostrof (') (npr. '091 123 456) ili se prije unosa ćelija oblikuje kao tekst.</w:t>
      </w:r>
    </w:p>
    <w:p w14:paraId="4C380601" w14:textId="77777777" w:rsidR="007A7EFF" w:rsidRPr="00FE2043" w:rsidRDefault="007A7EFF" w:rsidP="007A7EFF">
      <w:pPr>
        <w:pStyle w:val="-TEKST"/>
        <w:ind w:right="-10"/>
        <w:jc w:val="left"/>
      </w:pPr>
      <w:r w:rsidRPr="00FE2043">
        <w:t>Tekst se u ćeliji automatski poravnava na lijevu stranu.</w:t>
      </w:r>
    </w:p>
    <w:p w14:paraId="1C4B2E6E" w14:textId="77777777" w:rsidR="00945BD3" w:rsidRPr="00FE2043" w:rsidRDefault="001A79F4" w:rsidP="00066B82">
      <w:pPr>
        <w:pStyle w:val="-NASLOV"/>
      </w:pPr>
      <w:bookmarkStart w:id="58" w:name="a314"/>
      <w:r w:rsidRPr="00FE2043">
        <w:br w:type="page"/>
      </w:r>
      <w:bookmarkEnd w:id="58"/>
    </w:p>
    <w:p w14:paraId="0B40F22E" w14:textId="77777777" w:rsidR="00791D88" w:rsidRPr="00FE2043" w:rsidRDefault="00791D88" w:rsidP="00501180">
      <w:pPr>
        <w:pStyle w:val="1-1-NASLOV"/>
        <w:ind w:right="-10"/>
        <w:rPr>
          <w:sz w:val="22"/>
          <w:szCs w:val="22"/>
        </w:rPr>
      </w:pPr>
      <w:bookmarkStart w:id="59" w:name="a32"/>
      <w:bookmarkStart w:id="60" w:name="_Toc146188091"/>
      <w:r w:rsidRPr="00FE2043">
        <w:lastRenderedPageBreak/>
        <w:t>3.</w:t>
      </w:r>
      <w:r w:rsidR="007C11AB" w:rsidRPr="00FE2043">
        <w:t>2</w:t>
      </w:r>
      <w:r w:rsidRPr="00FE2043">
        <w:t xml:space="preserve">. </w:t>
      </w:r>
      <w:r w:rsidR="00501180" w:rsidRPr="00FE2043">
        <w:t>Promjena upisanih podataka</w:t>
      </w:r>
      <w:bookmarkEnd w:id="59"/>
      <w:bookmarkEnd w:id="60"/>
    </w:p>
    <w:p w14:paraId="5597755F" w14:textId="77777777" w:rsidR="00FE4A4F" w:rsidRPr="00FE2043" w:rsidRDefault="00C964B9" w:rsidP="00F01A4C">
      <w:pPr>
        <w:pStyle w:val="-TEKST"/>
        <w:ind w:right="-10"/>
        <w:jc w:val="left"/>
      </w:pPr>
      <w:r w:rsidRPr="00FE2043">
        <w:t>Podaci uneseni u</w:t>
      </w:r>
      <w:r w:rsidR="00FE4A4F" w:rsidRPr="00FE2043">
        <w:t xml:space="preserve"> ćeliju </w:t>
      </w:r>
      <w:r w:rsidR="00501180" w:rsidRPr="00FE2043">
        <w:t xml:space="preserve">mogu se naknadno promijeniti, izbrisati, </w:t>
      </w:r>
      <w:r w:rsidR="00F01A4C" w:rsidRPr="00FE2043">
        <w:t xml:space="preserve">mogu se </w:t>
      </w:r>
      <w:r w:rsidR="00501180" w:rsidRPr="00FE2043">
        <w:t xml:space="preserve">ispraviti pogreške. Podaci </w:t>
      </w:r>
      <w:r w:rsidR="00F01A4C" w:rsidRPr="00FE2043">
        <w:t xml:space="preserve">se </w:t>
      </w:r>
      <w:r w:rsidR="00FE4A4F" w:rsidRPr="00FE2043">
        <w:t xml:space="preserve">mogu mijenjati </w:t>
      </w:r>
      <w:r w:rsidR="00791D88" w:rsidRPr="00FE2043">
        <w:t xml:space="preserve">ovisno o tome </w:t>
      </w:r>
      <w:r w:rsidR="00D661FD" w:rsidRPr="00FE2043">
        <w:t xml:space="preserve">je </w:t>
      </w:r>
      <w:r w:rsidR="00791D88" w:rsidRPr="00FE2043">
        <w:t xml:space="preserve">li podatak u ćeliji zapisan ili je još uvijek u </w:t>
      </w:r>
      <w:r w:rsidR="00FE4A4F" w:rsidRPr="00FE2043">
        <w:t>postupku</w:t>
      </w:r>
      <w:r w:rsidR="00791D88" w:rsidRPr="00FE2043">
        <w:t xml:space="preserve"> </w:t>
      </w:r>
      <w:r w:rsidR="0057765B" w:rsidRPr="00FE2043">
        <w:t>unosa</w:t>
      </w:r>
      <w:r w:rsidR="00F01A4C" w:rsidRPr="00FE2043">
        <w:t>.</w:t>
      </w:r>
    </w:p>
    <w:p w14:paraId="2E7EB33A" w14:textId="77777777" w:rsidR="00791D88" w:rsidRPr="00FE2043" w:rsidRDefault="00FE4A4F" w:rsidP="00F01A4C">
      <w:pPr>
        <w:pStyle w:val="-TEKST"/>
        <w:ind w:right="-10"/>
        <w:jc w:val="left"/>
      </w:pPr>
      <w:r w:rsidRPr="00FE2043">
        <w:t xml:space="preserve">U </w:t>
      </w:r>
      <w:r w:rsidR="0057765B" w:rsidRPr="00FE2043">
        <w:t>tijeku unosa</w:t>
      </w:r>
      <w:r w:rsidR="00F01A4C" w:rsidRPr="00FE2043">
        <w:t>,</w:t>
      </w:r>
      <w:r w:rsidR="00791D88" w:rsidRPr="00FE2043">
        <w:t xml:space="preserve"> pomoću tipki </w:t>
      </w:r>
      <w:r w:rsidR="00046260" w:rsidRPr="00FE2043">
        <w:t>[</w:t>
      </w:r>
      <w:r w:rsidR="00791D88" w:rsidRPr="00FE2043">
        <w:t>Back Space</w:t>
      </w:r>
      <w:r w:rsidR="00046260" w:rsidRPr="00FE2043">
        <w:t>]</w:t>
      </w:r>
      <w:r w:rsidR="00791D88" w:rsidRPr="00FE2043">
        <w:t xml:space="preserve"> i </w:t>
      </w:r>
      <w:r w:rsidR="00046260" w:rsidRPr="00FE2043">
        <w:t>[</w:t>
      </w:r>
      <w:r w:rsidR="00791D88" w:rsidRPr="00FE2043">
        <w:t>Delete</w:t>
      </w:r>
      <w:r w:rsidR="00046260" w:rsidRPr="00FE2043">
        <w:t>]</w:t>
      </w:r>
      <w:r w:rsidR="00791D88" w:rsidRPr="00FE2043">
        <w:t xml:space="preserve"> briše </w:t>
      </w:r>
      <w:r w:rsidR="00F01A4C" w:rsidRPr="00FE2043">
        <w:t xml:space="preserve">se </w:t>
      </w:r>
      <w:r w:rsidR="00791D88" w:rsidRPr="00FE2043">
        <w:t>znak lijevo ili desno od točke umetanja</w:t>
      </w:r>
      <w:r w:rsidR="00895C56" w:rsidRPr="00FE2043">
        <w:t xml:space="preserve"> (kursora). Pomoću </w:t>
      </w:r>
      <w:r w:rsidRPr="00FE2043">
        <w:t>strelica smjera</w:t>
      </w:r>
      <w:r w:rsidR="00895C56" w:rsidRPr="00FE2043">
        <w:t xml:space="preserve"> </w:t>
      </w:r>
      <w:r w:rsidR="005F4B34" w:rsidRPr="00FE2043">
        <w:t>ili klikom miša, točka umetanja se postavlja na željeno mjesto jednako kao u programu za pisanje</w:t>
      </w:r>
      <w:r w:rsidR="00791D88" w:rsidRPr="00FE2043">
        <w:t>.</w:t>
      </w:r>
      <w:r w:rsidR="005F4B34" w:rsidRPr="00FE2043">
        <w:t xml:space="preserve"> </w:t>
      </w:r>
      <w:r w:rsidR="009D142F" w:rsidRPr="00FE2043">
        <w:t>Ispravlja se</w:t>
      </w:r>
      <w:r w:rsidR="005F4B34" w:rsidRPr="00FE2043">
        <w:t xml:space="preserve"> ili u ćeliji ili u traci formule. </w:t>
      </w:r>
    </w:p>
    <w:p w14:paraId="4DAE7942" w14:textId="77777777" w:rsidR="00791D88" w:rsidRPr="00FE2043" w:rsidRDefault="00791D88" w:rsidP="00F01A4C">
      <w:pPr>
        <w:pStyle w:val="-TEKST"/>
        <w:ind w:right="-10"/>
        <w:jc w:val="left"/>
      </w:pPr>
      <w:r w:rsidRPr="00FE2043">
        <w:t xml:space="preserve">Da bi </w:t>
      </w:r>
      <w:r w:rsidR="009D142F" w:rsidRPr="00FE2043">
        <w:t xml:space="preserve">se </w:t>
      </w:r>
      <w:r w:rsidRPr="00FE2043">
        <w:t>ispravil</w:t>
      </w:r>
      <w:r w:rsidR="009D142F" w:rsidRPr="00FE2043">
        <w:t>a</w:t>
      </w:r>
      <w:r w:rsidRPr="00FE2043">
        <w:t xml:space="preserve"> </w:t>
      </w:r>
      <w:r w:rsidR="00501180" w:rsidRPr="00FE2043">
        <w:t>po</w:t>
      </w:r>
      <w:r w:rsidRPr="00FE2043">
        <w:t>grešk</w:t>
      </w:r>
      <w:r w:rsidR="009D142F" w:rsidRPr="00FE2043">
        <w:t>a</w:t>
      </w:r>
      <w:r w:rsidRPr="00FE2043">
        <w:t xml:space="preserve"> </w:t>
      </w:r>
      <w:r w:rsidR="005A70B2" w:rsidRPr="00FE2043">
        <w:t xml:space="preserve">ili </w:t>
      </w:r>
      <w:r w:rsidR="00F262B9" w:rsidRPr="00FE2043">
        <w:t xml:space="preserve">da bi </w:t>
      </w:r>
      <w:r w:rsidR="00C964B9" w:rsidRPr="00FE2043">
        <w:t xml:space="preserve">se </w:t>
      </w:r>
      <w:r w:rsidR="005A70B2" w:rsidRPr="00FE2043">
        <w:t>uređivali poda</w:t>
      </w:r>
      <w:r w:rsidR="00D661FD" w:rsidRPr="00FE2043">
        <w:t>ci</w:t>
      </w:r>
      <w:r w:rsidR="005A70B2" w:rsidRPr="00FE2043">
        <w:t xml:space="preserve"> koji su</w:t>
      </w:r>
      <w:r w:rsidRPr="00FE2043">
        <w:t xml:space="preserve"> zapisan</w:t>
      </w:r>
      <w:r w:rsidR="005A70B2" w:rsidRPr="00FE2043">
        <w:t>i</w:t>
      </w:r>
      <w:r w:rsidR="00FE4A4F" w:rsidRPr="00FE2043">
        <w:t xml:space="preserve"> i spremljeni</w:t>
      </w:r>
      <w:r w:rsidR="005A70B2" w:rsidRPr="00FE2043">
        <w:t>,</w:t>
      </w:r>
      <w:r w:rsidRPr="00FE2043">
        <w:t xml:space="preserve"> potrebno je označiti ćeliju</w:t>
      </w:r>
      <w:r w:rsidR="005A70B2" w:rsidRPr="00FE2043">
        <w:t xml:space="preserve"> u koj</w:t>
      </w:r>
      <w:r w:rsidR="00C964B9" w:rsidRPr="00FE2043">
        <w:t>oj</w:t>
      </w:r>
      <w:r w:rsidR="005A70B2" w:rsidRPr="00FE2043">
        <w:t xml:space="preserve"> se žele uređivati </w:t>
      </w:r>
      <w:r w:rsidR="00F01A4C" w:rsidRPr="00FE2043">
        <w:t xml:space="preserve">podaci </w:t>
      </w:r>
      <w:r w:rsidR="005A70B2" w:rsidRPr="00FE2043">
        <w:t xml:space="preserve">i na </w:t>
      </w:r>
      <w:r w:rsidRPr="00FE2043">
        <w:t xml:space="preserve">neki od </w:t>
      </w:r>
      <w:r w:rsidR="00D661FD" w:rsidRPr="00FE2043">
        <w:t>ovih</w:t>
      </w:r>
      <w:r w:rsidRPr="00FE2043">
        <w:t xml:space="preserve"> načina </w:t>
      </w:r>
      <w:r w:rsidR="00FE4A4F" w:rsidRPr="00FE2043">
        <w:t>doći u postupak uređivanja</w:t>
      </w:r>
      <w:r w:rsidRPr="00FE2043">
        <w:t>:</w:t>
      </w:r>
    </w:p>
    <w:p w14:paraId="396EB3DE" w14:textId="77777777" w:rsidR="00791D88" w:rsidRPr="00FE2043" w:rsidRDefault="00791D88" w:rsidP="005D724C">
      <w:pPr>
        <w:pStyle w:val="-BULLET"/>
        <w:ind w:right="-10"/>
      </w:pPr>
      <w:r w:rsidRPr="00FE2043">
        <w:t xml:space="preserve">tipkom </w:t>
      </w:r>
      <w:r w:rsidR="00046260" w:rsidRPr="00FE2043">
        <w:t>[</w:t>
      </w:r>
      <w:r w:rsidRPr="00FE2043">
        <w:t>F2</w:t>
      </w:r>
      <w:r w:rsidR="00046260" w:rsidRPr="00FE2043">
        <w:t>]</w:t>
      </w:r>
    </w:p>
    <w:p w14:paraId="66F70BC9" w14:textId="77777777" w:rsidR="00791D88" w:rsidRPr="00FE2043" w:rsidRDefault="00791D88" w:rsidP="00EE16B7">
      <w:pPr>
        <w:pStyle w:val="-BULLET"/>
        <w:ind w:right="-10"/>
      </w:pPr>
      <w:r w:rsidRPr="00FE2043">
        <w:t xml:space="preserve">dvostrukim klikom </w:t>
      </w:r>
      <w:r w:rsidR="00F01A4C" w:rsidRPr="00FE2043">
        <w:t xml:space="preserve">mišem </w:t>
      </w:r>
      <w:r w:rsidRPr="00FE2043">
        <w:t>na sadržaj ćelije</w:t>
      </w:r>
    </w:p>
    <w:p w14:paraId="2E8C0A71" w14:textId="77777777" w:rsidR="00791D88" w:rsidRPr="00FE2043" w:rsidRDefault="00791D88" w:rsidP="00EE16B7">
      <w:pPr>
        <w:pStyle w:val="-BULLET"/>
        <w:ind w:right="-10"/>
      </w:pPr>
      <w:r w:rsidRPr="00FE2043">
        <w:t xml:space="preserve">klikom </w:t>
      </w:r>
      <w:r w:rsidR="00C964B9" w:rsidRPr="00FE2043">
        <w:t xml:space="preserve">mišem </w:t>
      </w:r>
      <w:r w:rsidRPr="00FE2043">
        <w:t>na traku formule.</w:t>
      </w:r>
    </w:p>
    <w:p w14:paraId="4D796485" w14:textId="77777777" w:rsidR="005F4B34" w:rsidRPr="00FE2043" w:rsidRDefault="009229D3" w:rsidP="00F01A4C">
      <w:pPr>
        <w:pStyle w:val="-TEKST"/>
        <w:ind w:right="-10"/>
        <w:jc w:val="left"/>
      </w:pPr>
      <w:r w:rsidRPr="00FE2043">
        <w:t xml:space="preserve">Lijevi donji kut trake stanja označava da se promijenio način rada sa </w:t>
      </w:r>
      <w:r w:rsidR="00FE4A4F" w:rsidRPr="00FE2043">
        <w:rPr>
          <w:b/>
        </w:rPr>
        <w:t>Spreman</w:t>
      </w:r>
      <w:r w:rsidR="00FE4A4F" w:rsidRPr="00FE2043">
        <w:t xml:space="preserve"> </w:t>
      </w:r>
      <w:r w:rsidRPr="00FE2043">
        <w:t xml:space="preserve">na </w:t>
      </w:r>
      <w:r w:rsidR="00FE4A4F" w:rsidRPr="00FE2043">
        <w:rPr>
          <w:b/>
        </w:rPr>
        <w:t>Uređivanje</w:t>
      </w:r>
      <w:r w:rsidRPr="00FE2043">
        <w:t xml:space="preserve">. Pojavio se kursor koji se pomoću </w:t>
      </w:r>
      <w:r w:rsidR="003D2FFB" w:rsidRPr="00FE2043">
        <w:t>strelica smjera</w:t>
      </w:r>
      <w:r w:rsidRPr="00FE2043">
        <w:t xml:space="preserve"> ili klika miš</w:t>
      </w:r>
      <w:r w:rsidR="00F01A4C" w:rsidRPr="00FE2043">
        <w:t>em</w:t>
      </w:r>
      <w:r w:rsidRPr="00FE2043">
        <w:t xml:space="preserve"> premješta na željeno mjest</w:t>
      </w:r>
      <w:r w:rsidR="009D142F" w:rsidRPr="00FE2043">
        <w:t>o</w:t>
      </w:r>
      <w:r w:rsidR="00060B6D" w:rsidRPr="00FE2043">
        <w:t xml:space="preserve"> i </w:t>
      </w:r>
      <w:r w:rsidR="009D142F" w:rsidRPr="00FE2043">
        <w:t>tada su moguće izmjene</w:t>
      </w:r>
      <w:r w:rsidRPr="00FE2043">
        <w:t>. Nakon završenog</w:t>
      </w:r>
      <w:r w:rsidR="00C964B9" w:rsidRPr="00FE2043">
        <w:t>a</w:t>
      </w:r>
      <w:r w:rsidRPr="00FE2043">
        <w:t xml:space="preserve"> </w:t>
      </w:r>
      <w:r w:rsidR="005A70B2" w:rsidRPr="00FE2043">
        <w:t>uređivanja</w:t>
      </w:r>
      <w:r w:rsidRPr="00FE2043">
        <w:t xml:space="preserve">, </w:t>
      </w:r>
      <w:r w:rsidR="005A70B2" w:rsidRPr="00FE2043">
        <w:t xml:space="preserve">izmjene se prihvaćaju klikom </w:t>
      </w:r>
      <w:r w:rsidR="00C964B9" w:rsidRPr="00FE2043">
        <w:t xml:space="preserve">mišem </w:t>
      </w:r>
      <w:r w:rsidR="005A70B2" w:rsidRPr="00FE2043">
        <w:t xml:space="preserve">na </w:t>
      </w:r>
      <w:r w:rsidR="00FF585C" w:rsidRPr="00FE2043">
        <w:t>dugme</w:t>
      </w:r>
      <w:r w:rsidR="00426CE4" w:rsidRPr="00FE2043">
        <w:t xml:space="preserve"> </w:t>
      </w:r>
      <w:r w:rsidR="00426CE4" w:rsidRPr="00FE2043">
        <w:rPr>
          <w:b/>
          <w:iCs/>
        </w:rPr>
        <w:t>Unos</w:t>
      </w:r>
      <w:r w:rsidR="005A70B2" w:rsidRPr="00FE2043">
        <w:t xml:space="preserve"> </w:t>
      </w:r>
      <w:r w:rsidR="00455799" w:rsidRPr="003438D5">
        <w:rPr>
          <w:noProof/>
          <w:position w:val="-6"/>
        </w:rPr>
        <w:drawing>
          <wp:inline distT="0" distB="0" distL="0" distR="0" wp14:anchorId="150D207C" wp14:editId="33A40033">
            <wp:extent cx="171450" cy="137160"/>
            <wp:effectExtent l="19050" t="19050" r="19050" b="15240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lika 7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71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04F29" w:rsidRPr="00FE2043">
        <w:t xml:space="preserve"> </w:t>
      </w:r>
      <w:r w:rsidR="005A70B2" w:rsidRPr="00FE2043">
        <w:t>ili pritiskom tipke</w:t>
      </w:r>
      <w:r w:rsidR="005F4B34" w:rsidRPr="00FE2043">
        <w:t xml:space="preserve"> </w:t>
      </w:r>
      <w:r w:rsidR="00046260" w:rsidRPr="00FE2043">
        <w:t>[</w:t>
      </w:r>
      <w:r w:rsidR="005F4B34" w:rsidRPr="00FE2043">
        <w:t>Enter</w:t>
      </w:r>
      <w:r w:rsidR="00046260" w:rsidRPr="00FE2043">
        <w:t>]</w:t>
      </w:r>
      <w:r w:rsidRPr="00FE2043">
        <w:t>.</w:t>
      </w:r>
    </w:p>
    <w:p w14:paraId="4512297E" w14:textId="782DED0A" w:rsidR="00791D88" w:rsidRPr="00FE2043" w:rsidRDefault="00791D88" w:rsidP="00ED47C2">
      <w:pPr>
        <w:pStyle w:val="-TEKST"/>
        <w:ind w:right="-10"/>
        <w:jc w:val="left"/>
      </w:pPr>
      <w:r w:rsidRPr="00FE2043">
        <w:t xml:space="preserve">Ako je potrebno zamijeniti cijeli sadržaj ćelije novim sadržajem, </w:t>
      </w:r>
      <w:r w:rsidR="00ED47C2" w:rsidRPr="00FE2043">
        <w:t xml:space="preserve">jednostavno se upišu </w:t>
      </w:r>
      <w:r w:rsidRPr="00FE2043">
        <w:t>nov</w:t>
      </w:r>
      <w:r w:rsidR="00ED47C2" w:rsidRPr="00FE2043">
        <w:t>i</w:t>
      </w:r>
      <w:r w:rsidRPr="00FE2043">
        <w:t xml:space="preserve"> poda</w:t>
      </w:r>
      <w:r w:rsidR="00ED47C2" w:rsidRPr="00FE2043">
        <w:t>ci</w:t>
      </w:r>
      <w:r w:rsidR="00135645" w:rsidRPr="00FE2043">
        <w:t xml:space="preserve"> </w:t>
      </w:r>
      <w:r w:rsidR="00340F0E" w:rsidRPr="00FE2043">
        <w:t xml:space="preserve">u </w:t>
      </w:r>
      <w:r w:rsidR="00135645" w:rsidRPr="00FE2043">
        <w:t>ćeliju bez ulaska u postupak uređivanja</w:t>
      </w:r>
      <w:r w:rsidR="00ED47C2" w:rsidRPr="00FE2043">
        <w:t>.</w:t>
      </w:r>
      <w:r w:rsidR="00135645" w:rsidRPr="00FE2043">
        <w:t xml:space="preserve"> </w:t>
      </w:r>
      <w:r w:rsidR="00ED47C2" w:rsidRPr="00FE2043">
        <w:t>P</w:t>
      </w:r>
      <w:r w:rsidR="00D661FD" w:rsidRPr="00FE2043">
        <w:t xml:space="preserve">rethodni sadržaj </w:t>
      </w:r>
      <w:r w:rsidR="00501180" w:rsidRPr="00FE2043">
        <w:t xml:space="preserve">zamjenjuje </w:t>
      </w:r>
      <w:r w:rsidR="00C964B9" w:rsidRPr="00FE2043">
        <w:t xml:space="preserve">se </w:t>
      </w:r>
      <w:r w:rsidR="00501180" w:rsidRPr="00FE2043">
        <w:t>novim sadržajem</w:t>
      </w:r>
      <w:r w:rsidRPr="00FE2043">
        <w:t>.</w:t>
      </w:r>
    </w:p>
    <w:p w14:paraId="64CEA52E" w14:textId="77777777" w:rsidR="00791D88" w:rsidRPr="00FE2043" w:rsidRDefault="002A46D0" w:rsidP="003438D5">
      <w:pPr>
        <w:pStyle w:val="-NASLOV"/>
      </w:pPr>
      <w:bookmarkStart w:id="61" w:name="a321"/>
      <w:r w:rsidRPr="00FE2043">
        <w:t>3.2.1. Uporaba naredbe za poništavanje</w:t>
      </w:r>
      <w:bookmarkEnd w:id="61"/>
    </w:p>
    <w:p w14:paraId="66A3D0D1" w14:textId="77777777" w:rsidR="00791D88" w:rsidRPr="00FE2043" w:rsidRDefault="00791D88" w:rsidP="00F01A4C">
      <w:pPr>
        <w:pStyle w:val="-TEKST"/>
        <w:ind w:right="-10"/>
        <w:jc w:val="left"/>
      </w:pPr>
      <w:r w:rsidRPr="00FE2043">
        <w:t xml:space="preserve">Naredba </w:t>
      </w:r>
      <w:r w:rsidR="00F33BC4" w:rsidRPr="00FE2043">
        <w:rPr>
          <w:b/>
        </w:rPr>
        <w:t>Poništi</w:t>
      </w:r>
      <w:r w:rsidRPr="00FE2043">
        <w:t xml:space="preserve"> omogućava vraćanje unatrag na stanje prije </w:t>
      </w:r>
      <w:r w:rsidR="00223480" w:rsidRPr="00FE2043">
        <w:t>posljednje</w:t>
      </w:r>
      <w:r w:rsidRPr="00FE2043">
        <w:t xml:space="preserve"> </w:t>
      </w:r>
      <w:r w:rsidR="00585F33" w:rsidRPr="00FE2043">
        <w:t>akcije</w:t>
      </w:r>
      <w:r w:rsidRPr="00FE2043">
        <w:t xml:space="preserve">, odnosno poništava </w:t>
      </w:r>
      <w:r w:rsidR="009D142F" w:rsidRPr="00FE2043">
        <w:t xml:space="preserve">se </w:t>
      </w:r>
      <w:r w:rsidRPr="00FE2043">
        <w:t xml:space="preserve">djelovanje posljednje </w:t>
      </w:r>
      <w:r w:rsidR="00585F33" w:rsidRPr="00FE2043">
        <w:t>akcije</w:t>
      </w:r>
      <w:r w:rsidR="0057765B" w:rsidRPr="00FE2043">
        <w:t xml:space="preserve"> ili nekoliko posljednjih akcija koje su izvedene</w:t>
      </w:r>
      <w:r w:rsidRPr="00FE2043">
        <w:t xml:space="preserve">. </w:t>
      </w:r>
      <w:r w:rsidR="00223480" w:rsidRPr="00FE2043">
        <w:t>Rabi</w:t>
      </w:r>
      <w:r w:rsidR="002406C4" w:rsidRPr="00FE2043">
        <w:t xml:space="preserve"> </w:t>
      </w:r>
      <w:r w:rsidRPr="00FE2043">
        <w:t xml:space="preserve">se na </w:t>
      </w:r>
      <w:r w:rsidR="00BE70C9" w:rsidRPr="00FE2043">
        <w:t xml:space="preserve">jedan od </w:t>
      </w:r>
      <w:r w:rsidR="00223480" w:rsidRPr="00FE2043">
        <w:t>ovih</w:t>
      </w:r>
      <w:r w:rsidRPr="00FE2043">
        <w:t xml:space="preserve"> način</w:t>
      </w:r>
      <w:r w:rsidR="00BE70C9" w:rsidRPr="00FE2043">
        <w:t>a</w:t>
      </w:r>
      <w:r w:rsidRPr="00FE2043">
        <w:t>:</w:t>
      </w:r>
    </w:p>
    <w:p w14:paraId="358ECC7A" w14:textId="77777777" w:rsidR="00791D88" w:rsidRPr="00FE2043" w:rsidRDefault="00791D88" w:rsidP="00426CE4">
      <w:pPr>
        <w:pStyle w:val="-BULLET"/>
        <w:ind w:right="-10"/>
      </w:pPr>
      <w:r w:rsidRPr="00FE2043">
        <w:t>klik</w:t>
      </w:r>
      <w:r w:rsidR="00F01A4C" w:rsidRPr="00FE2043">
        <w:t>om</w:t>
      </w:r>
      <w:r w:rsidRPr="00FE2043">
        <w:t xml:space="preserve"> </w:t>
      </w:r>
      <w:r w:rsidR="00772A41" w:rsidRPr="00FE2043">
        <w:t xml:space="preserve">mišem </w:t>
      </w:r>
      <w:r w:rsidR="000B3A56" w:rsidRPr="00FE2043">
        <w:t xml:space="preserve">na naredbu </w:t>
      </w:r>
      <w:r w:rsidR="00F33BC4" w:rsidRPr="00FE2043">
        <w:rPr>
          <w:b/>
        </w:rPr>
        <w:t>Poništi</w:t>
      </w:r>
      <w:r w:rsidR="000B3A56" w:rsidRPr="00FE2043">
        <w:t xml:space="preserve"> </w:t>
      </w:r>
      <w:r w:rsidR="00455799" w:rsidRPr="003438D5">
        <w:rPr>
          <w:noProof/>
          <w:position w:val="-6"/>
        </w:rPr>
        <w:drawing>
          <wp:inline distT="0" distB="0" distL="0" distR="0" wp14:anchorId="35A8857C" wp14:editId="1D15C189">
            <wp:extent cx="174857" cy="144000"/>
            <wp:effectExtent l="19050" t="19050" r="15875" b="27940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lika 7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7" cy="144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26CE4" w:rsidRPr="00FE2043">
        <w:t xml:space="preserve"> </w:t>
      </w:r>
      <w:r w:rsidR="000B3A56" w:rsidRPr="00FE2043">
        <w:t>na alatnoj traci za brzi pristup</w:t>
      </w:r>
    </w:p>
    <w:p w14:paraId="42472309" w14:textId="13C60EA8" w:rsidR="00791D88" w:rsidRPr="00FE2043" w:rsidRDefault="00351D06" w:rsidP="00EE16B7">
      <w:pPr>
        <w:pStyle w:val="-BULLET"/>
        <w:ind w:right="-10"/>
      </w:pPr>
      <w:r w:rsidRPr="00FE2043">
        <w:t xml:space="preserve">tipkovnim prečacem </w:t>
      </w:r>
      <w:r w:rsidR="00046260" w:rsidRPr="00FE2043">
        <w:t>[</w:t>
      </w:r>
      <w:r w:rsidR="00791D88" w:rsidRPr="00FE2043">
        <w:t>Ctrl</w:t>
      </w:r>
      <w:r w:rsidR="00046260" w:rsidRPr="00FE2043">
        <w:t>]</w:t>
      </w:r>
      <w:r w:rsidR="00791D88" w:rsidRPr="00FE2043">
        <w:t>+</w:t>
      </w:r>
      <w:r w:rsidR="00046260" w:rsidRPr="00FE2043">
        <w:t>[</w:t>
      </w:r>
      <w:r w:rsidR="00791D88" w:rsidRPr="00FE2043">
        <w:t>Z</w:t>
      </w:r>
      <w:r w:rsidR="00046260" w:rsidRPr="00FE2043">
        <w:t>]</w:t>
      </w:r>
      <w:r w:rsidR="00791D88" w:rsidRPr="00FE2043">
        <w:t>.</w:t>
      </w:r>
    </w:p>
    <w:p w14:paraId="3E17EB62" w14:textId="77777777" w:rsidR="00791D88" w:rsidRPr="00FE2043" w:rsidRDefault="00791D88" w:rsidP="00EE16B7">
      <w:pPr>
        <w:pStyle w:val="-TEKST"/>
        <w:ind w:right="-10"/>
        <w:jc w:val="left"/>
      </w:pPr>
      <w:r w:rsidRPr="00FE2043">
        <w:t xml:space="preserve">Naredba </w:t>
      </w:r>
      <w:r w:rsidR="00F33BC4" w:rsidRPr="00FE2043">
        <w:rPr>
          <w:b/>
        </w:rPr>
        <w:t>Ponovi</w:t>
      </w:r>
      <w:r w:rsidRPr="00FE2043">
        <w:t xml:space="preserve"> poništava djelovanje naredbe </w:t>
      </w:r>
      <w:r w:rsidR="00F33BC4" w:rsidRPr="00FE2043">
        <w:rPr>
          <w:b/>
        </w:rPr>
        <w:t>Poništi</w:t>
      </w:r>
      <w:r w:rsidRPr="00FE2043">
        <w:t xml:space="preserve">. </w:t>
      </w:r>
      <w:r w:rsidR="00223480" w:rsidRPr="00FE2043">
        <w:t>Rabi</w:t>
      </w:r>
      <w:r w:rsidRPr="00FE2043">
        <w:t xml:space="preserve"> se na </w:t>
      </w:r>
      <w:r w:rsidR="00BE70C9" w:rsidRPr="00FE2043">
        <w:t xml:space="preserve">jedan od </w:t>
      </w:r>
      <w:r w:rsidR="00223480" w:rsidRPr="00FE2043">
        <w:t>ovih</w:t>
      </w:r>
      <w:r w:rsidRPr="00FE2043">
        <w:t xml:space="preserve"> način</w:t>
      </w:r>
      <w:r w:rsidR="00BE70C9" w:rsidRPr="00FE2043">
        <w:t>a</w:t>
      </w:r>
      <w:r w:rsidRPr="00FE2043">
        <w:t>:</w:t>
      </w:r>
    </w:p>
    <w:p w14:paraId="36ADE3A5" w14:textId="77777777" w:rsidR="00791D88" w:rsidRPr="00FE2043" w:rsidRDefault="00791D88" w:rsidP="00426CE4">
      <w:pPr>
        <w:pStyle w:val="-BULLET"/>
        <w:ind w:right="-10"/>
      </w:pPr>
      <w:r w:rsidRPr="00FE2043">
        <w:t>klik</w:t>
      </w:r>
      <w:r w:rsidR="00F01A4C" w:rsidRPr="00FE2043">
        <w:t>om</w:t>
      </w:r>
      <w:r w:rsidRPr="00FE2043">
        <w:t xml:space="preserve"> </w:t>
      </w:r>
      <w:r w:rsidR="00772A41" w:rsidRPr="00FE2043">
        <w:t xml:space="preserve">mišem </w:t>
      </w:r>
      <w:r w:rsidR="000B3A56" w:rsidRPr="00FE2043">
        <w:t xml:space="preserve">na naredbu </w:t>
      </w:r>
      <w:r w:rsidR="00F33BC4" w:rsidRPr="00FE2043">
        <w:rPr>
          <w:b/>
        </w:rPr>
        <w:t>Ponovi</w:t>
      </w:r>
      <w:r w:rsidR="000B3A56" w:rsidRPr="00FE2043">
        <w:t xml:space="preserve"> </w:t>
      </w:r>
      <w:r w:rsidR="00455799" w:rsidRPr="003438D5">
        <w:rPr>
          <w:noProof/>
          <w:position w:val="-6"/>
        </w:rPr>
        <w:drawing>
          <wp:inline distT="0" distB="0" distL="0" distR="0" wp14:anchorId="66AE764A" wp14:editId="4DFCE6B3">
            <wp:extent cx="180000" cy="144000"/>
            <wp:effectExtent l="19050" t="19050" r="10795" b="27940"/>
            <wp:docPr id="74" name="Slika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lika 74"/>
                    <pic:cNvPicPr>
                      <a:picLocks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44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26CE4" w:rsidRPr="00FE2043">
        <w:t xml:space="preserve"> </w:t>
      </w:r>
      <w:r w:rsidR="000B3A56" w:rsidRPr="00FE2043">
        <w:t>n</w:t>
      </w:r>
      <w:r w:rsidR="00772A41" w:rsidRPr="00FE2043">
        <w:t>a alatnoj traci za brzi pristup</w:t>
      </w:r>
    </w:p>
    <w:p w14:paraId="48031100" w14:textId="288226CC" w:rsidR="00791D88" w:rsidRPr="00FE2043" w:rsidRDefault="00351D06" w:rsidP="00EE16B7">
      <w:pPr>
        <w:pStyle w:val="-BULLET"/>
        <w:ind w:right="-10"/>
      </w:pPr>
      <w:r w:rsidRPr="00FE2043">
        <w:t xml:space="preserve">tipkovnim prečacem </w:t>
      </w:r>
      <w:r w:rsidR="00046260" w:rsidRPr="00FE2043">
        <w:t>[</w:t>
      </w:r>
      <w:r w:rsidR="00791D88" w:rsidRPr="00FE2043">
        <w:t>Ctrl</w:t>
      </w:r>
      <w:r w:rsidR="00046260" w:rsidRPr="00FE2043">
        <w:t>]</w:t>
      </w:r>
      <w:r w:rsidR="00791D88" w:rsidRPr="00FE2043">
        <w:t>+</w:t>
      </w:r>
      <w:r w:rsidR="00046260" w:rsidRPr="00FE2043">
        <w:t>[</w:t>
      </w:r>
      <w:r w:rsidR="00791D88" w:rsidRPr="00FE2043">
        <w:t>Y</w:t>
      </w:r>
      <w:r w:rsidR="00046260" w:rsidRPr="00FE2043">
        <w:t>]</w:t>
      </w:r>
      <w:r w:rsidR="00791D88" w:rsidRPr="00FE2043">
        <w:t>.</w:t>
      </w:r>
    </w:p>
    <w:p w14:paraId="38B00198" w14:textId="77777777" w:rsidR="00AC71D0" w:rsidRPr="00FE2043" w:rsidRDefault="00AC71D0" w:rsidP="00F01A4C">
      <w:pPr>
        <w:pStyle w:val="-TEKST"/>
        <w:ind w:right="-10"/>
        <w:jc w:val="left"/>
      </w:pPr>
      <w:r w:rsidRPr="00FE2043">
        <w:t xml:space="preserve">Naredbom </w:t>
      </w:r>
      <w:r w:rsidR="00F33BC4" w:rsidRPr="00FE2043">
        <w:rPr>
          <w:b/>
          <w:bCs w:val="0"/>
        </w:rPr>
        <w:t>Poništi</w:t>
      </w:r>
      <w:r w:rsidRPr="00FE2043">
        <w:t xml:space="preserve"> može se poništiti do </w:t>
      </w:r>
      <w:r w:rsidR="00F01A4C" w:rsidRPr="00FE2043">
        <w:t>sto</w:t>
      </w:r>
      <w:r w:rsidRPr="00FE2043">
        <w:t xml:space="preserve"> akcija</w:t>
      </w:r>
      <w:r w:rsidR="00337C93" w:rsidRPr="00FE2043">
        <w:t xml:space="preserve"> redoslijedom kako su i nastajale</w:t>
      </w:r>
      <w:r w:rsidRPr="00FE2043">
        <w:t>.</w:t>
      </w:r>
    </w:p>
    <w:p w14:paraId="533A00D4" w14:textId="77777777" w:rsidR="00AC71D0" w:rsidRPr="00FE2043" w:rsidRDefault="00AC71D0" w:rsidP="00AC71D0">
      <w:pPr>
        <w:pStyle w:val="-TEKST"/>
        <w:ind w:right="-10"/>
        <w:jc w:val="left"/>
      </w:pPr>
      <w:r w:rsidRPr="00FE2043">
        <w:t>Neke se akcije ne mogu poništiti ili ponoviti</w:t>
      </w:r>
      <w:r w:rsidR="00180029" w:rsidRPr="00FE2043">
        <w:t>, kao na primjer brisanje radnog lista</w:t>
      </w:r>
      <w:r w:rsidRPr="00FE2043">
        <w:t xml:space="preserve">. Tada se naredba </w:t>
      </w:r>
      <w:r w:rsidR="00F33BC4" w:rsidRPr="00FE2043">
        <w:rPr>
          <w:b/>
          <w:bCs w:val="0"/>
        </w:rPr>
        <w:t>Poništi</w:t>
      </w:r>
      <w:r w:rsidRPr="00FE2043">
        <w:t xml:space="preserve"> mijenja u naredbu </w:t>
      </w:r>
      <w:r w:rsidR="00F33BC4" w:rsidRPr="00FE2043">
        <w:rPr>
          <w:b/>
          <w:bCs w:val="0"/>
        </w:rPr>
        <w:t>Ne mogu poništiti</w:t>
      </w:r>
      <w:r w:rsidRPr="00FE2043">
        <w:t xml:space="preserve">, a naredba </w:t>
      </w:r>
      <w:r w:rsidR="00F33BC4" w:rsidRPr="00FE2043">
        <w:rPr>
          <w:b/>
          <w:bCs w:val="0"/>
        </w:rPr>
        <w:t>Ponovi</w:t>
      </w:r>
      <w:r w:rsidRPr="00FE2043">
        <w:t xml:space="preserve"> u </w:t>
      </w:r>
      <w:r w:rsidR="00F33BC4" w:rsidRPr="00FE2043">
        <w:rPr>
          <w:b/>
          <w:bCs w:val="0"/>
        </w:rPr>
        <w:t>Ponavljanje nije moguće</w:t>
      </w:r>
      <w:r w:rsidRPr="00FE2043">
        <w:t>.</w:t>
      </w:r>
    </w:p>
    <w:p w14:paraId="733EB255" w14:textId="77777777" w:rsidR="00A901E8" w:rsidRPr="00FE2043" w:rsidRDefault="00A901E8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474C679B" w14:textId="5B12B86F" w:rsidR="00715C2C" w:rsidRPr="00FE2043" w:rsidRDefault="00082C59" w:rsidP="0088491A">
      <w:pPr>
        <w:pStyle w:val="1-1-NASLOV"/>
        <w:ind w:right="-10"/>
        <w:rPr>
          <w:b w:val="0"/>
        </w:rPr>
      </w:pPr>
      <w:bookmarkStart w:id="62" w:name="_Toc146188092"/>
      <w:r w:rsidRPr="00FE2043">
        <w:lastRenderedPageBreak/>
        <w:t xml:space="preserve">3.3. </w:t>
      </w:r>
      <w:r w:rsidR="00715C2C" w:rsidRPr="00FE2043">
        <w:t>Vježba</w:t>
      </w:r>
      <w:r w:rsidRPr="00FE2043">
        <w:t>:</w:t>
      </w:r>
      <w:r w:rsidR="00715C2C" w:rsidRPr="00FE2043">
        <w:t xml:space="preserve"> </w:t>
      </w:r>
      <w:r w:rsidRPr="00FE2043">
        <w:t>Unos podataka</w:t>
      </w:r>
      <w:bookmarkEnd w:id="62"/>
    </w:p>
    <w:p w14:paraId="592F818B" w14:textId="77777777" w:rsidR="00715C2C" w:rsidRPr="00FE2043" w:rsidRDefault="00082C59" w:rsidP="00CB3586">
      <w:pPr>
        <w:pStyle w:val="-NUMBvjezba"/>
        <w:numPr>
          <w:ilvl w:val="0"/>
          <w:numId w:val="53"/>
        </w:numPr>
      </w:pPr>
      <w:r w:rsidRPr="00FE2043">
        <w:t>Otvorite</w:t>
      </w:r>
      <w:r w:rsidR="00715C2C" w:rsidRPr="00FE2043">
        <w:t xml:space="preserve"> novu </w:t>
      </w:r>
      <w:r w:rsidRPr="00FE2043">
        <w:t xml:space="preserve">praznu </w:t>
      </w:r>
      <w:r w:rsidR="00715C2C" w:rsidRPr="00FE2043">
        <w:t>radnu knjigu.</w:t>
      </w:r>
    </w:p>
    <w:p w14:paraId="0E89A257" w14:textId="77777777" w:rsidR="00715C2C" w:rsidRPr="00FE2043" w:rsidRDefault="00715C2C" w:rsidP="00D52E41">
      <w:pPr>
        <w:pStyle w:val="-NUMBvjezba"/>
      </w:pPr>
      <w:r w:rsidRPr="00FE2043">
        <w:t xml:space="preserve">Radni list </w:t>
      </w:r>
      <w:r w:rsidRPr="00FE2043">
        <w:rPr>
          <w:b/>
          <w:i/>
        </w:rPr>
        <w:t>List1</w:t>
      </w:r>
      <w:r w:rsidRPr="00FE2043">
        <w:t xml:space="preserve"> preimenujte u </w:t>
      </w:r>
      <w:r w:rsidRPr="00FE2043">
        <w:rPr>
          <w:b/>
          <w:i/>
        </w:rPr>
        <w:t>Trajanje</w:t>
      </w:r>
      <w:r w:rsidRPr="00FE2043">
        <w:rPr>
          <w:i/>
        </w:rPr>
        <w:t xml:space="preserve"> </w:t>
      </w:r>
      <w:r w:rsidRPr="00FE2043">
        <w:rPr>
          <w:b/>
          <w:i/>
          <w:iCs/>
        </w:rPr>
        <w:t>nezaposlenosti</w:t>
      </w:r>
      <w:r w:rsidRPr="00FE2043">
        <w:t>.</w:t>
      </w:r>
    </w:p>
    <w:p w14:paraId="5125AC36" w14:textId="77777777" w:rsidR="00715C2C" w:rsidRPr="00FE2043" w:rsidRDefault="00715C2C" w:rsidP="00D52E41">
      <w:pPr>
        <w:pStyle w:val="-NUMBvjezba"/>
      </w:pPr>
      <w:r w:rsidRPr="00FE2043">
        <w:t xml:space="preserve">U radni list </w:t>
      </w:r>
      <w:r w:rsidRPr="00FE2043">
        <w:rPr>
          <w:b/>
          <w:i/>
        </w:rPr>
        <w:t>Trajanje</w:t>
      </w:r>
      <w:r w:rsidRPr="00FE2043">
        <w:rPr>
          <w:i/>
        </w:rPr>
        <w:t xml:space="preserve"> </w:t>
      </w:r>
      <w:r w:rsidRPr="00FE2043">
        <w:rPr>
          <w:b/>
          <w:i/>
        </w:rPr>
        <w:t>nezaposlenosti</w:t>
      </w:r>
      <w:r w:rsidRPr="00FE2043">
        <w:t xml:space="preserve"> upišite ovu tablicu (samo podatke bez oblikovanja) počevši od prve ćelije (A1):</w:t>
      </w:r>
    </w:p>
    <w:tbl>
      <w:tblPr>
        <w:tblW w:w="5560" w:type="dxa"/>
        <w:tblInd w:w="900" w:type="dxa"/>
        <w:tblLook w:val="0000" w:firstRow="0" w:lastRow="0" w:firstColumn="0" w:lastColumn="0" w:noHBand="0" w:noVBand="0"/>
      </w:tblPr>
      <w:tblGrid>
        <w:gridCol w:w="1580"/>
        <w:gridCol w:w="1340"/>
        <w:gridCol w:w="1180"/>
        <w:gridCol w:w="1460"/>
      </w:tblGrid>
      <w:tr w:rsidR="00715C2C" w:rsidRPr="00FE2043" w14:paraId="681E5287" w14:textId="77777777">
        <w:trPr>
          <w:trHeight w:val="300"/>
        </w:trPr>
        <w:tc>
          <w:tcPr>
            <w:tcW w:w="5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C6DD5" w14:textId="77777777" w:rsidR="00715C2C" w:rsidRPr="00FE2043" w:rsidRDefault="00715C2C" w:rsidP="00AD57A0">
            <w:pPr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FE2043">
              <w:rPr>
                <w:rFonts w:cs="Arial"/>
                <w:b/>
                <w:bCs/>
                <w:sz w:val="20"/>
                <w:szCs w:val="20"/>
              </w:rPr>
              <w:t>Nezaposlene osobe prema trajanju nezaposlenosti</w:t>
            </w:r>
          </w:p>
        </w:tc>
      </w:tr>
      <w:tr w:rsidR="00715C2C" w:rsidRPr="00FE2043" w14:paraId="20AFF356" w14:textId="77777777">
        <w:trPr>
          <w:trHeight w:val="576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0F030" w14:textId="77777777" w:rsidR="00715C2C" w:rsidRPr="00FE2043" w:rsidRDefault="00715C2C" w:rsidP="00AD57A0">
            <w:pPr>
              <w:jc w:val="center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Trajanje nezaposlenosti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1B57E6" w14:textId="77777777" w:rsidR="00715C2C" w:rsidRPr="00FE2043" w:rsidRDefault="00715C2C" w:rsidP="00AD57A0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Ukupno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7F323" w14:textId="77777777" w:rsidR="00715C2C" w:rsidRPr="00FE2043" w:rsidRDefault="00715C2C" w:rsidP="00AD57A0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Postotak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764B9" w14:textId="77777777" w:rsidR="00715C2C" w:rsidRPr="00FE2043" w:rsidRDefault="00715C2C" w:rsidP="00AD57A0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Žene</w:t>
            </w:r>
          </w:p>
        </w:tc>
      </w:tr>
      <w:tr w:rsidR="00715C2C" w:rsidRPr="00FE2043" w14:paraId="4C2D5F24" w14:textId="77777777">
        <w:trPr>
          <w:trHeight w:val="312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6F3E6" w14:textId="77777777" w:rsidR="00715C2C" w:rsidRPr="00FE2043" w:rsidRDefault="00715C2C" w:rsidP="00C52312">
            <w:pPr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Do 6 mj.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097873D" w14:textId="5FBC12BE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49194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BE9FA" w14:textId="75CE87D0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42,4</w:t>
            </w:r>
            <w:r w:rsidR="00715C2C" w:rsidRPr="00FE2043">
              <w:rPr>
                <w:rFonts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FBC0C36" w14:textId="0C669E9C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28746</w:t>
            </w:r>
          </w:p>
        </w:tc>
      </w:tr>
      <w:tr w:rsidR="00715C2C" w:rsidRPr="00FE2043" w14:paraId="40FA443E" w14:textId="77777777">
        <w:trPr>
          <w:trHeight w:val="312"/>
        </w:trPr>
        <w:tc>
          <w:tcPr>
            <w:tcW w:w="15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7B4A9" w14:textId="77777777" w:rsidR="00715C2C" w:rsidRPr="00FE2043" w:rsidRDefault="00715C2C" w:rsidP="00C52312">
            <w:pPr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 xml:space="preserve">6 </w:t>
            </w:r>
            <w:r w:rsidR="00F262B9" w:rsidRPr="00FE2043">
              <w:rPr>
                <w:rFonts w:cs="Arial"/>
                <w:color w:val="000000"/>
                <w:sz w:val="20"/>
                <w:szCs w:val="20"/>
              </w:rPr>
              <w:t>–</w:t>
            </w:r>
            <w:r w:rsidRPr="00FE2043">
              <w:rPr>
                <w:rFonts w:cs="Arial"/>
                <w:color w:val="000000"/>
                <w:sz w:val="20"/>
                <w:szCs w:val="20"/>
              </w:rPr>
              <w:t xml:space="preserve"> 12 mj.</w:t>
            </w:r>
          </w:p>
        </w:tc>
        <w:tc>
          <w:tcPr>
            <w:tcW w:w="13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3CA5CEF" w14:textId="3C8DB545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18429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C16BE" w14:textId="3EC01797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15,9</w:t>
            </w:r>
            <w:r w:rsidR="00715C2C" w:rsidRPr="00FE2043">
              <w:rPr>
                <w:rFonts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8E1294E" w14:textId="1D70ED29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11169</w:t>
            </w:r>
          </w:p>
        </w:tc>
      </w:tr>
      <w:tr w:rsidR="00715C2C" w:rsidRPr="00FE2043" w14:paraId="5F8C2C46" w14:textId="77777777">
        <w:trPr>
          <w:trHeight w:val="312"/>
        </w:trPr>
        <w:tc>
          <w:tcPr>
            <w:tcW w:w="15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8CD1F" w14:textId="77777777" w:rsidR="00715C2C" w:rsidRPr="00FE2043" w:rsidRDefault="00715C2C" w:rsidP="00F262B9">
            <w:pPr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 xml:space="preserve">1 </w:t>
            </w:r>
            <w:r w:rsidR="00F262B9" w:rsidRPr="00FE2043">
              <w:rPr>
                <w:rFonts w:cs="Arial"/>
                <w:color w:val="000000"/>
                <w:sz w:val="20"/>
                <w:szCs w:val="20"/>
              </w:rPr>
              <w:t xml:space="preserve">– </w:t>
            </w:r>
            <w:r w:rsidRPr="00FE2043">
              <w:rPr>
                <w:rFonts w:cs="Arial"/>
                <w:color w:val="000000"/>
                <w:sz w:val="20"/>
                <w:szCs w:val="20"/>
              </w:rPr>
              <w:t>2 god.</w:t>
            </w:r>
          </w:p>
        </w:tc>
        <w:tc>
          <w:tcPr>
            <w:tcW w:w="13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E820CDB" w14:textId="1C53EFE0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14882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40B4C" w14:textId="1E71C408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12,8</w:t>
            </w:r>
            <w:r w:rsidR="00715C2C" w:rsidRPr="00FE2043">
              <w:rPr>
                <w:rFonts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DA21F00" w14:textId="628E6B56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8641</w:t>
            </w:r>
          </w:p>
        </w:tc>
      </w:tr>
      <w:tr w:rsidR="00715C2C" w:rsidRPr="00FE2043" w14:paraId="2AAC62C7" w14:textId="77777777">
        <w:trPr>
          <w:trHeight w:val="312"/>
        </w:trPr>
        <w:tc>
          <w:tcPr>
            <w:tcW w:w="15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B5B23" w14:textId="77777777" w:rsidR="00715C2C" w:rsidRPr="00FE2043" w:rsidRDefault="00715C2C" w:rsidP="00F262B9">
            <w:pPr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 xml:space="preserve">2 </w:t>
            </w:r>
            <w:r w:rsidR="00F262B9" w:rsidRPr="00FE2043">
              <w:rPr>
                <w:rFonts w:cs="Arial"/>
                <w:color w:val="000000"/>
                <w:sz w:val="20"/>
                <w:szCs w:val="20"/>
              </w:rPr>
              <w:t xml:space="preserve">– </w:t>
            </w:r>
            <w:r w:rsidRPr="00FE2043">
              <w:rPr>
                <w:rFonts w:cs="Arial"/>
                <w:color w:val="000000"/>
                <w:sz w:val="20"/>
                <w:szCs w:val="20"/>
              </w:rPr>
              <w:t>3 god.</w:t>
            </w:r>
          </w:p>
        </w:tc>
        <w:tc>
          <w:tcPr>
            <w:tcW w:w="134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0342229" w14:textId="1918C418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9157</w:t>
            </w:r>
          </w:p>
        </w:tc>
        <w:tc>
          <w:tcPr>
            <w:tcW w:w="11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F4D92" w14:textId="75707E5E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7,9</w:t>
            </w:r>
            <w:r w:rsidR="00715C2C" w:rsidRPr="00FE2043">
              <w:rPr>
                <w:rFonts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6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51FA93E" w14:textId="1C232994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5126</w:t>
            </w:r>
          </w:p>
        </w:tc>
      </w:tr>
      <w:tr w:rsidR="00715C2C" w:rsidRPr="00FE2043" w14:paraId="6874D348" w14:textId="77777777">
        <w:trPr>
          <w:trHeight w:val="312"/>
        </w:trPr>
        <w:tc>
          <w:tcPr>
            <w:tcW w:w="15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62910" w14:textId="77777777" w:rsidR="00715C2C" w:rsidRPr="00FE2043" w:rsidRDefault="00715C2C" w:rsidP="00C52312">
            <w:pPr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Više od 3 god.</w:t>
            </w:r>
          </w:p>
        </w:tc>
        <w:tc>
          <w:tcPr>
            <w:tcW w:w="134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720A34" w14:textId="3D8C4449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24265</w:t>
            </w:r>
          </w:p>
        </w:tc>
        <w:tc>
          <w:tcPr>
            <w:tcW w:w="11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E39FD" w14:textId="76CD7C3A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21,1</w:t>
            </w:r>
            <w:r w:rsidR="00715C2C" w:rsidRPr="00FE2043">
              <w:rPr>
                <w:rFonts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39B98" w14:textId="67BB7F18" w:rsidR="00715C2C" w:rsidRPr="00FE2043" w:rsidRDefault="00DE3840" w:rsidP="00AD57A0">
            <w:pPr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FE2043">
              <w:rPr>
                <w:rFonts w:cs="Arial"/>
                <w:color w:val="000000"/>
                <w:sz w:val="20"/>
                <w:szCs w:val="20"/>
              </w:rPr>
              <w:t>12980</w:t>
            </w:r>
          </w:p>
        </w:tc>
      </w:tr>
      <w:tr w:rsidR="00715C2C" w:rsidRPr="00FE2043" w14:paraId="51B6DAD1" w14:textId="77777777">
        <w:trPr>
          <w:trHeight w:val="372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A72C8" w14:textId="77777777" w:rsidR="00715C2C" w:rsidRPr="00FE2043" w:rsidRDefault="0088773B" w:rsidP="00C52312">
            <w:pPr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Sveu</w:t>
            </w:r>
            <w:r w:rsidR="00715C2C" w:rsidRPr="00FE2043">
              <w:rPr>
                <w:rFonts w:cs="Arial"/>
                <w:sz w:val="20"/>
                <w:szCs w:val="20"/>
              </w:rPr>
              <w:t>kupno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7245A3" w14:textId="13A7C9E0" w:rsidR="00715C2C" w:rsidRPr="00FE2043" w:rsidRDefault="00DE3840" w:rsidP="00AD57A0">
            <w:pPr>
              <w:jc w:val="right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116127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65608" w14:textId="77777777" w:rsidR="00715C2C" w:rsidRPr="00FE2043" w:rsidRDefault="00715C2C" w:rsidP="00AD57A0">
            <w:pPr>
              <w:jc w:val="right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100,0%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F463F" w14:textId="5A5C1084" w:rsidR="00715C2C" w:rsidRPr="00FE2043" w:rsidRDefault="00DE3840" w:rsidP="00AD57A0">
            <w:pPr>
              <w:jc w:val="right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66662</w:t>
            </w:r>
          </w:p>
        </w:tc>
      </w:tr>
    </w:tbl>
    <w:p w14:paraId="6EF56E8C" w14:textId="77777777" w:rsidR="00715C2C" w:rsidRPr="00FE2043" w:rsidRDefault="00D76262" w:rsidP="00D52E41">
      <w:pPr>
        <w:pStyle w:val="-NUMBvjezba"/>
        <w:spacing w:before="120"/>
      </w:pPr>
      <w:r w:rsidRPr="003438D5">
        <w:t xml:space="preserve">U ćeliju ispod </w:t>
      </w:r>
      <w:r w:rsidR="00155962" w:rsidRPr="003438D5">
        <w:t xml:space="preserve">ćelije </w:t>
      </w:r>
      <w:r w:rsidR="00D255E3" w:rsidRPr="003438D5">
        <w:t>s tekstom</w:t>
      </w:r>
      <w:r w:rsidR="00155962" w:rsidRPr="003438D5">
        <w:t xml:space="preserve"> </w:t>
      </w:r>
      <w:r w:rsidRPr="003438D5">
        <w:t>„</w:t>
      </w:r>
      <w:r w:rsidRPr="003438D5">
        <w:rPr>
          <w:i/>
        </w:rPr>
        <w:t>Sveukupno“</w:t>
      </w:r>
      <w:r w:rsidRPr="003438D5">
        <w:t xml:space="preserve"> upišite današnji datum i trenutačno vrijeme s razmakom između.</w:t>
      </w:r>
    </w:p>
    <w:p w14:paraId="589EDCE8" w14:textId="77777777" w:rsidR="00AD7E48" w:rsidRPr="00FE2043" w:rsidRDefault="004A64F9" w:rsidP="00D52E41">
      <w:pPr>
        <w:pStyle w:val="-NUMBvjezba"/>
      </w:pPr>
      <w:r w:rsidRPr="00FE2043">
        <w:t>U radnom</w:t>
      </w:r>
      <w:r w:rsidR="00F20314" w:rsidRPr="00FE2043">
        <w:t>e</w:t>
      </w:r>
      <w:r w:rsidRPr="00FE2043">
        <w:t xml:space="preserve"> listu </w:t>
      </w:r>
      <w:r w:rsidRPr="00FE2043">
        <w:rPr>
          <w:b/>
          <w:i/>
        </w:rPr>
        <w:t>List2</w:t>
      </w:r>
      <w:r w:rsidRPr="00FE2043">
        <w:t xml:space="preserve"> </w:t>
      </w:r>
      <w:r w:rsidR="00AD7E48" w:rsidRPr="00FE2043">
        <w:t xml:space="preserve">napravite popis </w:t>
      </w:r>
      <w:r w:rsidR="00C033A5" w:rsidRPr="00FE2043">
        <w:t xml:space="preserve">od najmanje </w:t>
      </w:r>
      <w:r w:rsidR="00772A41" w:rsidRPr="00FE2043">
        <w:t>petoro</w:t>
      </w:r>
      <w:r w:rsidR="00AD7E48" w:rsidRPr="00FE2043">
        <w:t xml:space="preserve"> prijatelja upisujući podatke u stupce kojima dodijelite nazive: </w:t>
      </w:r>
      <w:r w:rsidR="00C52312" w:rsidRPr="00FE2043">
        <w:t>„</w:t>
      </w:r>
      <w:r w:rsidR="00AD7E48" w:rsidRPr="00FE2043">
        <w:rPr>
          <w:i/>
        </w:rPr>
        <w:t>Ime</w:t>
      </w:r>
      <w:r w:rsidR="00C52312" w:rsidRPr="00FE2043">
        <w:rPr>
          <w:i/>
        </w:rPr>
        <w:t>“</w:t>
      </w:r>
      <w:r w:rsidR="00AD7E48" w:rsidRPr="00FE2043">
        <w:t xml:space="preserve">, </w:t>
      </w:r>
      <w:r w:rsidR="00C52312" w:rsidRPr="00FE2043">
        <w:t>„</w:t>
      </w:r>
      <w:r w:rsidR="00AD7E48" w:rsidRPr="00FE2043">
        <w:rPr>
          <w:i/>
        </w:rPr>
        <w:t>Prezime</w:t>
      </w:r>
      <w:r w:rsidR="00C52312" w:rsidRPr="00FE2043">
        <w:rPr>
          <w:i/>
        </w:rPr>
        <w:t>“</w:t>
      </w:r>
      <w:r w:rsidR="00AD7E48" w:rsidRPr="00FE2043">
        <w:t xml:space="preserve">, </w:t>
      </w:r>
      <w:r w:rsidR="00C52312" w:rsidRPr="00FE2043">
        <w:t>„</w:t>
      </w:r>
      <w:r w:rsidR="00AD7E48" w:rsidRPr="00FE2043">
        <w:rPr>
          <w:i/>
        </w:rPr>
        <w:t>Broj mobitela</w:t>
      </w:r>
      <w:r w:rsidR="00C52312" w:rsidRPr="00FE2043">
        <w:rPr>
          <w:i/>
        </w:rPr>
        <w:t>“</w:t>
      </w:r>
      <w:r w:rsidR="00AD7E48" w:rsidRPr="00FE2043">
        <w:t xml:space="preserve">, </w:t>
      </w:r>
      <w:r w:rsidR="00C52312" w:rsidRPr="00FE2043">
        <w:t>„</w:t>
      </w:r>
      <w:r w:rsidR="00AD7E48" w:rsidRPr="00FE2043">
        <w:rPr>
          <w:i/>
        </w:rPr>
        <w:t>Datum rođenja</w:t>
      </w:r>
      <w:r w:rsidR="00C52312" w:rsidRPr="00FE2043">
        <w:rPr>
          <w:i/>
        </w:rPr>
        <w:t>“</w:t>
      </w:r>
      <w:r w:rsidR="00C033A5" w:rsidRPr="00FE2043">
        <w:t>.</w:t>
      </w:r>
      <w:r w:rsidR="00AD7E48" w:rsidRPr="00FE2043">
        <w:t xml:space="preserve"> (</w:t>
      </w:r>
      <w:r w:rsidR="00C033A5" w:rsidRPr="00FE2043">
        <w:t>P</w:t>
      </w:r>
      <w:r w:rsidR="00AD7E48" w:rsidRPr="00FE2043">
        <w:t>odaci ne moraju biti istiniti</w:t>
      </w:r>
      <w:r w:rsidR="00772A41" w:rsidRPr="00FE2043">
        <w:t>.</w:t>
      </w:r>
      <w:r w:rsidR="00AD7E48" w:rsidRPr="00FE2043">
        <w:t>)</w:t>
      </w:r>
    </w:p>
    <w:p w14:paraId="618D876C" w14:textId="77777777" w:rsidR="00383BA3" w:rsidRPr="00FE2043" w:rsidRDefault="00383BA3" w:rsidP="00D52E41">
      <w:pPr>
        <w:pStyle w:val="-NUMBvjezba"/>
      </w:pPr>
      <w:r w:rsidRPr="00FE2043">
        <w:t xml:space="preserve">Radni list </w:t>
      </w:r>
      <w:r w:rsidRPr="00FE2043">
        <w:rPr>
          <w:b/>
          <w:i/>
        </w:rPr>
        <w:t>List2</w:t>
      </w:r>
      <w:r w:rsidRPr="00FE2043">
        <w:t xml:space="preserve"> preimenujte sukladno njegovom</w:t>
      </w:r>
      <w:r w:rsidR="00B27A1A" w:rsidRPr="00FE2043">
        <w:t>e</w:t>
      </w:r>
      <w:r w:rsidRPr="00FE2043">
        <w:t xml:space="preserve"> sadržaju.</w:t>
      </w:r>
    </w:p>
    <w:p w14:paraId="0D911D98" w14:textId="611301DD" w:rsidR="00715C2C" w:rsidRPr="00FE2043" w:rsidRDefault="00715C2C" w:rsidP="00D52E41">
      <w:pPr>
        <w:pStyle w:val="-NUMBvjezba"/>
      </w:pPr>
      <w:r w:rsidRPr="00FE2043">
        <w:t>Spremite radnu knjigu u mapu</w:t>
      </w:r>
      <w:r w:rsidRPr="00FE2043">
        <w:rPr>
          <w:b/>
          <w:i/>
        </w:rPr>
        <w:t xml:space="preserve"> </w:t>
      </w:r>
      <w:r w:rsidR="00EB557D" w:rsidRPr="00FE2043">
        <w:rPr>
          <w:b/>
          <w:i/>
        </w:rPr>
        <w:t>E430_</w:t>
      </w:r>
      <w:r w:rsidR="00082C59" w:rsidRPr="00FE2043">
        <w:rPr>
          <w:b/>
          <w:i/>
          <w:iCs/>
        </w:rPr>
        <w:t>Vjezbe</w:t>
      </w:r>
      <w:r w:rsidRPr="00FE2043">
        <w:t xml:space="preserve"> pod imenom</w:t>
      </w:r>
      <w:r w:rsidR="0088491A" w:rsidRPr="00FE2043">
        <w:br/>
      </w:r>
      <w:r w:rsidR="0088491A" w:rsidRPr="00FE2043">
        <w:rPr>
          <w:b/>
          <w:i/>
        </w:rPr>
        <w:t>03_Unos podataka</w:t>
      </w:r>
      <w:r w:rsidRPr="00FE2043">
        <w:rPr>
          <w:b/>
          <w:i/>
        </w:rPr>
        <w:t>.xlsx</w:t>
      </w:r>
      <w:r w:rsidR="00347AC8">
        <w:rPr>
          <w:bCs/>
          <w:iCs/>
        </w:rPr>
        <w:t xml:space="preserve"> i zatvorite</w:t>
      </w:r>
      <w:r w:rsidRPr="00FE2043">
        <w:t>.</w:t>
      </w:r>
    </w:p>
    <w:p w14:paraId="1328FE27" w14:textId="77777777" w:rsidR="002A46D0" w:rsidRPr="00FE2043" w:rsidRDefault="00471924" w:rsidP="00EE16B7">
      <w:pPr>
        <w:pStyle w:val="1-1-NASLOV"/>
        <w:ind w:right="-10"/>
      </w:pPr>
      <w:r w:rsidRPr="00FE2043">
        <w:br w:type="page"/>
      </w:r>
      <w:bookmarkStart w:id="63" w:name="a34"/>
      <w:bookmarkStart w:id="64" w:name="_Toc146188093"/>
      <w:r w:rsidR="002A46D0" w:rsidRPr="00FE2043">
        <w:lastRenderedPageBreak/>
        <w:t>3.</w:t>
      </w:r>
      <w:r w:rsidR="008A235F" w:rsidRPr="00FE2043">
        <w:t>4</w:t>
      </w:r>
      <w:r w:rsidR="002A46D0" w:rsidRPr="00FE2043">
        <w:t>. Kretanje radnim listom</w:t>
      </w:r>
      <w:bookmarkEnd w:id="63"/>
      <w:bookmarkEnd w:id="64"/>
    </w:p>
    <w:p w14:paraId="26AADEE8" w14:textId="77777777" w:rsidR="002A46D0" w:rsidRPr="00FE2043" w:rsidRDefault="00FC5108" w:rsidP="002A46D0">
      <w:pPr>
        <w:pStyle w:val="-TEKST"/>
        <w:ind w:right="-10"/>
        <w:jc w:val="left"/>
      </w:pPr>
      <w:r w:rsidRPr="00FE2043">
        <w:t>Odabir ćelije koj</w:t>
      </w:r>
      <w:r w:rsidR="00F262B9" w:rsidRPr="00FE2043">
        <w:t>a</w:t>
      </w:r>
      <w:r w:rsidRPr="00FE2043">
        <w:t xml:space="preserve"> se želi aktivirati moguć je samo u vidljivom</w:t>
      </w:r>
      <w:r w:rsidR="00EE7E61" w:rsidRPr="00FE2043">
        <w:t>e</w:t>
      </w:r>
      <w:r w:rsidRPr="00FE2043">
        <w:t xml:space="preserve"> dijelu radnog</w:t>
      </w:r>
      <w:r w:rsidR="00EE7E61" w:rsidRPr="00FE2043">
        <w:t xml:space="preserve">a </w:t>
      </w:r>
      <w:r w:rsidRPr="00FE2043">
        <w:t>lista. Za odabir ćelije u dijelu radnog</w:t>
      </w:r>
      <w:r w:rsidR="00EE7E61" w:rsidRPr="00FE2043">
        <w:t>a</w:t>
      </w:r>
      <w:r w:rsidRPr="00FE2043">
        <w:t xml:space="preserve"> lista koji </w:t>
      </w:r>
      <w:r w:rsidR="00EE7E61" w:rsidRPr="00FE2043">
        <w:t xml:space="preserve">trenutačno </w:t>
      </w:r>
      <w:r w:rsidRPr="00FE2043">
        <w:t>nije vidljiv na zaslonu</w:t>
      </w:r>
      <w:r w:rsidR="00EE7E61" w:rsidRPr="00FE2043">
        <w:t>,</w:t>
      </w:r>
      <w:r w:rsidRPr="00FE2043">
        <w:t xml:space="preserve"> potrebno je pomicati radni list unutar njegov</w:t>
      </w:r>
      <w:r w:rsidR="00EE7E61" w:rsidRPr="00FE2043">
        <w:t>a</w:t>
      </w:r>
      <w:r w:rsidRPr="00FE2043">
        <w:t xml:space="preserve"> prozora.</w:t>
      </w:r>
    </w:p>
    <w:p w14:paraId="043641BA" w14:textId="77777777" w:rsidR="00FC5108" w:rsidRPr="00FE2043" w:rsidRDefault="00FC5108" w:rsidP="002A46D0">
      <w:pPr>
        <w:pStyle w:val="-TEKST"/>
        <w:ind w:right="-10"/>
        <w:jc w:val="left"/>
      </w:pPr>
      <w:r w:rsidRPr="00FE2043">
        <w:t>Pomicanje prozora može se izvoditi pomoću traka za pomicanje, pomoću miša i pomoću tipkovnice na ove načine: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0"/>
        <w:gridCol w:w="3569"/>
      </w:tblGrid>
      <w:tr w:rsidR="00FC5108" w:rsidRPr="00FE2043" w14:paraId="0077C1B9" w14:textId="77777777" w:rsidTr="0040744A">
        <w:trPr>
          <w:trHeight w:val="454"/>
        </w:trPr>
        <w:tc>
          <w:tcPr>
            <w:tcW w:w="3780" w:type="dxa"/>
            <w:shd w:val="clear" w:color="auto" w:fill="E0E0E0"/>
            <w:vAlign w:val="center"/>
          </w:tcPr>
          <w:p w14:paraId="30842F13" w14:textId="77777777" w:rsidR="00FC5108" w:rsidRPr="00FE2043" w:rsidRDefault="00FC5108" w:rsidP="00C6593E">
            <w:pPr>
              <w:widowControl w:val="0"/>
              <w:ind w:right="1332"/>
              <w:jc w:val="both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Kretanje</w:t>
            </w:r>
          </w:p>
        </w:tc>
        <w:tc>
          <w:tcPr>
            <w:tcW w:w="3569" w:type="dxa"/>
            <w:shd w:val="clear" w:color="auto" w:fill="E0E0E0"/>
            <w:vAlign w:val="center"/>
          </w:tcPr>
          <w:p w14:paraId="5A0EAFB6" w14:textId="77777777" w:rsidR="00FC5108" w:rsidRPr="00FE2043" w:rsidRDefault="00FC5108" w:rsidP="00C6593E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Postupak</w:t>
            </w:r>
          </w:p>
        </w:tc>
      </w:tr>
      <w:tr w:rsidR="00FC5108" w:rsidRPr="00FE2043" w14:paraId="61FBE5D4" w14:textId="77777777" w:rsidTr="0040744A">
        <w:tc>
          <w:tcPr>
            <w:tcW w:w="3780" w:type="dxa"/>
            <w:vAlign w:val="center"/>
          </w:tcPr>
          <w:p w14:paraId="0D4F7934" w14:textId="77777777" w:rsidR="00FC5108" w:rsidRPr="00FE2043" w:rsidRDefault="004C3D0F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prozora za jedan redak ili stupac</w:t>
            </w:r>
          </w:p>
        </w:tc>
        <w:tc>
          <w:tcPr>
            <w:tcW w:w="3569" w:type="dxa"/>
            <w:vAlign w:val="center"/>
          </w:tcPr>
          <w:p w14:paraId="3CE96CB3" w14:textId="783A6B8A" w:rsidR="00FC5108" w:rsidRPr="00FE2043" w:rsidRDefault="004C3D0F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Klik mišem na strelicu trake za pomicanje</w:t>
            </w:r>
          </w:p>
        </w:tc>
      </w:tr>
      <w:tr w:rsidR="00FC5108" w:rsidRPr="00FE2043" w14:paraId="5690BCAB" w14:textId="77777777" w:rsidTr="0040744A">
        <w:tc>
          <w:tcPr>
            <w:tcW w:w="3780" w:type="dxa"/>
            <w:vAlign w:val="center"/>
          </w:tcPr>
          <w:p w14:paraId="17ACF399" w14:textId="77777777" w:rsidR="00FC5108" w:rsidRPr="00FE2043" w:rsidRDefault="004C3D0F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za jedan prozor okomito ili vodoravno</w:t>
            </w:r>
          </w:p>
        </w:tc>
        <w:tc>
          <w:tcPr>
            <w:tcW w:w="3569" w:type="dxa"/>
            <w:vAlign w:val="center"/>
          </w:tcPr>
          <w:p w14:paraId="6109F88A" w14:textId="77777777" w:rsidR="00FC5108" w:rsidRPr="00FE2043" w:rsidRDefault="00FC5108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="004C3D0F" w:rsidRPr="00FE2043">
              <w:rPr>
                <w:rFonts w:cs="Arial"/>
                <w:sz w:val="20"/>
                <w:szCs w:val="20"/>
              </w:rPr>
              <w:t>na prostor između klizača i strelice na traci za pomicanje</w:t>
            </w:r>
          </w:p>
        </w:tc>
      </w:tr>
      <w:tr w:rsidR="004C3D0F" w:rsidRPr="00FE2043" w14:paraId="7961E11F" w14:textId="77777777" w:rsidTr="0040744A">
        <w:tc>
          <w:tcPr>
            <w:tcW w:w="3780" w:type="dxa"/>
            <w:vAlign w:val="center"/>
          </w:tcPr>
          <w:p w14:paraId="09A2D39A" w14:textId="77777777" w:rsidR="004C3D0F" w:rsidRPr="00FE2043" w:rsidRDefault="00207376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Linearno</w:t>
            </w:r>
            <w:r w:rsidR="004C3D0F" w:rsidRPr="00FE2043">
              <w:rPr>
                <w:rFonts w:cs="Arial"/>
                <w:sz w:val="20"/>
                <w:szCs w:val="20"/>
              </w:rPr>
              <w:t xml:space="preserve"> pomicanje prozora</w:t>
            </w:r>
          </w:p>
        </w:tc>
        <w:tc>
          <w:tcPr>
            <w:tcW w:w="3569" w:type="dxa"/>
            <w:vAlign w:val="center"/>
          </w:tcPr>
          <w:p w14:paraId="469C6880" w14:textId="77777777" w:rsidR="004C3D0F" w:rsidRPr="00FE2043" w:rsidRDefault="004C3D0F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klizača u željenom</w:t>
            </w:r>
            <w:r w:rsidR="00EE7E61" w:rsidRPr="00FE2043">
              <w:rPr>
                <w:rFonts w:cs="Arial"/>
                <w:sz w:val="20"/>
                <w:szCs w:val="20"/>
              </w:rPr>
              <w:t>e</w:t>
            </w:r>
            <w:r w:rsidRPr="00FE2043">
              <w:rPr>
                <w:rFonts w:cs="Arial"/>
                <w:sz w:val="20"/>
                <w:szCs w:val="20"/>
              </w:rPr>
              <w:t xml:space="preserve"> smjeru</w:t>
            </w:r>
          </w:p>
        </w:tc>
      </w:tr>
      <w:tr w:rsidR="00FC5108" w:rsidRPr="00FE2043" w14:paraId="4E5B3276" w14:textId="77777777" w:rsidTr="0040744A">
        <w:tc>
          <w:tcPr>
            <w:tcW w:w="3780" w:type="dxa"/>
            <w:shd w:val="clear" w:color="auto" w:fill="auto"/>
            <w:vAlign w:val="center"/>
          </w:tcPr>
          <w:p w14:paraId="3B064E4F" w14:textId="77777777" w:rsidR="00FC5108" w:rsidRPr="00FE2043" w:rsidRDefault="004C3D0F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Okomito pomicanje prozora</w:t>
            </w:r>
          </w:p>
        </w:tc>
        <w:tc>
          <w:tcPr>
            <w:tcW w:w="3569" w:type="dxa"/>
            <w:vAlign w:val="center"/>
          </w:tcPr>
          <w:p w14:paraId="7BF703D6" w14:textId="77777777" w:rsidR="00FC5108" w:rsidRPr="00FE2043" w:rsidRDefault="004C3D0F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Okretanje kotačića miša </w:t>
            </w:r>
          </w:p>
        </w:tc>
      </w:tr>
      <w:tr w:rsidR="005E67F5" w:rsidRPr="00FE2043" w14:paraId="2CD0B5DC" w14:textId="77777777" w:rsidTr="0040744A">
        <w:tc>
          <w:tcPr>
            <w:tcW w:w="3780" w:type="dxa"/>
            <w:shd w:val="clear" w:color="auto" w:fill="auto"/>
            <w:vAlign w:val="center"/>
          </w:tcPr>
          <w:p w14:paraId="1BABAD50" w14:textId="77777777" w:rsidR="005E67F5" w:rsidRPr="00FE2043" w:rsidRDefault="005E67F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za jednu ćeliju dolje</w:t>
            </w:r>
          </w:p>
        </w:tc>
        <w:tc>
          <w:tcPr>
            <w:tcW w:w="3569" w:type="dxa"/>
            <w:vAlign w:val="center"/>
          </w:tcPr>
          <w:p w14:paraId="2424A4BD" w14:textId="77777777" w:rsidR="005E67F5" w:rsidRPr="00FE2043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[</w:t>
            </w:r>
            <w:r w:rsidR="005E67F5" w:rsidRPr="00FE2043">
              <w:rPr>
                <w:rFonts w:cs="Arial"/>
                <w:sz w:val="20"/>
                <w:szCs w:val="20"/>
              </w:rPr>
              <w:t>Enter</w:t>
            </w:r>
            <w:r w:rsidRPr="00FE2043">
              <w:rPr>
                <w:rFonts w:cs="Arial"/>
                <w:sz w:val="20"/>
                <w:szCs w:val="20"/>
              </w:rPr>
              <w:t>]</w:t>
            </w:r>
          </w:p>
        </w:tc>
      </w:tr>
      <w:tr w:rsidR="005E67F5" w:rsidRPr="00FE2043" w14:paraId="21D0814F" w14:textId="77777777" w:rsidTr="0040744A">
        <w:tc>
          <w:tcPr>
            <w:tcW w:w="3780" w:type="dxa"/>
            <w:shd w:val="clear" w:color="auto" w:fill="auto"/>
            <w:vAlign w:val="center"/>
          </w:tcPr>
          <w:p w14:paraId="5DDD9289" w14:textId="77777777" w:rsidR="005E67F5" w:rsidRPr="00FE2043" w:rsidRDefault="005E67F5" w:rsidP="00FB167F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Pomicanje za jednu ćeliju </w:t>
            </w:r>
            <w:r w:rsidR="00FB167F" w:rsidRPr="00FE2043">
              <w:rPr>
                <w:rFonts w:cs="Arial"/>
                <w:sz w:val="20"/>
                <w:szCs w:val="20"/>
              </w:rPr>
              <w:t>gore</w:t>
            </w:r>
          </w:p>
        </w:tc>
        <w:tc>
          <w:tcPr>
            <w:tcW w:w="3569" w:type="dxa"/>
            <w:vAlign w:val="center"/>
          </w:tcPr>
          <w:p w14:paraId="184B74E7" w14:textId="77777777" w:rsidR="005E67F5" w:rsidRPr="00FE2043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[</w:t>
            </w:r>
            <w:r w:rsidR="005E67F5" w:rsidRPr="00FE2043">
              <w:rPr>
                <w:rFonts w:cs="Arial"/>
                <w:sz w:val="20"/>
                <w:szCs w:val="20"/>
              </w:rPr>
              <w:t>Shift</w:t>
            </w:r>
            <w:r w:rsidRPr="00FE2043">
              <w:rPr>
                <w:rFonts w:cs="Arial"/>
                <w:sz w:val="20"/>
                <w:szCs w:val="20"/>
              </w:rPr>
              <w:t>]</w:t>
            </w:r>
            <w:r w:rsidR="005E67F5" w:rsidRPr="00FE2043">
              <w:rPr>
                <w:rFonts w:cs="Arial"/>
                <w:sz w:val="20"/>
                <w:szCs w:val="20"/>
              </w:rPr>
              <w:t>+</w:t>
            </w:r>
            <w:r w:rsidRPr="00FE2043">
              <w:rPr>
                <w:sz w:val="20"/>
                <w:szCs w:val="20"/>
              </w:rPr>
              <w:t>[</w:t>
            </w:r>
            <w:r w:rsidR="005E67F5" w:rsidRPr="00FE2043">
              <w:rPr>
                <w:rFonts w:cs="Arial"/>
                <w:sz w:val="20"/>
                <w:szCs w:val="20"/>
              </w:rPr>
              <w:t>Enter</w:t>
            </w:r>
            <w:r w:rsidRPr="00FE2043">
              <w:rPr>
                <w:rFonts w:cs="Arial"/>
                <w:sz w:val="20"/>
                <w:szCs w:val="20"/>
              </w:rPr>
              <w:t>]</w:t>
            </w:r>
          </w:p>
        </w:tc>
      </w:tr>
      <w:tr w:rsidR="005E67F5" w:rsidRPr="00FE2043" w14:paraId="659B3ED0" w14:textId="77777777" w:rsidTr="0040744A">
        <w:tc>
          <w:tcPr>
            <w:tcW w:w="3780" w:type="dxa"/>
            <w:shd w:val="clear" w:color="auto" w:fill="auto"/>
            <w:vAlign w:val="center"/>
          </w:tcPr>
          <w:p w14:paraId="56FD80CD" w14:textId="77777777" w:rsidR="005E67F5" w:rsidRPr="00FE2043" w:rsidRDefault="005E67F5" w:rsidP="005E67F5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za jednu ćeliju desno</w:t>
            </w:r>
          </w:p>
        </w:tc>
        <w:tc>
          <w:tcPr>
            <w:tcW w:w="3569" w:type="dxa"/>
            <w:vAlign w:val="center"/>
          </w:tcPr>
          <w:p w14:paraId="56430ECA" w14:textId="77777777" w:rsidR="005E67F5" w:rsidRPr="00FE2043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[</w:t>
            </w:r>
            <w:r w:rsidR="005E67F5" w:rsidRPr="00FE2043">
              <w:rPr>
                <w:rFonts w:cs="Arial"/>
                <w:sz w:val="20"/>
                <w:szCs w:val="20"/>
              </w:rPr>
              <w:t>Tab</w:t>
            </w:r>
            <w:r w:rsidRPr="00FE2043">
              <w:rPr>
                <w:rFonts w:cs="Arial"/>
                <w:sz w:val="20"/>
                <w:szCs w:val="20"/>
              </w:rPr>
              <w:t>]</w:t>
            </w:r>
          </w:p>
        </w:tc>
      </w:tr>
      <w:tr w:rsidR="005E67F5" w:rsidRPr="00FE2043" w14:paraId="43ECE7AB" w14:textId="77777777" w:rsidTr="0040744A">
        <w:tc>
          <w:tcPr>
            <w:tcW w:w="3780" w:type="dxa"/>
            <w:shd w:val="clear" w:color="auto" w:fill="auto"/>
            <w:vAlign w:val="center"/>
          </w:tcPr>
          <w:p w14:paraId="0FC58CD4" w14:textId="77777777" w:rsidR="005E67F5" w:rsidRPr="00FE2043" w:rsidRDefault="005E67F5" w:rsidP="005E67F5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za jednu ćeliju lijevo</w:t>
            </w:r>
          </w:p>
        </w:tc>
        <w:tc>
          <w:tcPr>
            <w:tcW w:w="3569" w:type="dxa"/>
            <w:vAlign w:val="center"/>
          </w:tcPr>
          <w:p w14:paraId="28B85DA2" w14:textId="77777777" w:rsidR="005E67F5" w:rsidRPr="00FE2043" w:rsidRDefault="00046260" w:rsidP="005E67F5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[</w:t>
            </w:r>
            <w:r w:rsidR="005E67F5" w:rsidRPr="00FE2043">
              <w:rPr>
                <w:rFonts w:cs="Arial"/>
                <w:sz w:val="20"/>
                <w:szCs w:val="20"/>
              </w:rPr>
              <w:t>Shift</w:t>
            </w:r>
            <w:r w:rsidRPr="00FE2043">
              <w:rPr>
                <w:rFonts w:cs="Arial"/>
                <w:sz w:val="20"/>
                <w:szCs w:val="20"/>
              </w:rPr>
              <w:t>]</w:t>
            </w:r>
            <w:r w:rsidR="005E67F5" w:rsidRPr="00FE2043">
              <w:rPr>
                <w:rFonts w:cs="Arial"/>
                <w:sz w:val="20"/>
                <w:szCs w:val="20"/>
              </w:rPr>
              <w:t>+</w:t>
            </w:r>
            <w:r w:rsidRPr="00FE2043">
              <w:rPr>
                <w:sz w:val="20"/>
                <w:szCs w:val="20"/>
              </w:rPr>
              <w:t>[</w:t>
            </w:r>
            <w:r w:rsidR="005E67F5" w:rsidRPr="00FE2043">
              <w:rPr>
                <w:rFonts w:cs="Arial"/>
                <w:sz w:val="20"/>
                <w:szCs w:val="20"/>
              </w:rPr>
              <w:t>Tab</w:t>
            </w:r>
            <w:r w:rsidRPr="00FE2043">
              <w:rPr>
                <w:rFonts w:cs="Arial"/>
                <w:sz w:val="20"/>
                <w:szCs w:val="20"/>
              </w:rPr>
              <w:t>]</w:t>
            </w:r>
          </w:p>
        </w:tc>
      </w:tr>
      <w:tr w:rsidR="00FC5108" w:rsidRPr="00FE2043" w14:paraId="50369EBB" w14:textId="77777777" w:rsidTr="0040744A">
        <w:tc>
          <w:tcPr>
            <w:tcW w:w="3780" w:type="dxa"/>
            <w:vAlign w:val="center"/>
          </w:tcPr>
          <w:p w14:paraId="72806076" w14:textId="77777777" w:rsidR="00FC5108" w:rsidRPr="00FE2043" w:rsidRDefault="00A0453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aktivne ćelije za jedno mjesto u smjeru strelice</w:t>
            </w:r>
          </w:p>
        </w:tc>
        <w:tc>
          <w:tcPr>
            <w:tcW w:w="3569" w:type="dxa"/>
            <w:vAlign w:val="center"/>
          </w:tcPr>
          <w:p w14:paraId="42018ACC" w14:textId="77777777" w:rsidR="00FC5108" w:rsidRPr="00FE2043" w:rsidRDefault="00A0453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Strelice smjera: tipke </w:t>
            </w:r>
            <w:r w:rsidRPr="00FE2043">
              <w:rPr>
                <w:rFonts w:cs="Arial"/>
                <w:sz w:val="20"/>
                <w:szCs w:val="20"/>
              </w:rPr>
              <w:sym w:font="Symbol" w:char="F0AC"/>
            </w:r>
            <w:r w:rsidR="001744F1" w:rsidRPr="00FE2043">
              <w:rPr>
                <w:rFonts w:cs="Arial"/>
                <w:sz w:val="20"/>
                <w:szCs w:val="20"/>
              </w:rPr>
              <w:t>,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Pr="00FE2043">
              <w:rPr>
                <w:rFonts w:cs="Arial"/>
                <w:sz w:val="20"/>
                <w:szCs w:val="20"/>
              </w:rPr>
              <w:sym w:font="Symbol" w:char="F0AD"/>
            </w:r>
            <w:r w:rsidR="001744F1" w:rsidRPr="00FE2043">
              <w:rPr>
                <w:rFonts w:cs="Arial"/>
                <w:sz w:val="20"/>
                <w:szCs w:val="20"/>
              </w:rPr>
              <w:t>,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Pr="00FE2043">
              <w:rPr>
                <w:rFonts w:cs="Arial"/>
                <w:sz w:val="20"/>
                <w:szCs w:val="20"/>
              </w:rPr>
              <w:sym w:font="Symbol" w:char="F0AF"/>
            </w:r>
            <w:r w:rsidR="001744F1" w:rsidRPr="00FE2043">
              <w:rPr>
                <w:rFonts w:cs="Arial"/>
                <w:sz w:val="20"/>
                <w:szCs w:val="20"/>
              </w:rPr>
              <w:t>,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Pr="00FE2043">
              <w:rPr>
                <w:rFonts w:cs="Arial"/>
                <w:sz w:val="20"/>
                <w:szCs w:val="20"/>
              </w:rPr>
              <w:sym w:font="Symbol" w:char="F0AE"/>
            </w:r>
          </w:p>
        </w:tc>
      </w:tr>
      <w:tr w:rsidR="00A0453B" w:rsidRPr="00FE2043" w14:paraId="4C3306C4" w14:textId="77777777" w:rsidTr="0040744A">
        <w:tc>
          <w:tcPr>
            <w:tcW w:w="3780" w:type="dxa"/>
            <w:vAlign w:val="center"/>
          </w:tcPr>
          <w:p w14:paraId="5A7457FB" w14:textId="77777777" w:rsidR="00A0453B" w:rsidRPr="00FE2043" w:rsidRDefault="00A0453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za jedan prozor prema dolje</w:t>
            </w:r>
          </w:p>
        </w:tc>
        <w:tc>
          <w:tcPr>
            <w:tcW w:w="3569" w:type="dxa"/>
            <w:vAlign w:val="center"/>
          </w:tcPr>
          <w:p w14:paraId="3C600F2D" w14:textId="77777777" w:rsidR="00A0453B" w:rsidRPr="00FE2043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[</w:t>
            </w:r>
            <w:r w:rsidR="00A0453B" w:rsidRPr="00FE2043">
              <w:rPr>
                <w:rFonts w:cs="Arial"/>
                <w:sz w:val="20"/>
                <w:szCs w:val="20"/>
              </w:rPr>
              <w:t>Page Down</w:t>
            </w:r>
            <w:r w:rsidRPr="00FE2043">
              <w:rPr>
                <w:rFonts w:cs="Arial"/>
                <w:sz w:val="20"/>
                <w:szCs w:val="20"/>
              </w:rPr>
              <w:t>]</w:t>
            </w:r>
          </w:p>
        </w:tc>
      </w:tr>
      <w:tr w:rsidR="00A0453B" w:rsidRPr="00FE2043" w14:paraId="69E37792" w14:textId="77777777" w:rsidTr="0040744A">
        <w:tc>
          <w:tcPr>
            <w:tcW w:w="3780" w:type="dxa"/>
            <w:vAlign w:val="center"/>
          </w:tcPr>
          <w:p w14:paraId="5C9769BD" w14:textId="77777777" w:rsidR="00A0453B" w:rsidRPr="00FE2043" w:rsidRDefault="00A0453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za jedan prozor prema gore</w:t>
            </w:r>
          </w:p>
        </w:tc>
        <w:tc>
          <w:tcPr>
            <w:tcW w:w="3569" w:type="dxa"/>
            <w:vAlign w:val="center"/>
          </w:tcPr>
          <w:p w14:paraId="37C05E03" w14:textId="77777777" w:rsidR="00A0453B" w:rsidRPr="00FE2043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[</w:t>
            </w:r>
            <w:r w:rsidR="00A0453B" w:rsidRPr="00FE2043">
              <w:rPr>
                <w:rFonts w:cs="Arial"/>
                <w:sz w:val="20"/>
                <w:szCs w:val="20"/>
              </w:rPr>
              <w:t>Page Up</w:t>
            </w:r>
            <w:r w:rsidRPr="00FE2043">
              <w:rPr>
                <w:rFonts w:cs="Arial"/>
                <w:sz w:val="20"/>
                <w:szCs w:val="20"/>
              </w:rPr>
              <w:t>]</w:t>
            </w:r>
          </w:p>
        </w:tc>
      </w:tr>
      <w:tr w:rsidR="00A0453B" w:rsidRPr="00FE2043" w14:paraId="480DD6D2" w14:textId="77777777" w:rsidTr="0040744A">
        <w:tc>
          <w:tcPr>
            <w:tcW w:w="3780" w:type="dxa"/>
            <w:vAlign w:val="center"/>
          </w:tcPr>
          <w:p w14:paraId="566F1E1D" w14:textId="77777777" w:rsidR="00A0453B" w:rsidRPr="00FE2043" w:rsidRDefault="00A0453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za jedan prozor udesno</w:t>
            </w:r>
          </w:p>
        </w:tc>
        <w:tc>
          <w:tcPr>
            <w:tcW w:w="3569" w:type="dxa"/>
            <w:vAlign w:val="center"/>
          </w:tcPr>
          <w:p w14:paraId="7FE324F5" w14:textId="77777777" w:rsidR="00A0453B" w:rsidRPr="00FE2043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[</w:t>
            </w:r>
            <w:r w:rsidR="00B43993" w:rsidRPr="00FE2043">
              <w:rPr>
                <w:rFonts w:cs="Arial"/>
                <w:sz w:val="20"/>
                <w:szCs w:val="20"/>
              </w:rPr>
              <w:t>Alt</w:t>
            </w:r>
            <w:r w:rsidRPr="00FE2043">
              <w:rPr>
                <w:rFonts w:cs="Arial"/>
                <w:sz w:val="20"/>
                <w:szCs w:val="20"/>
              </w:rPr>
              <w:t>]</w:t>
            </w:r>
            <w:r w:rsidR="00B43993" w:rsidRPr="00FE2043">
              <w:rPr>
                <w:rFonts w:cs="Arial"/>
                <w:sz w:val="20"/>
                <w:szCs w:val="20"/>
              </w:rPr>
              <w:t>+</w:t>
            </w:r>
            <w:r w:rsidRPr="00FE2043">
              <w:rPr>
                <w:sz w:val="20"/>
                <w:szCs w:val="20"/>
              </w:rPr>
              <w:t>[</w:t>
            </w:r>
            <w:r w:rsidR="00A0453B" w:rsidRPr="00FE2043">
              <w:rPr>
                <w:rFonts w:cs="Arial"/>
                <w:sz w:val="20"/>
                <w:szCs w:val="20"/>
              </w:rPr>
              <w:t>Page Down</w:t>
            </w:r>
            <w:r w:rsidRPr="00FE2043">
              <w:rPr>
                <w:rFonts w:cs="Arial"/>
                <w:sz w:val="20"/>
                <w:szCs w:val="20"/>
              </w:rPr>
              <w:t>]</w:t>
            </w:r>
          </w:p>
        </w:tc>
      </w:tr>
      <w:tr w:rsidR="00A0453B" w:rsidRPr="00FE2043" w14:paraId="59A3FED8" w14:textId="77777777" w:rsidTr="0040744A">
        <w:tc>
          <w:tcPr>
            <w:tcW w:w="3780" w:type="dxa"/>
            <w:vAlign w:val="center"/>
          </w:tcPr>
          <w:p w14:paraId="55F70E07" w14:textId="77777777" w:rsidR="00A0453B" w:rsidRPr="00FE2043" w:rsidRDefault="00A0453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za jedan prozor ulijevo</w:t>
            </w:r>
          </w:p>
        </w:tc>
        <w:tc>
          <w:tcPr>
            <w:tcW w:w="3569" w:type="dxa"/>
            <w:vAlign w:val="center"/>
          </w:tcPr>
          <w:p w14:paraId="01E21749" w14:textId="77777777" w:rsidR="00A0453B" w:rsidRPr="00FE2043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[</w:t>
            </w:r>
            <w:r w:rsidR="00B43993" w:rsidRPr="00FE2043">
              <w:rPr>
                <w:rFonts w:cs="Arial"/>
                <w:sz w:val="20"/>
                <w:szCs w:val="20"/>
              </w:rPr>
              <w:t>Alt</w:t>
            </w:r>
            <w:r w:rsidRPr="00FE2043">
              <w:rPr>
                <w:rFonts w:cs="Arial"/>
                <w:sz w:val="20"/>
                <w:szCs w:val="20"/>
              </w:rPr>
              <w:t>]</w:t>
            </w:r>
            <w:r w:rsidR="00B43993" w:rsidRPr="00FE2043">
              <w:rPr>
                <w:rFonts w:cs="Arial"/>
                <w:sz w:val="20"/>
                <w:szCs w:val="20"/>
              </w:rPr>
              <w:t>+</w:t>
            </w:r>
            <w:r w:rsidRPr="00FE2043">
              <w:rPr>
                <w:sz w:val="20"/>
                <w:szCs w:val="20"/>
              </w:rPr>
              <w:t>[</w:t>
            </w:r>
            <w:r w:rsidR="00A0453B" w:rsidRPr="00FE2043">
              <w:rPr>
                <w:rFonts w:cs="Arial"/>
                <w:sz w:val="20"/>
                <w:szCs w:val="20"/>
              </w:rPr>
              <w:t>Page Up</w:t>
            </w:r>
            <w:r w:rsidRPr="00FE2043">
              <w:rPr>
                <w:rFonts w:cs="Arial"/>
                <w:sz w:val="20"/>
                <w:szCs w:val="20"/>
              </w:rPr>
              <w:t>]</w:t>
            </w:r>
          </w:p>
        </w:tc>
      </w:tr>
      <w:tr w:rsidR="00A0453B" w:rsidRPr="00FE2043" w14:paraId="529F4679" w14:textId="77777777" w:rsidTr="0040744A">
        <w:tc>
          <w:tcPr>
            <w:tcW w:w="3780" w:type="dxa"/>
            <w:vAlign w:val="center"/>
          </w:tcPr>
          <w:p w14:paraId="03748E93" w14:textId="77777777" w:rsidR="00A0453B" w:rsidRPr="00FE2043" w:rsidRDefault="00A0453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na početak retka</w:t>
            </w:r>
          </w:p>
        </w:tc>
        <w:tc>
          <w:tcPr>
            <w:tcW w:w="3569" w:type="dxa"/>
            <w:vAlign w:val="center"/>
          </w:tcPr>
          <w:p w14:paraId="298E4950" w14:textId="77777777" w:rsidR="00A0453B" w:rsidRPr="00FE2043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[</w:t>
            </w:r>
            <w:r w:rsidR="00A0453B" w:rsidRPr="00FE2043">
              <w:rPr>
                <w:rFonts w:cs="Arial"/>
                <w:sz w:val="20"/>
                <w:szCs w:val="20"/>
              </w:rPr>
              <w:t>Home</w:t>
            </w:r>
            <w:r w:rsidRPr="00FE2043">
              <w:rPr>
                <w:rFonts w:cs="Arial"/>
                <w:sz w:val="20"/>
                <w:szCs w:val="20"/>
              </w:rPr>
              <w:t>]</w:t>
            </w:r>
          </w:p>
        </w:tc>
      </w:tr>
      <w:tr w:rsidR="00BC2D1E" w:rsidRPr="00FE2043" w14:paraId="5739E51F" w14:textId="77777777" w:rsidTr="0040744A">
        <w:tc>
          <w:tcPr>
            <w:tcW w:w="3780" w:type="dxa"/>
            <w:vAlign w:val="center"/>
          </w:tcPr>
          <w:p w14:paraId="435F6394" w14:textId="77777777" w:rsidR="00BC2D1E" w:rsidRPr="00FE2043" w:rsidRDefault="00BC2D1E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na početak lista, u ćeliju A1</w:t>
            </w:r>
          </w:p>
        </w:tc>
        <w:tc>
          <w:tcPr>
            <w:tcW w:w="3569" w:type="dxa"/>
            <w:vAlign w:val="center"/>
          </w:tcPr>
          <w:p w14:paraId="3D7BF384" w14:textId="77777777" w:rsidR="00BC2D1E" w:rsidRPr="00FE2043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[</w:t>
            </w:r>
            <w:r w:rsidR="00BC2D1E" w:rsidRPr="00FE2043">
              <w:rPr>
                <w:rFonts w:cs="Arial"/>
                <w:sz w:val="20"/>
                <w:szCs w:val="20"/>
              </w:rPr>
              <w:t>Ctrl</w:t>
            </w:r>
            <w:r w:rsidRPr="00FE2043">
              <w:rPr>
                <w:rFonts w:cs="Arial"/>
                <w:sz w:val="20"/>
                <w:szCs w:val="20"/>
              </w:rPr>
              <w:t>]</w:t>
            </w:r>
            <w:r w:rsidR="00BC2D1E" w:rsidRPr="00FE2043">
              <w:rPr>
                <w:rFonts w:cs="Arial"/>
                <w:sz w:val="20"/>
                <w:szCs w:val="20"/>
              </w:rPr>
              <w:t>+</w:t>
            </w:r>
            <w:r w:rsidRPr="00FE2043">
              <w:rPr>
                <w:sz w:val="20"/>
                <w:szCs w:val="20"/>
              </w:rPr>
              <w:t>[</w:t>
            </w:r>
            <w:r w:rsidR="00BC2D1E" w:rsidRPr="00FE2043">
              <w:rPr>
                <w:rFonts w:cs="Arial"/>
                <w:sz w:val="20"/>
                <w:szCs w:val="20"/>
              </w:rPr>
              <w:t>Home</w:t>
            </w:r>
            <w:r w:rsidRPr="00FE2043">
              <w:rPr>
                <w:rFonts w:cs="Arial"/>
                <w:sz w:val="20"/>
                <w:szCs w:val="20"/>
              </w:rPr>
              <w:t>]</w:t>
            </w:r>
          </w:p>
        </w:tc>
      </w:tr>
      <w:tr w:rsidR="00BC2D1E" w:rsidRPr="00FE2043" w14:paraId="09E305A2" w14:textId="77777777" w:rsidTr="0040744A">
        <w:tc>
          <w:tcPr>
            <w:tcW w:w="3780" w:type="dxa"/>
            <w:vAlign w:val="center"/>
          </w:tcPr>
          <w:p w14:paraId="6317ABC1" w14:textId="77777777" w:rsidR="00BC2D1E" w:rsidRPr="00FE2043" w:rsidRDefault="00BC2D1E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na posljednju ćeliju s podatkom</w:t>
            </w:r>
          </w:p>
        </w:tc>
        <w:tc>
          <w:tcPr>
            <w:tcW w:w="3569" w:type="dxa"/>
            <w:vAlign w:val="center"/>
          </w:tcPr>
          <w:p w14:paraId="1E24EE9F" w14:textId="77777777" w:rsidR="00BC2D1E" w:rsidRPr="00FE2043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sz w:val="20"/>
                <w:szCs w:val="20"/>
              </w:rPr>
              <w:t>[</w:t>
            </w:r>
            <w:r w:rsidR="00BC2D1E" w:rsidRPr="00FE2043">
              <w:rPr>
                <w:rFonts w:cs="Arial"/>
                <w:sz w:val="20"/>
                <w:szCs w:val="20"/>
              </w:rPr>
              <w:t>Ctrl</w:t>
            </w:r>
            <w:r w:rsidRPr="00FE2043">
              <w:rPr>
                <w:rFonts w:cs="Arial"/>
                <w:sz w:val="20"/>
                <w:szCs w:val="20"/>
              </w:rPr>
              <w:t>]</w:t>
            </w:r>
            <w:r w:rsidR="00BC2D1E" w:rsidRPr="00FE2043">
              <w:rPr>
                <w:rFonts w:cs="Arial"/>
                <w:sz w:val="20"/>
                <w:szCs w:val="20"/>
              </w:rPr>
              <w:t>+</w:t>
            </w:r>
            <w:r w:rsidRPr="00FE2043">
              <w:rPr>
                <w:rFonts w:cs="Arial"/>
                <w:sz w:val="20"/>
                <w:szCs w:val="20"/>
              </w:rPr>
              <w:t>[</w:t>
            </w:r>
            <w:r w:rsidR="00BC2D1E" w:rsidRPr="00FE2043">
              <w:rPr>
                <w:rFonts w:cs="Arial"/>
                <w:sz w:val="20"/>
                <w:szCs w:val="20"/>
              </w:rPr>
              <w:t>End</w:t>
            </w:r>
            <w:r w:rsidRPr="00FE2043">
              <w:rPr>
                <w:rFonts w:cs="Arial"/>
                <w:sz w:val="20"/>
                <w:szCs w:val="20"/>
              </w:rPr>
              <w:t>]</w:t>
            </w:r>
          </w:p>
        </w:tc>
      </w:tr>
      <w:tr w:rsidR="00BC2D1E" w:rsidRPr="00FE2043" w14:paraId="641DEC80" w14:textId="77777777" w:rsidTr="0040744A">
        <w:tc>
          <w:tcPr>
            <w:tcW w:w="3780" w:type="dxa"/>
            <w:vAlign w:val="center"/>
          </w:tcPr>
          <w:p w14:paraId="655BD058" w14:textId="77777777" w:rsidR="00BC2D1E" w:rsidRPr="00FE2043" w:rsidRDefault="005E18D8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Pomicanje na prvu ili posljednju ćeliju s podatkom</w:t>
            </w:r>
          </w:p>
        </w:tc>
        <w:tc>
          <w:tcPr>
            <w:tcW w:w="3569" w:type="dxa"/>
            <w:vAlign w:val="center"/>
          </w:tcPr>
          <w:p w14:paraId="0E54BE87" w14:textId="77777777" w:rsidR="00BC2D1E" w:rsidRPr="00FE2043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[</w:t>
            </w:r>
            <w:r w:rsidR="00BC2D1E" w:rsidRPr="00FE2043">
              <w:rPr>
                <w:rFonts w:cs="Arial"/>
                <w:sz w:val="20"/>
                <w:szCs w:val="20"/>
              </w:rPr>
              <w:t>Ctrl</w:t>
            </w:r>
            <w:r w:rsidRPr="00FE2043">
              <w:rPr>
                <w:rFonts w:cs="Arial"/>
                <w:sz w:val="20"/>
                <w:szCs w:val="20"/>
              </w:rPr>
              <w:t>]</w:t>
            </w:r>
            <w:r w:rsidR="00BC2D1E" w:rsidRPr="00FE2043">
              <w:rPr>
                <w:rFonts w:cs="Arial"/>
                <w:sz w:val="20"/>
                <w:szCs w:val="20"/>
              </w:rPr>
              <w:t xml:space="preserve">+ tipke </w:t>
            </w:r>
            <w:r w:rsidR="00BC2D1E" w:rsidRPr="00FE2043">
              <w:rPr>
                <w:rFonts w:cs="Arial"/>
                <w:sz w:val="20"/>
                <w:szCs w:val="20"/>
              </w:rPr>
              <w:sym w:font="Symbol" w:char="F0AC"/>
            </w:r>
            <w:r w:rsidR="001744F1" w:rsidRPr="00FE2043">
              <w:rPr>
                <w:rFonts w:cs="Arial"/>
                <w:sz w:val="20"/>
                <w:szCs w:val="20"/>
              </w:rPr>
              <w:t>,</w:t>
            </w:r>
            <w:r w:rsidR="00BC2D1E" w:rsidRPr="00FE2043">
              <w:rPr>
                <w:rFonts w:cs="Arial"/>
                <w:sz w:val="20"/>
                <w:szCs w:val="20"/>
              </w:rPr>
              <w:t xml:space="preserve"> </w:t>
            </w:r>
            <w:r w:rsidR="00BC2D1E" w:rsidRPr="00FE2043">
              <w:rPr>
                <w:rFonts w:cs="Arial"/>
                <w:sz w:val="20"/>
                <w:szCs w:val="20"/>
              </w:rPr>
              <w:sym w:font="Symbol" w:char="F0AD"/>
            </w:r>
            <w:r w:rsidR="001744F1" w:rsidRPr="00FE2043">
              <w:rPr>
                <w:rFonts w:cs="Arial"/>
                <w:sz w:val="20"/>
                <w:szCs w:val="20"/>
              </w:rPr>
              <w:t>,</w:t>
            </w:r>
            <w:r w:rsidR="00BC2D1E" w:rsidRPr="00FE2043">
              <w:rPr>
                <w:rFonts w:cs="Arial"/>
                <w:sz w:val="20"/>
                <w:szCs w:val="20"/>
              </w:rPr>
              <w:t xml:space="preserve"> </w:t>
            </w:r>
            <w:r w:rsidR="00BC2D1E" w:rsidRPr="00FE2043">
              <w:rPr>
                <w:rFonts w:cs="Arial"/>
                <w:sz w:val="20"/>
                <w:szCs w:val="20"/>
              </w:rPr>
              <w:sym w:font="Symbol" w:char="F0AF"/>
            </w:r>
            <w:r w:rsidR="001744F1" w:rsidRPr="00FE2043">
              <w:rPr>
                <w:rFonts w:cs="Arial"/>
                <w:sz w:val="20"/>
                <w:szCs w:val="20"/>
              </w:rPr>
              <w:t>,</w:t>
            </w:r>
            <w:r w:rsidR="00BC2D1E" w:rsidRPr="00FE2043">
              <w:rPr>
                <w:rFonts w:cs="Arial"/>
                <w:sz w:val="20"/>
                <w:szCs w:val="20"/>
              </w:rPr>
              <w:t xml:space="preserve"> </w:t>
            </w:r>
            <w:r w:rsidR="00BC2D1E" w:rsidRPr="00FE2043">
              <w:rPr>
                <w:rFonts w:cs="Arial"/>
                <w:sz w:val="20"/>
                <w:szCs w:val="20"/>
              </w:rPr>
              <w:sym w:font="Symbol" w:char="F0AE"/>
            </w:r>
          </w:p>
        </w:tc>
      </w:tr>
    </w:tbl>
    <w:p w14:paraId="6B06D1D3" w14:textId="77777777" w:rsidR="005E67F5" w:rsidRPr="00FE2043" w:rsidRDefault="005E67F5" w:rsidP="005E67F5">
      <w:pPr>
        <w:widowControl w:val="0"/>
        <w:tabs>
          <w:tab w:val="left" w:pos="3888"/>
        </w:tabs>
        <w:spacing w:before="60" w:after="60"/>
        <w:rPr>
          <w:rFonts w:cs="Arial"/>
          <w:sz w:val="20"/>
          <w:szCs w:val="20"/>
        </w:rPr>
      </w:pPr>
    </w:p>
    <w:p w14:paraId="7FAC77FF" w14:textId="77777777" w:rsidR="007C11AB" w:rsidRPr="00FE2043" w:rsidRDefault="0001753C" w:rsidP="00021636">
      <w:pPr>
        <w:pStyle w:val="1-1-NASLOV"/>
        <w:spacing w:before="0"/>
        <w:ind w:right="-11"/>
      </w:pPr>
      <w:r w:rsidRPr="00FE2043">
        <w:br w:type="page"/>
      </w:r>
      <w:bookmarkStart w:id="65" w:name="a35"/>
      <w:bookmarkStart w:id="66" w:name="_Toc146188094"/>
      <w:r w:rsidR="007C11AB" w:rsidRPr="00FE2043">
        <w:lastRenderedPageBreak/>
        <w:t>3.</w:t>
      </w:r>
      <w:r w:rsidR="008A235F" w:rsidRPr="00FE2043">
        <w:t>5</w:t>
      </w:r>
      <w:r w:rsidR="007C11AB" w:rsidRPr="00FE2043">
        <w:t>. Označavanje ćelija, redaka i stupaca</w:t>
      </w:r>
      <w:bookmarkEnd w:id="65"/>
      <w:bookmarkEnd w:id="66"/>
    </w:p>
    <w:p w14:paraId="168464A8" w14:textId="743C7894" w:rsidR="007C11AB" w:rsidRPr="00FE2043" w:rsidRDefault="007C11AB" w:rsidP="009B15C1">
      <w:pPr>
        <w:pStyle w:val="-TEKST"/>
        <w:ind w:right="-10"/>
        <w:jc w:val="left"/>
      </w:pPr>
      <w:r w:rsidRPr="00FE2043">
        <w:t xml:space="preserve">Prije nego </w:t>
      </w:r>
      <w:r w:rsidR="009D142F" w:rsidRPr="00FE2043">
        <w:t xml:space="preserve">što </w:t>
      </w:r>
      <w:r w:rsidRPr="00FE2043">
        <w:t>se počnu unositi podaci, oblikovati ćelije, kopira</w:t>
      </w:r>
      <w:r w:rsidR="00EE7E61" w:rsidRPr="00FE2043">
        <w:t>nje</w:t>
      </w:r>
      <w:r w:rsidRPr="00FE2043">
        <w:t xml:space="preserve"> ili premješta</w:t>
      </w:r>
      <w:r w:rsidR="00EE7E61" w:rsidRPr="00FE2043">
        <w:t>nje</w:t>
      </w:r>
      <w:r w:rsidRPr="00FE2043">
        <w:t xml:space="preserve"> sadržaj</w:t>
      </w:r>
      <w:r w:rsidR="00EE7E61" w:rsidRPr="00FE2043">
        <w:t>a</w:t>
      </w:r>
      <w:r w:rsidRPr="00FE2043">
        <w:t xml:space="preserve"> ćelija, potrebno je označiti jednu </w:t>
      </w:r>
      <w:r w:rsidR="009D142F" w:rsidRPr="00FE2043">
        <w:t xml:space="preserve">ćeliju </w:t>
      </w:r>
      <w:r w:rsidRPr="00FE2043">
        <w:t xml:space="preserve">ili </w:t>
      </w:r>
      <w:r w:rsidR="009B15C1" w:rsidRPr="00FE2043">
        <w:t>skupinu</w:t>
      </w:r>
      <w:r w:rsidRPr="00FE2043">
        <w:t xml:space="preserve"> ćelija, redak ili stupac</w:t>
      </w:r>
      <w:r w:rsidR="00F262B9" w:rsidRPr="00FE2043">
        <w:t>, a</w:t>
      </w:r>
      <w:r w:rsidRPr="00FE2043">
        <w:t xml:space="preserve"> možda čak cijeli radni list.</w:t>
      </w:r>
    </w:p>
    <w:p w14:paraId="70162D9C" w14:textId="77777777" w:rsidR="007C11AB" w:rsidRPr="00FE2043" w:rsidRDefault="007C11AB" w:rsidP="00EE16B7">
      <w:pPr>
        <w:pStyle w:val="-TEKST"/>
        <w:ind w:right="-10"/>
        <w:jc w:val="left"/>
      </w:pPr>
      <w:r w:rsidRPr="00FE2043">
        <w:t xml:space="preserve">U tablici </w:t>
      </w:r>
      <w:r w:rsidR="00223480" w:rsidRPr="00FE2043">
        <w:t xml:space="preserve">su </w:t>
      </w:r>
      <w:r w:rsidRPr="00FE2043">
        <w:t>prikazane tehnike označavanja:</w:t>
      </w:r>
    </w:p>
    <w:tbl>
      <w:tblPr>
        <w:tblW w:w="73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4536"/>
      </w:tblGrid>
      <w:tr w:rsidR="007C11AB" w:rsidRPr="00FE2043" w14:paraId="0F60BF3B" w14:textId="77777777" w:rsidTr="00B31A39">
        <w:trPr>
          <w:trHeight w:val="454"/>
        </w:trPr>
        <w:tc>
          <w:tcPr>
            <w:tcW w:w="2835" w:type="dxa"/>
            <w:shd w:val="clear" w:color="auto" w:fill="E0E0E0"/>
            <w:vAlign w:val="center"/>
          </w:tcPr>
          <w:p w14:paraId="1DE0BCCC" w14:textId="77777777" w:rsidR="007C11AB" w:rsidRPr="00FE2043" w:rsidRDefault="007C11AB" w:rsidP="00DF4D65">
            <w:pPr>
              <w:widowControl w:val="0"/>
              <w:ind w:right="1332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Označavanje</w:t>
            </w:r>
          </w:p>
        </w:tc>
        <w:tc>
          <w:tcPr>
            <w:tcW w:w="4536" w:type="dxa"/>
            <w:shd w:val="clear" w:color="auto" w:fill="E0E0E0"/>
            <w:vAlign w:val="center"/>
          </w:tcPr>
          <w:p w14:paraId="51B7B327" w14:textId="77777777" w:rsidR="007C11AB" w:rsidRPr="00FE2043" w:rsidRDefault="007C11AB" w:rsidP="002868D4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Postupak</w:t>
            </w:r>
          </w:p>
        </w:tc>
      </w:tr>
      <w:tr w:rsidR="00F62A7A" w:rsidRPr="00FE2043" w14:paraId="59FE6978" w14:textId="77777777" w:rsidTr="00B31A39">
        <w:tc>
          <w:tcPr>
            <w:tcW w:w="2835" w:type="dxa"/>
            <w:vMerge w:val="restart"/>
            <w:vAlign w:val="center"/>
          </w:tcPr>
          <w:p w14:paraId="0D94E8AB" w14:textId="77777777" w:rsidR="00F62A7A" w:rsidRPr="00FE2043" w:rsidRDefault="00F62A7A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Jedna ćelija</w:t>
            </w:r>
          </w:p>
        </w:tc>
        <w:tc>
          <w:tcPr>
            <w:tcW w:w="4536" w:type="dxa"/>
            <w:vAlign w:val="center"/>
          </w:tcPr>
          <w:p w14:paraId="24AE9E5F" w14:textId="77777777" w:rsidR="00F62A7A" w:rsidRPr="00FE2043" w:rsidRDefault="00F62A7A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Klik mišem na određenu ćeliju</w:t>
            </w:r>
          </w:p>
        </w:tc>
      </w:tr>
      <w:tr w:rsidR="00F62A7A" w:rsidRPr="00FE2043" w14:paraId="605B0642" w14:textId="77777777" w:rsidTr="00B31A39">
        <w:tc>
          <w:tcPr>
            <w:tcW w:w="2835" w:type="dxa"/>
            <w:vMerge/>
            <w:vAlign w:val="center"/>
          </w:tcPr>
          <w:p w14:paraId="1020FAF6" w14:textId="77777777" w:rsidR="00F62A7A" w:rsidRPr="00FE2043" w:rsidRDefault="00F62A7A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5C486517" w14:textId="77777777" w:rsidR="00F62A7A" w:rsidRPr="00FE2043" w:rsidRDefault="00F62A7A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Strelice smjera: tipke </w:t>
            </w:r>
            <w:r w:rsidRPr="00FE2043">
              <w:rPr>
                <w:rFonts w:cs="Arial"/>
                <w:sz w:val="20"/>
                <w:szCs w:val="20"/>
              </w:rPr>
              <w:sym w:font="Symbol" w:char="F0AC"/>
            </w:r>
            <w:r w:rsidR="001744F1" w:rsidRPr="00FE2043">
              <w:rPr>
                <w:rFonts w:cs="Arial"/>
                <w:sz w:val="20"/>
                <w:szCs w:val="20"/>
              </w:rPr>
              <w:t>,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Pr="00FE2043">
              <w:rPr>
                <w:rFonts w:cs="Arial"/>
                <w:sz w:val="20"/>
                <w:szCs w:val="20"/>
              </w:rPr>
              <w:sym w:font="Symbol" w:char="F0AD"/>
            </w:r>
            <w:r w:rsidR="001744F1" w:rsidRPr="00FE2043">
              <w:rPr>
                <w:rFonts w:cs="Arial"/>
                <w:sz w:val="20"/>
                <w:szCs w:val="20"/>
              </w:rPr>
              <w:t>,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Pr="00FE2043">
              <w:rPr>
                <w:rFonts w:cs="Arial"/>
                <w:sz w:val="20"/>
                <w:szCs w:val="20"/>
              </w:rPr>
              <w:sym w:font="Symbol" w:char="F0AF"/>
            </w:r>
            <w:r w:rsidR="001744F1" w:rsidRPr="00FE2043">
              <w:rPr>
                <w:rFonts w:cs="Arial"/>
                <w:sz w:val="20"/>
                <w:szCs w:val="20"/>
              </w:rPr>
              <w:t>,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Pr="00FE2043">
              <w:rPr>
                <w:rFonts w:cs="Arial"/>
                <w:sz w:val="20"/>
                <w:szCs w:val="20"/>
              </w:rPr>
              <w:sym w:font="Symbol" w:char="F0AE"/>
            </w:r>
          </w:p>
        </w:tc>
      </w:tr>
      <w:tr w:rsidR="00F62A7A" w:rsidRPr="00FE2043" w14:paraId="650B261C" w14:textId="77777777" w:rsidTr="00B31A39">
        <w:tc>
          <w:tcPr>
            <w:tcW w:w="2835" w:type="dxa"/>
            <w:vMerge/>
            <w:vAlign w:val="center"/>
          </w:tcPr>
          <w:p w14:paraId="1F0C0931" w14:textId="77777777" w:rsidR="00F62A7A" w:rsidRPr="00FE2043" w:rsidRDefault="00F62A7A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2BC94FE7" w14:textId="77777777" w:rsidR="00F62A7A" w:rsidRPr="00FE2043" w:rsidRDefault="00F62A7A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Tipka [Enter]</w:t>
            </w:r>
          </w:p>
        </w:tc>
      </w:tr>
      <w:tr w:rsidR="007C11AB" w:rsidRPr="00FE2043" w14:paraId="123734E5" w14:textId="77777777" w:rsidTr="00B31A39">
        <w:tc>
          <w:tcPr>
            <w:tcW w:w="2835" w:type="dxa"/>
            <w:vMerge w:val="restart"/>
            <w:vAlign w:val="center"/>
          </w:tcPr>
          <w:p w14:paraId="77C1EE2A" w14:textId="77777777" w:rsidR="007C11AB" w:rsidRPr="00FE2043" w:rsidRDefault="007C11AB" w:rsidP="00F62A7A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Niz susjednih ćelija</w:t>
            </w:r>
          </w:p>
        </w:tc>
        <w:tc>
          <w:tcPr>
            <w:tcW w:w="4536" w:type="dxa"/>
            <w:vAlign w:val="center"/>
          </w:tcPr>
          <w:p w14:paraId="65DAB3F9" w14:textId="77777777" w:rsidR="007C11AB" w:rsidRPr="00FE2043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="00191ACC" w:rsidRPr="00FE2043">
              <w:rPr>
                <w:rFonts w:cs="Arial"/>
                <w:sz w:val="20"/>
                <w:szCs w:val="20"/>
              </w:rPr>
              <w:t xml:space="preserve">na prvu ćeliju </w:t>
            </w:r>
            <w:r w:rsidRPr="00FE2043">
              <w:rPr>
                <w:rFonts w:cs="Arial"/>
                <w:sz w:val="20"/>
                <w:szCs w:val="20"/>
              </w:rPr>
              <w:t>+ povlačenje miša</w:t>
            </w:r>
          </w:p>
        </w:tc>
      </w:tr>
      <w:tr w:rsidR="007C11AB" w:rsidRPr="00FE2043" w14:paraId="1FB79BE5" w14:textId="77777777" w:rsidTr="00B31A39">
        <w:tc>
          <w:tcPr>
            <w:tcW w:w="2835" w:type="dxa"/>
            <w:vMerge/>
            <w:vAlign w:val="center"/>
          </w:tcPr>
          <w:p w14:paraId="6AF4FC12" w14:textId="77777777" w:rsidR="007C11AB" w:rsidRPr="00FE2043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5377384C" w14:textId="77777777" w:rsidR="007C11AB" w:rsidRPr="00FE2043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 xml:space="preserve">na prvu ćeliju u nizu </w:t>
            </w:r>
            <w:r w:rsidR="00B81A50" w:rsidRPr="00FE2043">
              <w:rPr>
                <w:rFonts w:cs="Arial"/>
                <w:sz w:val="20"/>
                <w:szCs w:val="20"/>
              </w:rPr>
              <w:t>→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="00046260" w:rsidRPr="00FE2043">
              <w:rPr>
                <w:rFonts w:cs="Arial"/>
                <w:sz w:val="20"/>
                <w:szCs w:val="20"/>
              </w:rPr>
              <w:t>[</w:t>
            </w:r>
            <w:r w:rsidRPr="00FE2043">
              <w:rPr>
                <w:rFonts w:cs="Arial"/>
                <w:sz w:val="20"/>
                <w:szCs w:val="20"/>
              </w:rPr>
              <w:t>Shift</w:t>
            </w:r>
            <w:r w:rsidR="00046260" w:rsidRPr="00FE2043">
              <w:rPr>
                <w:rFonts w:cs="Arial"/>
                <w:sz w:val="20"/>
                <w:szCs w:val="20"/>
              </w:rPr>
              <w:t>]</w:t>
            </w:r>
            <w:r w:rsidRPr="00FE2043">
              <w:rPr>
                <w:rFonts w:cs="Arial"/>
                <w:sz w:val="20"/>
                <w:szCs w:val="20"/>
              </w:rPr>
              <w:t xml:space="preserve"> + 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>na posljednju ćeliju u nizu</w:t>
            </w:r>
          </w:p>
        </w:tc>
      </w:tr>
      <w:tr w:rsidR="007C11AB" w:rsidRPr="00FE2043" w14:paraId="0EF0F04A" w14:textId="77777777" w:rsidTr="00B31A39">
        <w:tc>
          <w:tcPr>
            <w:tcW w:w="2835" w:type="dxa"/>
            <w:vAlign w:val="center"/>
          </w:tcPr>
          <w:p w14:paraId="61E46353" w14:textId="77777777" w:rsidR="007C11AB" w:rsidRPr="00FE2043" w:rsidRDefault="007C11AB" w:rsidP="00B43993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Niz nesusjednih ćelija </w:t>
            </w:r>
          </w:p>
        </w:tc>
        <w:tc>
          <w:tcPr>
            <w:tcW w:w="4536" w:type="dxa"/>
            <w:vAlign w:val="center"/>
          </w:tcPr>
          <w:p w14:paraId="11C35DC4" w14:textId="77777777" w:rsidR="007C11AB" w:rsidRPr="00FE2043" w:rsidRDefault="007C11AB" w:rsidP="00A27E74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 xml:space="preserve">na prvu ćeliju </w:t>
            </w:r>
            <w:r w:rsidR="00B81A50" w:rsidRPr="00FE2043">
              <w:rPr>
                <w:rFonts w:cs="Arial"/>
                <w:sz w:val="20"/>
                <w:szCs w:val="20"/>
              </w:rPr>
              <w:t>→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="00046260" w:rsidRPr="00FE2043">
              <w:rPr>
                <w:rFonts w:cs="Arial"/>
                <w:sz w:val="20"/>
                <w:szCs w:val="20"/>
              </w:rPr>
              <w:t>[</w:t>
            </w:r>
            <w:r w:rsidRPr="00FE2043">
              <w:rPr>
                <w:rFonts w:cs="Arial"/>
                <w:sz w:val="20"/>
                <w:szCs w:val="20"/>
              </w:rPr>
              <w:t>Ctrl</w:t>
            </w:r>
            <w:r w:rsidR="00046260" w:rsidRPr="00FE2043">
              <w:rPr>
                <w:rFonts w:cs="Arial"/>
                <w:sz w:val="20"/>
                <w:szCs w:val="20"/>
              </w:rPr>
              <w:t>]</w:t>
            </w:r>
            <w:r w:rsidRPr="00FE2043">
              <w:rPr>
                <w:rFonts w:cs="Arial"/>
                <w:sz w:val="20"/>
                <w:szCs w:val="20"/>
              </w:rPr>
              <w:t xml:space="preserve"> + klik</w:t>
            </w:r>
            <w:r w:rsidR="00135645" w:rsidRPr="00FE2043">
              <w:rPr>
                <w:rFonts w:cs="Arial"/>
                <w:sz w:val="20"/>
                <w:szCs w:val="20"/>
              </w:rPr>
              <w:t>ovi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>na ostale ćelije</w:t>
            </w:r>
          </w:p>
        </w:tc>
      </w:tr>
      <w:tr w:rsidR="00FE7D02" w:rsidRPr="00FE2043" w14:paraId="0FE59DC3" w14:textId="77777777" w:rsidTr="00B31A39">
        <w:tc>
          <w:tcPr>
            <w:tcW w:w="2835" w:type="dxa"/>
            <w:shd w:val="clear" w:color="auto" w:fill="auto"/>
            <w:vAlign w:val="center"/>
          </w:tcPr>
          <w:p w14:paraId="4C3EF051" w14:textId="77777777" w:rsidR="00FE7D02" w:rsidRPr="00FE2043" w:rsidRDefault="00FE7D02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Redak</w:t>
            </w:r>
          </w:p>
        </w:tc>
        <w:tc>
          <w:tcPr>
            <w:tcW w:w="4536" w:type="dxa"/>
            <w:vAlign w:val="center"/>
          </w:tcPr>
          <w:p w14:paraId="25963E6D" w14:textId="77777777" w:rsidR="00FE7D02" w:rsidRPr="00FE2043" w:rsidRDefault="00FE7D02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 xml:space="preserve">na </w:t>
            </w:r>
            <w:r w:rsidR="00191ACC" w:rsidRPr="00FE2043">
              <w:rPr>
                <w:rFonts w:cs="Arial"/>
                <w:sz w:val="20"/>
                <w:szCs w:val="20"/>
              </w:rPr>
              <w:t>zaglavlje (</w:t>
            </w:r>
            <w:r w:rsidRPr="00FE2043">
              <w:rPr>
                <w:rFonts w:cs="Arial"/>
                <w:sz w:val="20"/>
                <w:szCs w:val="20"/>
              </w:rPr>
              <w:t>broj</w:t>
            </w:r>
            <w:r w:rsidR="00191ACC" w:rsidRPr="00FE2043">
              <w:rPr>
                <w:rFonts w:cs="Arial"/>
                <w:sz w:val="20"/>
                <w:szCs w:val="20"/>
              </w:rPr>
              <w:t>)</w:t>
            </w:r>
            <w:r w:rsidRPr="00FE2043">
              <w:rPr>
                <w:rFonts w:cs="Arial"/>
                <w:sz w:val="20"/>
                <w:szCs w:val="20"/>
              </w:rPr>
              <w:t xml:space="preserve"> re</w:t>
            </w:r>
            <w:r w:rsidR="009D142F" w:rsidRPr="00FE2043">
              <w:rPr>
                <w:rFonts w:cs="Arial"/>
                <w:sz w:val="20"/>
                <w:szCs w:val="20"/>
              </w:rPr>
              <w:t>t</w:t>
            </w:r>
            <w:r w:rsidRPr="00FE2043">
              <w:rPr>
                <w:rFonts w:cs="Arial"/>
                <w:sz w:val="20"/>
                <w:szCs w:val="20"/>
              </w:rPr>
              <w:t>ka</w:t>
            </w:r>
          </w:p>
        </w:tc>
      </w:tr>
      <w:tr w:rsidR="007C11AB" w:rsidRPr="00FE2043" w14:paraId="548646CA" w14:textId="77777777" w:rsidTr="00B31A39">
        <w:tc>
          <w:tcPr>
            <w:tcW w:w="2835" w:type="dxa"/>
            <w:vAlign w:val="center"/>
          </w:tcPr>
          <w:p w14:paraId="76E20439" w14:textId="77777777" w:rsidR="007C11AB" w:rsidRPr="00FE2043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Niz susjednih redaka</w:t>
            </w:r>
          </w:p>
        </w:tc>
        <w:tc>
          <w:tcPr>
            <w:tcW w:w="4536" w:type="dxa"/>
            <w:vAlign w:val="center"/>
          </w:tcPr>
          <w:p w14:paraId="57C8FC5C" w14:textId="77777777" w:rsidR="007C11AB" w:rsidRPr="00FE2043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 xml:space="preserve">+ povlačenje miša po </w:t>
            </w:r>
            <w:r w:rsidR="00191ACC" w:rsidRPr="00FE2043">
              <w:rPr>
                <w:rFonts w:cs="Arial"/>
                <w:sz w:val="20"/>
                <w:szCs w:val="20"/>
              </w:rPr>
              <w:t>zaglavlju</w:t>
            </w:r>
            <w:r w:rsidRPr="00FE2043">
              <w:rPr>
                <w:rFonts w:cs="Arial"/>
                <w:sz w:val="20"/>
                <w:szCs w:val="20"/>
              </w:rPr>
              <w:t xml:space="preserve"> redaka</w:t>
            </w:r>
          </w:p>
        </w:tc>
      </w:tr>
      <w:tr w:rsidR="007C11AB" w:rsidRPr="00FE2043" w14:paraId="758BDF93" w14:textId="77777777" w:rsidTr="00B31A39">
        <w:tc>
          <w:tcPr>
            <w:tcW w:w="2835" w:type="dxa"/>
            <w:vAlign w:val="center"/>
          </w:tcPr>
          <w:p w14:paraId="3E568667" w14:textId="77777777" w:rsidR="007C11AB" w:rsidRPr="00FE2043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Niz nesusjednih redaka</w:t>
            </w:r>
          </w:p>
        </w:tc>
        <w:tc>
          <w:tcPr>
            <w:tcW w:w="4536" w:type="dxa"/>
            <w:vAlign w:val="center"/>
          </w:tcPr>
          <w:p w14:paraId="186F0126" w14:textId="77777777" w:rsidR="007C11AB" w:rsidRPr="00FE2043" w:rsidRDefault="007C11AB" w:rsidP="00A27E74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 xml:space="preserve">na </w:t>
            </w:r>
            <w:r w:rsidR="00191ACC" w:rsidRPr="00FE2043">
              <w:rPr>
                <w:rFonts w:cs="Arial"/>
                <w:sz w:val="20"/>
                <w:szCs w:val="20"/>
              </w:rPr>
              <w:t>zaglavlje</w:t>
            </w:r>
            <w:r w:rsidRPr="00FE2043">
              <w:rPr>
                <w:rFonts w:cs="Arial"/>
                <w:sz w:val="20"/>
                <w:szCs w:val="20"/>
              </w:rPr>
              <w:t xml:space="preserve"> re</w:t>
            </w:r>
            <w:r w:rsidR="009D142F" w:rsidRPr="00FE2043">
              <w:rPr>
                <w:rFonts w:cs="Arial"/>
                <w:sz w:val="20"/>
                <w:szCs w:val="20"/>
              </w:rPr>
              <w:t>t</w:t>
            </w:r>
            <w:r w:rsidRPr="00FE2043">
              <w:rPr>
                <w:rFonts w:cs="Arial"/>
                <w:sz w:val="20"/>
                <w:szCs w:val="20"/>
              </w:rPr>
              <w:t xml:space="preserve">ka </w:t>
            </w:r>
            <w:r w:rsidR="00B81A50" w:rsidRPr="00FE2043">
              <w:rPr>
                <w:rFonts w:cs="Arial"/>
                <w:sz w:val="20"/>
                <w:szCs w:val="20"/>
              </w:rPr>
              <w:t>→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="00046260" w:rsidRPr="00FE2043">
              <w:rPr>
                <w:rFonts w:cs="Arial"/>
                <w:sz w:val="20"/>
                <w:szCs w:val="20"/>
              </w:rPr>
              <w:t>[</w:t>
            </w:r>
            <w:r w:rsidRPr="00FE2043">
              <w:rPr>
                <w:rFonts w:cs="Arial"/>
                <w:sz w:val="20"/>
                <w:szCs w:val="20"/>
              </w:rPr>
              <w:t>Ctrl</w:t>
            </w:r>
            <w:r w:rsidR="00046260" w:rsidRPr="00FE2043">
              <w:rPr>
                <w:rFonts w:cs="Arial"/>
                <w:sz w:val="20"/>
                <w:szCs w:val="20"/>
              </w:rPr>
              <w:t>]</w:t>
            </w:r>
            <w:r w:rsidRPr="00FE2043">
              <w:rPr>
                <w:rFonts w:cs="Arial"/>
                <w:sz w:val="20"/>
                <w:szCs w:val="20"/>
              </w:rPr>
              <w:t xml:space="preserve"> + klik</w:t>
            </w:r>
            <w:r w:rsidR="00135645" w:rsidRPr="00FE2043">
              <w:rPr>
                <w:rFonts w:cs="Arial"/>
                <w:sz w:val="20"/>
                <w:szCs w:val="20"/>
              </w:rPr>
              <w:t>ovi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>na ostale re</w:t>
            </w:r>
            <w:r w:rsidR="002063A7" w:rsidRPr="00FE2043">
              <w:rPr>
                <w:rFonts w:cs="Arial"/>
                <w:sz w:val="20"/>
                <w:szCs w:val="20"/>
              </w:rPr>
              <w:t>t</w:t>
            </w:r>
            <w:r w:rsidR="00D80CDE" w:rsidRPr="00FE2043">
              <w:rPr>
                <w:rFonts w:cs="Arial"/>
                <w:sz w:val="20"/>
                <w:szCs w:val="20"/>
              </w:rPr>
              <w:t>ke</w:t>
            </w:r>
          </w:p>
        </w:tc>
      </w:tr>
      <w:tr w:rsidR="007C11AB" w:rsidRPr="00FE2043" w14:paraId="5C99A628" w14:textId="77777777" w:rsidTr="00B31A39">
        <w:tc>
          <w:tcPr>
            <w:tcW w:w="2835" w:type="dxa"/>
            <w:shd w:val="clear" w:color="auto" w:fill="auto"/>
            <w:vAlign w:val="center"/>
          </w:tcPr>
          <w:p w14:paraId="120D0344" w14:textId="77777777" w:rsidR="007C11AB" w:rsidRPr="00FE2043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Stupac</w:t>
            </w:r>
          </w:p>
        </w:tc>
        <w:tc>
          <w:tcPr>
            <w:tcW w:w="4536" w:type="dxa"/>
            <w:vAlign w:val="center"/>
          </w:tcPr>
          <w:p w14:paraId="1842FABB" w14:textId="77777777" w:rsidR="007C11AB" w:rsidRPr="00FE2043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 xml:space="preserve">na </w:t>
            </w:r>
            <w:r w:rsidR="00D80CDE" w:rsidRPr="00FE2043">
              <w:rPr>
                <w:rFonts w:cs="Arial"/>
                <w:sz w:val="20"/>
                <w:szCs w:val="20"/>
              </w:rPr>
              <w:t>zaglavlje</w:t>
            </w:r>
            <w:r w:rsidRPr="00FE2043">
              <w:rPr>
                <w:rFonts w:cs="Arial"/>
                <w:sz w:val="20"/>
                <w:szCs w:val="20"/>
              </w:rPr>
              <w:t xml:space="preserve"> stupca</w:t>
            </w:r>
          </w:p>
        </w:tc>
      </w:tr>
      <w:tr w:rsidR="007C11AB" w:rsidRPr="00FE2043" w14:paraId="070DD50B" w14:textId="77777777" w:rsidTr="00B31A39">
        <w:tc>
          <w:tcPr>
            <w:tcW w:w="2835" w:type="dxa"/>
            <w:vAlign w:val="center"/>
          </w:tcPr>
          <w:p w14:paraId="0D883EA7" w14:textId="77777777" w:rsidR="007C11AB" w:rsidRPr="00FE2043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Niz susjednih stupaca</w:t>
            </w:r>
          </w:p>
        </w:tc>
        <w:tc>
          <w:tcPr>
            <w:tcW w:w="4536" w:type="dxa"/>
            <w:vAlign w:val="center"/>
          </w:tcPr>
          <w:p w14:paraId="3ED83248" w14:textId="77777777" w:rsidR="007C11AB" w:rsidRPr="00FE2043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 xml:space="preserve">+ povlačenje miša po </w:t>
            </w:r>
            <w:r w:rsidR="00191ACC" w:rsidRPr="00FE2043">
              <w:rPr>
                <w:rFonts w:cs="Arial"/>
                <w:sz w:val="20"/>
                <w:szCs w:val="20"/>
              </w:rPr>
              <w:t>zaglavlju</w:t>
            </w:r>
            <w:r w:rsidR="00D80CDE" w:rsidRPr="00FE2043">
              <w:rPr>
                <w:rFonts w:cs="Arial"/>
                <w:sz w:val="20"/>
                <w:szCs w:val="20"/>
              </w:rPr>
              <w:t xml:space="preserve"> </w:t>
            </w:r>
            <w:r w:rsidRPr="00FE2043">
              <w:rPr>
                <w:rFonts w:cs="Arial"/>
                <w:sz w:val="20"/>
                <w:szCs w:val="20"/>
              </w:rPr>
              <w:t>stupaca</w:t>
            </w:r>
          </w:p>
        </w:tc>
      </w:tr>
      <w:tr w:rsidR="007C11AB" w:rsidRPr="00FE2043" w14:paraId="3593ECA4" w14:textId="77777777" w:rsidTr="00B31A39">
        <w:tc>
          <w:tcPr>
            <w:tcW w:w="2835" w:type="dxa"/>
            <w:vAlign w:val="center"/>
          </w:tcPr>
          <w:p w14:paraId="38B2B527" w14:textId="77777777" w:rsidR="007C11AB" w:rsidRPr="00FE2043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Niz nesusjednih stupaca</w:t>
            </w:r>
          </w:p>
        </w:tc>
        <w:tc>
          <w:tcPr>
            <w:tcW w:w="4536" w:type="dxa"/>
            <w:vAlign w:val="center"/>
          </w:tcPr>
          <w:p w14:paraId="3ADC6ED0" w14:textId="77777777" w:rsidR="007C11AB" w:rsidRPr="00FE2043" w:rsidRDefault="007C11AB" w:rsidP="00A27E74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 xml:space="preserve">na </w:t>
            </w:r>
            <w:r w:rsidR="00191ACC" w:rsidRPr="00FE2043">
              <w:rPr>
                <w:rFonts w:cs="Arial"/>
                <w:sz w:val="20"/>
                <w:szCs w:val="20"/>
              </w:rPr>
              <w:t>zaglavlje</w:t>
            </w:r>
            <w:r w:rsidRPr="00FE2043">
              <w:rPr>
                <w:rFonts w:cs="Arial"/>
                <w:sz w:val="20"/>
                <w:szCs w:val="20"/>
              </w:rPr>
              <w:t xml:space="preserve"> stupca </w:t>
            </w:r>
            <w:r w:rsidR="00B81A50" w:rsidRPr="00FE2043">
              <w:rPr>
                <w:rFonts w:cs="Arial"/>
                <w:sz w:val="20"/>
                <w:szCs w:val="20"/>
              </w:rPr>
              <w:t>→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="00046260" w:rsidRPr="00FE2043">
              <w:rPr>
                <w:rFonts w:cs="Arial"/>
                <w:sz w:val="20"/>
                <w:szCs w:val="20"/>
              </w:rPr>
              <w:t>[</w:t>
            </w:r>
            <w:r w:rsidRPr="00FE2043">
              <w:rPr>
                <w:rFonts w:cs="Arial"/>
                <w:sz w:val="20"/>
                <w:szCs w:val="20"/>
              </w:rPr>
              <w:t>Ctrl</w:t>
            </w:r>
            <w:r w:rsidR="00046260" w:rsidRPr="00FE2043">
              <w:rPr>
                <w:rFonts w:cs="Arial"/>
                <w:sz w:val="20"/>
                <w:szCs w:val="20"/>
              </w:rPr>
              <w:t>]</w:t>
            </w:r>
            <w:r w:rsidRPr="00FE2043">
              <w:rPr>
                <w:rFonts w:cs="Arial"/>
                <w:sz w:val="20"/>
                <w:szCs w:val="20"/>
              </w:rPr>
              <w:t xml:space="preserve"> + klik</w:t>
            </w:r>
            <w:r w:rsidR="00135645" w:rsidRPr="00FE2043">
              <w:rPr>
                <w:rFonts w:cs="Arial"/>
                <w:sz w:val="20"/>
                <w:szCs w:val="20"/>
              </w:rPr>
              <w:t>ovi</w:t>
            </w:r>
            <w:r w:rsidR="00D80CDE" w:rsidRPr="00FE2043">
              <w:rPr>
                <w:rFonts w:cs="Arial"/>
                <w:sz w:val="20"/>
                <w:szCs w:val="20"/>
              </w:rPr>
              <w:t xml:space="preserve">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="00D80CDE" w:rsidRPr="00FE2043">
              <w:rPr>
                <w:rFonts w:cs="Arial"/>
                <w:sz w:val="20"/>
                <w:szCs w:val="20"/>
              </w:rPr>
              <w:t>na ostale stupce</w:t>
            </w:r>
          </w:p>
        </w:tc>
      </w:tr>
      <w:tr w:rsidR="005C1997" w:rsidRPr="00FE2043" w14:paraId="7EA4E4AA" w14:textId="77777777" w:rsidTr="00B31A39">
        <w:tc>
          <w:tcPr>
            <w:tcW w:w="2835" w:type="dxa"/>
            <w:vMerge w:val="restart"/>
            <w:shd w:val="clear" w:color="auto" w:fill="auto"/>
            <w:vAlign w:val="center"/>
          </w:tcPr>
          <w:p w14:paraId="06EA2992" w14:textId="77777777" w:rsidR="005C1997" w:rsidRPr="00FE2043" w:rsidRDefault="00455799" w:rsidP="00DF4D65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 wp14:anchorId="1B313859" wp14:editId="6F4A2E3A">
                      <wp:simplePos x="0" y="0"/>
                      <wp:positionH relativeFrom="page">
                        <wp:posOffset>-1903095</wp:posOffset>
                      </wp:positionH>
                      <wp:positionV relativeFrom="paragraph">
                        <wp:posOffset>333375</wp:posOffset>
                      </wp:positionV>
                      <wp:extent cx="1619885" cy="866140"/>
                      <wp:effectExtent l="0" t="0" r="0" b="0"/>
                      <wp:wrapNone/>
                      <wp:docPr id="1138" name="Text Box 1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885" cy="86614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DDDDD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9425A18" w14:textId="77777777" w:rsidR="00B44E53" w:rsidRPr="00534C48" w:rsidRDefault="00B44E53" w:rsidP="00534C48">
                                  <w:pPr>
                                    <w:pBdr>
                                      <w:bottom w:val="single" w:sz="6" w:space="1" w:color="auto"/>
                                    </w:pBdr>
                                    <w:spacing w:before="120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34C4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Zanimljivosti i napomene</w:t>
                                  </w:r>
                                </w:p>
                                <w:p w14:paraId="218717E6" w14:textId="77777777" w:rsidR="00B44E53" w:rsidRPr="00534C48" w:rsidRDefault="00B44E53" w:rsidP="00534C48">
                                  <w:pPr>
                                    <w:pStyle w:val="-TEKST"/>
                                    <w:spacing w:before="120" w:after="0"/>
                                    <w:ind w:right="-1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34C48">
                                    <w:rPr>
                                      <w:sz w:val="18"/>
                                      <w:szCs w:val="18"/>
                                    </w:rPr>
                                    <w:t xml:space="preserve">Tipke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[</w:t>
                                  </w:r>
                                  <w:r w:rsidRPr="00534C48">
                                    <w:rPr>
                                      <w:sz w:val="18"/>
                                      <w:szCs w:val="18"/>
                                    </w:rPr>
                                    <w:t>Ctrl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]</w:t>
                                  </w:r>
                                  <w:r w:rsidRPr="00534C48">
                                    <w:rPr>
                                      <w:sz w:val="18"/>
                                      <w:szCs w:val="18"/>
                                    </w:rPr>
                                    <w:t xml:space="preserve"> i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[</w:t>
                                  </w:r>
                                  <w:r w:rsidRPr="00534C48">
                                    <w:rPr>
                                      <w:sz w:val="18"/>
                                      <w:szCs w:val="18"/>
                                    </w:rPr>
                                    <w:t>Shift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]</w:t>
                                  </w:r>
                                  <w:r w:rsidRPr="00534C48">
                                    <w:rPr>
                                      <w:sz w:val="18"/>
                                      <w:szCs w:val="18"/>
                                    </w:rPr>
                                    <w:t xml:space="preserve"> drže se pritisnute i otpuštaju se tek kad se označavanje završi.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13859" id="Text Box 1020" o:spid="_x0000_s1075" type="#_x0000_t202" style="position:absolute;margin-left:-149.85pt;margin-top:26.25pt;width:127.55pt;height:68.2pt;z-index: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" filled="f" fillcolor="#ddd" strokeweight=".25pt">
                      <v:fill opacity="32896f"/>
                      <v:textbox>
                        <w:txbxContent>
                          <w:p w14:paraId="19425A18" w14:textId="77777777" w:rsidR="00B44E53" w:rsidRPr="00534C48" w:rsidRDefault="00B44E53" w:rsidP="00534C4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34C48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218717E6" w14:textId="77777777" w:rsidR="00B44E53" w:rsidRPr="00534C48" w:rsidRDefault="00B44E53" w:rsidP="00534C48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534C48">
                              <w:rPr>
                                <w:sz w:val="18"/>
                                <w:szCs w:val="18"/>
                              </w:rPr>
                              <w:t xml:space="preserve">Tipke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[</w:t>
                            </w:r>
                            <w:proofErr w:type="spellStart"/>
                            <w:r w:rsidRPr="00534C48">
                              <w:rPr>
                                <w:sz w:val="18"/>
                                <w:szCs w:val="18"/>
                              </w:rPr>
                              <w:t>Ctrl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]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 xml:space="preserve"> i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[</w:t>
                            </w:r>
                            <w:proofErr w:type="spellStart"/>
                            <w:r w:rsidRPr="00534C48">
                              <w:rPr>
                                <w:sz w:val="18"/>
                                <w:szCs w:val="18"/>
                              </w:rPr>
                              <w:t>Shift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]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 xml:space="preserve"> drže se pritisnute i otpuštaju se tek kad se označavanje završi.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5C1997" w:rsidRPr="00FE2043">
              <w:rPr>
                <w:rFonts w:cs="Arial"/>
                <w:sz w:val="20"/>
                <w:szCs w:val="20"/>
              </w:rPr>
              <w:t>Cijeli radni list</w:t>
            </w:r>
          </w:p>
        </w:tc>
        <w:tc>
          <w:tcPr>
            <w:tcW w:w="4536" w:type="dxa"/>
            <w:vAlign w:val="center"/>
          </w:tcPr>
          <w:p w14:paraId="60497F48" w14:textId="77777777" w:rsidR="005C1997" w:rsidRPr="00FE2043" w:rsidRDefault="005C1997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Dugme </w:t>
            </w:r>
            <w:r w:rsidR="00B42B1B" w:rsidRPr="00FE2043">
              <w:rPr>
                <w:rFonts w:cs="Arial"/>
                <w:b/>
                <w:sz w:val="20"/>
                <w:szCs w:val="20"/>
              </w:rPr>
              <w:t>Odaberi sve</w:t>
            </w:r>
            <w:r w:rsidRPr="00FE2043">
              <w:rPr>
                <w:rFonts w:cs="Arial"/>
                <w:sz w:val="20"/>
                <w:szCs w:val="20"/>
              </w:rPr>
              <w:t xml:space="preserve"> na presjeku zaglavlja stupaca i redaka </w:t>
            </w:r>
            <w:r w:rsidR="00455799" w:rsidRPr="003438D5">
              <w:rPr>
                <w:rFonts w:cs="Arial"/>
                <w:noProof/>
                <w:position w:val="-6"/>
                <w:sz w:val="22"/>
                <w:szCs w:val="22"/>
              </w:rPr>
              <w:drawing>
                <wp:inline distT="0" distB="0" distL="0" distR="0" wp14:anchorId="48D4754B" wp14:editId="19A49E9B">
                  <wp:extent cx="158353" cy="133350"/>
                  <wp:effectExtent l="19050" t="19050" r="13335" b="19050"/>
                  <wp:docPr id="75" name="Slika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elect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53" cy="1333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997" w:rsidRPr="00FE2043" w14:paraId="1D1B269F" w14:textId="77777777" w:rsidTr="00B31A39">
        <w:tc>
          <w:tcPr>
            <w:tcW w:w="2835" w:type="dxa"/>
            <w:vMerge/>
            <w:shd w:val="clear" w:color="auto" w:fill="auto"/>
            <w:vAlign w:val="center"/>
          </w:tcPr>
          <w:p w14:paraId="16E54319" w14:textId="77777777" w:rsidR="005C1997" w:rsidRPr="00FE2043" w:rsidRDefault="005C1997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744BDAF0" w14:textId="77777777" w:rsidR="005C1997" w:rsidRPr="00FE2043" w:rsidRDefault="00046260" w:rsidP="00924EB0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[</w:t>
            </w:r>
            <w:r w:rsidR="009F7EBD" w:rsidRPr="00FE2043">
              <w:rPr>
                <w:rFonts w:cs="Arial"/>
                <w:sz w:val="20"/>
                <w:szCs w:val="20"/>
              </w:rPr>
              <w:t>Ctrl</w:t>
            </w:r>
            <w:r w:rsidRPr="00FE2043">
              <w:rPr>
                <w:rFonts w:cs="Arial"/>
                <w:sz w:val="20"/>
                <w:szCs w:val="20"/>
              </w:rPr>
              <w:t>]</w:t>
            </w:r>
            <w:r w:rsidR="009F7EBD" w:rsidRPr="00FE2043">
              <w:rPr>
                <w:rFonts w:cs="Arial"/>
                <w:sz w:val="20"/>
                <w:szCs w:val="20"/>
              </w:rPr>
              <w:t>+</w:t>
            </w:r>
            <w:r w:rsidRPr="00FE2043">
              <w:rPr>
                <w:rFonts w:cs="Arial"/>
                <w:sz w:val="20"/>
                <w:szCs w:val="20"/>
              </w:rPr>
              <w:t>[</w:t>
            </w:r>
            <w:r w:rsidR="009F7EBD" w:rsidRPr="00FE2043">
              <w:rPr>
                <w:rFonts w:cs="Arial"/>
                <w:sz w:val="20"/>
                <w:szCs w:val="20"/>
              </w:rPr>
              <w:t>A</w:t>
            </w:r>
            <w:r w:rsidRPr="00FE2043">
              <w:rPr>
                <w:rFonts w:cs="Arial"/>
                <w:sz w:val="20"/>
                <w:szCs w:val="20"/>
              </w:rPr>
              <w:t>]</w:t>
            </w:r>
            <w:r w:rsidR="00DF4D65" w:rsidRPr="00FE2043">
              <w:rPr>
                <w:rFonts w:cs="Arial"/>
                <w:sz w:val="20"/>
                <w:szCs w:val="20"/>
              </w:rPr>
              <w:t xml:space="preserve"> (ako je </w:t>
            </w:r>
            <w:r w:rsidR="00924EB0" w:rsidRPr="00FE2043">
              <w:rPr>
                <w:rFonts w:cs="Arial"/>
                <w:sz w:val="20"/>
                <w:szCs w:val="20"/>
              </w:rPr>
              <w:t>odabrana prazna ćelija</w:t>
            </w:r>
            <w:r w:rsidR="00DF4D65" w:rsidRPr="00FE2043">
              <w:rPr>
                <w:rFonts w:cs="Arial"/>
                <w:sz w:val="20"/>
                <w:szCs w:val="20"/>
              </w:rPr>
              <w:t>)</w:t>
            </w:r>
          </w:p>
        </w:tc>
      </w:tr>
      <w:tr w:rsidR="005C1997" w:rsidRPr="00FE2043" w14:paraId="4FFC66D5" w14:textId="77777777" w:rsidTr="00B31A39">
        <w:tc>
          <w:tcPr>
            <w:tcW w:w="2835" w:type="dxa"/>
            <w:vMerge/>
            <w:shd w:val="clear" w:color="auto" w:fill="auto"/>
            <w:vAlign w:val="center"/>
          </w:tcPr>
          <w:p w14:paraId="35A557F0" w14:textId="77777777" w:rsidR="005C1997" w:rsidRPr="00FE2043" w:rsidRDefault="005C1997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232B522E" w14:textId="77777777" w:rsidR="005C1997" w:rsidRPr="00FE2043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[</w:t>
            </w:r>
            <w:r w:rsidR="009F7EBD" w:rsidRPr="00FE2043">
              <w:rPr>
                <w:rFonts w:cs="Arial"/>
                <w:sz w:val="20"/>
                <w:szCs w:val="20"/>
              </w:rPr>
              <w:t>Ctrl</w:t>
            </w:r>
            <w:r w:rsidRPr="00FE2043">
              <w:rPr>
                <w:rFonts w:cs="Arial"/>
                <w:sz w:val="20"/>
                <w:szCs w:val="20"/>
              </w:rPr>
              <w:t>]</w:t>
            </w:r>
            <w:r w:rsidR="009F7EBD" w:rsidRPr="00FE2043">
              <w:rPr>
                <w:rFonts w:cs="Arial"/>
                <w:sz w:val="20"/>
                <w:szCs w:val="20"/>
              </w:rPr>
              <w:t>+</w:t>
            </w:r>
            <w:r w:rsidRPr="00FE2043">
              <w:rPr>
                <w:rFonts w:cs="Arial"/>
                <w:sz w:val="20"/>
                <w:szCs w:val="20"/>
              </w:rPr>
              <w:t>[</w:t>
            </w:r>
            <w:r w:rsidR="009F7EBD" w:rsidRPr="00FE2043">
              <w:rPr>
                <w:rFonts w:cs="Arial"/>
                <w:sz w:val="20"/>
                <w:szCs w:val="20"/>
              </w:rPr>
              <w:t>Shift</w:t>
            </w:r>
            <w:r w:rsidRPr="00FE2043">
              <w:rPr>
                <w:rFonts w:cs="Arial"/>
                <w:sz w:val="20"/>
                <w:szCs w:val="20"/>
              </w:rPr>
              <w:t>]</w:t>
            </w:r>
            <w:r w:rsidR="009F7EBD" w:rsidRPr="00FE2043">
              <w:rPr>
                <w:rFonts w:cs="Arial"/>
                <w:sz w:val="20"/>
                <w:szCs w:val="20"/>
              </w:rPr>
              <w:t xml:space="preserve"> + razmaknica </w:t>
            </w:r>
          </w:p>
        </w:tc>
      </w:tr>
      <w:tr w:rsidR="007C11AB" w:rsidRPr="00FE2043" w14:paraId="71D5F0C3" w14:textId="77777777" w:rsidTr="00B31A39">
        <w:tc>
          <w:tcPr>
            <w:tcW w:w="2835" w:type="dxa"/>
            <w:vAlign w:val="center"/>
          </w:tcPr>
          <w:p w14:paraId="2101D518" w14:textId="77777777" w:rsidR="007C11AB" w:rsidRPr="00FE2043" w:rsidRDefault="00D80CDE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Ispunjeni dio radnog</w:t>
            </w:r>
            <w:r w:rsidR="002F6301" w:rsidRPr="00FE2043">
              <w:rPr>
                <w:rFonts w:cs="Arial"/>
                <w:sz w:val="20"/>
                <w:szCs w:val="20"/>
              </w:rPr>
              <w:t>a</w:t>
            </w:r>
            <w:r w:rsidRPr="00FE2043">
              <w:rPr>
                <w:rFonts w:cs="Arial"/>
                <w:sz w:val="20"/>
                <w:szCs w:val="20"/>
              </w:rPr>
              <w:t xml:space="preserve"> lista</w:t>
            </w:r>
          </w:p>
        </w:tc>
        <w:tc>
          <w:tcPr>
            <w:tcW w:w="4536" w:type="dxa"/>
            <w:vAlign w:val="center"/>
          </w:tcPr>
          <w:p w14:paraId="5E58B9C8" w14:textId="77777777" w:rsidR="007C11AB" w:rsidRPr="00FE2043" w:rsidRDefault="005C1997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Od aktivne ćelije do </w:t>
            </w:r>
            <w:r w:rsidR="0044566F" w:rsidRPr="00FE2043">
              <w:rPr>
                <w:rFonts w:cs="Arial"/>
                <w:sz w:val="20"/>
                <w:szCs w:val="20"/>
              </w:rPr>
              <w:t>posljednje</w:t>
            </w:r>
            <w:r w:rsidR="00B43993" w:rsidRPr="00FE2043">
              <w:rPr>
                <w:rFonts w:cs="Arial"/>
                <w:sz w:val="20"/>
                <w:szCs w:val="20"/>
              </w:rPr>
              <w:t>/prve</w:t>
            </w:r>
            <w:r w:rsidR="00E96D35" w:rsidRPr="00FE2043">
              <w:rPr>
                <w:rFonts w:cs="Arial"/>
                <w:sz w:val="20"/>
                <w:szCs w:val="20"/>
              </w:rPr>
              <w:t xml:space="preserve"> </w:t>
            </w:r>
            <w:r w:rsidR="0044566F" w:rsidRPr="00FE2043">
              <w:rPr>
                <w:rFonts w:cs="Arial"/>
                <w:sz w:val="20"/>
                <w:szCs w:val="20"/>
              </w:rPr>
              <w:t>rabljene ćelije</w:t>
            </w:r>
            <w:r w:rsidRPr="00FE2043">
              <w:rPr>
                <w:rFonts w:cs="Arial"/>
                <w:sz w:val="20"/>
                <w:szCs w:val="20"/>
              </w:rPr>
              <w:t>:</w:t>
            </w:r>
          </w:p>
          <w:p w14:paraId="0CDC131D" w14:textId="77777777" w:rsidR="005C1997" w:rsidRPr="00FE2043" w:rsidRDefault="00046260" w:rsidP="00E65EA2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[</w:t>
            </w:r>
            <w:r w:rsidR="005C1997" w:rsidRPr="00FE2043">
              <w:rPr>
                <w:rFonts w:cs="Arial"/>
                <w:sz w:val="20"/>
                <w:szCs w:val="20"/>
              </w:rPr>
              <w:t>Ctrl</w:t>
            </w:r>
            <w:r w:rsidRPr="00FE2043">
              <w:rPr>
                <w:rFonts w:cs="Arial"/>
                <w:sz w:val="20"/>
                <w:szCs w:val="20"/>
              </w:rPr>
              <w:t>]</w:t>
            </w:r>
            <w:r w:rsidR="005C1997" w:rsidRPr="00FE2043">
              <w:rPr>
                <w:rFonts w:cs="Arial"/>
                <w:sz w:val="20"/>
                <w:szCs w:val="20"/>
              </w:rPr>
              <w:t>+</w:t>
            </w:r>
            <w:r w:rsidRPr="00FE2043">
              <w:rPr>
                <w:rFonts w:cs="Arial"/>
                <w:sz w:val="20"/>
                <w:szCs w:val="20"/>
              </w:rPr>
              <w:t>[</w:t>
            </w:r>
            <w:r w:rsidR="005C1997" w:rsidRPr="00FE2043">
              <w:rPr>
                <w:rFonts w:cs="Arial"/>
                <w:sz w:val="20"/>
                <w:szCs w:val="20"/>
              </w:rPr>
              <w:t>Shift</w:t>
            </w:r>
            <w:r w:rsidRPr="00FE2043">
              <w:rPr>
                <w:rFonts w:cs="Arial"/>
                <w:sz w:val="20"/>
                <w:szCs w:val="20"/>
              </w:rPr>
              <w:t>]</w:t>
            </w:r>
            <w:r w:rsidR="005C1997" w:rsidRPr="00FE2043">
              <w:rPr>
                <w:rFonts w:cs="Arial"/>
                <w:sz w:val="20"/>
                <w:szCs w:val="20"/>
              </w:rPr>
              <w:t>+</w:t>
            </w:r>
            <w:r w:rsidRPr="00FE2043">
              <w:rPr>
                <w:rFonts w:cs="Arial"/>
                <w:sz w:val="20"/>
                <w:szCs w:val="20"/>
              </w:rPr>
              <w:t>[</w:t>
            </w:r>
            <w:r w:rsidR="005C1997" w:rsidRPr="00FE2043">
              <w:rPr>
                <w:rFonts w:cs="Arial"/>
                <w:sz w:val="20"/>
                <w:szCs w:val="20"/>
              </w:rPr>
              <w:t>End</w:t>
            </w:r>
            <w:r w:rsidRPr="00FE2043">
              <w:rPr>
                <w:rFonts w:cs="Arial"/>
                <w:sz w:val="20"/>
                <w:szCs w:val="20"/>
              </w:rPr>
              <w:t>]</w:t>
            </w:r>
            <w:r w:rsidR="005C1997" w:rsidRPr="00FE2043">
              <w:rPr>
                <w:rFonts w:cs="Arial"/>
                <w:sz w:val="20"/>
                <w:szCs w:val="20"/>
              </w:rPr>
              <w:t xml:space="preserve"> ili </w:t>
            </w:r>
            <w:r w:rsidRPr="00FE2043">
              <w:rPr>
                <w:rFonts w:cs="Arial"/>
                <w:sz w:val="20"/>
                <w:szCs w:val="20"/>
              </w:rPr>
              <w:t>[</w:t>
            </w:r>
            <w:r w:rsidR="005C1997" w:rsidRPr="00FE2043">
              <w:rPr>
                <w:rFonts w:cs="Arial"/>
                <w:sz w:val="20"/>
                <w:szCs w:val="20"/>
              </w:rPr>
              <w:t>Home</w:t>
            </w:r>
            <w:r w:rsidRPr="00FE2043">
              <w:rPr>
                <w:rFonts w:cs="Arial"/>
                <w:sz w:val="20"/>
                <w:szCs w:val="20"/>
              </w:rPr>
              <w:t>]</w:t>
            </w:r>
            <w:r w:rsidR="00380F69" w:rsidRPr="00FE2043">
              <w:rPr>
                <w:rFonts w:cs="Arial"/>
                <w:sz w:val="20"/>
                <w:szCs w:val="20"/>
              </w:rPr>
              <w:t xml:space="preserve"> ili</w:t>
            </w:r>
            <w:r w:rsidR="00E65EA2" w:rsidRPr="00FE2043">
              <w:rPr>
                <w:rFonts w:cs="Arial"/>
                <w:sz w:val="20"/>
                <w:szCs w:val="20"/>
              </w:rPr>
              <w:br/>
            </w:r>
            <w:r w:rsidRPr="00FE2043">
              <w:rPr>
                <w:rFonts w:cs="Arial"/>
                <w:sz w:val="20"/>
                <w:szCs w:val="20"/>
              </w:rPr>
              <w:t>[</w:t>
            </w:r>
            <w:r w:rsidR="005C1997" w:rsidRPr="00FE2043">
              <w:rPr>
                <w:rFonts w:cs="Arial"/>
                <w:sz w:val="20"/>
                <w:szCs w:val="20"/>
              </w:rPr>
              <w:t>Ctrl</w:t>
            </w:r>
            <w:r w:rsidRPr="00FE2043">
              <w:rPr>
                <w:rFonts w:cs="Arial"/>
                <w:sz w:val="20"/>
                <w:szCs w:val="20"/>
              </w:rPr>
              <w:t>]</w:t>
            </w:r>
            <w:r w:rsidR="005C1997" w:rsidRPr="00FE2043">
              <w:rPr>
                <w:rFonts w:cs="Arial"/>
                <w:sz w:val="20"/>
                <w:szCs w:val="20"/>
              </w:rPr>
              <w:t>+</w:t>
            </w:r>
            <w:r w:rsidRPr="00FE2043">
              <w:rPr>
                <w:rFonts w:cs="Arial"/>
                <w:sz w:val="20"/>
                <w:szCs w:val="20"/>
              </w:rPr>
              <w:t>[</w:t>
            </w:r>
            <w:r w:rsidR="005C1997" w:rsidRPr="00FE2043">
              <w:rPr>
                <w:rFonts w:cs="Arial"/>
                <w:sz w:val="20"/>
                <w:szCs w:val="20"/>
              </w:rPr>
              <w:t>Shift</w:t>
            </w:r>
            <w:r w:rsidRPr="00FE2043">
              <w:rPr>
                <w:rFonts w:cs="Arial"/>
                <w:sz w:val="20"/>
                <w:szCs w:val="20"/>
              </w:rPr>
              <w:t>]</w:t>
            </w:r>
            <w:r w:rsidR="005C1997" w:rsidRPr="00FE2043">
              <w:rPr>
                <w:rFonts w:cs="Arial"/>
                <w:sz w:val="20"/>
                <w:szCs w:val="20"/>
              </w:rPr>
              <w:t>+</w:t>
            </w:r>
            <w:r w:rsidR="00916B3D" w:rsidRPr="00FE2043">
              <w:rPr>
                <w:rFonts w:cs="Arial"/>
                <w:sz w:val="20"/>
                <w:szCs w:val="20"/>
              </w:rPr>
              <w:t xml:space="preserve"> </w:t>
            </w:r>
            <w:r w:rsidR="005C1997" w:rsidRPr="00FE2043">
              <w:rPr>
                <w:rFonts w:cs="Arial"/>
                <w:sz w:val="20"/>
                <w:szCs w:val="20"/>
              </w:rPr>
              <w:t>strelica smjera</w:t>
            </w:r>
            <w:r w:rsidR="00E96D35" w:rsidRPr="00FE2043">
              <w:rPr>
                <w:rFonts w:cs="Arial"/>
                <w:sz w:val="20"/>
                <w:szCs w:val="20"/>
              </w:rPr>
              <w:t xml:space="preserve"> </w:t>
            </w:r>
            <w:r w:rsidR="00E96D35" w:rsidRPr="00FE2043">
              <w:rPr>
                <w:rFonts w:cs="Arial"/>
                <w:sz w:val="20"/>
                <w:szCs w:val="20"/>
              </w:rPr>
              <w:sym w:font="Symbol" w:char="F0AC"/>
            </w:r>
            <w:r w:rsidR="001744F1" w:rsidRPr="00FE2043">
              <w:rPr>
                <w:rFonts w:cs="Arial"/>
                <w:sz w:val="20"/>
                <w:szCs w:val="20"/>
              </w:rPr>
              <w:t>,</w:t>
            </w:r>
            <w:r w:rsidR="00380F69" w:rsidRPr="00FE2043">
              <w:rPr>
                <w:rFonts w:cs="Arial"/>
                <w:sz w:val="20"/>
                <w:szCs w:val="20"/>
              </w:rPr>
              <w:t xml:space="preserve"> </w:t>
            </w:r>
            <w:r w:rsidR="00E96D35" w:rsidRPr="00FE2043">
              <w:rPr>
                <w:rFonts w:cs="Arial"/>
                <w:sz w:val="20"/>
                <w:szCs w:val="20"/>
              </w:rPr>
              <w:sym w:font="Symbol" w:char="F0AD"/>
            </w:r>
            <w:r w:rsidR="001744F1" w:rsidRPr="00FE2043">
              <w:rPr>
                <w:rFonts w:cs="Arial"/>
                <w:sz w:val="20"/>
                <w:szCs w:val="20"/>
              </w:rPr>
              <w:t>,</w:t>
            </w:r>
            <w:r w:rsidR="00380F69" w:rsidRPr="00FE2043">
              <w:rPr>
                <w:rFonts w:cs="Arial"/>
                <w:sz w:val="20"/>
                <w:szCs w:val="20"/>
              </w:rPr>
              <w:t xml:space="preserve"> </w:t>
            </w:r>
            <w:r w:rsidR="00E96D35" w:rsidRPr="00FE2043">
              <w:rPr>
                <w:rFonts w:cs="Arial"/>
                <w:sz w:val="20"/>
                <w:szCs w:val="20"/>
              </w:rPr>
              <w:sym w:font="Symbol" w:char="F0AF"/>
            </w:r>
            <w:r w:rsidR="001744F1" w:rsidRPr="00FE2043">
              <w:rPr>
                <w:rFonts w:cs="Arial"/>
                <w:sz w:val="20"/>
                <w:szCs w:val="20"/>
              </w:rPr>
              <w:t>,</w:t>
            </w:r>
            <w:r w:rsidR="00380F69" w:rsidRPr="00FE2043">
              <w:rPr>
                <w:rFonts w:cs="Arial"/>
                <w:sz w:val="20"/>
                <w:szCs w:val="20"/>
              </w:rPr>
              <w:t xml:space="preserve"> </w:t>
            </w:r>
            <w:r w:rsidR="00E96D35" w:rsidRPr="00FE2043">
              <w:rPr>
                <w:rFonts w:cs="Arial"/>
                <w:sz w:val="20"/>
                <w:szCs w:val="20"/>
              </w:rPr>
              <w:sym w:font="Symbol" w:char="F0AE"/>
            </w:r>
          </w:p>
        </w:tc>
      </w:tr>
      <w:tr w:rsidR="00DF4D65" w:rsidRPr="00FE2043" w14:paraId="41BCEC93" w14:textId="77777777" w:rsidTr="00B31A39">
        <w:tc>
          <w:tcPr>
            <w:tcW w:w="2835" w:type="dxa"/>
            <w:vMerge w:val="restart"/>
            <w:vAlign w:val="center"/>
          </w:tcPr>
          <w:p w14:paraId="37824FA4" w14:textId="77777777" w:rsidR="00DF4D65" w:rsidRPr="00FE2043" w:rsidRDefault="00DF4D6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Raspon kojem pripada odabrana ćelija</w:t>
            </w:r>
          </w:p>
        </w:tc>
        <w:tc>
          <w:tcPr>
            <w:tcW w:w="4536" w:type="dxa"/>
            <w:vAlign w:val="center"/>
          </w:tcPr>
          <w:p w14:paraId="1D362883" w14:textId="77777777" w:rsidR="00DF4D65" w:rsidRPr="00FE2043" w:rsidRDefault="00DF4D6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[Ctrl]+[Shift] + zvjezdica [*]</w:t>
            </w:r>
          </w:p>
        </w:tc>
      </w:tr>
      <w:tr w:rsidR="00DF4D65" w:rsidRPr="00FE2043" w14:paraId="574AAEE7" w14:textId="77777777" w:rsidTr="00B31A39">
        <w:tc>
          <w:tcPr>
            <w:tcW w:w="2835" w:type="dxa"/>
            <w:vMerge/>
            <w:vAlign w:val="center"/>
          </w:tcPr>
          <w:p w14:paraId="07CCAC15" w14:textId="77777777" w:rsidR="00DF4D65" w:rsidRPr="00FE2043" w:rsidRDefault="00DF4D6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51F24B97" w14:textId="77777777" w:rsidR="00DF4D65" w:rsidRPr="00FE2043" w:rsidRDefault="00DF4D6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[Ctrl]+[A]</w:t>
            </w:r>
          </w:p>
        </w:tc>
      </w:tr>
      <w:tr w:rsidR="007C11AB" w:rsidRPr="00FE2043" w14:paraId="767ECEE0" w14:textId="77777777" w:rsidTr="00B31A39">
        <w:tc>
          <w:tcPr>
            <w:tcW w:w="2835" w:type="dxa"/>
            <w:vAlign w:val="center"/>
          </w:tcPr>
          <w:p w14:paraId="6724C5F5" w14:textId="77777777" w:rsidR="007C11AB" w:rsidRPr="00FE2043" w:rsidRDefault="005C1997" w:rsidP="005E18D8">
            <w:pPr>
              <w:widowControl w:val="0"/>
              <w:spacing w:before="60" w:after="60"/>
              <w:jc w:val="both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Uklanjanje oznake</w:t>
            </w:r>
          </w:p>
        </w:tc>
        <w:tc>
          <w:tcPr>
            <w:tcW w:w="4536" w:type="dxa"/>
            <w:vAlign w:val="center"/>
          </w:tcPr>
          <w:p w14:paraId="08CB3361" w14:textId="77777777" w:rsidR="007C11AB" w:rsidRPr="00FE2043" w:rsidRDefault="005C1997" w:rsidP="00E65EA2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Klik mišem bilo gdje izvan označenog</w:t>
            </w:r>
            <w:r w:rsidR="002F6301" w:rsidRPr="00FE2043">
              <w:rPr>
                <w:rFonts w:cs="Arial"/>
                <w:sz w:val="20"/>
                <w:szCs w:val="20"/>
              </w:rPr>
              <w:t>a</w:t>
            </w:r>
            <w:r w:rsidRPr="00FE2043">
              <w:rPr>
                <w:rFonts w:cs="Arial"/>
                <w:sz w:val="20"/>
                <w:szCs w:val="20"/>
              </w:rPr>
              <w:t xml:space="preserve"> područja</w:t>
            </w:r>
          </w:p>
        </w:tc>
      </w:tr>
      <w:tr w:rsidR="00E96D35" w:rsidRPr="00FE2043" w14:paraId="7ED09454" w14:textId="77777777" w:rsidTr="00B31A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361E1" w14:textId="77777777" w:rsidR="00E96D35" w:rsidRPr="00FE2043" w:rsidRDefault="00E96D3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Niz susjednih radnih listova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EF457" w14:textId="77777777" w:rsidR="00E96D35" w:rsidRPr="00FE2043" w:rsidRDefault="00E96D3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>na oznaku prvog</w:t>
            </w:r>
            <w:r w:rsidR="002F6301" w:rsidRPr="00FE2043">
              <w:rPr>
                <w:rFonts w:cs="Arial"/>
                <w:sz w:val="20"/>
                <w:szCs w:val="20"/>
              </w:rPr>
              <w:t>a</w:t>
            </w:r>
            <w:r w:rsidRPr="00FE2043">
              <w:rPr>
                <w:rFonts w:cs="Arial"/>
                <w:sz w:val="20"/>
                <w:szCs w:val="20"/>
              </w:rPr>
              <w:t xml:space="preserve"> radnog</w:t>
            </w:r>
            <w:r w:rsidR="002F6301" w:rsidRPr="00FE2043">
              <w:rPr>
                <w:rFonts w:cs="Arial"/>
                <w:sz w:val="20"/>
                <w:szCs w:val="20"/>
              </w:rPr>
              <w:t>a</w:t>
            </w:r>
            <w:r w:rsidRPr="00FE2043">
              <w:rPr>
                <w:rFonts w:cs="Arial"/>
                <w:sz w:val="20"/>
                <w:szCs w:val="20"/>
              </w:rPr>
              <w:t xml:space="preserve"> lista </w:t>
            </w:r>
            <w:r w:rsidR="00B81A50" w:rsidRPr="00FE2043">
              <w:rPr>
                <w:rFonts w:cs="Arial"/>
                <w:sz w:val="20"/>
                <w:szCs w:val="20"/>
              </w:rPr>
              <w:t>→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="00046260" w:rsidRPr="00FE2043">
              <w:rPr>
                <w:rFonts w:cs="Arial"/>
                <w:sz w:val="20"/>
                <w:szCs w:val="20"/>
              </w:rPr>
              <w:t>[</w:t>
            </w:r>
            <w:r w:rsidRPr="00FE2043">
              <w:rPr>
                <w:rFonts w:cs="Arial"/>
                <w:sz w:val="20"/>
                <w:szCs w:val="20"/>
              </w:rPr>
              <w:t>Shift</w:t>
            </w:r>
            <w:r w:rsidR="00046260" w:rsidRPr="00FE2043">
              <w:rPr>
                <w:rFonts w:cs="Arial"/>
                <w:sz w:val="20"/>
                <w:szCs w:val="20"/>
              </w:rPr>
              <w:t>]</w:t>
            </w:r>
            <w:r w:rsidRPr="00FE2043">
              <w:rPr>
                <w:rFonts w:cs="Arial"/>
                <w:sz w:val="20"/>
                <w:szCs w:val="20"/>
              </w:rPr>
              <w:t xml:space="preserve"> + 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>na posljednji radni list u nizu</w:t>
            </w:r>
          </w:p>
        </w:tc>
      </w:tr>
      <w:tr w:rsidR="00E96D35" w:rsidRPr="00FE2043" w14:paraId="6C529371" w14:textId="77777777" w:rsidTr="00B31A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75BD8" w14:textId="77777777" w:rsidR="00E96D35" w:rsidRPr="00FE2043" w:rsidRDefault="00E96D3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Niz nesusjednih radnih listova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34BA" w14:textId="77777777" w:rsidR="00E96D35" w:rsidRPr="00FE2043" w:rsidRDefault="00E96D35" w:rsidP="00046260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mišem </w:t>
            </w:r>
            <w:r w:rsidRPr="00FE2043">
              <w:rPr>
                <w:rFonts w:cs="Arial"/>
                <w:sz w:val="20"/>
                <w:szCs w:val="20"/>
              </w:rPr>
              <w:t>na oznaku prvog</w:t>
            </w:r>
            <w:r w:rsidR="002F6301" w:rsidRPr="00FE2043">
              <w:rPr>
                <w:rFonts w:cs="Arial"/>
                <w:sz w:val="20"/>
                <w:szCs w:val="20"/>
              </w:rPr>
              <w:t>a</w:t>
            </w:r>
            <w:r w:rsidRPr="00FE2043">
              <w:rPr>
                <w:rFonts w:cs="Arial"/>
                <w:sz w:val="20"/>
                <w:szCs w:val="20"/>
              </w:rPr>
              <w:t xml:space="preserve"> radnog</w:t>
            </w:r>
            <w:r w:rsidR="002F6301" w:rsidRPr="00FE2043">
              <w:rPr>
                <w:rFonts w:cs="Arial"/>
                <w:sz w:val="20"/>
                <w:szCs w:val="20"/>
              </w:rPr>
              <w:t>a</w:t>
            </w:r>
            <w:r w:rsidRPr="00FE2043">
              <w:rPr>
                <w:rFonts w:cs="Arial"/>
                <w:sz w:val="20"/>
                <w:szCs w:val="20"/>
              </w:rPr>
              <w:t xml:space="preserve"> lista </w:t>
            </w:r>
            <w:r w:rsidR="00B81A50" w:rsidRPr="00FE2043">
              <w:rPr>
                <w:rFonts w:cs="Arial"/>
                <w:sz w:val="20"/>
                <w:szCs w:val="20"/>
              </w:rPr>
              <w:t>→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="00046260" w:rsidRPr="00FE2043">
              <w:rPr>
                <w:rFonts w:cs="Arial"/>
                <w:sz w:val="20"/>
                <w:szCs w:val="20"/>
              </w:rPr>
              <w:t>[</w:t>
            </w:r>
            <w:r w:rsidRPr="00FE2043">
              <w:rPr>
                <w:rFonts w:cs="Arial"/>
                <w:sz w:val="20"/>
                <w:szCs w:val="20"/>
              </w:rPr>
              <w:t>Ctrl</w:t>
            </w:r>
            <w:r w:rsidR="00046260" w:rsidRPr="00FE2043">
              <w:rPr>
                <w:rFonts w:cs="Arial"/>
                <w:sz w:val="20"/>
                <w:szCs w:val="20"/>
              </w:rPr>
              <w:t>]</w:t>
            </w:r>
            <w:r w:rsidRPr="00FE2043">
              <w:rPr>
                <w:rFonts w:cs="Arial"/>
                <w:sz w:val="20"/>
                <w:szCs w:val="20"/>
              </w:rPr>
              <w:t xml:space="preserve"> + klikovi </w:t>
            </w:r>
            <w:r w:rsidR="00A27E74" w:rsidRPr="00FE2043">
              <w:rPr>
                <w:rFonts w:cs="Arial"/>
                <w:sz w:val="20"/>
                <w:szCs w:val="20"/>
              </w:rPr>
              <w:t>mišem</w:t>
            </w:r>
            <w:r w:rsidR="00EE7E61" w:rsidRPr="00FE2043">
              <w:rPr>
                <w:rFonts w:cs="Arial"/>
                <w:sz w:val="20"/>
                <w:szCs w:val="20"/>
              </w:rPr>
              <w:t xml:space="preserve"> </w:t>
            </w:r>
            <w:r w:rsidRPr="00FE2043">
              <w:rPr>
                <w:rFonts w:cs="Arial"/>
                <w:sz w:val="20"/>
                <w:szCs w:val="20"/>
              </w:rPr>
              <w:t>na ostale radne listove</w:t>
            </w:r>
          </w:p>
        </w:tc>
      </w:tr>
      <w:tr w:rsidR="00E96D35" w:rsidRPr="00FE2043" w14:paraId="71AC8B8D" w14:textId="77777777" w:rsidTr="00B31A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F4805" w14:textId="77777777" w:rsidR="00E96D35" w:rsidRPr="00FE2043" w:rsidRDefault="00E96D3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Svi radni listovi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AA5EF" w14:textId="77777777" w:rsidR="00E96D35" w:rsidRPr="00FE2043" w:rsidRDefault="00E96D3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Desni klik miš</w:t>
            </w:r>
            <w:r w:rsidR="002F6301" w:rsidRPr="00FE2043">
              <w:rPr>
                <w:rFonts w:cs="Arial"/>
                <w:sz w:val="20"/>
                <w:szCs w:val="20"/>
              </w:rPr>
              <w:t>em</w:t>
            </w:r>
            <w:r w:rsidRPr="00FE2043">
              <w:rPr>
                <w:rFonts w:cs="Arial"/>
                <w:sz w:val="20"/>
                <w:szCs w:val="20"/>
              </w:rPr>
              <w:t xml:space="preserve"> na oznaku radnog</w:t>
            </w:r>
            <w:r w:rsidR="002F6301" w:rsidRPr="00FE2043">
              <w:rPr>
                <w:rFonts w:cs="Arial"/>
                <w:sz w:val="20"/>
                <w:szCs w:val="20"/>
              </w:rPr>
              <w:t>a</w:t>
            </w:r>
            <w:r w:rsidRPr="00FE2043">
              <w:rPr>
                <w:rFonts w:cs="Arial"/>
                <w:sz w:val="20"/>
                <w:szCs w:val="20"/>
              </w:rPr>
              <w:t xml:space="preserve"> lista </w:t>
            </w:r>
            <w:r w:rsidR="00B81A50" w:rsidRPr="00FE2043">
              <w:rPr>
                <w:rFonts w:cs="Arial"/>
                <w:sz w:val="20"/>
                <w:szCs w:val="20"/>
              </w:rPr>
              <w:t>→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="00B42B1B" w:rsidRPr="00FE2043">
              <w:rPr>
                <w:rFonts w:cs="Arial"/>
                <w:b/>
                <w:bCs/>
                <w:sz w:val="20"/>
                <w:szCs w:val="20"/>
              </w:rPr>
              <w:t>Odaberi sve listove</w:t>
            </w:r>
          </w:p>
        </w:tc>
      </w:tr>
    </w:tbl>
    <w:p w14:paraId="0372963D" w14:textId="77777777" w:rsidR="006D21B0" w:rsidRPr="00FE2043" w:rsidRDefault="006D21B0" w:rsidP="00021636">
      <w:pPr>
        <w:pStyle w:val="1-1-NASLOV"/>
        <w:spacing w:before="0"/>
      </w:pPr>
      <w:bookmarkStart w:id="67" w:name="a36"/>
      <w:bookmarkStart w:id="68" w:name="_Toc146188095"/>
      <w:r w:rsidRPr="00FE2043">
        <w:lastRenderedPageBreak/>
        <w:t>3.</w:t>
      </w:r>
      <w:r w:rsidR="008A235F" w:rsidRPr="00FE2043">
        <w:t>6</w:t>
      </w:r>
      <w:r w:rsidRPr="00FE2043">
        <w:t>. Traženje i zamjena podataka</w:t>
      </w:r>
      <w:bookmarkEnd w:id="67"/>
      <w:bookmarkEnd w:id="68"/>
    </w:p>
    <w:p w14:paraId="5DFA58EE" w14:textId="4EEAB1E3" w:rsidR="006D21B0" w:rsidRPr="00FE2043" w:rsidRDefault="00223480" w:rsidP="002F6301">
      <w:pPr>
        <w:pStyle w:val="-TEKST"/>
        <w:ind w:right="-10"/>
        <w:jc w:val="left"/>
      </w:pPr>
      <w:r w:rsidRPr="00FE2043">
        <w:t>Uporabom</w:t>
      </w:r>
      <w:r w:rsidR="006D21B0" w:rsidRPr="00FE2043">
        <w:t xml:space="preserve"> naredb</w:t>
      </w:r>
      <w:r w:rsidR="00180029" w:rsidRPr="00FE2043">
        <w:t>i</w:t>
      </w:r>
      <w:r w:rsidR="006D21B0" w:rsidRPr="00FE2043">
        <w:t xml:space="preserve"> </w:t>
      </w:r>
      <w:r w:rsidR="00B42B1B" w:rsidRPr="00FE2043">
        <w:rPr>
          <w:b/>
        </w:rPr>
        <w:t>Traž</w:t>
      </w:r>
      <w:r w:rsidR="008A235F" w:rsidRPr="00FE2043">
        <w:rPr>
          <w:b/>
        </w:rPr>
        <w:t>i</w:t>
      </w:r>
      <w:r w:rsidR="006D21B0" w:rsidRPr="00FE2043">
        <w:t xml:space="preserve"> i </w:t>
      </w:r>
      <w:r w:rsidR="00B42B1B" w:rsidRPr="00FE2043">
        <w:rPr>
          <w:b/>
        </w:rPr>
        <w:t>Zamjen</w:t>
      </w:r>
      <w:r w:rsidR="003C671B" w:rsidRPr="00FE2043">
        <w:rPr>
          <w:b/>
        </w:rPr>
        <w:t>a</w:t>
      </w:r>
      <w:r w:rsidR="003230B2" w:rsidRPr="00FE2043">
        <w:t xml:space="preserve"> </w:t>
      </w:r>
      <w:r w:rsidR="006D21B0" w:rsidRPr="00FE2043">
        <w:t>mo</w:t>
      </w:r>
      <w:r w:rsidR="007D711C" w:rsidRPr="00FE2043">
        <w:t>ž</w:t>
      </w:r>
      <w:r w:rsidR="006D21B0" w:rsidRPr="00FE2043">
        <w:t xml:space="preserve">e </w:t>
      </w:r>
      <w:r w:rsidR="007D711C" w:rsidRPr="00FE2043">
        <w:t>s</w:t>
      </w:r>
      <w:r w:rsidR="006D21B0" w:rsidRPr="00FE2043">
        <w:t>e pronaći ćelij</w:t>
      </w:r>
      <w:r w:rsidR="007D711C" w:rsidRPr="00FE2043">
        <w:t>a</w:t>
      </w:r>
      <w:r w:rsidR="006D21B0" w:rsidRPr="00FE2043">
        <w:t xml:space="preserve"> koja sadrži određeni podatak i</w:t>
      </w:r>
      <w:r w:rsidR="002F6301" w:rsidRPr="00FE2043">
        <w:t>li se</w:t>
      </w:r>
      <w:r w:rsidR="006D21B0" w:rsidRPr="00FE2043">
        <w:t xml:space="preserve"> </w:t>
      </w:r>
      <w:r w:rsidR="00C25CE4" w:rsidRPr="00FE2043">
        <w:t xml:space="preserve">postojeći </w:t>
      </w:r>
      <w:r w:rsidR="006D21B0" w:rsidRPr="00FE2043">
        <w:t xml:space="preserve">podatak </w:t>
      </w:r>
      <w:r w:rsidR="002F6301" w:rsidRPr="00FE2043">
        <w:t xml:space="preserve">može zamijeniti </w:t>
      </w:r>
      <w:r w:rsidR="006D21B0" w:rsidRPr="00FE2043">
        <w:t>drugim.</w:t>
      </w:r>
    </w:p>
    <w:p w14:paraId="68329A32" w14:textId="77777777" w:rsidR="00BF679D" w:rsidRPr="00FE2043" w:rsidRDefault="006D21B0" w:rsidP="00426CE4">
      <w:pPr>
        <w:pStyle w:val="-TEKST"/>
        <w:ind w:right="-10"/>
        <w:jc w:val="left"/>
      </w:pPr>
      <w:r w:rsidRPr="00FE2043">
        <w:t xml:space="preserve">Naredbe </w:t>
      </w:r>
      <w:r w:rsidR="00073CF9" w:rsidRPr="00FE2043">
        <w:t xml:space="preserve">se nalaze na kartici </w:t>
      </w:r>
      <w:r w:rsidR="00B42B1B" w:rsidRPr="00FE2043">
        <w:rPr>
          <w:i/>
        </w:rPr>
        <w:t>Polazno</w:t>
      </w:r>
      <w:r w:rsidR="00073CF9" w:rsidRPr="00FE2043">
        <w:t xml:space="preserve"> </w:t>
      </w:r>
      <w:r w:rsidR="00B81A50" w:rsidRPr="00FE2043">
        <w:t>→</w:t>
      </w:r>
      <w:r w:rsidR="00426CE4" w:rsidRPr="00FE2043">
        <w:t xml:space="preserve"> </w:t>
      </w:r>
      <w:r w:rsidR="00073CF9" w:rsidRPr="00FE2043">
        <w:t xml:space="preserve">u skupini </w:t>
      </w:r>
      <w:r w:rsidR="00B42B1B" w:rsidRPr="00FE2043">
        <w:rPr>
          <w:i/>
        </w:rPr>
        <w:t>Uređivanje</w:t>
      </w:r>
      <w:r w:rsidR="00073CF9" w:rsidRPr="00FE2043">
        <w:t xml:space="preserve"> </w:t>
      </w:r>
      <w:r w:rsidR="00B81A50" w:rsidRPr="00FE2043">
        <w:t>→</w:t>
      </w:r>
      <w:r w:rsidR="00426CE4" w:rsidRPr="00FE2043">
        <w:br/>
      </w:r>
      <w:r w:rsidR="00B42B1B" w:rsidRPr="00FE2043">
        <w:rPr>
          <w:i/>
        </w:rPr>
        <w:t>Pronađi i odaberi</w:t>
      </w:r>
      <w:r w:rsidR="00073CF9" w:rsidRPr="00FE2043">
        <w:t xml:space="preserve"> </w:t>
      </w:r>
      <w:r w:rsidR="00B81A50" w:rsidRPr="00FE2043">
        <w:t>→</w:t>
      </w:r>
      <w:r w:rsidR="00C60D09" w:rsidRPr="00FE2043">
        <w:t xml:space="preserve"> </w:t>
      </w:r>
      <w:r w:rsidR="00B42B1B" w:rsidRPr="00FE2043">
        <w:rPr>
          <w:b/>
        </w:rPr>
        <w:t>Traž</w:t>
      </w:r>
      <w:r w:rsidR="008A235F" w:rsidRPr="00FE2043">
        <w:rPr>
          <w:b/>
        </w:rPr>
        <w:t>i</w:t>
      </w:r>
      <w:r w:rsidR="00C60D09" w:rsidRPr="00FE2043">
        <w:t xml:space="preserve"> i </w:t>
      </w:r>
      <w:r w:rsidR="00B42B1B" w:rsidRPr="00FE2043">
        <w:rPr>
          <w:b/>
        </w:rPr>
        <w:t>Zamjen</w:t>
      </w:r>
      <w:r w:rsidR="003C671B" w:rsidRPr="00FE2043">
        <w:rPr>
          <w:b/>
        </w:rPr>
        <w:t>a</w:t>
      </w:r>
      <w:r w:rsidR="00C60D09" w:rsidRPr="00FE2043">
        <w:t>.</w:t>
      </w:r>
      <w:r w:rsidRPr="00FE2043">
        <w:t xml:space="preserve"> </w:t>
      </w:r>
    </w:p>
    <w:p w14:paraId="7852540A" w14:textId="77777777" w:rsidR="00C60D09" w:rsidRPr="00FE2043" w:rsidRDefault="00455799" w:rsidP="00AB7B20">
      <w:pPr>
        <w:pStyle w:val="-TEKST"/>
        <w:ind w:right="-10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46A5AB" wp14:editId="762FB088">
                <wp:simplePos x="0" y="0"/>
                <wp:positionH relativeFrom="page">
                  <wp:posOffset>5574665</wp:posOffset>
                </wp:positionH>
                <wp:positionV relativeFrom="paragraph">
                  <wp:posOffset>614680</wp:posOffset>
                </wp:positionV>
                <wp:extent cx="1619885" cy="1200150"/>
                <wp:effectExtent l="0" t="0" r="0" b="0"/>
                <wp:wrapNone/>
                <wp:docPr id="1136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2001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51F01B" w14:textId="77777777" w:rsidR="00B44E53" w:rsidRPr="00534C48" w:rsidRDefault="00B44E53" w:rsidP="00A4214F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34C48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6F752622" w14:textId="77777777" w:rsidR="00B44E53" w:rsidRDefault="00B44E53" w:rsidP="00A4214F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Tipkovni prečaci za naredbe:</w:t>
                            </w:r>
                          </w:p>
                          <w:p w14:paraId="7C44CD86" w14:textId="77777777" w:rsidR="00B44E53" w:rsidRDefault="00B44E53" w:rsidP="00CB3586">
                            <w:pPr>
                              <w:pStyle w:val="-TEKST"/>
                              <w:numPr>
                                <w:ilvl w:val="0"/>
                                <w:numId w:val="69"/>
                              </w:numPr>
                              <w:spacing w:before="120" w:after="0"/>
                              <w:ind w:left="142" w:right="-10" w:hanging="142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A4214F">
                              <w:rPr>
                                <w:b/>
                                <w:sz w:val="18"/>
                                <w:szCs w:val="18"/>
                              </w:rPr>
                              <w:t>Traži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– [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>Ctrl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]+[F]</w:t>
                            </w:r>
                          </w:p>
                          <w:p w14:paraId="768D9286" w14:textId="77777777" w:rsidR="00B44E53" w:rsidRPr="00534C48" w:rsidRDefault="00B44E53" w:rsidP="00CB3586">
                            <w:pPr>
                              <w:pStyle w:val="-TEKST"/>
                              <w:numPr>
                                <w:ilvl w:val="0"/>
                                <w:numId w:val="69"/>
                              </w:numPr>
                              <w:spacing w:before="120" w:after="0"/>
                              <w:ind w:left="142" w:right="-10" w:hanging="142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A4214F">
                              <w:rPr>
                                <w:b/>
                                <w:sz w:val="18"/>
                                <w:szCs w:val="18"/>
                              </w:rPr>
                              <w:t>Zamijeni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– [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>Ctrl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]+[H]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6A5AB" id="Text Box 1177" o:spid="_x0000_s1076" type="#_x0000_t202" style="position:absolute;left:0;text-align:left;margin-left:438.95pt;margin-top:48.4pt;width:127.55pt;height:94.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" filled="f" fillcolor="#ddd" strokeweight=".25pt">
                <v:fill opacity="32896f"/>
                <v:textbox>
                  <w:txbxContent>
                    <w:p w14:paraId="7151F01B" w14:textId="77777777" w:rsidR="00B44E53" w:rsidRPr="00534C48" w:rsidRDefault="00B44E53" w:rsidP="00A4214F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34C48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6F752622" w14:textId="77777777" w:rsidR="00B44E53" w:rsidRDefault="00B44E53" w:rsidP="00A4214F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Tipkovni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prečaci za naredbe:</w:t>
                      </w:r>
                    </w:p>
                    <w:p w14:paraId="7C44CD86" w14:textId="77777777" w:rsidR="00B44E53" w:rsidRDefault="00B44E53" w:rsidP="00CB3586">
                      <w:pPr>
                        <w:pStyle w:val="-TEKST"/>
                        <w:numPr>
                          <w:ilvl w:val="0"/>
                          <w:numId w:val="69"/>
                        </w:numPr>
                        <w:spacing w:before="120" w:after="0"/>
                        <w:ind w:left="142" w:right="-10" w:hanging="142"/>
                        <w:jc w:val="left"/>
                        <w:rPr>
                          <w:sz w:val="18"/>
                          <w:szCs w:val="18"/>
                        </w:rPr>
                      </w:pPr>
                      <w:r w:rsidRPr="00A4214F">
                        <w:rPr>
                          <w:b/>
                          <w:sz w:val="18"/>
                          <w:szCs w:val="18"/>
                        </w:rPr>
                        <w:t>Traži</w:t>
                      </w:r>
                      <w:r>
                        <w:rPr>
                          <w:sz w:val="18"/>
                          <w:szCs w:val="18"/>
                        </w:rPr>
                        <w:t xml:space="preserve"> – [</w:t>
                      </w:r>
                      <w:proofErr w:type="spellStart"/>
                      <w:r w:rsidRPr="00534C48">
                        <w:rPr>
                          <w:sz w:val="18"/>
                          <w:szCs w:val="18"/>
                        </w:rPr>
                        <w:t>Ctrl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]+[F]</w:t>
                      </w:r>
                    </w:p>
                    <w:p w14:paraId="768D9286" w14:textId="77777777" w:rsidR="00B44E53" w:rsidRPr="00534C48" w:rsidRDefault="00B44E53" w:rsidP="00CB3586">
                      <w:pPr>
                        <w:pStyle w:val="-TEKST"/>
                        <w:numPr>
                          <w:ilvl w:val="0"/>
                          <w:numId w:val="69"/>
                        </w:numPr>
                        <w:spacing w:before="120" w:after="0"/>
                        <w:ind w:left="142" w:right="-10" w:hanging="142"/>
                        <w:jc w:val="left"/>
                        <w:rPr>
                          <w:sz w:val="18"/>
                          <w:szCs w:val="18"/>
                        </w:rPr>
                      </w:pPr>
                      <w:r w:rsidRPr="00A4214F">
                        <w:rPr>
                          <w:b/>
                          <w:sz w:val="18"/>
                          <w:szCs w:val="18"/>
                        </w:rPr>
                        <w:t>Zamijeni</w:t>
                      </w:r>
                      <w:r>
                        <w:rPr>
                          <w:sz w:val="18"/>
                          <w:szCs w:val="18"/>
                        </w:rPr>
                        <w:t xml:space="preserve"> – [</w:t>
                      </w:r>
                      <w:proofErr w:type="spellStart"/>
                      <w:r w:rsidRPr="00534C48">
                        <w:rPr>
                          <w:sz w:val="18"/>
                          <w:szCs w:val="18"/>
                        </w:rPr>
                        <w:t>Ctrl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]+[H]</w:t>
                      </w:r>
                      <w:r w:rsidRPr="00534C48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E2043">
        <w:rPr>
          <w:noProof/>
        </w:rPr>
        <w:drawing>
          <wp:inline distT="0" distB="0" distL="0" distR="0" wp14:anchorId="0A21A663" wp14:editId="05143ADB">
            <wp:extent cx="1243012" cy="2284730"/>
            <wp:effectExtent l="19050" t="19050" r="14605" b="20320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lika 7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39" cy="229121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6F08B6" w14:textId="77777777" w:rsidR="00C60D09" w:rsidRPr="00FE2043" w:rsidRDefault="00C60D09" w:rsidP="00EE16B7">
      <w:pPr>
        <w:pStyle w:val="-TEKST"/>
        <w:ind w:right="-10"/>
        <w:jc w:val="left"/>
      </w:pPr>
      <w:r w:rsidRPr="00FE2043">
        <w:t xml:space="preserve">Odabirom naredbe pokreće se dijaloški okvir </w:t>
      </w:r>
      <w:r w:rsidR="00D9098F" w:rsidRPr="00FE2043">
        <w:rPr>
          <w:b/>
        </w:rPr>
        <w:t>Traženje i zamjena</w:t>
      </w:r>
      <w:r w:rsidRPr="00FE2043">
        <w:t>.</w:t>
      </w:r>
    </w:p>
    <w:p w14:paraId="03ADD203" w14:textId="152B279A" w:rsidR="00C60D09" w:rsidRPr="00FE2043" w:rsidRDefault="00E867FB" w:rsidP="00AB7B20">
      <w:pPr>
        <w:pStyle w:val="-TEKST"/>
        <w:ind w:right="-10"/>
      </w:pPr>
      <w:r w:rsidRPr="00FE2043">
        <w:rPr>
          <w:noProof/>
        </w:rPr>
        <w:drawing>
          <wp:inline distT="0" distB="0" distL="0" distR="0" wp14:anchorId="2F40094E" wp14:editId="46B1B314">
            <wp:extent cx="4064400" cy="1440000"/>
            <wp:effectExtent l="19050" t="19050" r="12700" b="27305"/>
            <wp:docPr id="175971826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18269" name="Slika 1759718269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400" cy="1440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5E70CA" w14:textId="13EC9AF2" w:rsidR="006D21B0" w:rsidRPr="00FE2043" w:rsidRDefault="006D21B0" w:rsidP="00481C9F">
      <w:pPr>
        <w:pStyle w:val="-TEKST"/>
        <w:ind w:right="-10"/>
        <w:jc w:val="left"/>
      </w:pPr>
      <w:r w:rsidRPr="00FE2043">
        <w:t xml:space="preserve">Na kartici </w:t>
      </w:r>
      <w:r w:rsidR="00D9098F" w:rsidRPr="00FE2043">
        <w:rPr>
          <w:b/>
        </w:rPr>
        <w:t>Traži</w:t>
      </w:r>
      <w:r w:rsidR="00C60D09" w:rsidRPr="00FE2043">
        <w:t xml:space="preserve"> </w:t>
      </w:r>
      <w:r w:rsidRPr="00FE2043">
        <w:t xml:space="preserve">u okviru </w:t>
      </w:r>
      <w:r w:rsidR="00D9098F" w:rsidRPr="00FE2043">
        <w:rPr>
          <w:b/>
        </w:rPr>
        <w:t>Traži ovo</w:t>
      </w:r>
      <w:r w:rsidRPr="00FE2043">
        <w:t xml:space="preserve"> </w:t>
      </w:r>
      <w:r w:rsidR="00C60D09" w:rsidRPr="00FE2043">
        <w:t>potrebno je upisati</w:t>
      </w:r>
      <w:r w:rsidRPr="00FE2043">
        <w:t xml:space="preserve"> podatak koji se želi potražiti</w:t>
      </w:r>
      <w:r w:rsidR="00223480" w:rsidRPr="00FE2043">
        <w:t>. N</w:t>
      </w:r>
      <w:r w:rsidRPr="00FE2043">
        <w:t>akon pon</w:t>
      </w:r>
      <w:r w:rsidR="00223480" w:rsidRPr="00FE2043">
        <w:t>o</w:t>
      </w:r>
      <w:r w:rsidRPr="00FE2043">
        <w:t>vlj</w:t>
      </w:r>
      <w:r w:rsidR="00223480" w:rsidRPr="00FE2043">
        <w:t>e</w:t>
      </w:r>
      <w:r w:rsidRPr="00FE2043">
        <w:t>n</w:t>
      </w:r>
      <w:r w:rsidR="00223480" w:rsidRPr="00FE2043">
        <w:t>ih</w:t>
      </w:r>
      <w:r w:rsidRPr="00FE2043">
        <w:t xml:space="preserve"> </w:t>
      </w:r>
      <w:r w:rsidR="00A4214F" w:rsidRPr="00FE2043">
        <w:t>pritisaka</w:t>
      </w:r>
      <w:r w:rsidRPr="00FE2043">
        <w:t xml:space="preserve"> </w:t>
      </w:r>
      <w:r w:rsidR="002F6301" w:rsidRPr="00FE2043">
        <w:t xml:space="preserve">mišem </w:t>
      </w:r>
      <w:r w:rsidRPr="00FE2043">
        <w:t xml:space="preserve">na </w:t>
      </w:r>
      <w:r w:rsidR="00FF585C" w:rsidRPr="00FE2043">
        <w:t>dugme</w:t>
      </w:r>
      <w:r w:rsidRPr="00FE2043">
        <w:t xml:space="preserve"> </w:t>
      </w:r>
      <w:r w:rsidR="001F1486" w:rsidRPr="00FE2043">
        <w:rPr>
          <w:b/>
        </w:rPr>
        <w:t xml:space="preserve">Sljedeće </w:t>
      </w:r>
      <w:r w:rsidR="001F1486" w:rsidRPr="00FE2043">
        <w:rPr>
          <w:bCs w:val="0"/>
        </w:rPr>
        <w:t xml:space="preserve">ili dugme </w:t>
      </w:r>
      <w:r w:rsidR="001F1486" w:rsidRPr="00FE2043">
        <w:rPr>
          <w:b/>
        </w:rPr>
        <w:t>Prethodno</w:t>
      </w:r>
      <w:r w:rsidRPr="00FE2043">
        <w:t xml:space="preserve"> taj </w:t>
      </w:r>
      <w:r w:rsidR="00223480" w:rsidRPr="00FE2043">
        <w:t xml:space="preserve">se </w:t>
      </w:r>
      <w:r w:rsidRPr="00FE2043">
        <w:t xml:space="preserve">podatak pronalazi jedan po jedan. </w:t>
      </w:r>
      <w:r w:rsidR="00A4214F" w:rsidRPr="00FE2043">
        <w:t>Pritiskom</w:t>
      </w:r>
      <w:r w:rsidRPr="00FE2043">
        <w:t xml:space="preserve"> </w:t>
      </w:r>
      <w:r w:rsidR="00124C45" w:rsidRPr="00FE2043">
        <w:t xml:space="preserve">mišem </w:t>
      </w:r>
      <w:r w:rsidRPr="00FE2043">
        <w:t xml:space="preserve">na </w:t>
      </w:r>
      <w:r w:rsidR="00FF585C" w:rsidRPr="00FE2043">
        <w:t>dugme</w:t>
      </w:r>
      <w:r w:rsidRPr="00FE2043">
        <w:t xml:space="preserve"> </w:t>
      </w:r>
      <w:r w:rsidR="00D9098F" w:rsidRPr="00FE2043">
        <w:rPr>
          <w:b/>
        </w:rPr>
        <w:t>Traži sve</w:t>
      </w:r>
      <w:r w:rsidRPr="00FE2043">
        <w:t xml:space="preserve"> </w:t>
      </w:r>
      <w:r w:rsidR="00C60D09" w:rsidRPr="00FE2043">
        <w:t>prikazuje</w:t>
      </w:r>
      <w:r w:rsidRPr="00FE2043">
        <w:t xml:space="preserve"> se popis ćelija </w:t>
      </w:r>
      <w:r w:rsidR="00D71E43" w:rsidRPr="00FE2043">
        <w:t>(</w:t>
      </w:r>
      <w:r w:rsidR="00C60D09" w:rsidRPr="00FE2043">
        <w:t>i njihovih adresa</w:t>
      </w:r>
      <w:r w:rsidR="00D71E43" w:rsidRPr="00FE2043">
        <w:t>)</w:t>
      </w:r>
      <w:r w:rsidR="00C60D09" w:rsidRPr="00FE2043">
        <w:t xml:space="preserve"> </w:t>
      </w:r>
      <w:r w:rsidR="00D71E43" w:rsidRPr="00FE2043">
        <w:t>s</w:t>
      </w:r>
      <w:r w:rsidR="00481C9F" w:rsidRPr="00FE2043">
        <w:t>a</w:t>
      </w:r>
      <w:r w:rsidR="00D71E43" w:rsidRPr="00FE2043">
        <w:t xml:space="preserve"> </w:t>
      </w:r>
      <w:r w:rsidR="00481C9F" w:rsidRPr="00FE2043">
        <w:t xml:space="preserve">zapisom koji sadrži </w:t>
      </w:r>
      <w:r w:rsidR="00D71E43" w:rsidRPr="00FE2043">
        <w:t>tražen</w:t>
      </w:r>
      <w:r w:rsidR="00481C9F" w:rsidRPr="00FE2043">
        <w:t>i</w:t>
      </w:r>
      <w:r w:rsidRPr="00FE2043">
        <w:t xml:space="preserve"> </w:t>
      </w:r>
      <w:r w:rsidR="00481C9F" w:rsidRPr="00FE2043">
        <w:t>podatak</w:t>
      </w:r>
      <w:r w:rsidRPr="00FE2043">
        <w:t>.</w:t>
      </w:r>
      <w:r w:rsidR="005864C0" w:rsidRPr="00FE2043">
        <w:t xml:space="preserve"> </w:t>
      </w:r>
      <w:r w:rsidRPr="00FE2043">
        <w:t xml:space="preserve">S popisa </w:t>
      </w:r>
      <w:r w:rsidR="007D711C" w:rsidRPr="00FE2043">
        <w:t>se</w:t>
      </w:r>
      <w:r w:rsidRPr="00FE2043">
        <w:t xml:space="preserve"> mo</w:t>
      </w:r>
      <w:r w:rsidR="007D711C" w:rsidRPr="00FE2043">
        <w:t>ž</w:t>
      </w:r>
      <w:r w:rsidRPr="00FE2043">
        <w:t xml:space="preserve">e odabrati </w:t>
      </w:r>
      <w:r w:rsidR="00D71E43" w:rsidRPr="00FE2043">
        <w:t>pojedina stavka</w:t>
      </w:r>
      <w:r w:rsidRPr="00FE2043">
        <w:t xml:space="preserve"> i </w:t>
      </w:r>
      <w:r w:rsidR="00476C1C" w:rsidRPr="00FE2043">
        <w:t xml:space="preserve">tako se može </w:t>
      </w:r>
      <w:r w:rsidR="00D71E43" w:rsidRPr="00FE2043">
        <w:t>kretati po pripadajućim ćelijama na radnom</w:t>
      </w:r>
      <w:r w:rsidR="00476C1C" w:rsidRPr="00FE2043">
        <w:t>e</w:t>
      </w:r>
      <w:r w:rsidR="00D71E43" w:rsidRPr="00FE2043">
        <w:t xml:space="preserve"> listu</w:t>
      </w:r>
      <w:r w:rsidRPr="00FE2043">
        <w:t>.</w:t>
      </w:r>
    </w:p>
    <w:p w14:paraId="4819DBF6" w14:textId="77777777" w:rsidR="006D21B0" w:rsidRPr="00FE2043" w:rsidRDefault="006D21B0" w:rsidP="00124C45">
      <w:pPr>
        <w:pStyle w:val="-TEKST"/>
        <w:ind w:right="-10"/>
        <w:jc w:val="left"/>
      </w:pPr>
      <w:r w:rsidRPr="00FE2043">
        <w:t xml:space="preserve">Na kartici </w:t>
      </w:r>
      <w:r w:rsidR="00D9098F" w:rsidRPr="00FE2043">
        <w:rPr>
          <w:b/>
        </w:rPr>
        <w:t>Zamijeni</w:t>
      </w:r>
      <w:r w:rsidRPr="00FE2043">
        <w:t xml:space="preserve"> pojavljuje se okvir </w:t>
      </w:r>
      <w:r w:rsidR="00D9098F" w:rsidRPr="00FE2043">
        <w:rPr>
          <w:b/>
        </w:rPr>
        <w:t>Zamijeni sa</w:t>
      </w:r>
      <w:r w:rsidRPr="00FE2043">
        <w:t xml:space="preserve"> u koji se </w:t>
      </w:r>
      <w:r w:rsidR="00D71E43" w:rsidRPr="00FE2043">
        <w:t>upisuje</w:t>
      </w:r>
      <w:r w:rsidRPr="00FE2043">
        <w:t xml:space="preserve"> podatak s kojim </w:t>
      </w:r>
      <w:r w:rsidR="00D71E43" w:rsidRPr="00FE2043">
        <w:t xml:space="preserve">se </w:t>
      </w:r>
      <w:r w:rsidRPr="00FE2043">
        <w:t xml:space="preserve">želi zamijeniti podatak upisan u okvir </w:t>
      </w:r>
      <w:r w:rsidR="00D9098F" w:rsidRPr="00FE2043">
        <w:rPr>
          <w:b/>
        </w:rPr>
        <w:t>Traži ovo</w:t>
      </w:r>
      <w:r w:rsidRPr="00FE2043">
        <w:t xml:space="preserve">. Mijenjati </w:t>
      </w:r>
      <w:r w:rsidR="00124C45" w:rsidRPr="00FE2043">
        <w:t xml:space="preserve">se može </w:t>
      </w:r>
      <w:r w:rsidRPr="00FE2043">
        <w:t xml:space="preserve">jedan po jedan </w:t>
      </w:r>
      <w:r w:rsidR="00124C45" w:rsidRPr="00FE2043">
        <w:t xml:space="preserve">podatak </w:t>
      </w:r>
      <w:r w:rsidR="00D97DC1" w:rsidRPr="00FE2043">
        <w:t xml:space="preserve">naredbom </w:t>
      </w:r>
      <w:r w:rsidR="00D97DC1" w:rsidRPr="00FE2043">
        <w:rPr>
          <w:b/>
        </w:rPr>
        <w:t>Zamijeni</w:t>
      </w:r>
      <w:r w:rsidR="00D97DC1" w:rsidRPr="00FE2043">
        <w:t xml:space="preserve"> </w:t>
      </w:r>
      <w:r w:rsidRPr="00FE2043">
        <w:t xml:space="preserve">ili </w:t>
      </w:r>
      <w:r w:rsidR="00124C45" w:rsidRPr="00FE2043">
        <w:t xml:space="preserve">se </w:t>
      </w:r>
      <w:r w:rsidR="005B7ED4" w:rsidRPr="00FE2043">
        <w:t>naredbom</w:t>
      </w:r>
      <w:r w:rsidRPr="00FE2043">
        <w:t xml:space="preserve"> </w:t>
      </w:r>
      <w:r w:rsidR="00D9098F" w:rsidRPr="00FE2043">
        <w:rPr>
          <w:b/>
        </w:rPr>
        <w:t>Zamijeni sve</w:t>
      </w:r>
      <w:r w:rsidRPr="00FE2043">
        <w:t xml:space="preserve"> </w:t>
      </w:r>
      <w:r w:rsidR="00124C45" w:rsidRPr="00FE2043">
        <w:t xml:space="preserve">mogu </w:t>
      </w:r>
      <w:r w:rsidR="00D9098F" w:rsidRPr="00FE2043">
        <w:t>za</w:t>
      </w:r>
      <w:r w:rsidR="00124C45" w:rsidRPr="00FE2043">
        <w:t>mijeniti svi</w:t>
      </w:r>
      <w:r w:rsidRPr="00FE2043">
        <w:t xml:space="preserve"> odjednom.</w:t>
      </w:r>
    </w:p>
    <w:p w14:paraId="23183965" w14:textId="77777777" w:rsidR="001F1486" w:rsidRPr="00FE2043" w:rsidRDefault="001F1486" w:rsidP="00EE16B7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2A2FD385" wp14:editId="07D25336">
            <wp:extent cx="4064650" cy="1440000"/>
            <wp:effectExtent l="19050" t="19050" r="12065" b="27305"/>
            <wp:docPr id="99732461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24613" name="Slika 997324613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650" cy="1440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35EA70A" w14:textId="77777777" w:rsidR="006D21B0" w:rsidRPr="00FE2043" w:rsidRDefault="006D21B0" w:rsidP="00021636">
      <w:pPr>
        <w:pStyle w:val="1-1-NASLOV"/>
        <w:spacing w:before="0"/>
        <w:ind w:right="-11"/>
      </w:pPr>
      <w:bookmarkStart w:id="69" w:name="a37"/>
      <w:bookmarkStart w:id="70" w:name="_Toc146188096"/>
      <w:r w:rsidRPr="00FE2043">
        <w:lastRenderedPageBreak/>
        <w:t>3.</w:t>
      </w:r>
      <w:r w:rsidR="008A235F" w:rsidRPr="00FE2043">
        <w:t>7</w:t>
      </w:r>
      <w:r w:rsidRPr="00FE2043">
        <w:t xml:space="preserve">. </w:t>
      </w:r>
      <w:r w:rsidR="00FA1C7C" w:rsidRPr="00FE2043">
        <w:t>Razvrstavanje</w:t>
      </w:r>
      <w:r w:rsidRPr="00FE2043">
        <w:t xml:space="preserve"> podataka</w:t>
      </w:r>
      <w:bookmarkEnd w:id="69"/>
      <w:bookmarkEnd w:id="70"/>
    </w:p>
    <w:p w14:paraId="113B1230" w14:textId="1CB72F81" w:rsidR="003814E2" w:rsidRPr="00FE2043" w:rsidRDefault="003814E2" w:rsidP="003814E2">
      <w:pPr>
        <w:pStyle w:val="-TEKST"/>
        <w:ind w:right="-10"/>
        <w:jc w:val="left"/>
      </w:pPr>
      <w:r w:rsidRPr="00FE2043">
        <w:t>Podaci se mogu razvrstavati p</w:t>
      </w:r>
      <w:r w:rsidR="00F262B9" w:rsidRPr="00FE2043">
        <w:t>rema</w:t>
      </w:r>
      <w:r w:rsidRPr="00FE2043">
        <w:t xml:space="preserve"> jednom ili </w:t>
      </w:r>
      <w:r w:rsidR="00F262B9" w:rsidRPr="00FE2043">
        <w:t xml:space="preserve">prema </w:t>
      </w:r>
      <w:r w:rsidRPr="00FE2043">
        <w:t>više stupaca, p</w:t>
      </w:r>
      <w:r w:rsidR="00F262B9" w:rsidRPr="00FE2043">
        <w:t>rema</w:t>
      </w:r>
      <w:r w:rsidRPr="00FE2043">
        <w:t xml:space="preserve"> redcima, p</w:t>
      </w:r>
      <w:r w:rsidR="00F262B9" w:rsidRPr="00FE2043">
        <w:t>rema</w:t>
      </w:r>
      <w:r w:rsidRPr="00FE2043">
        <w:t xml:space="preserve"> prilagođenome popisu ili p</w:t>
      </w:r>
      <w:r w:rsidR="00F262B9" w:rsidRPr="00FE2043">
        <w:t>rema</w:t>
      </w:r>
      <w:r w:rsidRPr="00FE2043">
        <w:t xml:space="preserve"> oblikovanju.</w:t>
      </w:r>
    </w:p>
    <w:p w14:paraId="2235701D" w14:textId="77777777" w:rsidR="005B7ED4" w:rsidRPr="00FE2043" w:rsidRDefault="00A66B99" w:rsidP="00EE16B7">
      <w:pPr>
        <w:pStyle w:val="-TEKST"/>
        <w:ind w:right="-10"/>
        <w:jc w:val="left"/>
      </w:pPr>
      <w:r w:rsidRPr="00FE2043">
        <w:t>Tekstni p</w:t>
      </w:r>
      <w:r w:rsidR="005B7ED4" w:rsidRPr="00FE2043">
        <w:t xml:space="preserve">odaci u tablici mogu </w:t>
      </w:r>
      <w:r w:rsidRPr="00FE2043">
        <w:t xml:space="preserve">se </w:t>
      </w:r>
      <w:r w:rsidR="005B7ED4" w:rsidRPr="00FE2043">
        <w:t>razvrstati p</w:t>
      </w:r>
      <w:r w:rsidR="00F262B9" w:rsidRPr="00FE2043">
        <w:t>rema</w:t>
      </w:r>
      <w:r w:rsidR="005B7ED4" w:rsidRPr="00FE2043">
        <w:t xml:space="preserve"> abecednom redu, </w:t>
      </w:r>
      <w:r w:rsidRPr="00FE2043">
        <w:t xml:space="preserve">brojčani podaci </w:t>
      </w:r>
      <w:r w:rsidR="005B7ED4" w:rsidRPr="00FE2043">
        <w:t>p</w:t>
      </w:r>
      <w:r w:rsidR="00F262B9" w:rsidRPr="00FE2043">
        <w:t>rema</w:t>
      </w:r>
      <w:r w:rsidR="005B7ED4" w:rsidRPr="00FE2043">
        <w:t xml:space="preserve"> vrijednosti</w:t>
      </w:r>
      <w:r w:rsidRPr="00FE2043">
        <w:t>, a datumski i vremenski podaci</w:t>
      </w:r>
      <w:r w:rsidR="005B7ED4" w:rsidRPr="00FE2043">
        <w:t xml:space="preserve"> kronološki</w:t>
      </w:r>
      <w:r w:rsidRPr="00FE2043">
        <w:t xml:space="preserve">. Redoslijed može biti </w:t>
      </w:r>
      <w:r w:rsidR="005B7ED4" w:rsidRPr="00FE2043">
        <w:t>rastuć</w:t>
      </w:r>
      <w:r w:rsidRPr="00FE2043">
        <w:t>i</w:t>
      </w:r>
      <w:r w:rsidR="005B7ED4" w:rsidRPr="00FE2043">
        <w:t xml:space="preserve"> </w:t>
      </w:r>
      <w:r w:rsidR="00202B16" w:rsidRPr="00FE2043">
        <w:t xml:space="preserve">(uzlazni) </w:t>
      </w:r>
      <w:r w:rsidR="005B7ED4" w:rsidRPr="00FE2043">
        <w:t>ili padajuć</w:t>
      </w:r>
      <w:r w:rsidRPr="00FE2043">
        <w:t>i</w:t>
      </w:r>
      <w:r w:rsidR="00202B16" w:rsidRPr="00FE2043">
        <w:t xml:space="preserve"> (silazni)</w:t>
      </w:r>
      <w:r w:rsidRPr="00FE2043">
        <w:t>, od A do Z ili Z do A, od najmanjeg</w:t>
      </w:r>
      <w:r w:rsidR="00124C45" w:rsidRPr="00FE2043">
        <w:t>a</w:t>
      </w:r>
      <w:r w:rsidRPr="00FE2043">
        <w:t xml:space="preserve"> do najvećeg</w:t>
      </w:r>
      <w:r w:rsidR="00124C45" w:rsidRPr="00FE2043">
        <w:t>a</w:t>
      </w:r>
      <w:r w:rsidRPr="00FE2043">
        <w:t xml:space="preserve"> ili od najvećeg</w:t>
      </w:r>
      <w:r w:rsidR="00124C45" w:rsidRPr="00FE2043">
        <w:t>a</w:t>
      </w:r>
      <w:r w:rsidRPr="00FE2043">
        <w:t xml:space="preserve"> do najmanjeg</w:t>
      </w:r>
      <w:r w:rsidR="00124C45" w:rsidRPr="00FE2043">
        <w:t>a</w:t>
      </w:r>
      <w:r w:rsidRPr="00FE2043">
        <w:t>, od najstarijeg</w:t>
      </w:r>
      <w:r w:rsidR="00124C45" w:rsidRPr="00FE2043">
        <w:t>a</w:t>
      </w:r>
      <w:r w:rsidRPr="00FE2043">
        <w:t xml:space="preserve"> do najnovijeg</w:t>
      </w:r>
      <w:r w:rsidR="00124C45" w:rsidRPr="00FE2043">
        <w:t>a</w:t>
      </w:r>
      <w:r w:rsidRPr="00FE2043">
        <w:t xml:space="preserve"> ili od najnovijeg</w:t>
      </w:r>
      <w:r w:rsidR="00124C45" w:rsidRPr="00FE2043">
        <w:t>a</w:t>
      </w:r>
      <w:r w:rsidRPr="00FE2043">
        <w:t xml:space="preserve"> do najstarijeg</w:t>
      </w:r>
      <w:r w:rsidR="00124C45" w:rsidRPr="00FE2043">
        <w:t>a</w:t>
      </w:r>
      <w:r w:rsidRPr="00FE2043">
        <w:t>.</w:t>
      </w:r>
    </w:p>
    <w:p w14:paraId="771AD69B" w14:textId="77777777" w:rsidR="006D21B0" w:rsidRPr="00FE2043" w:rsidRDefault="00FA1C7C" w:rsidP="00EE16B7">
      <w:pPr>
        <w:pStyle w:val="-TEKST"/>
        <w:ind w:right="-10"/>
        <w:jc w:val="left"/>
      </w:pPr>
      <w:r w:rsidRPr="00FE2043">
        <w:t>Razvrstavanje</w:t>
      </w:r>
      <w:r w:rsidR="006D21B0" w:rsidRPr="00FE2043">
        <w:t xml:space="preserve"> podataka </w:t>
      </w:r>
      <w:r w:rsidR="00585F33" w:rsidRPr="00FE2043">
        <w:t>p</w:t>
      </w:r>
      <w:r w:rsidR="00F262B9" w:rsidRPr="00FE2043">
        <w:t>rema</w:t>
      </w:r>
      <w:r w:rsidR="00585F33" w:rsidRPr="00FE2043">
        <w:t xml:space="preserve"> jednom</w:t>
      </w:r>
      <w:r w:rsidR="007134B5" w:rsidRPr="00FE2043">
        <w:t>e</w:t>
      </w:r>
      <w:r w:rsidR="00585F33" w:rsidRPr="00FE2043">
        <w:t xml:space="preserve"> stu</w:t>
      </w:r>
      <w:r w:rsidR="00A233F3" w:rsidRPr="00FE2043">
        <w:t>pcu</w:t>
      </w:r>
      <w:r w:rsidR="00585F33" w:rsidRPr="00FE2043">
        <w:t xml:space="preserve"> </w:t>
      </w:r>
      <w:r w:rsidR="00F26584" w:rsidRPr="00FE2043">
        <w:t>vrši</w:t>
      </w:r>
      <w:r w:rsidR="006D21B0" w:rsidRPr="00FE2043">
        <w:t xml:space="preserve"> </w:t>
      </w:r>
      <w:r w:rsidR="00B15863" w:rsidRPr="00FE2043">
        <w:t xml:space="preserve">se naredbom </w:t>
      </w:r>
      <w:r w:rsidR="000C65C3" w:rsidRPr="00FE2043">
        <w:rPr>
          <w:b/>
        </w:rPr>
        <w:t>Sortiraj uzlazno</w:t>
      </w:r>
      <w:r w:rsidR="006D21B0" w:rsidRPr="00FE2043">
        <w:t xml:space="preserve"> </w:t>
      </w:r>
      <w:r w:rsidR="00455799" w:rsidRPr="00AB7B20">
        <w:rPr>
          <w:bCs w:val="0"/>
          <w:noProof/>
          <w:position w:val="-6"/>
        </w:rPr>
        <w:drawing>
          <wp:inline distT="0" distB="0" distL="0" distR="0" wp14:anchorId="13E7CBC1" wp14:editId="525E92B9">
            <wp:extent cx="171450" cy="171450"/>
            <wp:effectExtent l="19050" t="19050" r="19050" b="19050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sort%20A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D21B0" w:rsidRPr="00FE2043">
        <w:t xml:space="preserve"> </w:t>
      </w:r>
      <w:r w:rsidR="00A233F3" w:rsidRPr="00FE2043">
        <w:t>u</w:t>
      </w:r>
      <w:r w:rsidR="006D21B0" w:rsidRPr="00FE2043">
        <w:t xml:space="preserve"> uzlazno</w:t>
      </w:r>
      <w:r w:rsidR="00A233F3" w:rsidRPr="00FE2043">
        <w:t>m</w:t>
      </w:r>
      <w:r w:rsidR="007134B5" w:rsidRPr="00FE2043">
        <w:t>e</w:t>
      </w:r>
      <w:r w:rsidR="006D21B0" w:rsidRPr="00FE2043">
        <w:t xml:space="preserve"> </w:t>
      </w:r>
      <w:r w:rsidR="00A233F3" w:rsidRPr="00FE2043">
        <w:t>redoslijedu</w:t>
      </w:r>
      <w:r w:rsidR="006D21B0" w:rsidRPr="00FE2043">
        <w:t xml:space="preserve"> </w:t>
      </w:r>
      <w:r w:rsidR="00B15863" w:rsidRPr="00FE2043">
        <w:t>i</w:t>
      </w:r>
      <w:r w:rsidR="006D21B0" w:rsidRPr="00FE2043">
        <w:t xml:space="preserve">li </w:t>
      </w:r>
      <w:r w:rsidR="00B15863" w:rsidRPr="00FE2043">
        <w:t xml:space="preserve">naredbom </w:t>
      </w:r>
      <w:r w:rsidR="000C65C3" w:rsidRPr="00FE2043">
        <w:rPr>
          <w:b/>
        </w:rPr>
        <w:t>Sortiraj silazno</w:t>
      </w:r>
      <w:r w:rsidR="006D21B0" w:rsidRPr="00FE2043">
        <w:t xml:space="preserve"> </w:t>
      </w:r>
      <w:r w:rsidR="00455799" w:rsidRPr="00AB7B20">
        <w:rPr>
          <w:bCs w:val="0"/>
          <w:noProof/>
          <w:position w:val="-6"/>
        </w:rPr>
        <w:drawing>
          <wp:inline distT="0" distB="0" distL="0" distR="0" wp14:anchorId="5CFEC0EF" wp14:editId="165ACB4F">
            <wp:extent cx="162877" cy="171450"/>
            <wp:effectExtent l="19050" t="19050" r="27940" b="19050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sort%20Z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" cy="171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D21B0" w:rsidRPr="00FE2043">
        <w:t xml:space="preserve"> </w:t>
      </w:r>
      <w:r w:rsidR="00A233F3" w:rsidRPr="00FE2043">
        <w:t>u</w:t>
      </w:r>
      <w:r w:rsidR="006D21B0" w:rsidRPr="00FE2043">
        <w:t xml:space="preserve"> silazno</w:t>
      </w:r>
      <w:r w:rsidR="00A233F3" w:rsidRPr="00FE2043">
        <w:t>m</w:t>
      </w:r>
      <w:r w:rsidR="007134B5" w:rsidRPr="00FE2043">
        <w:t>e</w:t>
      </w:r>
      <w:r w:rsidR="006D21B0" w:rsidRPr="00FE2043">
        <w:t xml:space="preserve"> </w:t>
      </w:r>
      <w:r w:rsidR="006F05B6" w:rsidRPr="00FE2043">
        <w:t>redoslijedu</w:t>
      </w:r>
      <w:r w:rsidR="006D21B0" w:rsidRPr="00FE2043">
        <w:t>.</w:t>
      </w:r>
    </w:p>
    <w:p w14:paraId="5BA802DA" w14:textId="77777777" w:rsidR="009159A6" w:rsidRPr="00FE2043" w:rsidRDefault="00EB1894" w:rsidP="00EE16B7">
      <w:pPr>
        <w:pStyle w:val="-TEKST"/>
        <w:ind w:right="-10"/>
        <w:jc w:val="left"/>
      </w:pPr>
      <w:r w:rsidRPr="00FE2043">
        <w:rPr>
          <w:bCs w:val="0"/>
          <w:noProof/>
        </w:rPr>
        <w:drawing>
          <wp:anchor distT="0" distB="0" distL="114300" distR="114300" simplePos="0" relativeHeight="251706368" behindDoc="0" locked="0" layoutInCell="1" allowOverlap="1" wp14:anchorId="0CA9AF5F" wp14:editId="5BAD5F28">
            <wp:simplePos x="0" y="0"/>
            <wp:positionH relativeFrom="column">
              <wp:posOffset>1905</wp:posOffset>
            </wp:positionH>
            <wp:positionV relativeFrom="paragraph">
              <wp:posOffset>220345</wp:posOffset>
            </wp:positionV>
            <wp:extent cx="1228090" cy="406400"/>
            <wp:effectExtent l="19050" t="19050" r="10160" b="12700"/>
            <wp:wrapSquare wrapText="bothSides"/>
            <wp:docPr id="1180" name="Slika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 descr="6 sort tekst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406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9A6" w:rsidRPr="00FE2043">
        <w:t>Naziv naredbe za razvrstavanje ovisi o vrsti podataka koji se razvrstavaju.</w:t>
      </w:r>
    </w:p>
    <w:p w14:paraId="5782397D" w14:textId="77777777" w:rsidR="009159A6" w:rsidRPr="00FE2043" w:rsidRDefault="009159A6" w:rsidP="009159A6">
      <w:pPr>
        <w:spacing w:after="120"/>
        <w:ind w:right="-10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Ako se razvrstavaju tekstni podaci, naredbe su </w:t>
      </w:r>
      <w:r w:rsidRPr="00FE2043">
        <w:rPr>
          <w:rFonts w:cs="Arial"/>
          <w:b/>
          <w:bCs/>
          <w:sz w:val="22"/>
          <w:szCs w:val="22"/>
        </w:rPr>
        <w:t xml:space="preserve">Sortiraj od A do </w:t>
      </w:r>
      <w:r w:rsidR="00EB1894" w:rsidRPr="00FE2043">
        <w:rPr>
          <w:rFonts w:cs="Arial"/>
          <w:b/>
          <w:bCs/>
          <w:sz w:val="22"/>
          <w:szCs w:val="22"/>
        </w:rPr>
        <w:t>Ž</w:t>
      </w:r>
      <w:r w:rsidRPr="00FE2043">
        <w:rPr>
          <w:rFonts w:cs="Arial"/>
          <w:bCs/>
          <w:sz w:val="22"/>
          <w:szCs w:val="22"/>
        </w:rPr>
        <w:t xml:space="preserve"> i </w:t>
      </w:r>
      <w:r w:rsidRPr="00FE2043">
        <w:rPr>
          <w:rFonts w:cs="Arial"/>
          <w:b/>
          <w:bCs/>
          <w:sz w:val="22"/>
          <w:szCs w:val="22"/>
        </w:rPr>
        <w:t xml:space="preserve">Sortiraj od </w:t>
      </w:r>
      <w:r w:rsidR="00EB1894" w:rsidRPr="00FE2043">
        <w:rPr>
          <w:rFonts w:cs="Arial"/>
          <w:b/>
          <w:bCs/>
          <w:sz w:val="22"/>
          <w:szCs w:val="22"/>
        </w:rPr>
        <w:t>Ž</w:t>
      </w:r>
      <w:r w:rsidRPr="00FE2043">
        <w:rPr>
          <w:rFonts w:cs="Arial"/>
          <w:b/>
          <w:bCs/>
          <w:sz w:val="22"/>
          <w:szCs w:val="22"/>
        </w:rPr>
        <w:t xml:space="preserve"> do A</w:t>
      </w:r>
      <w:r w:rsidRPr="00FE2043">
        <w:rPr>
          <w:rFonts w:cs="Arial"/>
          <w:bCs/>
          <w:sz w:val="22"/>
          <w:szCs w:val="22"/>
        </w:rPr>
        <w:t xml:space="preserve">. </w:t>
      </w:r>
    </w:p>
    <w:p w14:paraId="39E45783" w14:textId="77777777" w:rsidR="009159A6" w:rsidRPr="00FE2043" w:rsidRDefault="00EB1894" w:rsidP="009159A6">
      <w:pPr>
        <w:spacing w:after="120"/>
        <w:ind w:left="709" w:right="-10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noProof/>
          <w:sz w:val="22"/>
          <w:szCs w:val="22"/>
        </w:rPr>
        <w:drawing>
          <wp:anchor distT="0" distB="0" distL="114300" distR="114300" simplePos="0" relativeHeight="251708416" behindDoc="0" locked="0" layoutInCell="1" allowOverlap="1" wp14:anchorId="3F556DE1" wp14:editId="58D60D0B">
            <wp:simplePos x="0" y="0"/>
            <wp:positionH relativeFrom="margin">
              <wp:posOffset>1905</wp:posOffset>
            </wp:positionH>
            <wp:positionV relativeFrom="paragraph">
              <wp:posOffset>63500</wp:posOffset>
            </wp:positionV>
            <wp:extent cx="2016125" cy="412115"/>
            <wp:effectExtent l="19050" t="19050" r="22225" b="26035"/>
            <wp:wrapSquare wrapText="bothSides"/>
            <wp:docPr id="1182" name="Slika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 descr="7 sort broj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412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9A6" w:rsidRPr="00FE2043">
        <w:rPr>
          <w:rFonts w:cs="Arial"/>
          <w:bCs/>
          <w:sz w:val="22"/>
          <w:szCs w:val="22"/>
        </w:rPr>
        <w:t xml:space="preserve">Kod brojčanih podataka naredbe su </w:t>
      </w:r>
      <w:r w:rsidR="009159A6" w:rsidRPr="00FE2043">
        <w:rPr>
          <w:rFonts w:cs="Arial"/>
          <w:b/>
          <w:bCs/>
          <w:sz w:val="22"/>
          <w:szCs w:val="22"/>
        </w:rPr>
        <w:t>Sortiraj od najmanjeg do najvećeg</w:t>
      </w:r>
      <w:r w:rsidR="009159A6" w:rsidRPr="00FE2043">
        <w:rPr>
          <w:rFonts w:cs="Arial"/>
          <w:bCs/>
          <w:sz w:val="22"/>
          <w:szCs w:val="22"/>
        </w:rPr>
        <w:t xml:space="preserve"> i </w:t>
      </w:r>
      <w:r w:rsidR="009159A6" w:rsidRPr="00FE2043">
        <w:rPr>
          <w:rFonts w:cs="Arial"/>
          <w:b/>
          <w:bCs/>
          <w:sz w:val="22"/>
          <w:szCs w:val="22"/>
        </w:rPr>
        <w:t>Sortiraj od najvećeg do najmanjeg</w:t>
      </w:r>
      <w:r w:rsidR="009159A6" w:rsidRPr="00FE2043">
        <w:rPr>
          <w:rFonts w:cs="Arial"/>
          <w:bCs/>
          <w:sz w:val="22"/>
          <w:szCs w:val="22"/>
        </w:rPr>
        <w:t>.</w:t>
      </w:r>
    </w:p>
    <w:p w14:paraId="07FE1409" w14:textId="77777777" w:rsidR="009159A6" w:rsidRPr="00FE2043" w:rsidRDefault="00EB1894" w:rsidP="009159A6">
      <w:pPr>
        <w:spacing w:after="120"/>
        <w:ind w:left="709" w:right="-10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noProof/>
          <w:sz w:val="22"/>
          <w:szCs w:val="22"/>
        </w:rPr>
        <w:drawing>
          <wp:anchor distT="0" distB="0" distL="114300" distR="114300" simplePos="0" relativeHeight="251707392" behindDoc="0" locked="0" layoutInCell="1" allowOverlap="1" wp14:anchorId="032DA0CB" wp14:editId="13863EB8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2016125" cy="419100"/>
            <wp:effectExtent l="19050" t="19050" r="22225" b="19050"/>
            <wp:wrapSquare wrapText="bothSides"/>
            <wp:docPr id="1181" name="Slika 1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 descr="8 sort datuma"/>
                    <pic:cNvPicPr>
                      <a:picLocks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419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9A6" w:rsidRPr="00FE2043">
        <w:rPr>
          <w:rFonts w:cs="Arial"/>
          <w:bCs/>
          <w:sz w:val="22"/>
          <w:szCs w:val="22"/>
        </w:rPr>
        <w:t xml:space="preserve">Kod datumskih podataka naredbe su </w:t>
      </w:r>
      <w:r w:rsidR="009159A6" w:rsidRPr="00FE2043">
        <w:rPr>
          <w:rFonts w:cs="Arial"/>
          <w:b/>
          <w:bCs/>
          <w:sz w:val="22"/>
          <w:szCs w:val="22"/>
        </w:rPr>
        <w:t>Sortiraj od najstarijeg do najnovijeg</w:t>
      </w:r>
      <w:r w:rsidR="009159A6" w:rsidRPr="00FE2043">
        <w:rPr>
          <w:rFonts w:cs="Arial"/>
          <w:bCs/>
          <w:sz w:val="22"/>
          <w:szCs w:val="22"/>
        </w:rPr>
        <w:t xml:space="preserve"> i </w:t>
      </w:r>
      <w:r w:rsidR="009159A6" w:rsidRPr="00FE2043">
        <w:rPr>
          <w:rFonts w:cs="Arial"/>
          <w:b/>
          <w:bCs/>
          <w:sz w:val="22"/>
          <w:szCs w:val="22"/>
        </w:rPr>
        <w:t>Sortiraj od najnovijeg do najstarijeg</w:t>
      </w:r>
      <w:r w:rsidR="009159A6" w:rsidRPr="00FE2043">
        <w:rPr>
          <w:rFonts w:cs="Arial"/>
          <w:bCs/>
          <w:sz w:val="22"/>
          <w:szCs w:val="22"/>
        </w:rPr>
        <w:t>.</w:t>
      </w:r>
    </w:p>
    <w:p w14:paraId="4C2822BD" w14:textId="1FB83FB4" w:rsidR="00A233F3" w:rsidRPr="00FE2043" w:rsidRDefault="00455799" w:rsidP="00EE16B7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70E44181" wp14:editId="131866CD">
                <wp:simplePos x="0" y="0"/>
                <wp:positionH relativeFrom="column">
                  <wp:posOffset>-1923415</wp:posOffset>
                </wp:positionH>
                <wp:positionV relativeFrom="paragraph">
                  <wp:posOffset>109855</wp:posOffset>
                </wp:positionV>
                <wp:extent cx="1619885" cy="1480185"/>
                <wp:effectExtent l="0" t="0" r="0" b="0"/>
                <wp:wrapNone/>
                <wp:docPr id="1134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4801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6EC08A" w14:textId="77777777" w:rsidR="00B44E53" w:rsidRPr="009D6FB7" w:rsidRDefault="00B44E53" w:rsidP="009D6FB7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D6FB7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78DD1278" w14:textId="77777777" w:rsidR="00B44E53" w:rsidRPr="009D6FB7" w:rsidRDefault="00B44E53" w:rsidP="009D6FB7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D6FB7">
                              <w:rPr>
                                <w:sz w:val="18"/>
                                <w:szCs w:val="18"/>
                              </w:rPr>
                              <w:t>Kod jednostavnoga razvrstavanja u pravilu je dovoljno označiti jednu ćeliju u stupcu po kojem se razvrstava, međutim ponekad je potrebno označiti cijeli raspon ćelija koje se razvrstavaju.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44181" id="Text Box 906" o:spid="_x0000_s1077" type="#_x0000_t202" style="position:absolute;margin-left:-151.45pt;margin-top:8.65pt;width:127.55pt;height:116.5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" filled="f" fillcolor="#ddd" strokeweight=".25pt">
                <v:fill opacity="32896f"/>
                <v:textbox>
                  <w:txbxContent>
                    <w:p w14:paraId="096EC08A" w14:textId="77777777" w:rsidR="00B44E53" w:rsidRPr="009D6FB7" w:rsidRDefault="00B44E53" w:rsidP="009D6FB7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9D6FB7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78DD1278" w14:textId="77777777" w:rsidR="00B44E53" w:rsidRPr="009D6FB7" w:rsidRDefault="00B44E53" w:rsidP="009D6FB7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 w:rsidRPr="009D6FB7">
                        <w:rPr>
                          <w:sz w:val="18"/>
                          <w:szCs w:val="18"/>
                        </w:rPr>
                        <w:t>Kod jednostavnoga razvrstavanja u pravilu je dovoljno označiti jednu ćeliju u stupcu po kojem se razvrstava, međutim ponekad je potrebno označiti cijeli raspon ćelija koje se razvrstavaju.</w:t>
                      </w:r>
                    </w:p>
                  </w:txbxContent>
                </v:textbox>
              </v:shape>
            </w:pict>
          </mc:Fallback>
        </mc:AlternateContent>
      </w:r>
      <w:r w:rsidR="00A233F3" w:rsidRPr="00FE2043">
        <w:t xml:space="preserve">Postupak </w:t>
      </w:r>
      <w:r w:rsidR="00D97DC1" w:rsidRPr="00FE2043">
        <w:t>razvrstavanja</w:t>
      </w:r>
      <w:r w:rsidR="009159A6" w:rsidRPr="00FE2043">
        <w:t xml:space="preserve"> podataka</w:t>
      </w:r>
      <w:r w:rsidR="00A233F3" w:rsidRPr="00FE2043">
        <w:t>:</w:t>
      </w:r>
    </w:p>
    <w:p w14:paraId="3AC99543" w14:textId="77777777" w:rsidR="00484063" w:rsidRPr="00FE2043" w:rsidRDefault="00A233F3" w:rsidP="007313D2">
      <w:pPr>
        <w:pStyle w:val="NUMBERRED"/>
        <w:numPr>
          <w:ilvl w:val="0"/>
          <w:numId w:val="30"/>
        </w:numPr>
        <w:ind w:right="-10"/>
      </w:pPr>
      <w:r w:rsidRPr="00FE2043">
        <w:t xml:space="preserve">označiti </w:t>
      </w:r>
      <w:r w:rsidR="00B15863" w:rsidRPr="00FE2043">
        <w:t>jednu od ć</w:t>
      </w:r>
      <w:r w:rsidRPr="00FE2043">
        <w:t>elij</w:t>
      </w:r>
      <w:r w:rsidR="00B15863" w:rsidRPr="00FE2043">
        <w:t>a</w:t>
      </w:r>
      <w:r w:rsidRPr="00FE2043">
        <w:t xml:space="preserve"> stupc</w:t>
      </w:r>
      <w:r w:rsidR="00B15863" w:rsidRPr="00FE2043">
        <w:t>a</w:t>
      </w:r>
      <w:r w:rsidRPr="00FE2043">
        <w:t xml:space="preserve"> p</w:t>
      </w:r>
      <w:r w:rsidR="00F262B9" w:rsidRPr="00FE2043">
        <w:t>rema</w:t>
      </w:r>
      <w:r w:rsidRPr="00FE2043">
        <w:t xml:space="preserve"> kojem se </w:t>
      </w:r>
      <w:r w:rsidR="00F262B9" w:rsidRPr="00FE2043">
        <w:t>podaci žele</w:t>
      </w:r>
      <w:r w:rsidRPr="00FE2043">
        <w:t xml:space="preserve"> </w:t>
      </w:r>
      <w:r w:rsidR="00FA1C7C" w:rsidRPr="00FE2043">
        <w:t>razvrstati</w:t>
      </w:r>
    </w:p>
    <w:p w14:paraId="626FF4B1" w14:textId="77777777" w:rsidR="00A233F3" w:rsidRPr="00FE2043" w:rsidRDefault="00B15863" w:rsidP="007313D2">
      <w:pPr>
        <w:pStyle w:val="NUMBERRED"/>
        <w:numPr>
          <w:ilvl w:val="0"/>
          <w:numId w:val="30"/>
        </w:numPr>
        <w:ind w:right="-10"/>
      </w:pPr>
      <w:r w:rsidRPr="00FE2043">
        <w:t>uporabiti naredbu za razvrstavanje koja je dostupna na nekoliko mjesta:</w:t>
      </w:r>
    </w:p>
    <w:p w14:paraId="7C0B23D5" w14:textId="77777777" w:rsidR="00B15863" w:rsidRPr="00FE2043" w:rsidRDefault="00B15863" w:rsidP="00B15863">
      <w:pPr>
        <w:pStyle w:val="-BULLET"/>
        <w:tabs>
          <w:tab w:val="clear" w:pos="720"/>
          <w:tab w:val="num" w:pos="1080"/>
        </w:tabs>
        <w:ind w:right="-10" w:firstLine="0"/>
      </w:pPr>
      <w:r w:rsidRPr="00FE2043">
        <w:t xml:space="preserve">na kartici </w:t>
      </w:r>
      <w:r w:rsidR="000C65C3" w:rsidRPr="00FE2043">
        <w:rPr>
          <w:i/>
        </w:rPr>
        <w:t>Polazno</w:t>
      </w:r>
      <w:r w:rsidRPr="00FE2043">
        <w:t xml:space="preserve"> </w:t>
      </w:r>
      <w:r w:rsidR="00B81A50" w:rsidRPr="00FE2043">
        <w:t>→</w:t>
      </w:r>
      <w:r w:rsidR="00ED47C2" w:rsidRPr="00FE2043">
        <w:t xml:space="preserve"> </w:t>
      </w:r>
      <w:r w:rsidRPr="00FE2043">
        <w:t xml:space="preserve">u skupini </w:t>
      </w:r>
      <w:r w:rsidR="000C65C3" w:rsidRPr="00FE2043">
        <w:rPr>
          <w:i/>
        </w:rPr>
        <w:t>Uređivanje</w:t>
      </w:r>
      <w:r w:rsidRPr="00FE2043">
        <w:t xml:space="preserve"> </w:t>
      </w:r>
      <w:r w:rsidR="00B81A50" w:rsidRPr="00FE2043">
        <w:t>→</w:t>
      </w:r>
      <w:r w:rsidRPr="00FE2043">
        <w:t xml:space="preserve"> </w:t>
      </w:r>
      <w:r w:rsidR="000C65C3" w:rsidRPr="00FE2043">
        <w:rPr>
          <w:b/>
          <w:bCs/>
          <w:iCs/>
        </w:rPr>
        <w:t>Sortira</w:t>
      </w:r>
      <w:r w:rsidR="002A10CB" w:rsidRPr="00FE2043">
        <w:rPr>
          <w:b/>
          <w:bCs/>
          <w:iCs/>
        </w:rPr>
        <w:t>n</w:t>
      </w:r>
      <w:r w:rsidR="000C65C3" w:rsidRPr="00FE2043">
        <w:rPr>
          <w:b/>
          <w:bCs/>
          <w:iCs/>
        </w:rPr>
        <w:t>j</w:t>
      </w:r>
      <w:r w:rsidR="002A10CB" w:rsidRPr="00FE2043">
        <w:rPr>
          <w:b/>
          <w:bCs/>
          <w:iCs/>
        </w:rPr>
        <w:t>e</w:t>
      </w:r>
      <w:r w:rsidR="000C65C3" w:rsidRPr="00FE2043">
        <w:rPr>
          <w:b/>
          <w:bCs/>
          <w:iCs/>
        </w:rPr>
        <w:t xml:space="preserve"> i filtrira</w:t>
      </w:r>
      <w:r w:rsidR="002A10CB" w:rsidRPr="00FE2043">
        <w:rPr>
          <w:b/>
          <w:bCs/>
          <w:iCs/>
        </w:rPr>
        <w:t>n</w:t>
      </w:r>
      <w:r w:rsidR="000C65C3" w:rsidRPr="00FE2043">
        <w:rPr>
          <w:b/>
          <w:bCs/>
          <w:iCs/>
        </w:rPr>
        <w:t>j</w:t>
      </w:r>
      <w:r w:rsidR="002A10CB" w:rsidRPr="00FE2043">
        <w:rPr>
          <w:b/>
          <w:bCs/>
          <w:iCs/>
        </w:rPr>
        <w:t>e</w:t>
      </w:r>
      <w:r w:rsidRPr="00FE2043">
        <w:t xml:space="preserve"> </w:t>
      </w:r>
    </w:p>
    <w:p w14:paraId="526A940B" w14:textId="77777777" w:rsidR="00FD2F4C" w:rsidRPr="00FE2043" w:rsidRDefault="00FD2F4C" w:rsidP="002428E6">
      <w:pPr>
        <w:pStyle w:val="-BULLET"/>
        <w:numPr>
          <w:ilvl w:val="0"/>
          <w:numId w:val="0"/>
        </w:numPr>
        <w:tabs>
          <w:tab w:val="left" w:pos="1080"/>
        </w:tabs>
        <w:ind w:left="720" w:right="-10"/>
      </w:pPr>
      <w:r w:rsidRPr="00FE2043">
        <w:tab/>
      </w:r>
      <w:r w:rsidR="00455799" w:rsidRPr="00FE2043">
        <w:rPr>
          <w:noProof/>
        </w:rPr>
        <w:drawing>
          <wp:inline distT="0" distB="0" distL="0" distR="0" wp14:anchorId="67527AE9" wp14:editId="62422CA9">
            <wp:extent cx="1160964" cy="1476000"/>
            <wp:effectExtent l="19050" t="19050" r="20320" b="10160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lika 8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964" cy="1476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BE58F7" w14:textId="77777777" w:rsidR="00B15863" w:rsidRPr="00FE2043" w:rsidRDefault="00AC3927" w:rsidP="00B15863">
      <w:pPr>
        <w:pStyle w:val="-BULLET"/>
        <w:tabs>
          <w:tab w:val="clear" w:pos="720"/>
          <w:tab w:val="num" w:pos="1080"/>
        </w:tabs>
        <w:ind w:right="-10" w:firstLine="0"/>
      </w:pPr>
      <w:r w:rsidRPr="00FE2043">
        <w:t xml:space="preserve">na kartici </w:t>
      </w:r>
      <w:r w:rsidR="000C65C3" w:rsidRPr="00FE2043">
        <w:rPr>
          <w:i/>
        </w:rPr>
        <w:t>Podaci</w:t>
      </w:r>
      <w:r w:rsidRPr="00FE2043">
        <w:t xml:space="preserve"> </w:t>
      </w:r>
      <w:r w:rsidR="00B81A50" w:rsidRPr="00FE2043">
        <w:t>→</w:t>
      </w:r>
      <w:r w:rsidR="00ED47C2" w:rsidRPr="00FE2043">
        <w:t xml:space="preserve"> </w:t>
      </w:r>
      <w:r w:rsidRPr="00FE2043">
        <w:t xml:space="preserve">u skupini </w:t>
      </w:r>
      <w:r w:rsidR="00C04788" w:rsidRPr="00FE2043">
        <w:rPr>
          <w:i/>
        </w:rPr>
        <w:t>Sortiranje i filtriranje</w:t>
      </w:r>
    </w:p>
    <w:p w14:paraId="6A67D5F1" w14:textId="77777777" w:rsidR="00FD2F4C" w:rsidRPr="00FE2043" w:rsidRDefault="00FD2F4C" w:rsidP="002428E6">
      <w:pPr>
        <w:pStyle w:val="-BULLET"/>
        <w:numPr>
          <w:ilvl w:val="0"/>
          <w:numId w:val="0"/>
        </w:numPr>
        <w:tabs>
          <w:tab w:val="left" w:pos="1080"/>
        </w:tabs>
        <w:ind w:left="720" w:right="-10"/>
      </w:pPr>
      <w:r w:rsidRPr="00FE2043">
        <w:tab/>
      </w:r>
      <w:r w:rsidR="00455799" w:rsidRPr="00FE2043">
        <w:rPr>
          <w:noProof/>
        </w:rPr>
        <w:drawing>
          <wp:inline distT="0" distB="0" distL="0" distR="0" wp14:anchorId="1FB83E71" wp14:editId="7A402FDE">
            <wp:extent cx="1576421" cy="576000"/>
            <wp:effectExtent l="19050" t="19050" r="24130" b="14605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lika 8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21" cy="576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877311" w14:textId="77777777" w:rsidR="00C04788" w:rsidRPr="00FE2043" w:rsidRDefault="00C04788" w:rsidP="00C04788">
      <w:pPr>
        <w:pStyle w:val="-BULLET"/>
        <w:tabs>
          <w:tab w:val="clear" w:pos="720"/>
          <w:tab w:val="num" w:pos="1080"/>
        </w:tabs>
        <w:ind w:right="-10" w:firstLine="0"/>
      </w:pPr>
      <w:r w:rsidRPr="00FE2043">
        <w:t xml:space="preserve">na alatnoj traci za brzi pristup → </w:t>
      </w:r>
      <w:r w:rsidRPr="00FE2043">
        <w:rPr>
          <w:b/>
        </w:rPr>
        <w:t>Sortiraj uzlazno</w:t>
      </w:r>
      <w:r w:rsidRPr="00FE2043">
        <w:t xml:space="preserve"> ili </w:t>
      </w:r>
      <w:r w:rsidRPr="00FE2043">
        <w:br/>
      </w:r>
      <w:r w:rsidRPr="00FE2043">
        <w:rPr>
          <w:b/>
        </w:rPr>
        <w:tab/>
        <w:t>Sortiraj silazno</w:t>
      </w:r>
      <w:r w:rsidRPr="00FE2043">
        <w:rPr>
          <w:bCs/>
        </w:rPr>
        <w:t xml:space="preserve"> (ako su prethodno postavljene)</w:t>
      </w:r>
    </w:p>
    <w:p w14:paraId="635617F5" w14:textId="77777777" w:rsidR="00C04788" w:rsidRPr="00FE2043" w:rsidRDefault="00C04788" w:rsidP="00C04788">
      <w:pPr>
        <w:tabs>
          <w:tab w:val="left" w:pos="1080"/>
        </w:tabs>
        <w:spacing w:after="120"/>
        <w:ind w:left="720" w:right="-10"/>
        <w:rPr>
          <w:rFonts w:cs="Arial"/>
          <w:sz w:val="22"/>
          <w:szCs w:val="22"/>
        </w:rPr>
      </w:pPr>
      <w:r w:rsidRPr="00FE2043">
        <w:rPr>
          <w:rFonts w:cs="Arial"/>
          <w:sz w:val="22"/>
          <w:szCs w:val="22"/>
        </w:rPr>
        <w:tab/>
      </w:r>
      <w:r w:rsidR="00455799" w:rsidRPr="00FE2043">
        <w:rPr>
          <w:rFonts w:cs="Arial"/>
          <w:noProof/>
          <w:sz w:val="22"/>
          <w:szCs w:val="22"/>
        </w:rPr>
        <w:drawing>
          <wp:inline distT="0" distB="0" distL="0" distR="0" wp14:anchorId="0B79480B" wp14:editId="46CD9328">
            <wp:extent cx="1944000" cy="216000"/>
            <wp:effectExtent l="19050" t="19050" r="18415" b="12700"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lika 8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216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8E20876" w14:textId="77777777" w:rsidR="00C04788" w:rsidRPr="00FE2043" w:rsidRDefault="00C04788" w:rsidP="00C04788">
      <w:pPr>
        <w:pStyle w:val="-BULLET"/>
        <w:tabs>
          <w:tab w:val="clear" w:pos="720"/>
          <w:tab w:val="num" w:pos="1080"/>
        </w:tabs>
        <w:ind w:right="-10" w:firstLine="0"/>
      </w:pPr>
      <w:r w:rsidRPr="00FE2043">
        <w:t xml:space="preserve">na brzome izborniku → </w:t>
      </w:r>
      <w:r w:rsidRPr="00FE2043">
        <w:rPr>
          <w:b/>
        </w:rPr>
        <w:t>Sortiraj</w:t>
      </w:r>
      <w:r w:rsidRPr="00FE2043">
        <w:rPr>
          <w:bCs/>
        </w:rPr>
        <w:t>.</w:t>
      </w:r>
    </w:p>
    <w:p w14:paraId="126B9DBE" w14:textId="3AA619C4" w:rsidR="00203E0B" w:rsidRPr="00FE2043" w:rsidRDefault="00203E0B" w:rsidP="008A235F">
      <w:pPr>
        <w:pStyle w:val="1-1-NASLOV"/>
        <w:spacing w:before="0"/>
        <w:ind w:right="-11"/>
      </w:pPr>
      <w:bookmarkStart w:id="71" w:name="_Toc146188097"/>
      <w:r w:rsidRPr="00FE2043">
        <w:lastRenderedPageBreak/>
        <w:t xml:space="preserve">3.8. </w:t>
      </w:r>
      <w:bookmarkStart w:id="72" w:name="_Hlk138082392"/>
      <w:r w:rsidRPr="00FE2043">
        <w:t>Filtriranje podataka</w:t>
      </w:r>
      <w:bookmarkEnd w:id="71"/>
    </w:p>
    <w:p w14:paraId="458F33B3" w14:textId="77777777" w:rsidR="00203E0B" w:rsidRPr="00FE2043" w:rsidRDefault="00192ECA" w:rsidP="00203E0B">
      <w:pPr>
        <w:pStyle w:val="-TEKST"/>
        <w:ind w:right="-10"/>
        <w:jc w:val="left"/>
      </w:pPr>
      <w:r w:rsidRPr="00FE2043">
        <w:t>Filtriranje je brz i lagan način pronalaženja podataka i rada s podskupom podataka. Filtrirani raspon pokazuje samo one retke koji zadovoljavaju postavljeni kriterij u stupcu. Za razliku od razvrstavanja, filtriranje ne preuređuje raspon već privremeno sakriva retke.</w:t>
      </w:r>
    </w:p>
    <w:p w14:paraId="21BF4447" w14:textId="77777777" w:rsidR="00CB3586" w:rsidRPr="00FE2043" w:rsidRDefault="00CB3586" w:rsidP="00203E0B">
      <w:pPr>
        <w:pStyle w:val="-TEKST"/>
        <w:ind w:right="-10"/>
        <w:jc w:val="left"/>
      </w:pPr>
      <w:r w:rsidRPr="00FE2043">
        <w:t>Postupak filtriranja:</w:t>
      </w:r>
    </w:p>
    <w:p w14:paraId="41AB2100" w14:textId="77777777" w:rsidR="00CB3586" w:rsidRPr="00FE2043" w:rsidRDefault="00CB3586" w:rsidP="00CB3586">
      <w:pPr>
        <w:widowControl w:val="0"/>
        <w:numPr>
          <w:ilvl w:val="0"/>
          <w:numId w:val="88"/>
        </w:numPr>
        <w:spacing w:before="60"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>odabrati jednu od ćelija raspona tablice</w:t>
      </w:r>
    </w:p>
    <w:p w14:paraId="5D1DC23B" w14:textId="77777777" w:rsidR="00CB3586" w:rsidRPr="00FE2043" w:rsidRDefault="00CB3586" w:rsidP="00CB3586">
      <w:pPr>
        <w:widowControl w:val="0"/>
        <w:numPr>
          <w:ilvl w:val="0"/>
          <w:numId w:val="88"/>
        </w:numPr>
        <w:spacing w:before="60"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>uključiti naredbu za filtriranje na jedan od ovih načina:</w:t>
      </w:r>
    </w:p>
    <w:p w14:paraId="59B14B57" w14:textId="77777777" w:rsidR="00CB3586" w:rsidRPr="00FE2043" w:rsidRDefault="00CB3586" w:rsidP="00CB3586">
      <w:pPr>
        <w:widowControl w:val="0"/>
        <w:numPr>
          <w:ilvl w:val="0"/>
          <w:numId w:val="87"/>
        </w:numPr>
        <w:spacing w:before="60"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 xml:space="preserve">na kartici </w:t>
      </w:r>
      <w:r w:rsidRPr="00FE2043">
        <w:rPr>
          <w:i/>
          <w:sz w:val="22"/>
          <w:szCs w:val="22"/>
        </w:rPr>
        <w:t>Polazno</w:t>
      </w:r>
      <w:r w:rsidRPr="00FE2043">
        <w:rPr>
          <w:sz w:val="22"/>
          <w:szCs w:val="22"/>
        </w:rPr>
        <w:t xml:space="preserve"> → </w:t>
      </w:r>
      <w:r w:rsidRPr="00FE2043">
        <w:rPr>
          <w:i/>
          <w:sz w:val="22"/>
          <w:szCs w:val="22"/>
        </w:rPr>
        <w:t>Uređivanje</w:t>
      </w:r>
      <w:r w:rsidRPr="00FE2043">
        <w:rPr>
          <w:sz w:val="22"/>
          <w:szCs w:val="22"/>
        </w:rPr>
        <w:t xml:space="preserve"> → </w:t>
      </w:r>
      <w:r w:rsidRPr="00FE2043">
        <w:rPr>
          <w:i/>
          <w:sz w:val="22"/>
          <w:szCs w:val="22"/>
        </w:rPr>
        <w:t>Sortira</w:t>
      </w:r>
      <w:r w:rsidR="007A1DD0" w:rsidRPr="00FE2043">
        <w:rPr>
          <w:i/>
          <w:sz w:val="22"/>
          <w:szCs w:val="22"/>
        </w:rPr>
        <w:t>n</w:t>
      </w:r>
      <w:r w:rsidRPr="00FE2043">
        <w:rPr>
          <w:i/>
          <w:sz w:val="22"/>
          <w:szCs w:val="22"/>
        </w:rPr>
        <w:t>j</w:t>
      </w:r>
      <w:r w:rsidR="007A1DD0" w:rsidRPr="00FE2043">
        <w:rPr>
          <w:i/>
          <w:sz w:val="22"/>
          <w:szCs w:val="22"/>
        </w:rPr>
        <w:t>e</w:t>
      </w:r>
      <w:r w:rsidRPr="00FE2043">
        <w:rPr>
          <w:i/>
          <w:sz w:val="22"/>
          <w:szCs w:val="22"/>
        </w:rPr>
        <w:t xml:space="preserve"> i filtrira</w:t>
      </w:r>
      <w:r w:rsidR="007A1DD0" w:rsidRPr="00FE2043">
        <w:rPr>
          <w:i/>
          <w:sz w:val="22"/>
          <w:szCs w:val="22"/>
        </w:rPr>
        <w:t>n</w:t>
      </w:r>
      <w:r w:rsidRPr="00FE2043">
        <w:rPr>
          <w:i/>
          <w:sz w:val="22"/>
          <w:szCs w:val="22"/>
        </w:rPr>
        <w:t>j</w:t>
      </w:r>
      <w:r w:rsidR="007A1DD0" w:rsidRPr="00FE2043">
        <w:rPr>
          <w:i/>
          <w:sz w:val="22"/>
          <w:szCs w:val="22"/>
        </w:rPr>
        <w:t>e</w:t>
      </w:r>
      <w:r w:rsidRPr="00FE2043">
        <w:rPr>
          <w:sz w:val="22"/>
          <w:szCs w:val="22"/>
        </w:rPr>
        <w:t xml:space="preserve"> → </w:t>
      </w:r>
      <w:r w:rsidRPr="00FE2043">
        <w:rPr>
          <w:b/>
          <w:sz w:val="22"/>
          <w:szCs w:val="22"/>
        </w:rPr>
        <w:t>Filtar</w:t>
      </w:r>
    </w:p>
    <w:p w14:paraId="01A436C1" w14:textId="77777777" w:rsidR="00CB3586" w:rsidRPr="00FE2043" w:rsidRDefault="00CB3586" w:rsidP="00CB3586">
      <w:pPr>
        <w:widowControl w:val="0"/>
        <w:numPr>
          <w:ilvl w:val="0"/>
          <w:numId w:val="87"/>
        </w:numPr>
        <w:spacing w:before="60"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 xml:space="preserve">na kartici </w:t>
      </w:r>
      <w:r w:rsidRPr="00FE2043">
        <w:rPr>
          <w:i/>
          <w:sz w:val="22"/>
          <w:szCs w:val="22"/>
        </w:rPr>
        <w:t>Podaci</w:t>
      </w:r>
      <w:r w:rsidRPr="00FE2043">
        <w:rPr>
          <w:sz w:val="22"/>
          <w:szCs w:val="22"/>
        </w:rPr>
        <w:t xml:space="preserve"> → </w:t>
      </w:r>
      <w:r w:rsidRPr="00FE2043">
        <w:rPr>
          <w:i/>
          <w:sz w:val="22"/>
          <w:szCs w:val="22"/>
        </w:rPr>
        <w:t>Sortiranje i filtriranje</w:t>
      </w:r>
      <w:r w:rsidRPr="00FE2043">
        <w:rPr>
          <w:sz w:val="22"/>
          <w:szCs w:val="22"/>
        </w:rPr>
        <w:t xml:space="preserve"> → </w:t>
      </w:r>
      <w:r w:rsidRPr="00FE2043">
        <w:rPr>
          <w:b/>
          <w:sz w:val="22"/>
          <w:szCs w:val="22"/>
        </w:rPr>
        <w:t>Filtar</w:t>
      </w:r>
    </w:p>
    <w:p w14:paraId="13D53E0B" w14:textId="0AFECB7C" w:rsidR="00CB3586" w:rsidRPr="00FE2043" w:rsidRDefault="0093496E" w:rsidP="005B24D6">
      <w:pPr>
        <w:widowControl w:val="0"/>
        <w:spacing w:before="60" w:after="60"/>
        <w:ind w:left="1477" w:right="-10"/>
        <w:rPr>
          <w:sz w:val="22"/>
          <w:szCs w:val="22"/>
        </w:rPr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26C3AD1" wp14:editId="7D193C90">
                <wp:simplePos x="0" y="0"/>
                <wp:positionH relativeFrom="column">
                  <wp:posOffset>4975860</wp:posOffset>
                </wp:positionH>
                <wp:positionV relativeFrom="paragraph">
                  <wp:posOffset>1051560</wp:posOffset>
                </wp:positionV>
                <wp:extent cx="1619885" cy="2038350"/>
                <wp:effectExtent l="0" t="0" r="18415" b="19050"/>
                <wp:wrapNone/>
                <wp:docPr id="109" name="Pravokutni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038350"/>
                        </a:xfrm>
                        <a:prstGeom prst="rect">
                          <a:avLst/>
                        </a:prstGeom>
                        <a:noFill/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19D752" w14:textId="77777777" w:rsidR="00B44E53" w:rsidRPr="005E7A1A" w:rsidRDefault="00B44E53" w:rsidP="0093496E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E7A1A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4C667147" w14:textId="02E57DDE" w:rsidR="00B44E53" w:rsidRDefault="00B44E53" w:rsidP="0093496E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DD73CA">
                              <w:rPr>
                                <w:sz w:val="18"/>
                                <w:szCs w:val="18"/>
                              </w:rPr>
                              <w:t>Podaci se mogu brzo filtrirati kriterijem koji je jednak sadržaju ili oblikovanju aktivne ćelije:</w:t>
                            </w:r>
                            <w:r w:rsidRPr="00DD73CA">
                              <w:rPr>
                                <w:sz w:val="18"/>
                                <w:szCs w:val="18"/>
                              </w:rPr>
                              <w:br/>
                              <w:t xml:space="preserve">brzi izbornik na aktivnoj ćeliji → </w:t>
                            </w:r>
                            <w:r w:rsidRPr="00DD73CA">
                              <w:rPr>
                                <w:i/>
                                <w:sz w:val="18"/>
                                <w:szCs w:val="18"/>
                              </w:rPr>
                              <w:t>Filtar</w:t>
                            </w:r>
                            <w:r w:rsidRPr="00DD73CA">
                              <w:rPr>
                                <w:sz w:val="18"/>
                                <w:szCs w:val="18"/>
                              </w:rPr>
                              <w:t xml:space="preserve"> → </w:t>
                            </w:r>
                            <w:r w:rsidRPr="00DD73CA">
                              <w:rPr>
                                <w:b/>
                                <w:sz w:val="18"/>
                                <w:szCs w:val="18"/>
                              </w:rPr>
                              <w:t>Filtriraj po odabranoj vrijednosti ćelije</w:t>
                            </w:r>
                            <w:r w:rsidRPr="00DD73CA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Pr="00DD73C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boji ćelije</w:t>
                            </w:r>
                            <w:r w:rsidRPr="00DD73CA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Pr="00DD73C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boji fonta ćelije</w:t>
                            </w:r>
                            <w:r w:rsidRPr="00DD73CA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DD73CA">
                              <w:rPr>
                                <w:b/>
                                <w:sz w:val="18"/>
                                <w:szCs w:val="18"/>
                              </w:rPr>
                              <w:t>ikoni ćelije</w:t>
                            </w:r>
                            <w:r w:rsidRPr="00DD73CA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114A0D0" w14:textId="77777777" w:rsidR="00B44E53" w:rsidRPr="00DD73CA" w:rsidRDefault="00B44E53" w:rsidP="00121DCA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Tipkovni je prečac za filtriranje: [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>Ctrl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]+[Shift]+[L]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C3AD1" id="Pravokutnik 109" o:spid="_x0000_s1078" style="position:absolute;left:0;text-align:left;margin-left:391.8pt;margin-top:82.8pt;width:127.55pt;height:160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" filled="f" strokeweight=".25pt">
                <v:fill opacity="46003f"/>
                <v:textbox>
                  <w:txbxContent>
                    <w:p w14:paraId="7A19D752" w14:textId="77777777" w:rsidR="00B44E53" w:rsidRPr="005E7A1A" w:rsidRDefault="00B44E53" w:rsidP="0093496E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E7A1A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4C667147" w14:textId="02E57DDE" w:rsidR="00B44E53" w:rsidRDefault="00B44E53" w:rsidP="0093496E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 w:rsidRPr="00DD73CA">
                        <w:rPr>
                          <w:sz w:val="18"/>
                          <w:szCs w:val="18"/>
                        </w:rPr>
                        <w:t>Podaci se mogu brzo filtrirati kriterijem koji je jednak sadržaju ili oblikovanju aktivne ćelije:</w:t>
                      </w:r>
                      <w:r w:rsidRPr="00DD73CA">
                        <w:rPr>
                          <w:sz w:val="18"/>
                          <w:szCs w:val="18"/>
                        </w:rPr>
                        <w:br/>
                        <w:t xml:space="preserve">brzi izbornik na aktivnoj ćeliji → </w:t>
                      </w:r>
                      <w:r w:rsidRPr="00DD73CA">
                        <w:rPr>
                          <w:i/>
                          <w:sz w:val="18"/>
                          <w:szCs w:val="18"/>
                        </w:rPr>
                        <w:t>Filtar</w:t>
                      </w:r>
                      <w:r w:rsidRPr="00DD73CA">
                        <w:rPr>
                          <w:sz w:val="18"/>
                          <w:szCs w:val="18"/>
                        </w:rPr>
                        <w:t xml:space="preserve"> → </w:t>
                      </w:r>
                      <w:r w:rsidRPr="00DD73CA">
                        <w:rPr>
                          <w:b/>
                          <w:sz w:val="18"/>
                          <w:szCs w:val="18"/>
                        </w:rPr>
                        <w:t>Filtriraj po odabranoj vrijednosti ćelije</w:t>
                      </w:r>
                      <w:r w:rsidRPr="00DD73CA">
                        <w:rPr>
                          <w:sz w:val="18"/>
                          <w:szCs w:val="18"/>
                        </w:rPr>
                        <w:t>,</w:t>
                      </w:r>
                      <w:r w:rsidRPr="00DD73CA">
                        <w:rPr>
                          <w:b/>
                          <w:sz w:val="18"/>
                          <w:szCs w:val="18"/>
                        </w:rPr>
                        <w:t xml:space="preserve"> boji ćelije</w:t>
                      </w:r>
                      <w:r w:rsidRPr="00DD73CA">
                        <w:rPr>
                          <w:sz w:val="18"/>
                          <w:szCs w:val="18"/>
                        </w:rPr>
                        <w:t>,</w:t>
                      </w:r>
                      <w:r w:rsidRPr="00DD73CA">
                        <w:rPr>
                          <w:b/>
                          <w:sz w:val="18"/>
                          <w:szCs w:val="18"/>
                        </w:rPr>
                        <w:t xml:space="preserve"> boji fonta ćelije</w:t>
                      </w:r>
                      <w:r w:rsidRPr="00DD73CA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DD73CA">
                        <w:rPr>
                          <w:b/>
                          <w:sz w:val="18"/>
                          <w:szCs w:val="18"/>
                        </w:rPr>
                        <w:t>ikoni ćelije</w:t>
                      </w:r>
                      <w:r w:rsidRPr="00DD73CA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1114A0D0" w14:textId="77777777" w:rsidR="00B44E53" w:rsidRPr="00DD73CA" w:rsidRDefault="00B44E53" w:rsidP="00121DCA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Tipkovni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je prečac za filtriranje: [</w:t>
                      </w:r>
                      <w:proofErr w:type="spellStart"/>
                      <w:r w:rsidRPr="00534C48">
                        <w:rPr>
                          <w:sz w:val="18"/>
                          <w:szCs w:val="18"/>
                        </w:rPr>
                        <w:t>Ctrl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]+[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Shift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]+[L]</w:t>
                      </w:r>
                      <w:r w:rsidRPr="00534C48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B3586" w:rsidRPr="00FE2043">
        <w:rPr>
          <w:noProof/>
          <w:sz w:val="22"/>
          <w:szCs w:val="22"/>
        </w:rPr>
        <w:drawing>
          <wp:inline distT="0" distB="0" distL="0" distR="0" wp14:anchorId="4C355BF2" wp14:editId="361521AA">
            <wp:extent cx="1009650" cy="1183077"/>
            <wp:effectExtent l="19050" t="19050" r="19050" b="17145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lika 10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31" cy="118422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B3586" w:rsidRPr="00FE2043">
        <w:rPr>
          <w:sz w:val="22"/>
          <w:szCs w:val="22"/>
        </w:rPr>
        <w:t xml:space="preserve"> ili </w:t>
      </w:r>
      <w:r w:rsidR="00CB3586" w:rsidRPr="00FE2043">
        <w:rPr>
          <w:noProof/>
          <w:sz w:val="22"/>
          <w:szCs w:val="22"/>
        </w:rPr>
        <w:drawing>
          <wp:inline distT="0" distB="0" distL="0" distR="0" wp14:anchorId="63B94CEC" wp14:editId="56C8F597">
            <wp:extent cx="1139850" cy="420401"/>
            <wp:effectExtent l="19050" t="19050" r="22225" b="17780"/>
            <wp:docPr id="965" name="Slika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Slika 96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50" cy="42040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B9DAC0" w14:textId="047013CB" w:rsidR="00CB3586" w:rsidRPr="00FE2043" w:rsidRDefault="00CB3586" w:rsidP="00CB3586">
      <w:pPr>
        <w:widowControl w:val="0"/>
        <w:numPr>
          <w:ilvl w:val="0"/>
          <w:numId w:val="88"/>
        </w:numPr>
        <w:spacing w:before="60"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>u zaglavlju stupaca pojavljuj</w:t>
      </w:r>
      <w:r w:rsidR="00DB677F" w:rsidRPr="00FE2043">
        <w:rPr>
          <w:sz w:val="22"/>
          <w:szCs w:val="22"/>
        </w:rPr>
        <w:t>e</w:t>
      </w:r>
      <w:r w:rsidRPr="00FE2043">
        <w:rPr>
          <w:sz w:val="22"/>
          <w:szCs w:val="22"/>
        </w:rPr>
        <w:t xml:space="preserve"> se </w:t>
      </w:r>
      <w:r w:rsidR="00DB677F" w:rsidRPr="00FE2043">
        <w:rPr>
          <w:sz w:val="22"/>
          <w:szCs w:val="22"/>
        </w:rPr>
        <w:t xml:space="preserve">dugmad sa </w:t>
      </w:r>
      <w:r w:rsidRPr="00FE2043">
        <w:rPr>
          <w:sz w:val="22"/>
          <w:szCs w:val="22"/>
        </w:rPr>
        <w:t>strelic</w:t>
      </w:r>
      <w:r w:rsidR="00DB677F" w:rsidRPr="00FE2043">
        <w:rPr>
          <w:sz w:val="22"/>
          <w:szCs w:val="22"/>
        </w:rPr>
        <w:t xml:space="preserve">ama </w:t>
      </w:r>
      <w:r w:rsidR="00DB677F" w:rsidRPr="00AB7B20">
        <w:rPr>
          <w:noProof/>
          <w:position w:val="-6"/>
          <w:sz w:val="22"/>
          <w:szCs w:val="22"/>
        </w:rPr>
        <w:drawing>
          <wp:inline distT="0" distB="0" distL="0" distR="0" wp14:anchorId="7682855B" wp14:editId="0842FCA8">
            <wp:extent cx="164350" cy="180000"/>
            <wp:effectExtent l="19050" t="19050" r="26670" b="10795"/>
            <wp:docPr id="157384332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843322" name="Slika 1573843322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50" cy="18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E2043">
        <w:rPr>
          <w:sz w:val="22"/>
          <w:szCs w:val="22"/>
        </w:rPr>
        <w:t xml:space="preserve"> </w:t>
      </w:r>
      <w:r w:rsidR="007275A7" w:rsidRPr="00FE2043">
        <w:rPr>
          <w:sz w:val="22"/>
          <w:szCs w:val="22"/>
        </w:rPr>
        <w:t>→</w:t>
      </w:r>
      <w:r w:rsidRPr="00FE2043">
        <w:rPr>
          <w:sz w:val="22"/>
          <w:szCs w:val="22"/>
        </w:rPr>
        <w:t xml:space="preserve"> </w:t>
      </w:r>
      <w:r w:rsidR="00DB677F" w:rsidRPr="00FE2043">
        <w:rPr>
          <w:sz w:val="22"/>
          <w:szCs w:val="22"/>
        </w:rPr>
        <w:t xml:space="preserve">pritisnuti </w:t>
      </w:r>
      <w:r w:rsidRPr="00FE2043">
        <w:rPr>
          <w:sz w:val="22"/>
          <w:szCs w:val="22"/>
        </w:rPr>
        <w:t xml:space="preserve">na </w:t>
      </w:r>
      <w:r w:rsidR="00DB677F" w:rsidRPr="00FE2043">
        <w:rPr>
          <w:sz w:val="22"/>
          <w:szCs w:val="22"/>
        </w:rPr>
        <w:t>dugme sa strelicom da se otvori</w:t>
      </w:r>
      <w:r w:rsidRPr="00FE2043">
        <w:rPr>
          <w:sz w:val="22"/>
          <w:szCs w:val="22"/>
        </w:rPr>
        <w:t xml:space="preserve"> izbornik</w:t>
      </w:r>
    </w:p>
    <w:p w14:paraId="5309EA47" w14:textId="77777777" w:rsidR="00CB3586" w:rsidRPr="00FE2043" w:rsidRDefault="00CB3586" w:rsidP="00CB3586">
      <w:pPr>
        <w:widowControl w:val="0"/>
        <w:spacing w:before="60" w:after="60"/>
        <w:ind w:left="757" w:right="-10"/>
        <w:rPr>
          <w:sz w:val="22"/>
          <w:szCs w:val="22"/>
        </w:rPr>
      </w:pPr>
      <w:r w:rsidRPr="00FE2043">
        <w:rPr>
          <w:noProof/>
          <w:sz w:val="22"/>
          <w:szCs w:val="22"/>
        </w:rPr>
        <w:drawing>
          <wp:inline distT="0" distB="0" distL="0" distR="0" wp14:anchorId="0CE3719B" wp14:editId="3998AF15">
            <wp:extent cx="2471738" cy="2605093"/>
            <wp:effectExtent l="19050" t="19050" r="24130" b="24130"/>
            <wp:docPr id="964" name="Slika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Slika 96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31" cy="262879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E6D8507" w14:textId="77777777" w:rsidR="00CB3586" w:rsidRPr="00FE2043" w:rsidRDefault="00CB3586" w:rsidP="00CB3586">
      <w:pPr>
        <w:widowControl w:val="0"/>
        <w:numPr>
          <w:ilvl w:val="0"/>
          <w:numId w:val="88"/>
        </w:numPr>
        <w:spacing w:before="60"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>u izborniku se kriteriji za filtriranje postavljaju na više načina:</w:t>
      </w:r>
      <w:r w:rsidR="0093496E" w:rsidRPr="00FE2043">
        <w:t xml:space="preserve"> </w:t>
      </w:r>
    </w:p>
    <w:p w14:paraId="0A953237" w14:textId="77777777" w:rsidR="00CB3586" w:rsidRPr="00FE2043" w:rsidRDefault="00CB3586" w:rsidP="00CB3586">
      <w:pPr>
        <w:widowControl w:val="0"/>
        <w:numPr>
          <w:ilvl w:val="0"/>
          <w:numId w:val="89"/>
        </w:numPr>
        <w:spacing w:before="60" w:after="60"/>
        <w:ind w:left="1401" w:right="-11" w:hanging="284"/>
        <w:rPr>
          <w:sz w:val="22"/>
          <w:szCs w:val="22"/>
        </w:rPr>
      </w:pPr>
      <w:r w:rsidRPr="00FE2043">
        <w:rPr>
          <w:sz w:val="22"/>
          <w:szCs w:val="22"/>
        </w:rPr>
        <w:t>na popisu vrijednosti isključiti ili uključiti potrebne stavke</w:t>
      </w:r>
    </w:p>
    <w:p w14:paraId="18B42533" w14:textId="77777777" w:rsidR="00CB3586" w:rsidRPr="00FE2043" w:rsidRDefault="00CB3586" w:rsidP="003B18A6">
      <w:pPr>
        <w:widowControl w:val="0"/>
        <w:numPr>
          <w:ilvl w:val="0"/>
          <w:numId w:val="89"/>
        </w:numPr>
        <w:spacing w:before="60" w:after="60"/>
        <w:ind w:left="1401" w:right="-11" w:hanging="284"/>
        <w:rPr>
          <w:sz w:val="22"/>
          <w:szCs w:val="22"/>
        </w:rPr>
      </w:pPr>
      <w:r w:rsidRPr="00FE2043">
        <w:rPr>
          <w:sz w:val="22"/>
          <w:szCs w:val="22"/>
        </w:rPr>
        <w:t>u okvir za pretraživanje upisati vrijednost za pronalaženje željene stavke na dugim popisima</w:t>
      </w:r>
    </w:p>
    <w:p w14:paraId="5203D85D" w14:textId="77777777" w:rsidR="00CB3586" w:rsidRPr="00FE2043" w:rsidRDefault="00121DCA" w:rsidP="00CB3586">
      <w:pPr>
        <w:widowControl w:val="0"/>
        <w:numPr>
          <w:ilvl w:val="0"/>
          <w:numId w:val="89"/>
        </w:numPr>
        <w:spacing w:before="60" w:after="60"/>
        <w:ind w:left="1418" w:right="-10" w:hanging="301"/>
        <w:rPr>
          <w:sz w:val="22"/>
          <w:szCs w:val="22"/>
        </w:rPr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532D983" wp14:editId="2ACF37EE">
                <wp:simplePos x="0" y="0"/>
                <wp:positionH relativeFrom="page">
                  <wp:posOffset>5722620</wp:posOffset>
                </wp:positionH>
                <wp:positionV relativeFrom="paragraph">
                  <wp:posOffset>278130</wp:posOffset>
                </wp:positionV>
                <wp:extent cx="1591310" cy="838200"/>
                <wp:effectExtent l="0" t="0" r="27940" b="19050"/>
                <wp:wrapNone/>
                <wp:docPr id="130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8382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976FB6" w14:textId="77777777" w:rsidR="00B44E53" w:rsidRPr="00534C48" w:rsidRDefault="00B44E53" w:rsidP="0093496E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34C48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63A53CC8" w14:textId="77777777" w:rsidR="00B44E53" w:rsidRPr="00534C48" w:rsidRDefault="00B44E53" w:rsidP="0093496E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52084">
                              <w:rPr>
                                <w:sz w:val="18"/>
                                <w:szCs w:val="18"/>
                              </w:rPr>
                              <w:t>Kombinirati se može razvrstavanje i filtriranje.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2D983" id="_x0000_s1079" type="#_x0000_t202" style="position:absolute;left:0;text-align:left;margin-left:450.6pt;margin-top:21.9pt;width:125.3pt;height:66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" filled="f" fillcolor="#ddd" strokeweight=".25pt">
                <v:fill opacity="32896f"/>
                <v:textbox>
                  <w:txbxContent>
                    <w:p w14:paraId="03976FB6" w14:textId="77777777" w:rsidR="00B44E53" w:rsidRPr="00534C48" w:rsidRDefault="00B44E53" w:rsidP="0093496E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34C48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63A53CC8" w14:textId="77777777" w:rsidR="00B44E53" w:rsidRPr="00534C48" w:rsidRDefault="00B44E53" w:rsidP="0093496E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 w:rsidRPr="00352084">
                        <w:rPr>
                          <w:sz w:val="18"/>
                          <w:szCs w:val="18"/>
                        </w:rPr>
                        <w:t>Kombinirati se može razvrstavanje i filtriranje.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3586" w:rsidRPr="00FE2043">
        <w:rPr>
          <w:sz w:val="22"/>
          <w:szCs w:val="22"/>
        </w:rPr>
        <w:t xml:space="preserve">ovisno o tome koju vrstu podataka </w:t>
      </w:r>
      <w:r w:rsidR="00E74CB7" w:rsidRPr="00FE2043">
        <w:rPr>
          <w:sz w:val="22"/>
          <w:szCs w:val="22"/>
        </w:rPr>
        <w:t xml:space="preserve">stupac </w:t>
      </w:r>
      <w:r w:rsidR="00CB3586" w:rsidRPr="00FE2043">
        <w:rPr>
          <w:sz w:val="22"/>
          <w:szCs w:val="22"/>
        </w:rPr>
        <w:t xml:space="preserve">sadrži, napraviti filtar pomoću naredbi </w:t>
      </w:r>
      <w:r w:rsidR="00CB3586" w:rsidRPr="00FE2043">
        <w:rPr>
          <w:b/>
          <w:sz w:val="22"/>
          <w:szCs w:val="22"/>
        </w:rPr>
        <w:t>Filtri za tekst</w:t>
      </w:r>
      <w:r w:rsidR="00CB3586" w:rsidRPr="00FE2043">
        <w:rPr>
          <w:sz w:val="22"/>
          <w:szCs w:val="22"/>
        </w:rPr>
        <w:t xml:space="preserve">, </w:t>
      </w:r>
      <w:r w:rsidR="00CB3586" w:rsidRPr="00FE2043">
        <w:rPr>
          <w:b/>
          <w:sz w:val="22"/>
          <w:szCs w:val="22"/>
        </w:rPr>
        <w:t>Filtri za brojeve</w:t>
      </w:r>
      <w:r w:rsidR="00CB3586" w:rsidRPr="00FE2043">
        <w:rPr>
          <w:sz w:val="22"/>
          <w:szCs w:val="22"/>
        </w:rPr>
        <w:t xml:space="preserve"> ili </w:t>
      </w:r>
      <w:r w:rsidR="00CB3586" w:rsidRPr="00FE2043">
        <w:rPr>
          <w:b/>
          <w:sz w:val="22"/>
          <w:szCs w:val="22"/>
        </w:rPr>
        <w:t>Filtri datuma</w:t>
      </w:r>
    </w:p>
    <w:p w14:paraId="78904285" w14:textId="77777777" w:rsidR="00CB3586" w:rsidRPr="00FE2043" w:rsidRDefault="00CB3586" w:rsidP="00CB3586">
      <w:pPr>
        <w:widowControl w:val="0"/>
        <w:numPr>
          <w:ilvl w:val="0"/>
          <w:numId w:val="88"/>
        </w:numPr>
        <w:spacing w:before="60"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>unutar filtriranih podataka po jednom kriteriju podaci se mogu dalje filtrirati po drugom kriteriju itd.</w:t>
      </w:r>
      <w:bookmarkEnd w:id="72"/>
    </w:p>
    <w:p w14:paraId="5154E73F" w14:textId="77777777" w:rsidR="0093496E" w:rsidRPr="00FE2043" w:rsidRDefault="00CB3586" w:rsidP="00CB3586">
      <w:pPr>
        <w:pStyle w:val="-TEKST"/>
        <w:spacing w:before="120"/>
        <w:ind w:right="-11"/>
        <w:jc w:val="left"/>
      </w:pPr>
      <w:r w:rsidRPr="00FE2043">
        <w:t>Filtriranjem se s</w:t>
      </w:r>
      <w:r w:rsidR="00121DCA" w:rsidRPr="00FE2043">
        <w:t>a</w:t>
      </w:r>
      <w:r w:rsidRPr="00FE2043">
        <w:t xml:space="preserve">krivaju redci koji ne zadovoljavaju kriterij, a prikazuju oni koji kriterij zadovoljavaju. Njihov je ukupan broj prikazan na </w:t>
      </w:r>
      <w:r w:rsidR="0093496E" w:rsidRPr="00FE2043">
        <w:t>traci stanja</w:t>
      </w:r>
      <w:r w:rsidRPr="00FE2043">
        <w:t xml:space="preserve">. </w:t>
      </w:r>
    </w:p>
    <w:p w14:paraId="41382A56" w14:textId="04432E41" w:rsidR="00CB3586" w:rsidRPr="00FE2043" w:rsidRDefault="00DB677F" w:rsidP="00CB3586">
      <w:pPr>
        <w:pStyle w:val="-TEKST"/>
        <w:spacing w:before="120"/>
        <w:ind w:right="-11"/>
        <w:jc w:val="left"/>
      </w:pPr>
      <w:r w:rsidRPr="00FE2043">
        <w:lastRenderedPageBreak/>
        <w:t>Dugme s</w:t>
      </w:r>
      <w:r w:rsidR="00CB3586" w:rsidRPr="00FE2043">
        <w:t>tupc</w:t>
      </w:r>
      <w:r w:rsidRPr="00FE2043">
        <w:t>a</w:t>
      </w:r>
      <w:r w:rsidR="00CB3586" w:rsidRPr="00FE2043">
        <w:t xml:space="preserve"> po kojem je izvršeno filtriranje ima strelicu s ikonom filtra</w:t>
      </w:r>
      <w:r w:rsidRPr="00FE2043">
        <w:t xml:space="preserve"> (lijevka)</w:t>
      </w:r>
      <w:r w:rsidR="00CB3586" w:rsidRPr="00FE2043">
        <w:t xml:space="preserve"> </w:t>
      </w:r>
      <w:r w:rsidR="0093496E" w:rsidRPr="00AB7B20">
        <w:rPr>
          <w:bCs w:val="0"/>
          <w:noProof/>
          <w:position w:val="-6"/>
        </w:rPr>
        <w:drawing>
          <wp:inline distT="0" distB="0" distL="0" distR="0" wp14:anchorId="6AA167EC" wp14:editId="4D1CA6FE">
            <wp:extent cx="152400" cy="142875"/>
            <wp:effectExtent l="19050" t="19050" r="19050" b="28575"/>
            <wp:docPr id="131" name="Slika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filtriranje3.pn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B3586" w:rsidRPr="00FE2043">
        <w:t>.</w:t>
      </w:r>
    </w:p>
    <w:p w14:paraId="22BD05E7" w14:textId="5B3DCFF3" w:rsidR="00CB3586" w:rsidRPr="00FE2043" w:rsidRDefault="00CB3586" w:rsidP="00CB3586">
      <w:pPr>
        <w:pStyle w:val="-TEKST"/>
        <w:ind w:right="-10"/>
        <w:jc w:val="left"/>
      </w:pPr>
      <w:r w:rsidRPr="00FE2043">
        <w:t xml:space="preserve">Postavljeni kriterij </w:t>
      </w:r>
      <w:r w:rsidR="0093496E" w:rsidRPr="00FE2043">
        <w:t xml:space="preserve">filtriranja </w:t>
      </w:r>
      <w:r w:rsidRPr="00FE2043">
        <w:t xml:space="preserve">na pojedinom stupcu </w:t>
      </w:r>
      <w:r w:rsidRPr="00AB7B20">
        <w:rPr>
          <w:bCs w:val="0"/>
        </w:rPr>
        <w:t>uklanja</w:t>
      </w:r>
      <w:r w:rsidRPr="00FE2043">
        <w:t xml:space="preserve"> se naredbom </w:t>
      </w:r>
      <w:r w:rsidR="00D97F64" w:rsidRPr="00FE2043">
        <w:rPr>
          <w:b/>
        </w:rPr>
        <w:t xml:space="preserve">Očisti </w:t>
      </w:r>
      <w:r w:rsidRPr="00FE2043">
        <w:rPr>
          <w:b/>
        </w:rPr>
        <w:t>filtar iz "</w:t>
      </w:r>
      <w:r w:rsidRPr="00FE2043">
        <w:t>[</w:t>
      </w:r>
      <w:r w:rsidRPr="00FE2043">
        <w:rPr>
          <w:b/>
        </w:rPr>
        <w:t>naziv polja</w:t>
      </w:r>
      <w:r w:rsidRPr="00FE2043">
        <w:t>]</w:t>
      </w:r>
      <w:r w:rsidRPr="00FE2043">
        <w:rPr>
          <w:b/>
        </w:rPr>
        <w:t>"</w:t>
      </w:r>
      <w:r w:rsidRPr="00FE2043">
        <w:t xml:space="preserve"> na pripadajućem izborniku. Naredbom </w:t>
      </w:r>
      <w:r w:rsidRPr="00FE2043">
        <w:rPr>
          <w:i/>
        </w:rPr>
        <w:t>Podaci</w:t>
      </w:r>
      <w:r w:rsidRPr="00FE2043">
        <w:t xml:space="preserve"> → </w:t>
      </w:r>
      <w:r w:rsidRPr="00FE2043">
        <w:rPr>
          <w:i/>
        </w:rPr>
        <w:t>Sortiranje i filtriranje</w:t>
      </w:r>
      <w:r w:rsidRPr="00FE2043">
        <w:t xml:space="preserve"> → </w:t>
      </w:r>
      <w:r w:rsidRPr="00FE2043">
        <w:rPr>
          <w:b/>
        </w:rPr>
        <w:t>Očisti</w:t>
      </w:r>
      <w:r w:rsidRPr="00FE2043">
        <w:t xml:space="preserve"> uklanjaju se svi trenutačno aktivni filtri, odnosno prikazuju se svi podaci.</w:t>
      </w:r>
    </w:p>
    <w:p w14:paraId="48982E88" w14:textId="77777777" w:rsidR="00CB3586" w:rsidRPr="00FE2043" w:rsidRDefault="00CB3586" w:rsidP="00CB3586">
      <w:pPr>
        <w:pStyle w:val="-TEKST"/>
        <w:ind w:right="-10"/>
        <w:jc w:val="left"/>
      </w:pPr>
      <w:r w:rsidRPr="00FE2043">
        <w:t xml:space="preserve">Za prestanak uporabe filtra (postavljenih filtara i strelica pored naslova stupaca) treba isključiti naredbu </w:t>
      </w:r>
      <w:r w:rsidRPr="00FE2043">
        <w:rPr>
          <w:b/>
        </w:rPr>
        <w:t>Filtar</w:t>
      </w:r>
      <w:r w:rsidRPr="00FE2043">
        <w:t>.</w:t>
      </w:r>
    </w:p>
    <w:p w14:paraId="113DF96A" w14:textId="77777777" w:rsidR="00203E0B" w:rsidRPr="00FE2043" w:rsidRDefault="00203E0B" w:rsidP="00203E0B">
      <w:pPr>
        <w:pStyle w:val="-TEKST"/>
        <w:ind w:right="-10"/>
        <w:jc w:val="left"/>
      </w:pPr>
    </w:p>
    <w:p w14:paraId="11962177" w14:textId="77777777" w:rsidR="00203E0B" w:rsidRPr="00FE2043" w:rsidRDefault="00203E0B" w:rsidP="00203E0B">
      <w:pPr>
        <w:pStyle w:val="-TEKST"/>
        <w:ind w:right="-10"/>
        <w:jc w:val="left"/>
      </w:pPr>
    </w:p>
    <w:p w14:paraId="478E906C" w14:textId="77777777" w:rsidR="00D97F64" w:rsidRPr="00FE2043" w:rsidRDefault="00D97F64" w:rsidP="00203E0B">
      <w:pPr>
        <w:pStyle w:val="-TEKST"/>
        <w:ind w:right="-10"/>
        <w:jc w:val="left"/>
      </w:pPr>
    </w:p>
    <w:p w14:paraId="43474FEF" w14:textId="77777777" w:rsidR="00D97F64" w:rsidRPr="00FE2043" w:rsidRDefault="00D97F64" w:rsidP="00203E0B">
      <w:pPr>
        <w:pStyle w:val="-TEKST"/>
        <w:ind w:right="-10"/>
        <w:jc w:val="left"/>
      </w:pPr>
    </w:p>
    <w:p w14:paraId="21D24F5B" w14:textId="77777777" w:rsidR="00D97F64" w:rsidRPr="00FE2043" w:rsidRDefault="00D97F64" w:rsidP="00203E0B">
      <w:pPr>
        <w:pStyle w:val="-TEKST"/>
        <w:ind w:right="-10"/>
        <w:jc w:val="left"/>
      </w:pPr>
    </w:p>
    <w:p w14:paraId="1C3B0D22" w14:textId="77777777" w:rsidR="00D97F64" w:rsidRPr="00FE2043" w:rsidRDefault="00D97F64" w:rsidP="00203E0B">
      <w:pPr>
        <w:pStyle w:val="-TEKST"/>
        <w:ind w:right="-10"/>
        <w:jc w:val="left"/>
      </w:pPr>
    </w:p>
    <w:p w14:paraId="2073983C" w14:textId="77777777" w:rsidR="00C6593E" w:rsidRPr="00FE2043" w:rsidRDefault="008A235F" w:rsidP="008A235F">
      <w:pPr>
        <w:pStyle w:val="1-1-NASLOV"/>
        <w:spacing w:before="0"/>
        <w:ind w:right="-11"/>
      </w:pPr>
      <w:bookmarkStart w:id="73" w:name="_Toc146188098"/>
      <w:r w:rsidRPr="00FE2043">
        <w:t>3.</w:t>
      </w:r>
      <w:r w:rsidR="00203E0B" w:rsidRPr="00FE2043">
        <w:t>9</w:t>
      </w:r>
      <w:r w:rsidRPr="00FE2043">
        <w:t xml:space="preserve">. </w:t>
      </w:r>
      <w:r w:rsidR="00C6593E" w:rsidRPr="00FE2043">
        <w:t>Vježba</w:t>
      </w:r>
      <w:r w:rsidRPr="00FE2043">
        <w:t xml:space="preserve">: </w:t>
      </w:r>
      <w:r w:rsidR="00203E0B" w:rsidRPr="00FE2043">
        <w:t>Pretraživanje</w:t>
      </w:r>
      <w:r w:rsidR="00680964" w:rsidRPr="00FE2043">
        <w:t xml:space="preserve"> i razvrstavanje podataka</w:t>
      </w:r>
      <w:bookmarkEnd w:id="73"/>
    </w:p>
    <w:p w14:paraId="0DA40932" w14:textId="77777777" w:rsidR="00C6593E" w:rsidRPr="00FE2043" w:rsidRDefault="00C6593E" w:rsidP="007313D2">
      <w:pPr>
        <w:pStyle w:val="-NUMBvjezba"/>
        <w:numPr>
          <w:ilvl w:val="0"/>
          <w:numId w:val="32"/>
        </w:numPr>
      </w:pPr>
      <w:r w:rsidRPr="00FE2043">
        <w:t xml:space="preserve">Otvorite datoteku </w:t>
      </w:r>
      <w:r w:rsidR="00680964" w:rsidRPr="00FE2043">
        <w:rPr>
          <w:b/>
          <w:i/>
        </w:rPr>
        <w:t>04</w:t>
      </w:r>
      <w:r w:rsidRPr="00FE2043">
        <w:rPr>
          <w:b/>
          <w:i/>
        </w:rPr>
        <w:t>_</w:t>
      </w:r>
      <w:r w:rsidR="00680964" w:rsidRPr="00FE2043">
        <w:rPr>
          <w:b/>
          <w:i/>
        </w:rPr>
        <w:t>Trazi</w:t>
      </w:r>
      <w:r w:rsidRPr="00FE2043">
        <w:rPr>
          <w:b/>
          <w:i/>
        </w:rPr>
        <w:t>.xlsx</w:t>
      </w:r>
      <w:r w:rsidRPr="00FE2043">
        <w:t>.</w:t>
      </w:r>
    </w:p>
    <w:p w14:paraId="69017D02" w14:textId="77777777" w:rsidR="00C6593E" w:rsidRPr="00FE2043" w:rsidRDefault="00C6593E" w:rsidP="007313D2">
      <w:pPr>
        <w:pStyle w:val="-NUMBvjezba"/>
        <w:numPr>
          <w:ilvl w:val="0"/>
          <w:numId w:val="32"/>
        </w:numPr>
      </w:pPr>
      <w:r w:rsidRPr="00FE2043">
        <w:t>Pronađite u cijeloj tablici riječ „</w:t>
      </w:r>
      <w:r w:rsidRPr="00FE2043">
        <w:rPr>
          <w:i/>
        </w:rPr>
        <w:t>ekonomist</w:t>
      </w:r>
      <w:r w:rsidRPr="00FE2043">
        <w:t>“ (pojavljuje se 21 put).</w:t>
      </w:r>
    </w:p>
    <w:p w14:paraId="79259841" w14:textId="77777777" w:rsidR="00C6593E" w:rsidRPr="00FE2043" w:rsidRDefault="00C6593E" w:rsidP="007313D2">
      <w:pPr>
        <w:pStyle w:val="-NUMBvjezba"/>
        <w:numPr>
          <w:ilvl w:val="0"/>
          <w:numId w:val="32"/>
        </w:numPr>
      </w:pPr>
      <w:r w:rsidRPr="00FE2043">
        <w:t>Zamijenite skraćenicu „</w:t>
      </w:r>
      <w:r w:rsidRPr="00FE2043">
        <w:rPr>
          <w:i/>
        </w:rPr>
        <w:t>inž</w:t>
      </w:r>
      <w:r w:rsidRPr="00FE2043">
        <w:t>.“ s „</w:t>
      </w:r>
      <w:r w:rsidRPr="00FE2043">
        <w:rPr>
          <w:i/>
        </w:rPr>
        <w:t>inženjer</w:t>
      </w:r>
      <w:r w:rsidRPr="00FE2043">
        <w:t>“ u cijeloj tablici.</w:t>
      </w:r>
    </w:p>
    <w:p w14:paraId="324EF059" w14:textId="77777777" w:rsidR="00C6593E" w:rsidRPr="00FE2043" w:rsidRDefault="00C6593E" w:rsidP="007313D2">
      <w:pPr>
        <w:pStyle w:val="-NUMBvjezba"/>
        <w:numPr>
          <w:ilvl w:val="0"/>
          <w:numId w:val="32"/>
        </w:numPr>
      </w:pPr>
      <w:r w:rsidRPr="00FE2043">
        <w:t>Razvrstajte podatke prema stupcu „</w:t>
      </w:r>
      <w:r w:rsidRPr="00FE2043">
        <w:rPr>
          <w:i/>
        </w:rPr>
        <w:t>Ukupno</w:t>
      </w:r>
      <w:r w:rsidRPr="00FE2043">
        <w:t>“</w:t>
      </w:r>
      <w:r w:rsidRPr="00FE2043">
        <w:rPr>
          <w:i/>
        </w:rPr>
        <w:t xml:space="preserve"> </w:t>
      </w:r>
      <w:r w:rsidR="00B43993" w:rsidRPr="00FE2043">
        <w:t>u</w:t>
      </w:r>
      <w:r w:rsidRPr="00FE2043">
        <w:t xml:space="preserve"> </w:t>
      </w:r>
      <w:r w:rsidR="00B43993" w:rsidRPr="00FE2043">
        <w:t>redoslijedu</w:t>
      </w:r>
      <w:r w:rsidR="00D425B6" w:rsidRPr="00FE2043">
        <w:t xml:space="preserve"> </w:t>
      </w:r>
      <w:r w:rsidR="00EC67A8" w:rsidRPr="00FE2043">
        <w:t xml:space="preserve">od </w:t>
      </w:r>
      <w:r w:rsidR="00452462" w:rsidRPr="00FE2043">
        <w:t xml:space="preserve">najvećeg </w:t>
      </w:r>
      <w:r w:rsidR="00981B7E" w:rsidRPr="00FE2043">
        <w:t>do</w:t>
      </w:r>
      <w:r w:rsidR="00452462" w:rsidRPr="00FE2043">
        <w:t xml:space="preserve"> najmanj</w:t>
      </w:r>
      <w:r w:rsidR="00981B7E" w:rsidRPr="00FE2043">
        <w:t>eg</w:t>
      </w:r>
      <w:r w:rsidR="001776A5" w:rsidRPr="00FE2043">
        <w:t>, a zatim u redoslijedu</w:t>
      </w:r>
      <w:r w:rsidR="00981B7E" w:rsidRPr="00FE2043">
        <w:t xml:space="preserve"> od</w:t>
      </w:r>
      <w:r w:rsidR="00D425B6" w:rsidRPr="00FE2043">
        <w:t xml:space="preserve"> </w:t>
      </w:r>
      <w:r w:rsidR="00452462" w:rsidRPr="00FE2043">
        <w:t xml:space="preserve">najmanjeg </w:t>
      </w:r>
      <w:r w:rsidR="00981B7E" w:rsidRPr="00FE2043">
        <w:t>do</w:t>
      </w:r>
      <w:r w:rsidR="00452462" w:rsidRPr="00FE2043">
        <w:t xml:space="preserve"> najveće</w:t>
      </w:r>
      <w:r w:rsidR="00981B7E" w:rsidRPr="00FE2043">
        <w:t>g</w:t>
      </w:r>
      <w:r w:rsidRPr="00FE2043">
        <w:t>.</w:t>
      </w:r>
    </w:p>
    <w:p w14:paraId="19674E31" w14:textId="77777777" w:rsidR="00C6593E" w:rsidRPr="00FE2043" w:rsidRDefault="00C6593E" w:rsidP="007313D2">
      <w:pPr>
        <w:pStyle w:val="-NUMBvjezba"/>
        <w:numPr>
          <w:ilvl w:val="0"/>
          <w:numId w:val="32"/>
        </w:numPr>
      </w:pPr>
      <w:r w:rsidRPr="00FE2043">
        <w:t>Vratite stanje prije razvrstavanja rabeći naredbu za poništavanje.</w:t>
      </w:r>
    </w:p>
    <w:p w14:paraId="2B2F68B2" w14:textId="77777777" w:rsidR="00452462" w:rsidRPr="00FE2043" w:rsidRDefault="00452462" w:rsidP="00452462">
      <w:pPr>
        <w:pStyle w:val="-NUMBvjezba"/>
        <w:numPr>
          <w:ilvl w:val="0"/>
          <w:numId w:val="32"/>
        </w:numPr>
      </w:pPr>
      <w:r w:rsidRPr="00FE2043">
        <w:t xml:space="preserve">Filtrirajte podatke tako da </w:t>
      </w:r>
      <w:r w:rsidR="00981B7E" w:rsidRPr="00FE2043">
        <w:t>se prikazuju</w:t>
      </w:r>
      <w:r w:rsidRPr="00FE2043">
        <w:t xml:space="preserve"> podaci za zanimanja koja sadrže riječ „</w:t>
      </w:r>
      <w:r w:rsidRPr="00FE2043">
        <w:rPr>
          <w:i/>
        </w:rPr>
        <w:t>ekonomist</w:t>
      </w:r>
      <w:r w:rsidRPr="00FE2043">
        <w:t>“</w:t>
      </w:r>
      <w:r w:rsidR="00981B7E" w:rsidRPr="00FE2043">
        <w:t xml:space="preserve"> s brojem nezaposlenih većim od 100</w:t>
      </w:r>
      <w:r w:rsidRPr="00FE2043">
        <w:t>.</w:t>
      </w:r>
    </w:p>
    <w:p w14:paraId="54D045A9" w14:textId="77777777" w:rsidR="00981B7E" w:rsidRPr="00FE2043" w:rsidRDefault="00981B7E" w:rsidP="00452462">
      <w:pPr>
        <w:pStyle w:val="-NUMBvjezba"/>
        <w:numPr>
          <w:ilvl w:val="0"/>
          <w:numId w:val="32"/>
        </w:numPr>
      </w:pPr>
      <w:r w:rsidRPr="00FE2043">
        <w:t>Razvrstajte filtrirane podatke prema stupcu „</w:t>
      </w:r>
      <w:r w:rsidRPr="00FE2043">
        <w:rPr>
          <w:i/>
        </w:rPr>
        <w:t>Ukupno</w:t>
      </w:r>
      <w:r w:rsidRPr="00FE2043">
        <w:t>“</w:t>
      </w:r>
      <w:r w:rsidRPr="00FE2043">
        <w:rPr>
          <w:i/>
        </w:rPr>
        <w:t xml:space="preserve"> </w:t>
      </w:r>
      <w:r w:rsidRPr="00FE2043">
        <w:t>u redoslijedu od najvećeg do najmanjeg.</w:t>
      </w:r>
    </w:p>
    <w:p w14:paraId="550D4BCB" w14:textId="77777777" w:rsidR="00452462" w:rsidRPr="00FE2043" w:rsidRDefault="00981B7E" w:rsidP="00452462">
      <w:pPr>
        <w:pStyle w:val="-NUMBvjezba"/>
        <w:numPr>
          <w:ilvl w:val="0"/>
          <w:numId w:val="32"/>
        </w:numPr>
      </w:pPr>
      <w:r w:rsidRPr="00FE2043">
        <w:t>Poništite filtriranje podataka.</w:t>
      </w:r>
    </w:p>
    <w:p w14:paraId="7A219E0F" w14:textId="77777777" w:rsidR="00C6593E" w:rsidRPr="00FE2043" w:rsidRDefault="00C6593E" w:rsidP="007313D2">
      <w:pPr>
        <w:pStyle w:val="-NUMBvjezba"/>
        <w:numPr>
          <w:ilvl w:val="0"/>
          <w:numId w:val="32"/>
        </w:numPr>
      </w:pPr>
      <w:r w:rsidRPr="00FE2043">
        <w:t>Zatvorite datoteku bez spremanja promjena.</w:t>
      </w:r>
    </w:p>
    <w:p w14:paraId="76B99431" w14:textId="77777777" w:rsidR="0093496E" w:rsidRPr="00FE2043" w:rsidRDefault="0093496E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4877079F" w14:textId="11374CFF" w:rsidR="00B5197E" w:rsidRPr="00FE2043" w:rsidRDefault="00B5197E" w:rsidP="00B5197E">
      <w:pPr>
        <w:pStyle w:val="1-1-NASLOV"/>
        <w:spacing w:before="0"/>
      </w:pPr>
      <w:bookmarkStart w:id="74" w:name="a39"/>
      <w:bookmarkStart w:id="75" w:name="_Toc146188099"/>
      <w:r w:rsidRPr="00FE2043">
        <w:lastRenderedPageBreak/>
        <w:t>3.</w:t>
      </w:r>
      <w:r w:rsidR="00203E0B" w:rsidRPr="00FE2043">
        <w:t>10</w:t>
      </w:r>
      <w:r w:rsidRPr="00FE2043">
        <w:t>. Kopiranje, premještanje i brisanje podataka</w:t>
      </w:r>
      <w:bookmarkEnd w:id="74"/>
      <w:bookmarkEnd w:id="75"/>
    </w:p>
    <w:p w14:paraId="196C474A" w14:textId="77777777" w:rsidR="00B5197E" w:rsidRPr="00FE2043" w:rsidRDefault="00B5197E" w:rsidP="00B5197E">
      <w:pPr>
        <w:pStyle w:val="-TEKST"/>
        <w:ind w:right="-10"/>
        <w:jc w:val="left"/>
      </w:pPr>
      <w:r w:rsidRPr="00FE2043">
        <w:t xml:space="preserve">Sadržaj ćelije može se kopirati ili premjestiti na drugo područje radnoga lista, na drugi radni list iste ili druge radne knjige ili u dokument nekoga drugoga programa. To se može učiniti pomoću naredbi </w:t>
      </w:r>
      <w:r w:rsidRPr="00FE2043">
        <w:rPr>
          <w:b/>
        </w:rPr>
        <w:t>Kopiraj</w:t>
      </w:r>
      <w:r w:rsidRPr="00FE2043">
        <w:t xml:space="preserve"> ili </w:t>
      </w:r>
      <w:r w:rsidRPr="00FE2043">
        <w:rPr>
          <w:b/>
        </w:rPr>
        <w:t>Izreži</w:t>
      </w:r>
      <w:r w:rsidRPr="00FE2043">
        <w:t xml:space="preserve"> i </w:t>
      </w:r>
      <w:r w:rsidRPr="00FE2043">
        <w:rPr>
          <w:b/>
        </w:rPr>
        <w:t>Zalijepi</w:t>
      </w:r>
      <w:r w:rsidRPr="00FE2043">
        <w:t xml:space="preserve"> te pomoću miša.</w:t>
      </w:r>
    </w:p>
    <w:p w14:paraId="69F7A444" w14:textId="77777777" w:rsidR="00B5197E" w:rsidRPr="00FE2043" w:rsidRDefault="00B5197E" w:rsidP="00066B82">
      <w:pPr>
        <w:pStyle w:val="-NASLOV"/>
      </w:pPr>
      <w:bookmarkStart w:id="76" w:name="a391"/>
      <w:r w:rsidRPr="00FE2043">
        <w:t>3.</w:t>
      </w:r>
      <w:r w:rsidR="00203E0B" w:rsidRPr="00FE2043">
        <w:t>10</w:t>
      </w:r>
      <w:r w:rsidRPr="00FE2043">
        <w:t>.1. Kopiranje sadržaja ćelija</w:t>
      </w:r>
      <w:bookmarkEnd w:id="76"/>
    </w:p>
    <w:p w14:paraId="5C65C25B" w14:textId="77777777" w:rsidR="00B5197E" w:rsidRPr="00FE2043" w:rsidRDefault="00B5197E" w:rsidP="00B5197E">
      <w:pPr>
        <w:pStyle w:val="-TEKST"/>
        <w:ind w:right="-10"/>
        <w:jc w:val="left"/>
      </w:pPr>
      <w:r w:rsidRPr="00FE2043">
        <w:t xml:space="preserve">Kopiranje sadržaja ćelije ili niza ćelija </w:t>
      </w:r>
      <w:r w:rsidR="00DC0060" w:rsidRPr="00FE2043">
        <w:t>u</w:t>
      </w:r>
      <w:r w:rsidRPr="00FE2043">
        <w:t xml:space="preserve"> </w:t>
      </w:r>
      <w:r w:rsidR="00DC0060" w:rsidRPr="00FE2043">
        <w:t xml:space="preserve">istome </w:t>
      </w:r>
      <w:r w:rsidRPr="00FE2043">
        <w:t>radno</w:t>
      </w:r>
      <w:r w:rsidR="00DC0060" w:rsidRPr="00FE2043">
        <w:t>me</w:t>
      </w:r>
      <w:r w:rsidRPr="00FE2043">
        <w:t xml:space="preserve"> list</w:t>
      </w:r>
      <w:r w:rsidR="00DC0060" w:rsidRPr="00FE2043">
        <w:t>u</w:t>
      </w:r>
      <w:r w:rsidRPr="00FE2043">
        <w:t xml:space="preserve">, </w:t>
      </w:r>
      <w:r w:rsidR="00DC0060" w:rsidRPr="00FE2043">
        <w:t>u drugi</w:t>
      </w:r>
      <w:r w:rsidRPr="00FE2043">
        <w:t xml:space="preserve"> radni list i </w:t>
      </w:r>
      <w:r w:rsidR="00DC0060" w:rsidRPr="00FE2043">
        <w:t xml:space="preserve">u drugu </w:t>
      </w:r>
      <w:r w:rsidRPr="00FE2043">
        <w:t>otvoren</w:t>
      </w:r>
      <w:r w:rsidR="00DC0060" w:rsidRPr="00FE2043">
        <w:t>u</w:t>
      </w:r>
      <w:r w:rsidRPr="00FE2043">
        <w:t xml:space="preserve"> radn</w:t>
      </w:r>
      <w:r w:rsidR="00DC0060" w:rsidRPr="00FE2043">
        <w:t>u knjigu</w:t>
      </w:r>
      <w:r w:rsidRPr="00FE2043">
        <w:t xml:space="preserve"> radi se </w:t>
      </w:r>
      <w:r w:rsidR="003814E2" w:rsidRPr="00FE2043">
        <w:t>u četiri osnovna koraka</w:t>
      </w:r>
      <w:r w:rsidRPr="00FE2043">
        <w:t>:</w:t>
      </w:r>
    </w:p>
    <w:p w14:paraId="46DE0E5A" w14:textId="77777777" w:rsidR="00B5197E" w:rsidRPr="00FE2043" w:rsidRDefault="00B5197E" w:rsidP="00CB3586">
      <w:pPr>
        <w:pStyle w:val="NUMBERRED"/>
        <w:numPr>
          <w:ilvl w:val="0"/>
          <w:numId w:val="70"/>
        </w:numPr>
      </w:pPr>
      <w:r w:rsidRPr="00FE2043">
        <w:t>označiti što se želi kopirati (ćelija ili raspon ćelija)</w:t>
      </w:r>
    </w:p>
    <w:p w14:paraId="4FD95EBF" w14:textId="77777777" w:rsidR="00B5197E" w:rsidRPr="00FE2043" w:rsidRDefault="00B5197E" w:rsidP="00B5197E">
      <w:pPr>
        <w:pStyle w:val="NUMBERRED"/>
        <w:numPr>
          <w:ilvl w:val="0"/>
          <w:numId w:val="26"/>
        </w:numPr>
      </w:pPr>
      <w:r w:rsidRPr="00FE2043">
        <w:t xml:space="preserve">uporabiti naredbu </w:t>
      </w:r>
      <w:r w:rsidRPr="00FE2043">
        <w:rPr>
          <w:b/>
        </w:rPr>
        <w:t>Kopiraj</w:t>
      </w:r>
      <w:r w:rsidRPr="00FE2043">
        <w:t xml:space="preserve"> na neki od ovih načina:</w:t>
      </w:r>
    </w:p>
    <w:p w14:paraId="6114AD3C" w14:textId="77777777" w:rsidR="00CB420F" w:rsidRPr="00FE2043" w:rsidRDefault="00CB420F" w:rsidP="00CB420F">
      <w:pPr>
        <w:pStyle w:val="-BULLET"/>
        <w:ind w:left="1440"/>
      </w:pPr>
      <w:r w:rsidRPr="00FE2043">
        <w:t>tipkovni prečac [Ctrl]+[C]</w:t>
      </w:r>
    </w:p>
    <w:p w14:paraId="7146CD8E" w14:textId="77777777" w:rsidR="00B5197E" w:rsidRPr="00FE2043" w:rsidRDefault="00B5197E" w:rsidP="00B5197E">
      <w:pPr>
        <w:pStyle w:val="-BULLET"/>
        <w:ind w:left="1440" w:right="-10"/>
      </w:pPr>
      <w:r w:rsidRPr="00FE2043">
        <w:t xml:space="preserve">kartica </w:t>
      </w:r>
      <w:r w:rsidRPr="00FE2043">
        <w:rPr>
          <w:i/>
        </w:rPr>
        <w:t>Polazno</w:t>
      </w:r>
      <w:r w:rsidRPr="00FE2043">
        <w:t xml:space="preserve"> → skupina </w:t>
      </w:r>
      <w:r w:rsidRPr="00FE2043">
        <w:rPr>
          <w:i/>
        </w:rPr>
        <w:t>Međuspremnik</w:t>
      </w:r>
      <w:r w:rsidRPr="00FE2043">
        <w:t xml:space="preserve"> → </w:t>
      </w:r>
      <w:r w:rsidRPr="00FE2043">
        <w:rPr>
          <w:b/>
        </w:rPr>
        <w:t>Kopiraj</w:t>
      </w:r>
      <w:r w:rsidR="002A6BC0" w:rsidRPr="00FE2043">
        <w:rPr>
          <w:b/>
        </w:rPr>
        <w:t xml:space="preserve"> </w:t>
      </w:r>
      <w:r w:rsidR="002A6BC0" w:rsidRPr="0095486B">
        <w:rPr>
          <w:noProof/>
          <w:position w:val="-6"/>
        </w:rPr>
        <w:drawing>
          <wp:inline distT="0" distB="0" distL="0" distR="0" wp14:anchorId="5C7EBC6F" wp14:editId="050FD07C">
            <wp:extent cx="201600" cy="180000"/>
            <wp:effectExtent l="19050" t="19050" r="27305" b="10795"/>
            <wp:docPr id="1364968135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68135" name="Slika 1364968135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" cy="18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863DA7" w14:textId="1E42ABD7" w:rsidR="00B5197E" w:rsidRPr="00FE2043" w:rsidRDefault="00B5197E" w:rsidP="00B5197E">
      <w:pPr>
        <w:pStyle w:val="-BULLET"/>
        <w:ind w:left="1440"/>
      </w:pPr>
      <w:r w:rsidRPr="00FE2043">
        <w:t xml:space="preserve">brzi izbornik → </w:t>
      </w:r>
      <w:r w:rsidRPr="00FE2043">
        <w:rPr>
          <w:b/>
        </w:rPr>
        <w:t>Kopiraj</w:t>
      </w:r>
    </w:p>
    <w:p w14:paraId="79F7F50C" w14:textId="77777777" w:rsidR="00B5197E" w:rsidRPr="00FE2043" w:rsidRDefault="00B5197E" w:rsidP="00B5197E">
      <w:pPr>
        <w:pStyle w:val="NUMBERRED"/>
        <w:numPr>
          <w:ilvl w:val="0"/>
          <w:numId w:val="26"/>
        </w:numPr>
        <w:ind w:right="-10"/>
      </w:pPr>
      <w:r w:rsidRPr="00FE2043">
        <w:t xml:space="preserve">kliknuti mišem na mjesto kamo se želi </w:t>
      </w:r>
      <w:r w:rsidR="005C3B2D" w:rsidRPr="00FE2043">
        <w:t xml:space="preserve">zalijepiti </w:t>
      </w:r>
      <w:r w:rsidRPr="00FE2043">
        <w:t>kopira</w:t>
      </w:r>
      <w:r w:rsidR="005C3B2D" w:rsidRPr="00FE2043">
        <w:t>n</w:t>
      </w:r>
      <w:r w:rsidRPr="00FE2043">
        <w:t>i sadržaj</w:t>
      </w:r>
      <w:r w:rsidR="00181777" w:rsidRPr="00FE2043">
        <w:t xml:space="preserve"> (</w:t>
      </w:r>
      <w:r w:rsidR="00D872C0" w:rsidRPr="00FE2043">
        <w:t xml:space="preserve">označiti </w:t>
      </w:r>
      <w:r w:rsidR="00181777" w:rsidRPr="00FE2043">
        <w:t>početn</w:t>
      </w:r>
      <w:r w:rsidR="00D872C0" w:rsidRPr="00FE2043">
        <w:t>u</w:t>
      </w:r>
      <w:r w:rsidR="00181777" w:rsidRPr="00FE2043">
        <w:t xml:space="preserve"> ćelij</w:t>
      </w:r>
      <w:r w:rsidR="00D872C0" w:rsidRPr="00FE2043">
        <w:t>u</w:t>
      </w:r>
      <w:r w:rsidR="00181777" w:rsidRPr="00FE2043">
        <w:t xml:space="preserve"> budućeg raspona na istom radnom listu, na drugom radnom listu ili u drugoj radnoj knjizi)</w:t>
      </w:r>
    </w:p>
    <w:p w14:paraId="3880D535" w14:textId="77777777" w:rsidR="00B5197E" w:rsidRPr="00FE2043" w:rsidRDefault="00B5197E" w:rsidP="00B5197E">
      <w:pPr>
        <w:pStyle w:val="NUMBERRED"/>
        <w:numPr>
          <w:ilvl w:val="0"/>
          <w:numId w:val="26"/>
        </w:numPr>
        <w:ind w:right="-10"/>
      </w:pPr>
      <w:r w:rsidRPr="00FE2043">
        <w:t xml:space="preserve">uporabiti naredbu </w:t>
      </w:r>
      <w:r w:rsidRPr="00FE2043">
        <w:rPr>
          <w:b/>
        </w:rPr>
        <w:t>Zalijepi</w:t>
      </w:r>
      <w:r w:rsidRPr="00FE2043">
        <w:t xml:space="preserve"> na neki od ovih načina:</w:t>
      </w:r>
    </w:p>
    <w:p w14:paraId="418011DE" w14:textId="77777777" w:rsidR="00CB420F" w:rsidRPr="00FE2043" w:rsidRDefault="00CB420F" w:rsidP="00CB420F">
      <w:pPr>
        <w:pStyle w:val="-BULLET"/>
        <w:ind w:left="1440" w:right="-10"/>
      </w:pPr>
      <w:r w:rsidRPr="00FE2043">
        <w:t>tipkovni prečac [Ctrl]+[V]</w:t>
      </w:r>
    </w:p>
    <w:p w14:paraId="693A53A7" w14:textId="77777777" w:rsidR="00B5197E" w:rsidRPr="00FE2043" w:rsidRDefault="00B5197E" w:rsidP="00B5197E">
      <w:pPr>
        <w:pStyle w:val="-BULLET"/>
        <w:ind w:left="1440" w:right="-10"/>
      </w:pPr>
      <w:r w:rsidRPr="00FE2043">
        <w:t xml:space="preserve">kartica </w:t>
      </w:r>
      <w:r w:rsidRPr="00FE2043">
        <w:rPr>
          <w:i/>
        </w:rPr>
        <w:t>Polazno</w:t>
      </w:r>
      <w:r w:rsidRPr="00FE2043">
        <w:t xml:space="preserve"> → skupina </w:t>
      </w:r>
      <w:r w:rsidRPr="00FE2043">
        <w:rPr>
          <w:i/>
        </w:rPr>
        <w:t>Međuspremnik</w:t>
      </w:r>
      <w:r w:rsidRPr="00FE2043">
        <w:t xml:space="preserve"> → </w:t>
      </w:r>
      <w:r w:rsidR="00626910" w:rsidRPr="00FE2043">
        <w:rPr>
          <w:b/>
        </w:rPr>
        <w:t>Lijepljenje</w:t>
      </w:r>
    </w:p>
    <w:p w14:paraId="3593311A" w14:textId="09B7495D" w:rsidR="00B5197E" w:rsidRPr="00FE2043" w:rsidRDefault="00B5197E" w:rsidP="00B5197E">
      <w:pPr>
        <w:pStyle w:val="-BULLET"/>
        <w:ind w:left="1440" w:right="-10"/>
      </w:pPr>
      <w:r w:rsidRPr="00FE2043">
        <w:t xml:space="preserve">brzi izbornik → </w:t>
      </w:r>
      <w:r w:rsidR="00075780" w:rsidRPr="00FE2043">
        <w:rPr>
          <w:b/>
        </w:rPr>
        <w:t>Mogućnosti lijepljenja</w:t>
      </w:r>
      <w:r w:rsidR="00626910" w:rsidRPr="00FE2043">
        <w:t>.</w:t>
      </w:r>
    </w:p>
    <w:p w14:paraId="6ACF834A" w14:textId="77777777" w:rsidR="0040643E" w:rsidRPr="00FE2043" w:rsidRDefault="00202AE8" w:rsidP="0037626A">
      <w:pPr>
        <w:pStyle w:val="-BULLET"/>
        <w:numPr>
          <w:ilvl w:val="0"/>
          <w:numId w:val="0"/>
        </w:numPr>
        <w:ind w:right="-10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491BAEE" wp14:editId="05BD0106">
                <wp:simplePos x="0" y="0"/>
                <wp:positionH relativeFrom="column">
                  <wp:posOffset>4914900</wp:posOffset>
                </wp:positionH>
                <wp:positionV relativeFrom="paragraph">
                  <wp:posOffset>2074545</wp:posOffset>
                </wp:positionV>
                <wp:extent cx="1619885" cy="1119505"/>
                <wp:effectExtent l="0" t="0" r="0" b="0"/>
                <wp:wrapNone/>
                <wp:docPr id="864315446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1195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EC886C" w14:textId="77777777" w:rsidR="00202AE8" w:rsidRPr="009D6FB7" w:rsidRDefault="00202AE8" w:rsidP="00202AE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D6FB7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5E3A465D" w14:textId="77777777" w:rsidR="00202AE8" w:rsidRPr="009D6FB7" w:rsidRDefault="00202AE8" w:rsidP="00202AE8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O mogućnostima posebnog lijepljenja više je riječi na tečaju </w:t>
                            </w:r>
                            <w:r w:rsidRPr="0095486B"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  <w:t>Proračunske tablice – napredna razina</w:t>
                            </w:r>
                            <w:r w:rsidRPr="009D6FB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1BAEE" id="Text Box 1210" o:spid="_x0000_s1080" type="#_x0000_t202" style="position:absolute;margin-left:387pt;margin-top:163.35pt;width:127.55pt;height:88.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" filled="f" fillcolor="#ddd" strokeweight=".25pt">
                <v:fill opacity="32896f"/>
                <v:textbox>
                  <w:txbxContent>
                    <w:p w14:paraId="05EC886C" w14:textId="77777777" w:rsidR="00202AE8" w:rsidRPr="009D6FB7" w:rsidRDefault="00202AE8" w:rsidP="00202AE8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9D6FB7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5E3A465D" w14:textId="77777777" w:rsidR="00202AE8" w:rsidRPr="009D6FB7" w:rsidRDefault="00202AE8" w:rsidP="00202AE8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O mogućnostima posebnog lijepljenja više je riječi na tečaju </w:t>
                      </w:r>
                      <w:r w:rsidRPr="0095486B">
                        <w:rPr>
                          <w:b/>
                          <w:bCs w:val="0"/>
                          <w:sz w:val="18"/>
                          <w:szCs w:val="18"/>
                        </w:rPr>
                        <w:t>Proračunske tablice – napredna razina</w:t>
                      </w:r>
                      <w:r w:rsidRPr="009D6FB7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B5344" w:rsidRPr="00FE2043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EDCFE60" wp14:editId="3F176F62">
                <wp:simplePos x="0" y="0"/>
                <wp:positionH relativeFrom="column">
                  <wp:posOffset>1975485</wp:posOffset>
                </wp:positionH>
                <wp:positionV relativeFrom="paragraph">
                  <wp:posOffset>126365</wp:posOffset>
                </wp:positionV>
                <wp:extent cx="2491740" cy="1113790"/>
                <wp:effectExtent l="19050" t="19050" r="22860" b="10160"/>
                <wp:wrapSquare wrapText="bothSides"/>
                <wp:docPr id="1020" name="Grupa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740" cy="1113790"/>
                          <a:chOff x="127455" y="-38086"/>
                          <a:chExt cx="2497642" cy="1114411"/>
                        </a:xfrm>
                      </wpg:grpSpPr>
                      <pic:pic xmlns:pic="http://schemas.openxmlformats.org/drawingml/2006/picture">
                        <pic:nvPicPr>
                          <pic:cNvPr id="1014" name="Slika 10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9803"/>
                          <a:stretch/>
                        </pic:blipFill>
                        <pic:spPr>
                          <a:xfrm>
                            <a:off x="127455" y="-38086"/>
                            <a:ext cx="1609827" cy="4669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  <wps:wsp>
                        <wps:cNvPr id="1015" name="AutoShape 817"/>
                        <wps:cNvSpPr>
                          <a:spLocks/>
                        </wps:cNvSpPr>
                        <wps:spPr bwMode="auto">
                          <a:xfrm>
                            <a:off x="1009789" y="495310"/>
                            <a:ext cx="1481455" cy="228600"/>
                          </a:xfrm>
                          <a:prstGeom prst="callout2">
                            <a:avLst>
                              <a:gd name="adj1" fmla="val 50278"/>
                              <a:gd name="adj2" fmla="val -3644"/>
                              <a:gd name="adj3" fmla="val 50278"/>
                              <a:gd name="adj4" fmla="val -7199"/>
                              <a:gd name="adj5" fmla="val -30838"/>
                              <a:gd name="adj6" fmla="val -7245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7961E" w14:textId="77777777" w:rsidR="00B44E53" w:rsidRPr="00C20E02" w:rsidRDefault="00B44E53" w:rsidP="00356BA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Formule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016" name="AutoShape 818"/>
                        <wps:cNvSpPr>
                          <a:spLocks/>
                        </wps:cNvSpPr>
                        <wps:spPr bwMode="auto">
                          <a:xfrm>
                            <a:off x="800262" y="657230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-4426"/>
                              <a:gd name="adj3" fmla="val 50278"/>
                              <a:gd name="adj4" fmla="val -8750"/>
                              <a:gd name="adj5" fmla="val -102500"/>
                              <a:gd name="adj6" fmla="val -8801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4C9BC1" w14:textId="77777777" w:rsidR="00B44E53" w:rsidRPr="00C20E02" w:rsidRDefault="00B44E53" w:rsidP="00356BA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Vrijednosti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017" name="AutoShape 819"/>
                        <wps:cNvSpPr>
                          <a:spLocks/>
                        </wps:cNvSpPr>
                        <wps:spPr bwMode="auto">
                          <a:xfrm>
                            <a:off x="533408" y="847725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-4426"/>
                              <a:gd name="adj3" fmla="val 50278"/>
                              <a:gd name="adj4" fmla="val -8750"/>
                              <a:gd name="adj5" fmla="val -185833"/>
                              <a:gd name="adj6" fmla="val -8801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EFB44" w14:textId="77777777" w:rsidR="00B44E53" w:rsidRPr="00C20E02" w:rsidRDefault="00B44E53" w:rsidP="00356BA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Zalijepi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018" name="AutoShape 817"/>
                        <wps:cNvSpPr>
                          <a:spLocks/>
                        </wps:cNvSpPr>
                        <wps:spPr bwMode="auto">
                          <a:xfrm>
                            <a:off x="1542958" y="438166"/>
                            <a:ext cx="1082139" cy="228600"/>
                          </a:xfrm>
                          <a:prstGeom prst="callout2">
                            <a:avLst>
                              <a:gd name="adj1" fmla="val 41945"/>
                              <a:gd name="adj2" fmla="val -2358"/>
                              <a:gd name="adj3" fmla="val 41945"/>
                              <a:gd name="adj4" fmla="val -15557"/>
                              <a:gd name="adj5" fmla="val 2499"/>
                              <a:gd name="adj6" fmla="val -15603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D8385" w14:textId="77777777" w:rsidR="00B44E53" w:rsidRPr="00C20E02" w:rsidRDefault="00B44E53" w:rsidP="00356BA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Oblikovanje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DCFE60" id="Grupa 1020" o:spid="_x0000_s1081" style="position:absolute;margin-left:155.55pt;margin-top:9.95pt;width:196.2pt;height:87.7pt;z-index:251761664;mso-width-relative:margin;mso-height-relative:margin" coordorigin="1274,-380" coordsize="24976,1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">
                <v:shape id="Slika 1014" o:spid="_x0000_s1082" type="#_x0000_t75" style="position:absolute;left:1274;top:-380;width:16098;height: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" stroked="t" strokecolor="#44546a [3215]">
                  <v:imagedata r:id="rId120" o:title="" croptop="1f" cropbottom="6424f"/>
                  <v:path arrowok="t"/>
                </v:shape>
                <v:shape id="_x0000_s1083" type="#_x0000_t42" style="position:absolute;left:10097;top:4953;width:1481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" adj="-1565,-6661,-1555,10860,-787,10860" strokeweight=".25pt">
                  <v:textbox inset="0,1.3mm,0,0">
                    <w:txbxContent>
                      <w:p w14:paraId="2A97961E" w14:textId="77777777" w:rsidR="00B44E53" w:rsidRPr="00C20E02" w:rsidRDefault="00B44E53" w:rsidP="00356BA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Formule</w:t>
                        </w:r>
                      </w:p>
                    </w:txbxContent>
                  </v:textbox>
                </v:shape>
                <v:shape id="_x0000_s1084" type="#_x0000_t42" style="position:absolute;left:8002;top:6572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" adj="-1901,-22140,-1890,10860,-956,10860" strokeweight=".25pt">
                  <v:textbox inset="0,1.3mm,0,0">
                    <w:txbxContent>
                      <w:p w14:paraId="434C9BC1" w14:textId="77777777" w:rsidR="00B44E53" w:rsidRPr="00C20E02" w:rsidRDefault="00B44E53" w:rsidP="00356BA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Vrijednosti</w:t>
                        </w:r>
                      </w:p>
                    </w:txbxContent>
                  </v:textbox>
                </v:shape>
                <v:shape id="_x0000_s1085" type="#_x0000_t42" style="position:absolute;left:5334;top:8477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" adj="-1901,-40140,-1890,10860,-956,10860" strokeweight=".25pt">
                  <v:textbox inset="0,1.3mm,0,0">
                    <w:txbxContent>
                      <w:p w14:paraId="355EFB44" w14:textId="77777777" w:rsidR="00B44E53" w:rsidRPr="00C20E02" w:rsidRDefault="00B44E53" w:rsidP="00356BA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Zalijepi</w:t>
                        </w:r>
                      </w:p>
                    </w:txbxContent>
                  </v:textbox>
                </v:shape>
                <v:shape id="_x0000_s1086" type="#_x0000_t42" style="position:absolute;left:15429;top:4381;width:1082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" adj="-3370,540,-3360,9060,-509,9060" strokeweight=".25pt">
                  <v:textbox inset="0,1.3mm,0,0">
                    <w:txbxContent>
                      <w:p w14:paraId="265D8385" w14:textId="77777777" w:rsidR="00B44E53" w:rsidRPr="00C20E02" w:rsidRDefault="00B44E53" w:rsidP="00356BA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Oblikovanje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B68D8" w:rsidRPr="00FE2043">
        <w:rPr>
          <w:noProof/>
        </w:rPr>
        <w:drawing>
          <wp:inline distT="0" distB="0" distL="0" distR="0" wp14:anchorId="0118D986" wp14:editId="315D91C4">
            <wp:extent cx="1504800" cy="2736000"/>
            <wp:effectExtent l="19050" t="19050" r="19685" b="26670"/>
            <wp:docPr id="164613580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135800" name="Slika 1646135800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800" cy="27360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5ECADB6" w14:textId="48CE10F8" w:rsidR="00B5197E" w:rsidRPr="00FE2043" w:rsidRDefault="00CB420F" w:rsidP="0037626A">
      <w:pPr>
        <w:pStyle w:val="-BULLET"/>
        <w:numPr>
          <w:ilvl w:val="0"/>
          <w:numId w:val="0"/>
        </w:numPr>
        <w:ind w:right="-10"/>
      </w:pPr>
      <w:r w:rsidRPr="00FE2043">
        <w:t xml:space="preserve">Među mogućnostima </w:t>
      </w:r>
      <w:r w:rsidR="00202AE8" w:rsidRPr="00FE2043">
        <w:t xml:space="preserve">lijepljenja </w:t>
      </w:r>
      <w:r w:rsidRPr="00FE2043">
        <w:t xml:space="preserve">nalaze </w:t>
      </w:r>
      <w:r w:rsidR="00202AE8" w:rsidRPr="00FE2043">
        <w:t>se ove osnovne naredbe</w:t>
      </w:r>
      <w:r w:rsidRPr="00FE2043">
        <w:t>: n</w:t>
      </w:r>
      <w:r w:rsidR="0037626A" w:rsidRPr="00FE2043">
        <w:t xml:space="preserve">aredba </w:t>
      </w:r>
      <w:r w:rsidR="0037626A" w:rsidRPr="00FE2043">
        <w:rPr>
          <w:b/>
        </w:rPr>
        <w:t>Zalijepi</w:t>
      </w:r>
      <w:r w:rsidR="0037626A" w:rsidRPr="00FE2043">
        <w:t xml:space="preserve"> </w:t>
      </w:r>
      <w:r w:rsidRPr="00FE2043">
        <w:t xml:space="preserve">koja će </w:t>
      </w:r>
      <w:r w:rsidR="0037626A" w:rsidRPr="00FE2043">
        <w:t>zalijepit</w:t>
      </w:r>
      <w:r w:rsidRPr="00FE2043">
        <w:t>i</w:t>
      </w:r>
      <w:r w:rsidR="0037626A" w:rsidRPr="00FE2043">
        <w:t xml:space="preserve"> sve što ćelija sadrži, naredba </w:t>
      </w:r>
      <w:r w:rsidR="0037626A" w:rsidRPr="00FE2043">
        <w:rPr>
          <w:b/>
        </w:rPr>
        <w:t>Vrijednosti</w:t>
      </w:r>
      <w:r w:rsidR="0037626A" w:rsidRPr="00FE2043">
        <w:t xml:space="preserve"> </w:t>
      </w:r>
      <w:r w:rsidR="00202AE8" w:rsidRPr="00FE2043">
        <w:t xml:space="preserve">koja </w:t>
      </w:r>
      <w:r w:rsidR="0037626A" w:rsidRPr="00FE2043">
        <w:t xml:space="preserve">lijepi samo vrijednosti, naredba </w:t>
      </w:r>
      <w:r w:rsidR="0037626A" w:rsidRPr="00FE2043">
        <w:rPr>
          <w:b/>
        </w:rPr>
        <w:t>Formula</w:t>
      </w:r>
      <w:r w:rsidR="0037626A" w:rsidRPr="00FE2043">
        <w:t xml:space="preserve"> </w:t>
      </w:r>
      <w:r w:rsidR="00202AE8" w:rsidRPr="00FE2043">
        <w:t xml:space="preserve">koja lijepi </w:t>
      </w:r>
      <w:r w:rsidR="0037626A" w:rsidRPr="00FE2043">
        <w:t>formule</w:t>
      </w:r>
      <w:r w:rsidR="008139EF" w:rsidRPr="00FE2043">
        <w:t>,</w:t>
      </w:r>
      <w:r w:rsidR="0037626A" w:rsidRPr="00FE2043">
        <w:t xml:space="preserve"> ali i vrijednosti tamo gdje nema formula i naredba </w:t>
      </w:r>
      <w:r w:rsidR="0037626A" w:rsidRPr="00FE2043">
        <w:rPr>
          <w:b/>
        </w:rPr>
        <w:t>Oblikovanje</w:t>
      </w:r>
      <w:r w:rsidR="0037626A" w:rsidRPr="00FE2043">
        <w:t xml:space="preserve"> </w:t>
      </w:r>
      <w:r w:rsidR="00202AE8" w:rsidRPr="00FE2043">
        <w:t xml:space="preserve">koja </w:t>
      </w:r>
      <w:r w:rsidR="008139EF" w:rsidRPr="00FE2043">
        <w:t xml:space="preserve">lijepi </w:t>
      </w:r>
      <w:r w:rsidR="0037626A" w:rsidRPr="00FE2043">
        <w:t>samo oblikovanja.</w:t>
      </w:r>
      <w:r w:rsidR="00202AE8" w:rsidRPr="00FE2043">
        <w:t xml:space="preserve"> </w:t>
      </w:r>
    </w:p>
    <w:p w14:paraId="53D0F476" w14:textId="77777777" w:rsidR="00202AE8" w:rsidRPr="00FE2043" w:rsidRDefault="00202AE8" w:rsidP="0037626A">
      <w:pPr>
        <w:pStyle w:val="-BULLET"/>
        <w:numPr>
          <w:ilvl w:val="0"/>
          <w:numId w:val="0"/>
        </w:numPr>
        <w:ind w:right="-10"/>
      </w:pPr>
      <w:r w:rsidRPr="00FE2043">
        <w:t xml:space="preserve">Među mogućnostima </w:t>
      </w:r>
      <w:r w:rsidR="009B12B3" w:rsidRPr="00FE2043">
        <w:t xml:space="preserve">lijepljenja </w:t>
      </w:r>
      <w:r w:rsidRPr="00FE2043">
        <w:t>dostupne su i kombinacije osnovnih naredbi.</w:t>
      </w:r>
    </w:p>
    <w:p w14:paraId="123F2870" w14:textId="5B267326" w:rsidR="00181777" w:rsidRPr="00FE2043" w:rsidRDefault="00FC5A46" w:rsidP="00FC5A46">
      <w:pPr>
        <w:pStyle w:val="-TEKST"/>
        <w:ind w:right="-10"/>
        <w:jc w:val="left"/>
      </w:pPr>
      <w:r w:rsidRPr="00FE2043">
        <w:lastRenderedPageBreak/>
        <w:t xml:space="preserve">Sadržaj ćelije </w:t>
      </w:r>
      <w:r w:rsidR="00B011E6">
        <w:t xml:space="preserve">ili raspon ćelija </w:t>
      </w:r>
      <w:r w:rsidRPr="00FE2043">
        <w:t>može se još brže kopirati pomoću miša</w:t>
      </w:r>
      <w:r w:rsidR="00FF163A" w:rsidRPr="00FE2043">
        <w:t>.</w:t>
      </w:r>
      <w:r w:rsidRPr="00FE2043">
        <w:t xml:space="preserve"> </w:t>
      </w:r>
      <w:r w:rsidR="00FF163A" w:rsidRPr="00FE2043">
        <w:t>P</w:t>
      </w:r>
      <w:r w:rsidRPr="00FE2043">
        <w:t>otrebno je označiti ćeliju</w:t>
      </w:r>
      <w:r w:rsidR="00B011E6">
        <w:t xml:space="preserve"> ili raspon ćelija</w:t>
      </w:r>
      <w:r w:rsidRPr="00FE2043">
        <w:t xml:space="preserve">, pritisnuti tipku [Ctrl] i </w:t>
      </w:r>
      <w:r w:rsidR="00921269">
        <w:t>doći pokazivačem miša</w:t>
      </w:r>
      <w:r w:rsidRPr="00FE2043">
        <w:t xml:space="preserve"> se na rub</w:t>
      </w:r>
      <w:r w:rsidR="003814E2" w:rsidRPr="00FE2043">
        <w:t xml:space="preserve"> </w:t>
      </w:r>
      <w:r w:rsidR="00B011E6">
        <w:t>označenog</w:t>
      </w:r>
      <w:r w:rsidR="00921269">
        <w:t>a</w:t>
      </w:r>
      <w:r w:rsidR="00B011E6">
        <w:t xml:space="preserve"> dijela</w:t>
      </w:r>
      <w:r w:rsidRPr="00FE2043">
        <w:t xml:space="preserve">. Kada pokazivač miša poprimi oblik </w:t>
      </w:r>
      <w:r w:rsidR="00455799" w:rsidRPr="003B18A6">
        <w:rPr>
          <w:noProof/>
          <w:position w:val="-6"/>
        </w:rPr>
        <w:drawing>
          <wp:inline distT="0" distB="0" distL="0" distR="0" wp14:anchorId="6DADECDC" wp14:editId="4464A567">
            <wp:extent cx="171450" cy="190500"/>
            <wp:effectExtent l="0" t="0" r="0" b="0"/>
            <wp:docPr id="84" name="Slika 84" descr="miš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miš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43">
        <w:t xml:space="preserve">, </w:t>
      </w:r>
      <w:r w:rsidR="00B011E6">
        <w:t>označeno</w:t>
      </w:r>
      <w:r w:rsidR="00B011E6" w:rsidRPr="00FE2043">
        <w:t xml:space="preserve"> </w:t>
      </w:r>
      <w:r w:rsidR="00FF163A" w:rsidRPr="00FE2043">
        <w:t xml:space="preserve">treba </w:t>
      </w:r>
      <w:r w:rsidRPr="00FE2043">
        <w:t>odvući na drugo mjesto.</w:t>
      </w:r>
    </w:p>
    <w:p w14:paraId="1BFF14CD" w14:textId="77777777" w:rsidR="00B5197E" w:rsidRPr="00FE2043" w:rsidRDefault="00B5197E" w:rsidP="0095486B">
      <w:pPr>
        <w:pStyle w:val="-NASLOV"/>
      </w:pPr>
      <w:bookmarkStart w:id="77" w:name="a392"/>
      <w:r w:rsidRPr="00FE2043">
        <w:t>3.</w:t>
      </w:r>
      <w:r w:rsidR="00203E0B" w:rsidRPr="00FE2043">
        <w:t>10</w:t>
      </w:r>
      <w:r w:rsidRPr="00FE2043">
        <w:t>.2. Kopiranje pomoću automatske ispune</w:t>
      </w:r>
      <w:bookmarkEnd w:id="77"/>
    </w:p>
    <w:p w14:paraId="23CDB439" w14:textId="77777777" w:rsidR="00B5197E" w:rsidRPr="00FE2043" w:rsidRDefault="00B5197E" w:rsidP="00B5197E">
      <w:pPr>
        <w:pStyle w:val="-TEKST"/>
        <w:ind w:right="-10"/>
        <w:jc w:val="left"/>
      </w:pPr>
      <w:r w:rsidRPr="00FE2043">
        <w:t>Program</w:t>
      </w:r>
      <w:r w:rsidRPr="00FE2043">
        <w:rPr>
          <w:i/>
          <w:iCs/>
        </w:rPr>
        <w:t xml:space="preserve"> Excel</w:t>
      </w:r>
      <w:r w:rsidRPr="00FE2043">
        <w:t xml:space="preserve"> omogućava kopiranje sadržaja ćelije pomoću automatske ispune:</w:t>
      </w:r>
    </w:p>
    <w:p w14:paraId="2587A794" w14:textId="77777777" w:rsidR="00B5197E" w:rsidRPr="00FE2043" w:rsidRDefault="00B5197E" w:rsidP="00CB3586">
      <w:pPr>
        <w:pStyle w:val="NUMBERRED"/>
        <w:numPr>
          <w:ilvl w:val="0"/>
          <w:numId w:val="71"/>
        </w:numPr>
        <w:ind w:right="-10"/>
      </w:pPr>
      <w:r w:rsidRPr="00FE2043">
        <w:t>označiti ćelije koje se žele kopirati</w:t>
      </w:r>
    </w:p>
    <w:p w14:paraId="6034AD6F" w14:textId="77777777" w:rsidR="00B5197E" w:rsidRPr="00FE2043" w:rsidRDefault="00B5197E" w:rsidP="00B5197E">
      <w:pPr>
        <w:pStyle w:val="NUMBERRED"/>
        <w:numPr>
          <w:ilvl w:val="0"/>
          <w:numId w:val="26"/>
        </w:numPr>
        <w:ind w:right="-10"/>
      </w:pPr>
      <w:r w:rsidRPr="00FE2043">
        <w:t>povlačiti držač za ispunu preko ćelija koje treba ispuniti</w:t>
      </w:r>
    </w:p>
    <w:p w14:paraId="5FEE5EE7" w14:textId="77777777" w:rsidR="00B5197E" w:rsidRPr="00FE2043" w:rsidRDefault="00B5197E" w:rsidP="00B5197E">
      <w:pPr>
        <w:pStyle w:val="NUMBERRED"/>
        <w:numPr>
          <w:ilvl w:val="0"/>
          <w:numId w:val="26"/>
        </w:numPr>
        <w:ind w:right="-10"/>
      </w:pPr>
      <w:r w:rsidRPr="00FE2043">
        <w:t>otpustiti tipku miša.</w:t>
      </w:r>
    </w:p>
    <w:p w14:paraId="56BBAD1E" w14:textId="77777777" w:rsidR="00B5197E" w:rsidRPr="00FE2043" w:rsidRDefault="00455799" w:rsidP="00B5197E">
      <w:pPr>
        <w:pStyle w:val="-TEKST"/>
        <w:ind w:right="-10"/>
        <w:jc w:val="left"/>
      </w:pPr>
      <w:r w:rsidRPr="00FE2043">
        <w:rPr>
          <w:noProof/>
        </w:rPr>
        <w:drawing>
          <wp:anchor distT="0" distB="0" distL="114300" distR="114300" simplePos="0" relativeHeight="251710464" behindDoc="0" locked="0" layoutInCell="1" allowOverlap="1" wp14:anchorId="642A2AD2" wp14:editId="47540DFE">
            <wp:simplePos x="0" y="0"/>
            <wp:positionH relativeFrom="column">
              <wp:posOffset>2217420</wp:posOffset>
            </wp:positionH>
            <wp:positionV relativeFrom="paragraph">
              <wp:posOffset>335280</wp:posOffset>
            </wp:positionV>
            <wp:extent cx="176530" cy="167005"/>
            <wp:effectExtent l="0" t="0" r="0" b="0"/>
            <wp:wrapNone/>
            <wp:docPr id="1132" name="Slika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97E" w:rsidRPr="00FE2043">
        <w:t xml:space="preserve">Držač za ispunu je mali kvadrat u donjem desnom kutu okvira za označavanje </w:t>
      </w:r>
      <w:r w:rsidR="003814E2" w:rsidRPr="00FE2043">
        <w:t xml:space="preserve">aktivne </w:t>
      </w:r>
      <w:r w:rsidR="00B5197E" w:rsidRPr="00FE2043">
        <w:t xml:space="preserve">ćelije. Kada se mišem pokaže na držač za ispunu, pokazivač se pretvara u crni križić (      ). </w:t>
      </w:r>
    </w:p>
    <w:p w14:paraId="78ED32A2" w14:textId="77777777" w:rsidR="00B5197E" w:rsidRPr="00FE2043" w:rsidRDefault="00A06FAD" w:rsidP="00B5197E">
      <w:pPr>
        <w:pStyle w:val="-TEKST"/>
        <w:ind w:right="-10"/>
        <w:jc w:val="left"/>
      </w:pPr>
      <w:r w:rsidRPr="00FE2043">
        <w:rPr>
          <w:noProof/>
        </w:rPr>
        <w:drawing>
          <wp:anchor distT="0" distB="0" distL="114300" distR="114300" simplePos="0" relativeHeight="251762688" behindDoc="0" locked="0" layoutInCell="1" allowOverlap="1" wp14:anchorId="2C93CF38" wp14:editId="6115ADBA">
            <wp:simplePos x="0" y="0"/>
            <wp:positionH relativeFrom="column">
              <wp:posOffset>30480</wp:posOffset>
            </wp:positionH>
            <wp:positionV relativeFrom="paragraph">
              <wp:posOffset>12700</wp:posOffset>
            </wp:positionV>
            <wp:extent cx="847090" cy="351790"/>
            <wp:effectExtent l="0" t="0" r="0" b="0"/>
            <wp:wrapNone/>
            <wp:docPr id="1021" name="Slika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automatska ispuna.pn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C6FC8" w14:textId="77777777" w:rsidR="00FF163A" w:rsidRPr="00FE2043" w:rsidRDefault="00FF163A" w:rsidP="0095486B">
      <w:pPr>
        <w:pStyle w:val="-NASLOV"/>
      </w:pPr>
      <w:bookmarkStart w:id="78" w:name="a393"/>
      <w:r w:rsidRPr="00FE2043">
        <w:t>3.</w:t>
      </w:r>
      <w:r w:rsidR="00203E0B" w:rsidRPr="00FE2043">
        <w:t>10</w:t>
      </w:r>
      <w:r w:rsidRPr="00FE2043">
        <w:t>.3. Izrada nizova podataka</w:t>
      </w:r>
      <w:bookmarkEnd w:id="78"/>
    </w:p>
    <w:p w14:paraId="5E191A1B" w14:textId="11918F7B" w:rsidR="00B5197E" w:rsidRPr="00FE2043" w:rsidRDefault="00B5197E" w:rsidP="00B5197E">
      <w:pPr>
        <w:pStyle w:val="-TEKST"/>
        <w:ind w:right="-10"/>
        <w:jc w:val="left"/>
      </w:pPr>
      <w:r w:rsidRPr="00FE2043">
        <w:t xml:space="preserve">Pomoću automatske ispune mogu se izraditi nizovi uzastopnih podataka (brojeva, datuma ili teksta). Potrebno je unijeti početne elemente u nizu (jedan ili dva) i povlačiti držač za ispunu označenih ćelija na druge ćelije dok se niz dovoljno ne proširi kako bi se smjestili svi potrebni podaci. </w:t>
      </w:r>
    </w:p>
    <w:p w14:paraId="040B5E78" w14:textId="77777777" w:rsidR="00893AEC" w:rsidRPr="00FE2043" w:rsidRDefault="00893AEC" w:rsidP="00B5197E">
      <w:pPr>
        <w:pStyle w:val="-TEKST"/>
        <w:ind w:right="-10"/>
        <w:jc w:val="left"/>
      </w:pPr>
      <w:r w:rsidRPr="00FE2043">
        <w:t xml:space="preserve">Na primjer, za niz rednih brojeva u prvu ćeliju </w:t>
      </w:r>
      <w:r w:rsidR="00B9723F" w:rsidRPr="00FE2043">
        <w:t>treba upisati 1</w:t>
      </w:r>
      <w:r w:rsidR="00516730" w:rsidRPr="00FE2043">
        <w:t>.</w:t>
      </w:r>
      <w:r w:rsidR="00B9723F" w:rsidRPr="00FE2043">
        <w:t xml:space="preserve"> kao početni broj niza, a zatim povlačiti držač za ispunu preko ćelija koje treba ispuniti.</w:t>
      </w:r>
    </w:p>
    <w:p w14:paraId="4333E135" w14:textId="77777777" w:rsidR="00B5197E" w:rsidRPr="00FE2043" w:rsidRDefault="00B9723F" w:rsidP="00B5197E">
      <w:pPr>
        <w:pStyle w:val="-TEKST"/>
        <w:ind w:right="-10"/>
        <w:jc w:val="left"/>
      </w:pPr>
      <w:r w:rsidRPr="00FE2043">
        <w:t>Z</w:t>
      </w:r>
      <w:r w:rsidR="00B5197E" w:rsidRPr="00FE2043">
        <w:t>a niz parnih brojeva potrebno je upisati 2 u prvu ćeliju i 4 u drugu ćeliju, odabrati obje ćelije, a zatim uporabiti držač za ispunu kako bi se niz proširio do željene vrijednosti.</w:t>
      </w:r>
    </w:p>
    <w:p w14:paraId="38539043" w14:textId="77777777" w:rsidR="00B5197E" w:rsidRPr="00FE2043" w:rsidRDefault="00B5197E" w:rsidP="00B5197E">
      <w:pPr>
        <w:pStyle w:val="-TEKST"/>
        <w:ind w:right="-10"/>
        <w:jc w:val="left"/>
      </w:pPr>
      <w:r w:rsidRPr="00FE2043">
        <w:t>Ako je potrebno unijeti nazive mjeseci, u prvu se ćeliju upiše „</w:t>
      </w:r>
      <w:r w:rsidRPr="00FE2043">
        <w:rPr>
          <w:i/>
        </w:rPr>
        <w:t>Siječanj</w:t>
      </w:r>
      <w:r w:rsidRPr="00FE2043">
        <w:t>“ i držač za ispunu povuče se do ćelije s posljednjim nazivom mjeseca.</w:t>
      </w:r>
    </w:p>
    <w:p w14:paraId="78D2244A" w14:textId="77777777" w:rsidR="00B5197E" w:rsidRPr="00FE2043" w:rsidRDefault="00B5197E" w:rsidP="00B5197E">
      <w:pPr>
        <w:pStyle w:val="-TEKST"/>
        <w:ind w:right="-10"/>
        <w:jc w:val="left"/>
      </w:pPr>
      <w:r w:rsidRPr="00FE2043">
        <w:t xml:space="preserve">Nakon što se završi kopiranje podataka pomoću automatske ispune, pojavljuje se oznaka </w:t>
      </w:r>
      <w:r w:rsidRPr="00FE2043">
        <w:rPr>
          <w:b/>
        </w:rPr>
        <w:t>Mogućnosti automatske ispune</w:t>
      </w:r>
      <w:r w:rsidRPr="00FE2043">
        <w:t xml:space="preserve"> </w:t>
      </w:r>
      <w:r w:rsidR="00455799" w:rsidRPr="0095486B">
        <w:rPr>
          <w:bCs w:val="0"/>
          <w:noProof/>
          <w:position w:val="-6"/>
        </w:rPr>
        <w:drawing>
          <wp:inline distT="0" distB="0" distL="0" distR="0" wp14:anchorId="14DFB8E0" wp14:editId="65C42CA9">
            <wp:extent cx="248602" cy="163145"/>
            <wp:effectExtent l="19050" t="19050" r="18415" b="27940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lika 8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" cy="1631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E2043">
        <w:t xml:space="preserve"> odmah ispod ispunjenoga dijela. Pritiskom na oznaku pojavljuje se popis za odabir načina ispune podataka.</w:t>
      </w:r>
    </w:p>
    <w:p w14:paraId="30C735CD" w14:textId="77777777" w:rsidR="00FB5344" w:rsidRPr="00FE2043" w:rsidRDefault="00455799" w:rsidP="0057157E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31F22D95" wp14:editId="32CB6CF8">
            <wp:extent cx="2102094" cy="1809750"/>
            <wp:effectExtent l="19050" t="19050" r="12700" b="19050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17 mogućnosti samoispun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094" cy="1809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567CA51" w14:textId="77777777" w:rsidR="00FB5344" w:rsidRPr="00FE2043" w:rsidRDefault="00FB5344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2309E3CF" w14:textId="77777777" w:rsidR="00B5197E" w:rsidRPr="00FE2043" w:rsidRDefault="00B5197E" w:rsidP="0095486B">
      <w:pPr>
        <w:pStyle w:val="-NASLOV"/>
      </w:pPr>
      <w:bookmarkStart w:id="79" w:name="a394"/>
      <w:r w:rsidRPr="00FE2043">
        <w:lastRenderedPageBreak/>
        <w:t>3.</w:t>
      </w:r>
      <w:r w:rsidR="00203E0B" w:rsidRPr="00FE2043">
        <w:t>10</w:t>
      </w:r>
      <w:r w:rsidRPr="00FE2043">
        <w:t>.</w:t>
      </w:r>
      <w:r w:rsidR="00893AEC" w:rsidRPr="00FE2043">
        <w:t>4</w:t>
      </w:r>
      <w:r w:rsidRPr="00FE2043">
        <w:t>. Premještanje sadržaja ćelija</w:t>
      </w:r>
      <w:bookmarkEnd w:id="79"/>
    </w:p>
    <w:p w14:paraId="4D7543D5" w14:textId="183A280B" w:rsidR="00B5197E" w:rsidRPr="00FE2043" w:rsidRDefault="00B5197E" w:rsidP="00B5197E">
      <w:pPr>
        <w:pStyle w:val="-TEKST"/>
        <w:ind w:right="-10"/>
        <w:jc w:val="left"/>
      </w:pPr>
      <w:r w:rsidRPr="00FE2043">
        <w:t>Premještanje sadržaja ćelije ili raspona ćelija u</w:t>
      </w:r>
      <w:r w:rsidR="00DC0060" w:rsidRPr="00FE2043">
        <w:t xml:space="preserve"> istome radnome</w:t>
      </w:r>
      <w:r w:rsidRPr="00FE2043">
        <w:t xml:space="preserve"> list</w:t>
      </w:r>
      <w:r w:rsidR="00DC0060" w:rsidRPr="00FE2043">
        <w:t>u</w:t>
      </w:r>
      <w:r w:rsidRPr="00FE2043">
        <w:t xml:space="preserve">, </w:t>
      </w:r>
      <w:r w:rsidR="00DC0060" w:rsidRPr="00FE2043">
        <w:t>u drugi</w:t>
      </w:r>
      <w:r w:rsidRPr="00FE2043">
        <w:t xml:space="preserve"> radni list i </w:t>
      </w:r>
      <w:r w:rsidR="00DC0060" w:rsidRPr="00FE2043">
        <w:t xml:space="preserve">u drugu </w:t>
      </w:r>
      <w:r w:rsidRPr="00FE2043">
        <w:t>otvoren</w:t>
      </w:r>
      <w:r w:rsidR="00DC0060" w:rsidRPr="00FE2043">
        <w:t>u</w:t>
      </w:r>
      <w:r w:rsidRPr="00FE2043">
        <w:t xml:space="preserve"> radn</w:t>
      </w:r>
      <w:r w:rsidR="00DC0060" w:rsidRPr="00FE2043">
        <w:t>u</w:t>
      </w:r>
      <w:r w:rsidRPr="00FE2043">
        <w:t xml:space="preserve"> knjig</w:t>
      </w:r>
      <w:r w:rsidR="00DC0060" w:rsidRPr="00FE2043">
        <w:t>u</w:t>
      </w:r>
      <w:r w:rsidRPr="00FE2043">
        <w:t xml:space="preserve"> slično je kopiranju, osim što se podaci uklanjaju s izvornoga mjesta i postavljaju se na novo mjesto. I premještanje se radi u četiri osnovna koraka:</w:t>
      </w:r>
    </w:p>
    <w:p w14:paraId="26B80EBC" w14:textId="77777777" w:rsidR="00B5197E" w:rsidRPr="00FE2043" w:rsidRDefault="00B5197E" w:rsidP="00CB3586">
      <w:pPr>
        <w:pStyle w:val="NUMBERRED"/>
        <w:numPr>
          <w:ilvl w:val="0"/>
          <w:numId w:val="72"/>
        </w:numPr>
        <w:ind w:right="-10"/>
      </w:pPr>
      <w:r w:rsidRPr="00FE2043">
        <w:t xml:space="preserve">označiti </w:t>
      </w:r>
      <w:r w:rsidR="00FD2A1D" w:rsidRPr="00FE2043">
        <w:t>to</w:t>
      </w:r>
      <w:r w:rsidRPr="00FE2043">
        <w:t xml:space="preserve"> što se želi premjestiti (ćelija ili raspon ćelija)</w:t>
      </w:r>
    </w:p>
    <w:p w14:paraId="7E19F94A" w14:textId="77777777" w:rsidR="00B5197E" w:rsidRPr="00FE2043" w:rsidRDefault="00B5197E" w:rsidP="00B5197E">
      <w:pPr>
        <w:pStyle w:val="NUMBERRED"/>
        <w:numPr>
          <w:ilvl w:val="0"/>
          <w:numId w:val="26"/>
        </w:numPr>
        <w:ind w:right="-10"/>
      </w:pPr>
      <w:r w:rsidRPr="00FE2043">
        <w:t xml:space="preserve">uporabiti naredbu </w:t>
      </w:r>
      <w:r w:rsidRPr="00FE2043">
        <w:rPr>
          <w:b/>
        </w:rPr>
        <w:t>Izreži</w:t>
      </w:r>
      <w:r w:rsidRPr="00FE2043">
        <w:t xml:space="preserve"> na neki od ovih načina:</w:t>
      </w:r>
    </w:p>
    <w:p w14:paraId="457D9886" w14:textId="77777777" w:rsidR="00B5197E" w:rsidRPr="00FE2043" w:rsidRDefault="00B5197E" w:rsidP="00B5197E">
      <w:pPr>
        <w:widowControl w:val="0"/>
        <w:numPr>
          <w:ilvl w:val="1"/>
          <w:numId w:val="1"/>
        </w:numPr>
        <w:spacing w:before="60"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 xml:space="preserve">kartica </w:t>
      </w:r>
      <w:r w:rsidRPr="00FE2043">
        <w:rPr>
          <w:i/>
          <w:sz w:val="22"/>
          <w:szCs w:val="22"/>
        </w:rPr>
        <w:t>Polazno</w:t>
      </w:r>
      <w:r w:rsidRPr="00FE2043">
        <w:rPr>
          <w:sz w:val="22"/>
          <w:szCs w:val="22"/>
        </w:rPr>
        <w:t xml:space="preserve"> → skupina </w:t>
      </w:r>
      <w:r w:rsidRPr="00FE2043">
        <w:rPr>
          <w:i/>
          <w:sz w:val="22"/>
          <w:szCs w:val="22"/>
        </w:rPr>
        <w:t>Međuspremnik</w:t>
      </w:r>
      <w:r w:rsidRPr="00FE2043">
        <w:rPr>
          <w:sz w:val="22"/>
          <w:szCs w:val="22"/>
        </w:rPr>
        <w:t xml:space="preserve"> → </w:t>
      </w:r>
      <w:r w:rsidRPr="00FE2043">
        <w:rPr>
          <w:b/>
          <w:sz w:val="22"/>
          <w:szCs w:val="22"/>
        </w:rPr>
        <w:t xml:space="preserve">Izreži </w:t>
      </w:r>
    </w:p>
    <w:p w14:paraId="7E512444" w14:textId="77777777" w:rsidR="00B5197E" w:rsidRPr="00FE2043" w:rsidRDefault="00B5197E" w:rsidP="00B5197E">
      <w:pPr>
        <w:widowControl w:val="0"/>
        <w:numPr>
          <w:ilvl w:val="1"/>
          <w:numId w:val="1"/>
        </w:numPr>
        <w:spacing w:before="60" w:after="60"/>
        <w:ind w:right="-10"/>
        <w:rPr>
          <w:sz w:val="22"/>
        </w:rPr>
      </w:pPr>
      <w:r w:rsidRPr="00FE2043">
        <w:rPr>
          <w:sz w:val="22"/>
        </w:rPr>
        <w:t xml:space="preserve">brzi izbornik </w:t>
      </w:r>
      <w:r w:rsidRPr="00FE2043">
        <w:rPr>
          <w:rFonts w:cs="Arial"/>
          <w:sz w:val="22"/>
          <w:szCs w:val="22"/>
        </w:rPr>
        <w:t xml:space="preserve">→ </w:t>
      </w:r>
      <w:r w:rsidRPr="00FE2043">
        <w:rPr>
          <w:b/>
          <w:sz w:val="22"/>
        </w:rPr>
        <w:t>Izreži</w:t>
      </w:r>
      <w:r w:rsidR="008139EF" w:rsidRPr="00FE2043">
        <w:rPr>
          <w:b/>
          <w:sz w:val="22"/>
        </w:rPr>
        <w:t xml:space="preserve"> </w:t>
      </w:r>
      <w:r w:rsidR="008139EF" w:rsidRPr="0095486B">
        <w:rPr>
          <w:noProof/>
          <w:position w:val="-6"/>
          <w:sz w:val="22"/>
        </w:rPr>
        <w:drawing>
          <wp:inline distT="0" distB="0" distL="0" distR="0" wp14:anchorId="3B8FE816" wp14:editId="1AC75A21">
            <wp:extent cx="219075" cy="161925"/>
            <wp:effectExtent l="19050" t="19050" r="28575" b="28575"/>
            <wp:docPr id="1023" name="Slika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Slika 1023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4" b="9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951DF" w14:textId="77777777" w:rsidR="00B5197E" w:rsidRPr="00FE2043" w:rsidRDefault="002A6BC0" w:rsidP="00B5197E">
      <w:pPr>
        <w:widowControl w:val="0"/>
        <w:numPr>
          <w:ilvl w:val="1"/>
          <w:numId w:val="1"/>
        </w:numPr>
        <w:spacing w:before="60" w:after="60"/>
        <w:ind w:right="-10"/>
        <w:rPr>
          <w:sz w:val="22"/>
        </w:rPr>
      </w:pPr>
      <w:r w:rsidRPr="00FE2043">
        <w:rPr>
          <w:sz w:val="22"/>
        </w:rPr>
        <w:t xml:space="preserve">tipkovni prečac </w:t>
      </w:r>
      <w:r w:rsidR="00B5197E" w:rsidRPr="00FE2043">
        <w:rPr>
          <w:sz w:val="22"/>
        </w:rPr>
        <w:t>[Ctrl]+[X]</w:t>
      </w:r>
    </w:p>
    <w:p w14:paraId="56F69394" w14:textId="77777777" w:rsidR="00B5197E" w:rsidRPr="00FE2043" w:rsidRDefault="00B5197E" w:rsidP="00B5197E">
      <w:pPr>
        <w:pStyle w:val="NUMBERRED"/>
        <w:numPr>
          <w:ilvl w:val="0"/>
          <w:numId w:val="26"/>
        </w:numPr>
        <w:ind w:right="-10"/>
      </w:pPr>
      <w:r w:rsidRPr="00FE2043">
        <w:t>kliknuti mišem na mjesto kamo se želi premjestiti sadržaj</w:t>
      </w:r>
    </w:p>
    <w:p w14:paraId="4C887E1D" w14:textId="77777777" w:rsidR="00B5197E" w:rsidRPr="00FE2043" w:rsidRDefault="00B5197E" w:rsidP="00B5197E">
      <w:pPr>
        <w:pStyle w:val="NUMBERRED"/>
        <w:numPr>
          <w:ilvl w:val="0"/>
          <w:numId w:val="26"/>
        </w:numPr>
        <w:ind w:right="-10"/>
      </w:pPr>
      <w:r w:rsidRPr="00FE2043">
        <w:t xml:space="preserve">uporabiti naredbu </w:t>
      </w:r>
      <w:r w:rsidRPr="00FE2043">
        <w:rPr>
          <w:b/>
        </w:rPr>
        <w:t>Zalijepi</w:t>
      </w:r>
      <w:r w:rsidRPr="00FE2043">
        <w:t xml:space="preserve"> na neki od ovih načina:</w:t>
      </w:r>
    </w:p>
    <w:p w14:paraId="2B5B0736" w14:textId="77777777" w:rsidR="00B5197E" w:rsidRPr="00FE2043" w:rsidRDefault="00B5197E" w:rsidP="00B5197E">
      <w:pPr>
        <w:widowControl w:val="0"/>
        <w:numPr>
          <w:ilvl w:val="0"/>
          <w:numId w:val="2"/>
        </w:numPr>
        <w:spacing w:before="60"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 xml:space="preserve">kartica </w:t>
      </w:r>
      <w:r w:rsidRPr="00FE2043">
        <w:rPr>
          <w:i/>
          <w:sz w:val="22"/>
          <w:szCs w:val="22"/>
        </w:rPr>
        <w:t>Polazno</w:t>
      </w:r>
      <w:r w:rsidRPr="00FE2043">
        <w:rPr>
          <w:sz w:val="22"/>
          <w:szCs w:val="22"/>
        </w:rPr>
        <w:t xml:space="preserve"> → skupina </w:t>
      </w:r>
      <w:r w:rsidRPr="00FE2043">
        <w:rPr>
          <w:i/>
          <w:sz w:val="22"/>
          <w:szCs w:val="22"/>
        </w:rPr>
        <w:t>Međuspremnik</w:t>
      </w:r>
      <w:r w:rsidRPr="00FE2043">
        <w:rPr>
          <w:sz w:val="22"/>
          <w:szCs w:val="22"/>
        </w:rPr>
        <w:t xml:space="preserve"> → </w:t>
      </w:r>
      <w:r w:rsidR="00026FE0" w:rsidRPr="00FE2043">
        <w:rPr>
          <w:b/>
          <w:sz w:val="22"/>
          <w:szCs w:val="22"/>
        </w:rPr>
        <w:t>Lijepljenje</w:t>
      </w:r>
    </w:p>
    <w:p w14:paraId="5E3072F0" w14:textId="77777777" w:rsidR="00B5197E" w:rsidRPr="00FE2043" w:rsidRDefault="00B5197E" w:rsidP="00B5197E">
      <w:pPr>
        <w:widowControl w:val="0"/>
        <w:numPr>
          <w:ilvl w:val="0"/>
          <w:numId w:val="2"/>
        </w:numPr>
        <w:spacing w:before="60" w:after="60"/>
        <w:ind w:right="-10"/>
        <w:rPr>
          <w:sz w:val="22"/>
        </w:rPr>
      </w:pPr>
      <w:r w:rsidRPr="00FE2043">
        <w:rPr>
          <w:sz w:val="22"/>
        </w:rPr>
        <w:t xml:space="preserve">brzi izbornik </w:t>
      </w:r>
      <w:r w:rsidRPr="00FE2043">
        <w:rPr>
          <w:rFonts w:cs="Arial"/>
          <w:sz w:val="22"/>
          <w:szCs w:val="22"/>
        </w:rPr>
        <w:t xml:space="preserve">→ </w:t>
      </w:r>
      <w:r w:rsidRPr="00FE2043">
        <w:rPr>
          <w:b/>
          <w:sz w:val="22"/>
        </w:rPr>
        <w:t>Zalijepi</w:t>
      </w:r>
    </w:p>
    <w:p w14:paraId="03B6569B" w14:textId="77777777" w:rsidR="00B5197E" w:rsidRPr="00FE2043" w:rsidRDefault="002A6BC0" w:rsidP="00B5197E">
      <w:pPr>
        <w:widowControl w:val="0"/>
        <w:numPr>
          <w:ilvl w:val="0"/>
          <w:numId w:val="2"/>
        </w:numPr>
        <w:spacing w:before="60" w:after="60"/>
        <w:ind w:right="-10"/>
        <w:rPr>
          <w:sz w:val="22"/>
        </w:rPr>
      </w:pPr>
      <w:r w:rsidRPr="00FE2043">
        <w:rPr>
          <w:sz w:val="22"/>
        </w:rPr>
        <w:t xml:space="preserve">tipkovni prečac </w:t>
      </w:r>
      <w:r w:rsidR="00B5197E" w:rsidRPr="00FE2043">
        <w:rPr>
          <w:sz w:val="22"/>
        </w:rPr>
        <w:t>[Ctrl]+[V].</w:t>
      </w:r>
    </w:p>
    <w:p w14:paraId="7BEE4821" w14:textId="77777777" w:rsidR="00E744F1" w:rsidRPr="00FE2043" w:rsidRDefault="00685B4B" w:rsidP="00E744F1">
      <w:pPr>
        <w:pStyle w:val="-TEKST"/>
        <w:spacing w:before="120"/>
        <w:ind w:right="-11"/>
        <w:jc w:val="left"/>
      </w:pPr>
      <w:r w:rsidRPr="00FE2043">
        <w:t xml:space="preserve">Sadržaj </w:t>
      </w:r>
      <w:r w:rsidR="00E744F1" w:rsidRPr="00FE2043">
        <w:t xml:space="preserve">se </w:t>
      </w:r>
      <w:r w:rsidRPr="00FE2043">
        <w:t>ćelije može premjestiti i pomoću miša</w:t>
      </w:r>
      <w:r w:rsidR="00E744F1" w:rsidRPr="00FE2043">
        <w:t>:</w:t>
      </w:r>
    </w:p>
    <w:p w14:paraId="7F52255A" w14:textId="77777777" w:rsidR="00E744F1" w:rsidRPr="00FE2043" w:rsidRDefault="00685B4B" w:rsidP="00CB3586">
      <w:pPr>
        <w:pStyle w:val="NUMBERRED"/>
        <w:numPr>
          <w:ilvl w:val="0"/>
          <w:numId w:val="81"/>
        </w:numPr>
        <w:ind w:right="-10"/>
      </w:pPr>
      <w:r w:rsidRPr="00FE2043">
        <w:t>označiti ćeliju</w:t>
      </w:r>
      <w:r w:rsidR="00AC38D8" w:rsidRPr="00FE2043">
        <w:t xml:space="preserve"> ili raspon ćelija</w:t>
      </w:r>
    </w:p>
    <w:p w14:paraId="0D6FE835" w14:textId="77777777" w:rsidR="00E744F1" w:rsidRPr="00FE2043" w:rsidRDefault="00455799" w:rsidP="00CB3586">
      <w:pPr>
        <w:pStyle w:val="NUMBERRED"/>
        <w:numPr>
          <w:ilvl w:val="0"/>
          <w:numId w:val="81"/>
        </w:numPr>
        <w:ind w:right="-10"/>
      </w:pPr>
      <w:r w:rsidRPr="00FE2043">
        <w:rPr>
          <w:noProof/>
        </w:rPr>
        <w:drawing>
          <wp:anchor distT="0" distB="0" distL="114300" distR="114300" simplePos="0" relativeHeight="251715584" behindDoc="0" locked="0" layoutInCell="1" allowOverlap="1" wp14:anchorId="6CD95810" wp14:editId="79376692">
            <wp:simplePos x="0" y="0"/>
            <wp:positionH relativeFrom="column">
              <wp:posOffset>4266565</wp:posOffset>
            </wp:positionH>
            <wp:positionV relativeFrom="paragraph">
              <wp:posOffset>189392</wp:posOffset>
            </wp:positionV>
            <wp:extent cx="255181" cy="307440"/>
            <wp:effectExtent l="0" t="0" r="0" b="0"/>
            <wp:wrapNone/>
            <wp:docPr id="1126" name="Slika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1" cy="3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8D8" w:rsidRPr="00FE2043">
        <w:t xml:space="preserve">postaviti pokazivač miša na </w:t>
      </w:r>
      <w:r w:rsidR="00E744F1" w:rsidRPr="00FE2043">
        <w:t>njihov rub</w:t>
      </w:r>
    </w:p>
    <w:p w14:paraId="192BEC22" w14:textId="77777777" w:rsidR="00E744F1" w:rsidRPr="00FE2043" w:rsidRDefault="00E744F1" w:rsidP="00CB3586">
      <w:pPr>
        <w:pStyle w:val="NUMBERRED"/>
        <w:numPr>
          <w:ilvl w:val="0"/>
          <w:numId w:val="81"/>
        </w:numPr>
        <w:ind w:right="-10"/>
      </w:pPr>
      <w:r w:rsidRPr="00FE2043">
        <w:t xml:space="preserve">pritisnuti lijevu tipku miša </w:t>
      </w:r>
      <w:r w:rsidR="00DC0060" w:rsidRPr="00FE2043">
        <w:t>da bi</w:t>
      </w:r>
      <w:r w:rsidR="00685B4B" w:rsidRPr="00FE2043">
        <w:t xml:space="preserve"> pokazivač miša poprimi</w:t>
      </w:r>
      <w:r w:rsidR="00DC0060" w:rsidRPr="00FE2043">
        <w:t>o</w:t>
      </w:r>
      <w:r w:rsidR="00685B4B" w:rsidRPr="00FE2043">
        <w:t xml:space="preserve"> oblik</w:t>
      </w:r>
    </w:p>
    <w:p w14:paraId="450E94A4" w14:textId="77777777" w:rsidR="00685B4B" w:rsidRPr="00FE2043" w:rsidRDefault="00AC38D8" w:rsidP="00CB3586">
      <w:pPr>
        <w:pStyle w:val="NUMBERRED"/>
        <w:numPr>
          <w:ilvl w:val="0"/>
          <w:numId w:val="81"/>
        </w:numPr>
        <w:ind w:right="-10"/>
      </w:pPr>
      <w:r w:rsidRPr="00FE2043">
        <w:t xml:space="preserve">odvući </w:t>
      </w:r>
      <w:r w:rsidR="00E744F1" w:rsidRPr="00FE2043">
        <w:t>označeni raspon na drugo mjesto</w:t>
      </w:r>
      <w:r w:rsidR="00685B4B" w:rsidRPr="00FE2043">
        <w:t>.</w:t>
      </w:r>
    </w:p>
    <w:p w14:paraId="5B692B92" w14:textId="60F5AB83" w:rsidR="00B5197E" w:rsidRPr="00FE2043" w:rsidRDefault="00B5197E" w:rsidP="0095486B">
      <w:pPr>
        <w:pStyle w:val="-NASLOV"/>
      </w:pPr>
      <w:bookmarkStart w:id="80" w:name="a395"/>
      <w:r w:rsidRPr="00FE2043">
        <w:t>3.</w:t>
      </w:r>
      <w:r w:rsidR="00203E0B" w:rsidRPr="00FE2043">
        <w:t>10</w:t>
      </w:r>
      <w:r w:rsidRPr="00FE2043">
        <w:t>.</w:t>
      </w:r>
      <w:r w:rsidR="00893AEC" w:rsidRPr="00FE2043">
        <w:t>5</w:t>
      </w:r>
      <w:r w:rsidRPr="00FE2043">
        <w:t>. Brisanje sadržaja ćelija</w:t>
      </w:r>
      <w:bookmarkEnd w:id="80"/>
    </w:p>
    <w:p w14:paraId="6CB971A1" w14:textId="77777777" w:rsidR="00B5197E" w:rsidRPr="00FE2043" w:rsidRDefault="00B5197E" w:rsidP="00B5197E">
      <w:pPr>
        <w:pStyle w:val="-TEKST"/>
        <w:ind w:right="-10"/>
        <w:jc w:val="left"/>
      </w:pPr>
      <w:r w:rsidRPr="00FE2043">
        <w:t>Najjednostavniji način brisanja podataka u ćeliji ili rasponu ćelija je uporaba tipke [Delete]. Prethodno je potrebno označiti ćeliju ili raspon ćelija čiji se sadržaj želi obrisati.</w:t>
      </w:r>
    </w:p>
    <w:p w14:paraId="2149156B" w14:textId="77777777" w:rsidR="00B5197E" w:rsidRPr="00FE2043" w:rsidRDefault="00B5197E" w:rsidP="00B5197E">
      <w:pPr>
        <w:pStyle w:val="-TEKST"/>
        <w:ind w:right="-10"/>
        <w:jc w:val="left"/>
      </w:pPr>
      <w:r w:rsidRPr="00FE2043">
        <w:t xml:space="preserve">Brisanje sadržaja ćelija može se obaviti i odabirom naredbe na kartici </w:t>
      </w:r>
      <w:r w:rsidRPr="00FE2043">
        <w:rPr>
          <w:i/>
        </w:rPr>
        <w:t>Polazno</w:t>
      </w:r>
      <w:r w:rsidRPr="00FE2043">
        <w:t xml:space="preserve"> → skupina </w:t>
      </w:r>
      <w:r w:rsidRPr="00FE2043">
        <w:rPr>
          <w:i/>
        </w:rPr>
        <w:t>Uređivanje</w:t>
      </w:r>
      <w:r w:rsidRPr="00FE2043">
        <w:t xml:space="preserve"> → </w:t>
      </w:r>
      <w:r w:rsidRPr="00FE2043">
        <w:rPr>
          <w:i/>
        </w:rPr>
        <w:t>Očisti</w:t>
      </w:r>
      <w:r w:rsidRPr="00FE2043">
        <w:t xml:space="preserve"> → </w:t>
      </w:r>
      <w:r w:rsidRPr="00FE2043">
        <w:rPr>
          <w:b/>
        </w:rPr>
        <w:t>Očisti sadržaj</w:t>
      </w:r>
      <w:r w:rsidRPr="00FE2043">
        <w:t>.</w:t>
      </w:r>
    </w:p>
    <w:p w14:paraId="0BC75AF4" w14:textId="293ED20B" w:rsidR="00B5197E" w:rsidRPr="00FE2043" w:rsidRDefault="00455799" w:rsidP="00B5197E">
      <w:pPr>
        <w:pStyle w:val="-TEKST"/>
        <w:spacing w:before="60"/>
        <w:ind w:right="-11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E92695" wp14:editId="123E9D83">
                <wp:simplePos x="0" y="0"/>
                <wp:positionH relativeFrom="column">
                  <wp:posOffset>4914900</wp:posOffset>
                </wp:positionH>
                <wp:positionV relativeFrom="paragraph">
                  <wp:posOffset>728345</wp:posOffset>
                </wp:positionV>
                <wp:extent cx="1619885" cy="1119505"/>
                <wp:effectExtent l="0" t="0" r="0" b="0"/>
                <wp:wrapNone/>
                <wp:docPr id="1124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1195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4EC82E" w14:textId="77777777" w:rsidR="00B44E53" w:rsidRPr="009D6FB7" w:rsidRDefault="00B44E53" w:rsidP="00DC0060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D6FB7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73623B63" w14:textId="77777777" w:rsidR="00B44E53" w:rsidRPr="009D6FB7" w:rsidRDefault="00B44E53" w:rsidP="00DC0060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Naredba </w:t>
                            </w:r>
                            <w:r w:rsidRPr="00DC0060">
                              <w:rPr>
                                <w:b/>
                                <w:sz w:val="18"/>
                                <w:szCs w:val="18"/>
                              </w:rPr>
                              <w:t>Očisti sve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izbrisat će sve iz ćelije: sadržaj, oblikovanja te komentare i veze ako postoje</w:t>
                            </w:r>
                            <w:r w:rsidRPr="009D6FB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92695" id="_x0000_s1087" type="#_x0000_t202" style="position:absolute;margin-left:387pt;margin-top:57.35pt;width:127.55pt;height:88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" filled="f" fillcolor="#ddd" strokeweight=".25pt">
                <v:fill opacity="32896f"/>
                <v:textbox>
                  <w:txbxContent>
                    <w:p w14:paraId="124EC82E" w14:textId="77777777" w:rsidR="00B44E53" w:rsidRPr="009D6FB7" w:rsidRDefault="00B44E53" w:rsidP="00DC0060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9D6FB7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73623B63" w14:textId="77777777" w:rsidR="00B44E53" w:rsidRPr="009D6FB7" w:rsidRDefault="00B44E53" w:rsidP="00DC0060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Naredba </w:t>
                      </w:r>
                      <w:r w:rsidRPr="00DC0060">
                        <w:rPr>
                          <w:b/>
                          <w:sz w:val="18"/>
                          <w:szCs w:val="18"/>
                        </w:rPr>
                        <w:t>Očisti sve</w:t>
                      </w:r>
                      <w:r>
                        <w:rPr>
                          <w:sz w:val="18"/>
                          <w:szCs w:val="18"/>
                        </w:rPr>
                        <w:t xml:space="preserve"> izbrisat će sve iz ćelije: sadržaj, oblikovanja te komentare i veze ako postoje</w:t>
                      </w:r>
                      <w:r w:rsidRPr="009D6FB7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15EBB" w:rsidRPr="00FE2043">
        <w:rPr>
          <w:noProof/>
        </w:rPr>
        <w:drawing>
          <wp:inline distT="0" distB="0" distL="0" distR="0" wp14:anchorId="0ED7F2D8" wp14:editId="0D8C005E">
            <wp:extent cx="1280655" cy="2016000"/>
            <wp:effectExtent l="19050" t="19050" r="15240" b="22860"/>
            <wp:docPr id="137340757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407578" name="Slika 1373407578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655" cy="2016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F8F524" w14:textId="77777777" w:rsidR="00B5197E" w:rsidRPr="00FE2043" w:rsidRDefault="00B5197E" w:rsidP="00B5197E">
      <w:pPr>
        <w:pStyle w:val="-TEKST"/>
        <w:ind w:right="-10"/>
        <w:jc w:val="left"/>
      </w:pPr>
      <w:r w:rsidRPr="00FE2043">
        <w:t xml:space="preserve">Naredba </w:t>
      </w:r>
      <w:r w:rsidRPr="00FE2043">
        <w:rPr>
          <w:b/>
        </w:rPr>
        <w:t>Očisti sadržaj</w:t>
      </w:r>
      <w:r w:rsidRPr="00FE2043">
        <w:t xml:space="preserve"> </w:t>
      </w:r>
      <w:r w:rsidR="008139EF" w:rsidRPr="00FE2043">
        <w:t>postoji i na brzome</w:t>
      </w:r>
      <w:r w:rsidRPr="00FE2043">
        <w:t xml:space="preserve"> izbornik</w:t>
      </w:r>
      <w:r w:rsidR="008139EF" w:rsidRPr="00FE2043">
        <w:t>u</w:t>
      </w:r>
      <w:r w:rsidRPr="00FE2043">
        <w:t>.</w:t>
      </w:r>
    </w:p>
    <w:p w14:paraId="5EE15040" w14:textId="77777777" w:rsidR="00E744F1" w:rsidRPr="00FE2043" w:rsidRDefault="00E744F1" w:rsidP="00B5197E">
      <w:pPr>
        <w:pStyle w:val="-TEKST"/>
        <w:ind w:right="-10"/>
        <w:jc w:val="left"/>
      </w:pPr>
      <w:r w:rsidRPr="00FE2043">
        <w:t>Brisanje sadržaja ćelij</w:t>
      </w:r>
      <w:r w:rsidR="0057157E" w:rsidRPr="00FE2043">
        <w:t>e</w:t>
      </w:r>
      <w:r w:rsidRPr="00FE2043">
        <w:t xml:space="preserve"> je postupak kojim se briše sadržaj</w:t>
      </w:r>
      <w:r w:rsidR="00BA7456" w:rsidRPr="00FE2043">
        <w:t xml:space="preserve">, </w:t>
      </w:r>
      <w:r w:rsidR="0057157E" w:rsidRPr="00FE2043">
        <w:t xml:space="preserve">a </w:t>
      </w:r>
      <w:r w:rsidR="00BA7456" w:rsidRPr="00FE2043">
        <w:t xml:space="preserve">ćelija ostaje u tablici prazna </w:t>
      </w:r>
      <w:r w:rsidR="0057157E" w:rsidRPr="00FE2043">
        <w:t>i</w:t>
      </w:r>
      <w:r w:rsidR="00BA7456" w:rsidRPr="00FE2043">
        <w:t xml:space="preserve"> ne dolazi do pomicanja susjednih ćelija.</w:t>
      </w:r>
    </w:p>
    <w:p w14:paraId="04D08FEE" w14:textId="0A1EF6FB" w:rsidR="003676D4" w:rsidRPr="00FE2043" w:rsidRDefault="003676D4" w:rsidP="00EE16B7">
      <w:pPr>
        <w:pStyle w:val="1-1-NASLOV"/>
        <w:ind w:right="-10"/>
        <w:rPr>
          <w:sz w:val="22"/>
          <w:szCs w:val="22"/>
        </w:rPr>
      </w:pPr>
      <w:bookmarkStart w:id="81" w:name="a310"/>
      <w:bookmarkStart w:id="82" w:name="_Toc146188100"/>
      <w:r w:rsidRPr="00FE2043">
        <w:lastRenderedPageBreak/>
        <w:t>3.</w:t>
      </w:r>
      <w:r w:rsidR="00FF163A" w:rsidRPr="00FE2043">
        <w:t>1</w:t>
      </w:r>
      <w:r w:rsidR="00203E0B" w:rsidRPr="00FE2043">
        <w:t>1</w:t>
      </w:r>
      <w:r w:rsidRPr="00FE2043">
        <w:t xml:space="preserve">. </w:t>
      </w:r>
      <w:r w:rsidR="00C42C50" w:rsidRPr="00FE2043">
        <w:t>Umetanje</w:t>
      </w:r>
      <w:r w:rsidR="00A30690" w:rsidRPr="00FE2043">
        <w:t xml:space="preserve"> i</w:t>
      </w:r>
      <w:r w:rsidR="00C42C50" w:rsidRPr="00FE2043">
        <w:t xml:space="preserve"> brisanje </w:t>
      </w:r>
      <w:r w:rsidR="00A30690" w:rsidRPr="00FE2043">
        <w:t>ćelija,</w:t>
      </w:r>
      <w:r w:rsidR="00C42C50" w:rsidRPr="00FE2043">
        <w:t xml:space="preserve"> redaka i stupaca</w:t>
      </w:r>
      <w:bookmarkEnd w:id="81"/>
      <w:bookmarkEnd w:id="82"/>
    </w:p>
    <w:p w14:paraId="502E476C" w14:textId="77777777" w:rsidR="003676D4" w:rsidRPr="00FE2043" w:rsidRDefault="00FC48AF" w:rsidP="007134B5">
      <w:pPr>
        <w:pStyle w:val="-TEKST"/>
        <w:ind w:right="-10"/>
        <w:jc w:val="left"/>
      </w:pPr>
      <w:r w:rsidRPr="00FE2043">
        <w:t xml:space="preserve">Između postojećih podataka u tablici mogu </w:t>
      </w:r>
      <w:r w:rsidR="00476C1C" w:rsidRPr="00FE2043">
        <w:t xml:space="preserve">se </w:t>
      </w:r>
      <w:r w:rsidR="00832C4D" w:rsidRPr="00FE2043">
        <w:t>dodati</w:t>
      </w:r>
      <w:r w:rsidRPr="00FE2043">
        <w:t xml:space="preserve"> novi podaci umetanjem jedne ili više ćelija</w:t>
      </w:r>
      <w:r w:rsidR="00517A75" w:rsidRPr="00FE2043">
        <w:t>,</w:t>
      </w:r>
      <w:r w:rsidRPr="00FE2043">
        <w:t xml:space="preserve"> cijelog</w:t>
      </w:r>
      <w:r w:rsidR="007134B5" w:rsidRPr="00FE2043">
        <w:t>a</w:t>
      </w:r>
      <w:r w:rsidRPr="00FE2043">
        <w:t xml:space="preserve"> re</w:t>
      </w:r>
      <w:r w:rsidR="00372AC5" w:rsidRPr="00FE2043">
        <w:t>t</w:t>
      </w:r>
      <w:r w:rsidRPr="00FE2043">
        <w:t>ka ili stupca.</w:t>
      </w:r>
      <w:r w:rsidR="00B27418" w:rsidRPr="00FE2043">
        <w:t xml:space="preserve"> </w:t>
      </w:r>
      <w:r w:rsidR="00517A75" w:rsidRPr="00FE2043">
        <w:t>Također</w:t>
      </w:r>
      <w:r w:rsidR="00B27418" w:rsidRPr="00FE2043">
        <w:t xml:space="preserve"> </w:t>
      </w:r>
      <w:r w:rsidR="007D711C" w:rsidRPr="00FE2043">
        <w:t>s</w:t>
      </w:r>
      <w:r w:rsidR="00517A75" w:rsidRPr="00FE2043">
        <w:t xml:space="preserve">e </w:t>
      </w:r>
      <w:r w:rsidR="00B27418" w:rsidRPr="00FE2043">
        <w:t>mo</w:t>
      </w:r>
      <w:r w:rsidR="007D711C" w:rsidRPr="00FE2043">
        <w:t>ž</w:t>
      </w:r>
      <w:r w:rsidR="00B27418" w:rsidRPr="00FE2043">
        <w:t>e obrisati jedn</w:t>
      </w:r>
      <w:r w:rsidR="007D711C" w:rsidRPr="00FE2043">
        <w:t>a</w:t>
      </w:r>
      <w:r w:rsidR="00B27418" w:rsidRPr="00FE2043">
        <w:t xml:space="preserve"> ili više ćelija, cijeli redak ili stupac. Umetanje ili brisanje ćelija </w:t>
      </w:r>
      <w:r w:rsidR="003876CD" w:rsidRPr="00FE2043">
        <w:t>unutar</w:t>
      </w:r>
      <w:r w:rsidR="00B27418" w:rsidRPr="00FE2043">
        <w:t xml:space="preserve"> postojećih uzrokuje </w:t>
      </w:r>
      <w:r w:rsidR="00517A75" w:rsidRPr="00FE2043">
        <w:t>pomicanje</w:t>
      </w:r>
      <w:r w:rsidR="00B27418" w:rsidRPr="00FE2043">
        <w:t xml:space="preserve"> preostalih ćelija.</w:t>
      </w:r>
    </w:p>
    <w:p w14:paraId="1A76C949" w14:textId="77777777" w:rsidR="00BC029E" w:rsidRPr="00FE2043" w:rsidRDefault="00BC029E" w:rsidP="00832C4D">
      <w:pPr>
        <w:pStyle w:val="-TEKST"/>
        <w:spacing w:before="240"/>
        <w:ind w:right="-11"/>
        <w:jc w:val="left"/>
      </w:pPr>
      <w:r w:rsidRPr="00FE2043">
        <w:t>Umetanje se radi ovako:</w:t>
      </w:r>
    </w:p>
    <w:p w14:paraId="5A14C132" w14:textId="77777777" w:rsidR="00EB2F3A" w:rsidRPr="00FE2043" w:rsidRDefault="00FD2A1D" w:rsidP="00EE16B7">
      <w:pPr>
        <w:pStyle w:val="-BULLET"/>
        <w:ind w:right="-10"/>
      </w:pPr>
      <w:r w:rsidRPr="00FE2043">
        <w:t>u</w:t>
      </w:r>
      <w:r w:rsidR="00EB2F3A" w:rsidRPr="00FE2043">
        <w:t>metanj</w:t>
      </w:r>
      <w:r w:rsidR="004C62CD" w:rsidRPr="00FE2043">
        <w:t>e</w:t>
      </w:r>
      <w:r w:rsidR="00EB2F3A" w:rsidRPr="00FE2043">
        <w:t xml:space="preserve"> </w:t>
      </w:r>
      <w:r w:rsidR="00EB2F3A" w:rsidRPr="00FE2043">
        <w:rPr>
          <w:b/>
        </w:rPr>
        <w:t>redaka</w:t>
      </w:r>
      <w:r w:rsidR="004505E7" w:rsidRPr="00FE2043">
        <w:t>:</w:t>
      </w:r>
    </w:p>
    <w:p w14:paraId="69448689" w14:textId="77777777" w:rsidR="00EB2F3A" w:rsidRPr="00FE2043" w:rsidRDefault="00EB2F3A" w:rsidP="00EE16B7">
      <w:pPr>
        <w:widowControl w:val="0"/>
        <w:numPr>
          <w:ilvl w:val="0"/>
          <w:numId w:val="3"/>
        </w:numPr>
        <w:tabs>
          <w:tab w:val="clear" w:pos="720"/>
        </w:tabs>
        <w:spacing w:before="60" w:after="60"/>
        <w:ind w:left="1620" w:right="-10" w:hanging="363"/>
        <w:rPr>
          <w:sz w:val="22"/>
          <w:szCs w:val="22"/>
        </w:rPr>
      </w:pPr>
      <w:r w:rsidRPr="00FE2043">
        <w:rPr>
          <w:sz w:val="22"/>
          <w:szCs w:val="22"/>
        </w:rPr>
        <w:t>označiti redak iznad kojeg</w:t>
      </w:r>
      <w:r w:rsidR="007134B5" w:rsidRPr="00FE2043">
        <w:rPr>
          <w:sz w:val="22"/>
          <w:szCs w:val="22"/>
        </w:rPr>
        <w:t>a</w:t>
      </w:r>
      <w:r w:rsidRPr="00FE2043">
        <w:rPr>
          <w:sz w:val="22"/>
          <w:szCs w:val="22"/>
        </w:rPr>
        <w:t xml:space="preserve"> se želi umetnuti novi redak</w:t>
      </w:r>
    </w:p>
    <w:p w14:paraId="04EA1AC7" w14:textId="77777777" w:rsidR="00EB2F3A" w:rsidRPr="00FE2043" w:rsidRDefault="00C31E7E" w:rsidP="00EE16B7">
      <w:pPr>
        <w:widowControl w:val="0"/>
        <w:numPr>
          <w:ilvl w:val="0"/>
          <w:numId w:val="3"/>
        </w:numPr>
        <w:tabs>
          <w:tab w:val="clear" w:pos="720"/>
        </w:tabs>
        <w:spacing w:before="60" w:after="60"/>
        <w:ind w:left="1620" w:right="-10" w:hanging="363"/>
        <w:rPr>
          <w:sz w:val="22"/>
          <w:szCs w:val="22"/>
        </w:rPr>
      </w:pPr>
      <w:r w:rsidRPr="00FE2043">
        <w:rPr>
          <w:sz w:val="22"/>
          <w:szCs w:val="22"/>
        </w:rPr>
        <w:t xml:space="preserve">kartica </w:t>
      </w:r>
      <w:r w:rsidR="00BB737F" w:rsidRPr="00FE2043">
        <w:rPr>
          <w:i/>
          <w:sz w:val="22"/>
          <w:szCs w:val="22"/>
        </w:rPr>
        <w:t>Polazno</w:t>
      </w:r>
      <w:r w:rsidRPr="00FE2043">
        <w:rPr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skupina </w:t>
      </w:r>
      <w:r w:rsidR="00BB737F" w:rsidRPr="00FE2043">
        <w:rPr>
          <w:rFonts w:cs="Arial"/>
          <w:i/>
          <w:sz w:val="22"/>
          <w:szCs w:val="22"/>
        </w:rPr>
        <w:t>Ćelije</w:t>
      </w:r>
      <w:r w:rsidRPr="00FE2043">
        <w:rPr>
          <w:rFonts w:cs="Arial"/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</w:t>
      </w:r>
      <w:r w:rsidR="00BB737F" w:rsidRPr="00FE2043">
        <w:rPr>
          <w:rFonts w:cs="Arial"/>
          <w:i/>
          <w:sz w:val="22"/>
          <w:szCs w:val="22"/>
        </w:rPr>
        <w:t>Umetni</w:t>
      </w:r>
      <w:r w:rsidRPr="00FE2043">
        <w:rPr>
          <w:rFonts w:cs="Arial"/>
          <w:b/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="00EF10E2" w:rsidRPr="00FE2043">
        <w:rPr>
          <w:rFonts w:cs="Arial"/>
          <w:sz w:val="22"/>
          <w:szCs w:val="22"/>
        </w:rPr>
        <w:br/>
      </w:r>
      <w:r w:rsidR="00BB737F" w:rsidRPr="00FE2043">
        <w:rPr>
          <w:rFonts w:cs="Arial"/>
          <w:b/>
          <w:sz w:val="22"/>
          <w:szCs w:val="22"/>
        </w:rPr>
        <w:t>Umetni retke lista</w:t>
      </w:r>
      <w:r w:rsidR="00EB2F3A" w:rsidRPr="00FE2043">
        <w:rPr>
          <w:sz w:val="22"/>
          <w:szCs w:val="22"/>
        </w:rPr>
        <w:t>.</w:t>
      </w:r>
    </w:p>
    <w:p w14:paraId="2411F214" w14:textId="77777777" w:rsidR="00EB2F3A" w:rsidRPr="00FE2043" w:rsidRDefault="00FD2A1D" w:rsidP="00EE16B7">
      <w:pPr>
        <w:pStyle w:val="-BULLET"/>
        <w:ind w:right="-10"/>
      </w:pPr>
      <w:r w:rsidRPr="00FE2043">
        <w:t>u</w:t>
      </w:r>
      <w:r w:rsidR="00EB2F3A" w:rsidRPr="00FE2043">
        <w:t>metanj</w:t>
      </w:r>
      <w:r w:rsidR="004C62CD" w:rsidRPr="00FE2043">
        <w:t>e</w:t>
      </w:r>
      <w:r w:rsidR="00EB2F3A" w:rsidRPr="00FE2043">
        <w:t xml:space="preserve"> </w:t>
      </w:r>
      <w:r w:rsidR="00EB2F3A" w:rsidRPr="00FE2043">
        <w:rPr>
          <w:b/>
        </w:rPr>
        <w:t>stupaca</w:t>
      </w:r>
      <w:r w:rsidR="00EB2F3A" w:rsidRPr="00FE2043">
        <w:t>:</w:t>
      </w:r>
    </w:p>
    <w:p w14:paraId="5F809C11" w14:textId="77777777" w:rsidR="00EB2F3A" w:rsidRPr="00FE2043" w:rsidRDefault="00EB2F3A" w:rsidP="00EE16B7">
      <w:pPr>
        <w:widowControl w:val="0"/>
        <w:numPr>
          <w:ilvl w:val="0"/>
          <w:numId w:val="4"/>
        </w:numPr>
        <w:tabs>
          <w:tab w:val="clear" w:pos="720"/>
          <w:tab w:val="num" w:pos="-2340"/>
        </w:tabs>
        <w:spacing w:before="60" w:after="60"/>
        <w:ind w:left="1620" w:right="-10" w:hanging="357"/>
        <w:rPr>
          <w:sz w:val="22"/>
          <w:szCs w:val="22"/>
        </w:rPr>
      </w:pPr>
      <w:r w:rsidRPr="00FE2043">
        <w:rPr>
          <w:sz w:val="22"/>
          <w:szCs w:val="22"/>
        </w:rPr>
        <w:t>označiti stupac ispred kojeg</w:t>
      </w:r>
      <w:r w:rsidR="007134B5" w:rsidRPr="00FE2043">
        <w:rPr>
          <w:sz w:val="22"/>
          <w:szCs w:val="22"/>
        </w:rPr>
        <w:t>a</w:t>
      </w:r>
      <w:r w:rsidRPr="00FE2043">
        <w:rPr>
          <w:sz w:val="22"/>
          <w:szCs w:val="22"/>
        </w:rPr>
        <w:t xml:space="preserve"> se želi umetnuti novi stupac</w:t>
      </w:r>
    </w:p>
    <w:p w14:paraId="63F017DB" w14:textId="77777777" w:rsidR="00EB2F3A" w:rsidRPr="00FE2043" w:rsidRDefault="003876CD" w:rsidP="00EE16B7">
      <w:pPr>
        <w:widowControl w:val="0"/>
        <w:numPr>
          <w:ilvl w:val="0"/>
          <w:numId w:val="4"/>
        </w:numPr>
        <w:tabs>
          <w:tab w:val="clear" w:pos="720"/>
          <w:tab w:val="num" w:pos="-2340"/>
        </w:tabs>
        <w:spacing w:before="60" w:after="60"/>
        <w:ind w:left="1620" w:right="-10" w:hanging="357"/>
        <w:rPr>
          <w:sz w:val="22"/>
          <w:szCs w:val="22"/>
        </w:rPr>
      </w:pPr>
      <w:r w:rsidRPr="00FE2043">
        <w:rPr>
          <w:sz w:val="22"/>
          <w:szCs w:val="22"/>
        </w:rPr>
        <w:t xml:space="preserve">kartica </w:t>
      </w:r>
      <w:r w:rsidR="00BB737F" w:rsidRPr="00FE2043">
        <w:rPr>
          <w:i/>
          <w:sz w:val="22"/>
          <w:szCs w:val="22"/>
        </w:rPr>
        <w:t>Polazno</w:t>
      </w:r>
      <w:r w:rsidRPr="00FE2043">
        <w:rPr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skupina </w:t>
      </w:r>
      <w:r w:rsidR="00BB737F" w:rsidRPr="00FE2043">
        <w:rPr>
          <w:rFonts w:cs="Arial"/>
          <w:i/>
          <w:sz w:val="22"/>
          <w:szCs w:val="22"/>
        </w:rPr>
        <w:t>Ćelije</w:t>
      </w:r>
      <w:r w:rsidRPr="00FE2043">
        <w:rPr>
          <w:rFonts w:cs="Arial"/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</w:t>
      </w:r>
      <w:r w:rsidR="00BB737F" w:rsidRPr="00FE2043">
        <w:rPr>
          <w:rFonts w:cs="Arial"/>
          <w:i/>
          <w:sz w:val="22"/>
          <w:szCs w:val="22"/>
        </w:rPr>
        <w:t>Umetni</w:t>
      </w:r>
      <w:r w:rsidRPr="00FE2043">
        <w:rPr>
          <w:rFonts w:cs="Arial"/>
          <w:b/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</w:t>
      </w:r>
      <w:r w:rsidR="00426CE4" w:rsidRPr="00FE2043">
        <w:rPr>
          <w:rFonts w:cs="Arial"/>
          <w:sz w:val="22"/>
          <w:szCs w:val="22"/>
        </w:rPr>
        <w:br/>
      </w:r>
      <w:r w:rsidR="00BB737F" w:rsidRPr="00FE2043">
        <w:rPr>
          <w:rFonts w:cs="Arial"/>
          <w:b/>
          <w:sz w:val="22"/>
          <w:szCs w:val="22"/>
        </w:rPr>
        <w:t>Umetni stupce lista</w:t>
      </w:r>
      <w:r w:rsidR="00EB2F3A" w:rsidRPr="00FE2043">
        <w:rPr>
          <w:sz w:val="22"/>
          <w:szCs w:val="22"/>
        </w:rPr>
        <w:t>.</w:t>
      </w:r>
    </w:p>
    <w:p w14:paraId="627D257E" w14:textId="77777777" w:rsidR="00B27418" w:rsidRPr="00FE2043" w:rsidRDefault="00FD2A1D" w:rsidP="00EE16B7">
      <w:pPr>
        <w:pStyle w:val="-BULLET"/>
        <w:ind w:right="-10"/>
      </w:pPr>
      <w:r w:rsidRPr="00FE2043">
        <w:t>u</w:t>
      </w:r>
      <w:r w:rsidR="00B27418" w:rsidRPr="00FE2043">
        <w:t xml:space="preserve">metanje </w:t>
      </w:r>
      <w:r w:rsidR="00B27418" w:rsidRPr="00FE2043">
        <w:rPr>
          <w:b/>
        </w:rPr>
        <w:t>ćelija</w:t>
      </w:r>
      <w:r w:rsidR="00B27418" w:rsidRPr="00FE2043">
        <w:t>:</w:t>
      </w:r>
    </w:p>
    <w:p w14:paraId="76143EBE" w14:textId="77777777" w:rsidR="00B27418" w:rsidRPr="00FE2043" w:rsidRDefault="00B27418" w:rsidP="00EE16B7">
      <w:pPr>
        <w:widowControl w:val="0"/>
        <w:numPr>
          <w:ilvl w:val="0"/>
          <w:numId w:val="5"/>
        </w:numPr>
        <w:tabs>
          <w:tab w:val="clear" w:pos="720"/>
        </w:tabs>
        <w:spacing w:before="60" w:after="60"/>
        <w:ind w:left="1620" w:right="-10" w:hanging="357"/>
        <w:rPr>
          <w:sz w:val="22"/>
          <w:szCs w:val="22"/>
        </w:rPr>
      </w:pPr>
      <w:r w:rsidRPr="00FE2043">
        <w:rPr>
          <w:sz w:val="22"/>
          <w:szCs w:val="22"/>
        </w:rPr>
        <w:t xml:space="preserve">označiti </w:t>
      </w:r>
      <w:r w:rsidR="00FD2A1D" w:rsidRPr="00FE2043">
        <w:rPr>
          <w:sz w:val="22"/>
          <w:szCs w:val="22"/>
        </w:rPr>
        <w:t>t</w:t>
      </w:r>
      <w:r w:rsidRPr="00FE2043">
        <w:rPr>
          <w:sz w:val="22"/>
          <w:szCs w:val="22"/>
        </w:rPr>
        <w:t>oliko ćelija koliko ih se želi umetnuti</w:t>
      </w:r>
    </w:p>
    <w:p w14:paraId="01B7F56A" w14:textId="77777777" w:rsidR="00B27418" w:rsidRPr="00FE2043" w:rsidRDefault="003876CD" w:rsidP="00EE16B7">
      <w:pPr>
        <w:widowControl w:val="0"/>
        <w:numPr>
          <w:ilvl w:val="0"/>
          <w:numId w:val="5"/>
        </w:numPr>
        <w:tabs>
          <w:tab w:val="clear" w:pos="720"/>
        </w:tabs>
        <w:spacing w:before="60" w:after="60"/>
        <w:ind w:left="1620" w:right="-10" w:hanging="357"/>
        <w:rPr>
          <w:sz w:val="22"/>
          <w:szCs w:val="22"/>
        </w:rPr>
      </w:pPr>
      <w:r w:rsidRPr="00FE2043">
        <w:rPr>
          <w:sz w:val="22"/>
          <w:szCs w:val="22"/>
        </w:rPr>
        <w:t xml:space="preserve">kartica </w:t>
      </w:r>
      <w:r w:rsidR="00BB737F" w:rsidRPr="00FE2043">
        <w:rPr>
          <w:i/>
          <w:sz w:val="22"/>
          <w:szCs w:val="22"/>
        </w:rPr>
        <w:t>Polazno</w:t>
      </w:r>
      <w:r w:rsidRPr="00FE2043">
        <w:rPr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skupina </w:t>
      </w:r>
      <w:r w:rsidR="00BB737F" w:rsidRPr="00FE2043">
        <w:rPr>
          <w:rFonts w:cs="Arial"/>
          <w:i/>
          <w:sz w:val="22"/>
          <w:szCs w:val="22"/>
        </w:rPr>
        <w:t>Ćelije</w:t>
      </w:r>
      <w:r w:rsidRPr="00FE2043">
        <w:rPr>
          <w:rFonts w:cs="Arial"/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</w:t>
      </w:r>
      <w:r w:rsidR="00BB737F" w:rsidRPr="00FE2043">
        <w:rPr>
          <w:rFonts w:cs="Arial"/>
          <w:i/>
          <w:sz w:val="22"/>
          <w:szCs w:val="22"/>
        </w:rPr>
        <w:t>Umetni</w:t>
      </w:r>
      <w:r w:rsidRPr="00FE2043">
        <w:rPr>
          <w:rFonts w:cs="Arial"/>
          <w:b/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</w:t>
      </w:r>
      <w:r w:rsidR="001F3D11" w:rsidRPr="00FE2043">
        <w:rPr>
          <w:rFonts w:cs="Arial"/>
          <w:sz w:val="22"/>
          <w:szCs w:val="22"/>
        </w:rPr>
        <w:br/>
      </w:r>
      <w:r w:rsidR="001F3D11" w:rsidRPr="00FE2043">
        <w:rPr>
          <w:rFonts w:cs="Arial"/>
          <w:b/>
          <w:sz w:val="22"/>
          <w:szCs w:val="22"/>
        </w:rPr>
        <w:t>Umet</w:t>
      </w:r>
      <w:r w:rsidR="007540B1" w:rsidRPr="00FE2043">
        <w:rPr>
          <w:rFonts w:cs="Arial"/>
          <w:b/>
          <w:sz w:val="22"/>
          <w:szCs w:val="22"/>
        </w:rPr>
        <w:t>ni</w:t>
      </w:r>
      <w:r w:rsidRPr="00FE2043">
        <w:rPr>
          <w:rFonts w:cs="Arial"/>
          <w:b/>
          <w:sz w:val="22"/>
          <w:szCs w:val="22"/>
        </w:rPr>
        <w:t xml:space="preserve"> </w:t>
      </w:r>
      <w:r w:rsidR="001F3D11" w:rsidRPr="00FE2043">
        <w:rPr>
          <w:rFonts w:cs="Arial"/>
          <w:b/>
          <w:sz w:val="22"/>
          <w:szCs w:val="22"/>
        </w:rPr>
        <w:t>ćelij</w:t>
      </w:r>
      <w:r w:rsidR="007540B1" w:rsidRPr="00FE2043">
        <w:rPr>
          <w:rFonts w:cs="Arial"/>
          <w:b/>
          <w:sz w:val="22"/>
          <w:szCs w:val="22"/>
        </w:rPr>
        <w:t>e</w:t>
      </w:r>
      <w:r w:rsidR="00B27418" w:rsidRPr="00FE2043">
        <w:rPr>
          <w:sz w:val="22"/>
          <w:szCs w:val="22"/>
        </w:rPr>
        <w:t>.</w:t>
      </w:r>
    </w:p>
    <w:p w14:paraId="094E96B0" w14:textId="2280B898" w:rsidR="007540B1" w:rsidRPr="00FE2043" w:rsidRDefault="00455799" w:rsidP="00137680">
      <w:pPr>
        <w:widowControl w:val="0"/>
        <w:spacing w:before="60" w:after="60"/>
        <w:ind w:left="1620" w:right="-10"/>
      </w:pPr>
      <w:r w:rsidRPr="00FE2043">
        <w:rPr>
          <w:noProof/>
        </w:rPr>
        <w:drawing>
          <wp:inline distT="0" distB="0" distL="0" distR="0" wp14:anchorId="39CAB34A" wp14:editId="304D001D">
            <wp:extent cx="1368248" cy="1188000"/>
            <wp:effectExtent l="19050" t="19050" r="22860" b="12700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lika 8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248" cy="1188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540B1" w:rsidRPr="00FE2043">
        <w:t xml:space="preserve">  </w:t>
      </w:r>
      <w:r w:rsidR="00A0615E" w:rsidRPr="00FE2043">
        <w:rPr>
          <w:noProof/>
        </w:rPr>
        <w:drawing>
          <wp:inline distT="0" distB="0" distL="0" distR="0" wp14:anchorId="150A3766" wp14:editId="43FBF5E2">
            <wp:extent cx="1259994" cy="1188000"/>
            <wp:effectExtent l="19050" t="19050" r="16510" b="12700"/>
            <wp:docPr id="81508771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87713" name="Slika 815087713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994" cy="1188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F793BD" w14:textId="498D7A16" w:rsidR="00B27418" w:rsidRPr="00FE2043" w:rsidRDefault="00823C87" w:rsidP="00EE16B7">
      <w:pPr>
        <w:pStyle w:val="-TEKST"/>
        <w:spacing w:before="120"/>
        <w:ind w:right="-10"/>
        <w:jc w:val="left"/>
      </w:pPr>
      <w:r w:rsidRPr="00FE2043">
        <w:t xml:space="preserve">Na okviru </w:t>
      </w:r>
      <w:r w:rsidR="001F3D11" w:rsidRPr="00FE2043">
        <w:rPr>
          <w:b/>
        </w:rPr>
        <w:t>Umetn</w:t>
      </w:r>
      <w:r w:rsidR="000157B9" w:rsidRPr="00FE2043">
        <w:rPr>
          <w:b/>
        </w:rPr>
        <w:t>i</w:t>
      </w:r>
      <w:r w:rsidR="007134B5" w:rsidRPr="00FE2043">
        <w:rPr>
          <w:iCs/>
        </w:rPr>
        <w:t>,</w:t>
      </w:r>
      <w:r w:rsidRPr="00FE2043">
        <w:t xml:space="preserve"> </w:t>
      </w:r>
      <w:r w:rsidR="00AE2C60" w:rsidRPr="00FE2043">
        <w:t>mogućnost</w:t>
      </w:r>
      <w:r w:rsidRPr="00FE2043">
        <w:t xml:space="preserve"> </w:t>
      </w:r>
      <w:r w:rsidR="001F3D11" w:rsidRPr="00FE2043">
        <w:rPr>
          <w:b/>
        </w:rPr>
        <w:t>Pomakni ćelije udesno</w:t>
      </w:r>
      <w:r w:rsidRPr="00FE2043">
        <w:t xml:space="preserve"> označava da će se postojeće ćelije pomaknuti udesno, </w:t>
      </w:r>
      <w:r w:rsidR="007F30CB" w:rsidRPr="00FE2043">
        <w:t>kako</w:t>
      </w:r>
      <w:r w:rsidRPr="00FE2043">
        <w:t xml:space="preserve"> bi se nove ćelije mogle umetnuti na mjesto odabranih ćelija.</w:t>
      </w:r>
    </w:p>
    <w:p w14:paraId="02EB942B" w14:textId="77777777" w:rsidR="00823C87" w:rsidRPr="00FE2043" w:rsidRDefault="00AE2C60" w:rsidP="00EE16B7">
      <w:pPr>
        <w:pStyle w:val="-TEKST"/>
        <w:ind w:right="-10"/>
        <w:jc w:val="left"/>
      </w:pPr>
      <w:r w:rsidRPr="00FE2043">
        <w:t>Mogućnost</w:t>
      </w:r>
      <w:r w:rsidR="00823C87" w:rsidRPr="00FE2043">
        <w:t xml:space="preserve"> </w:t>
      </w:r>
      <w:r w:rsidR="001F3D11" w:rsidRPr="00FE2043">
        <w:rPr>
          <w:b/>
        </w:rPr>
        <w:t>Pomakni ćelije nadolje</w:t>
      </w:r>
      <w:r w:rsidR="00823C87" w:rsidRPr="00FE2043">
        <w:t xml:space="preserve"> označava da će se postojeće ćelije pomaknuti dolje. </w:t>
      </w:r>
      <w:r w:rsidRPr="00FE2043">
        <w:t>Mogućnosti</w:t>
      </w:r>
      <w:r w:rsidR="00823C87" w:rsidRPr="00FE2043">
        <w:t xml:space="preserve"> </w:t>
      </w:r>
      <w:r w:rsidR="001F3D11" w:rsidRPr="00FE2043">
        <w:rPr>
          <w:b/>
        </w:rPr>
        <w:t>Cijeli redak</w:t>
      </w:r>
      <w:r w:rsidR="00823C87" w:rsidRPr="00FE2043">
        <w:t xml:space="preserve"> i </w:t>
      </w:r>
      <w:r w:rsidR="001F3D11" w:rsidRPr="00FE2043">
        <w:rPr>
          <w:b/>
        </w:rPr>
        <w:t>Cijeli stupac</w:t>
      </w:r>
      <w:r w:rsidR="00823C87" w:rsidRPr="00FE2043">
        <w:t xml:space="preserve"> </w:t>
      </w:r>
      <w:r w:rsidR="00CF592B" w:rsidRPr="00FE2043">
        <w:t>umeću</w:t>
      </w:r>
      <w:r w:rsidR="00823C87" w:rsidRPr="00FE2043">
        <w:t xml:space="preserve"> cijeli red</w:t>
      </w:r>
      <w:r w:rsidR="007F30CB" w:rsidRPr="00FE2043">
        <w:t>ak</w:t>
      </w:r>
      <w:r w:rsidR="00823C87" w:rsidRPr="00FE2043">
        <w:t>, odnosno stupac.</w:t>
      </w:r>
    </w:p>
    <w:p w14:paraId="229FEA09" w14:textId="77777777" w:rsidR="00AE2C60" w:rsidRPr="00FE2043" w:rsidRDefault="00BC029E" w:rsidP="00832C4D">
      <w:pPr>
        <w:pStyle w:val="-TEKST"/>
        <w:spacing w:before="240"/>
        <w:ind w:right="-11"/>
        <w:jc w:val="left"/>
      </w:pPr>
      <w:r w:rsidRPr="00FE2043">
        <w:t>Brisanje se radi ovako:</w:t>
      </w:r>
    </w:p>
    <w:p w14:paraId="6BE22423" w14:textId="77777777" w:rsidR="00EB2F3A" w:rsidRPr="00FE2043" w:rsidRDefault="001C5061" w:rsidP="00EE16B7">
      <w:pPr>
        <w:pStyle w:val="-BULLET"/>
        <w:ind w:right="-10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3414B0ED" wp14:editId="1CD16F59">
                <wp:simplePos x="0" y="0"/>
                <wp:positionH relativeFrom="page">
                  <wp:posOffset>266699</wp:posOffset>
                </wp:positionH>
                <wp:positionV relativeFrom="paragraph">
                  <wp:posOffset>262255</wp:posOffset>
                </wp:positionV>
                <wp:extent cx="1619885" cy="878205"/>
                <wp:effectExtent l="0" t="0" r="18415" b="17145"/>
                <wp:wrapNone/>
                <wp:docPr id="1122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8782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9DAFDC" w14:textId="77777777" w:rsidR="00B44E53" w:rsidRPr="00D60E2D" w:rsidRDefault="00B44E53" w:rsidP="00D60E2D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60E2D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10706789" w14:textId="0F9E93B7" w:rsidR="00B44E53" w:rsidRPr="00D60E2D" w:rsidRDefault="00B44E53" w:rsidP="00D60E2D">
                            <w:pPr>
                              <w:spacing w:before="120"/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Naredbe </w:t>
                            </w:r>
                            <w:r w:rsidRPr="00D60E2D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Umetni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i </w:t>
                            </w:r>
                            <w:r w:rsidRPr="00D60E2D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Izbriši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74B8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nalaze se i na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brzo</w:t>
                            </w:r>
                            <w:r w:rsidR="006E74B8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izbornik</w:t>
                            </w:r>
                            <w:r w:rsidR="006E74B8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u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4B0ED" id="Rectangle 756" o:spid="_x0000_s1088" style="position:absolute;left:0;text-align:left;margin-left:21pt;margin-top:20.65pt;width:127.55pt;height:69.15pt;z-index: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" filled="f" fillcolor="#ddd" strokeweight=".25pt">
                <v:fill opacity="32896f"/>
                <v:textbox>
                  <w:txbxContent>
                    <w:p w14:paraId="649DAFDC" w14:textId="77777777" w:rsidR="00B44E53" w:rsidRPr="00D60E2D" w:rsidRDefault="00B44E53" w:rsidP="00D60E2D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D60E2D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10706789" w14:textId="0F9E93B7" w:rsidR="00B44E53" w:rsidRPr="00D60E2D" w:rsidRDefault="00B44E53" w:rsidP="00D60E2D">
                      <w:pPr>
                        <w:spacing w:before="120"/>
                        <w:rPr>
                          <w:rFonts w:cs="Arial"/>
                          <w:bCs/>
                          <w:sz w:val="18"/>
                          <w:szCs w:val="18"/>
                        </w:rPr>
                      </w:pP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Naredbe </w:t>
                      </w:r>
                      <w:r w:rsidRPr="00D60E2D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Umetni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i </w:t>
                      </w:r>
                      <w:r w:rsidRPr="00D60E2D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Izbriši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6E74B8">
                        <w:rPr>
                          <w:rFonts w:cs="Arial"/>
                          <w:bCs/>
                          <w:sz w:val="18"/>
                          <w:szCs w:val="18"/>
                        </w:rPr>
                        <w:t>nalaze se i na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brzo</w:t>
                      </w:r>
                      <w:r w:rsidR="006E74B8">
                        <w:rPr>
                          <w:rFonts w:cs="Arial"/>
                          <w:bCs/>
                          <w:sz w:val="18"/>
                          <w:szCs w:val="18"/>
                        </w:rPr>
                        <w:t>m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izbornik</w:t>
                      </w:r>
                      <w:r w:rsidR="006E74B8">
                        <w:rPr>
                          <w:rFonts w:cs="Arial"/>
                          <w:bCs/>
                          <w:sz w:val="18"/>
                          <w:szCs w:val="18"/>
                        </w:rPr>
                        <w:t>u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D2A1D" w:rsidRPr="00FE2043">
        <w:t>b</w:t>
      </w:r>
      <w:r w:rsidR="00EB2F3A" w:rsidRPr="00FE2043">
        <w:t>risanj</w:t>
      </w:r>
      <w:r w:rsidR="004C62CD" w:rsidRPr="00FE2043">
        <w:t>e</w:t>
      </w:r>
      <w:r w:rsidR="00EB2F3A" w:rsidRPr="00FE2043">
        <w:t xml:space="preserve"> </w:t>
      </w:r>
      <w:r w:rsidR="00EB2F3A" w:rsidRPr="00FE2043">
        <w:rPr>
          <w:b/>
        </w:rPr>
        <w:t>redaka</w:t>
      </w:r>
      <w:r w:rsidR="000157B9" w:rsidRPr="00FE2043">
        <w:rPr>
          <w:bCs/>
        </w:rPr>
        <w:t xml:space="preserve"> ili </w:t>
      </w:r>
      <w:r w:rsidR="000157B9" w:rsidRPr="0095486B">
        <w:rPr>
          <w:b/>
        </w:rPr>
        <w:t>stupaca</w:t>
      </w:r>
      <w:r w:rsidR="00EB2F3A" w:rsidRPr="00FE2043">
        <w:t>:</w:t>
      </w:r>
    </w:p>
    <w:p w14:paraId="5D914923" w14:textId="77777777" w:rsidR="00EB2F3A" w:rsidRPr="00FE2043" w:rsidRDefault="00EB2F3A" w:rsidP="00EE16B7">
      <w:pPr>
        <w:widowControl w:val="0"/>
        <w:numPr>
          <w:ilvl w:val="0"/>
          <w:numId w:val="6"/>
        </w:numPr>
        <w:tabs>
          <w:tab w:val="clear" w:pos="720"/>
        </w:tabs>
        <w:spacing w:before="60" w:after="60"/>
        <w:ind w:left="1620" w:right="-10" w:hanging="357"/>
        <w:rPr>
          <w:sz w:val="22"/>
          <w:szCs w:val="22"/>
        </w:rPr>
      </w:pPr>
      <w:r w:rsidRPr="00FE2043">
        <w:rPr>
          <w:sz w:val="22"/>
          <w:szCs w:val="22"/>
        </w:rPr>
        <w:t>označiti redak koj</w:t>
      </w:r>
      <w:r w:rsidR="001E08A4" w:rsidRPr="00FE2043">
        <w:rPr>
          <w:sz w:val="22"/>
          <w:szCs w:val="22"/>
        </w:rPr>
        <w:t>i</w:t>
      </w:r>
      <w:r w:rsidRPr="00FE2043">
        <w:rPr>
          <w:sz w:val="22"/>
          <w:szCs w:val="22"/>
        </w:rPr>
        <w:t xml:space="preserve"> se želi obrisati</w:t>
      </w:r>
    </w:p>
    <w:p w14:paraId="29AFB409" w14:textId="77777777" w:rsidR="00EB2F3A" w:rsidRPr="00FE2043" w:rsidRDefault="0082642B" w:rsidP="00D316CB">
      <w:pPr>
        <w:widowControl w:val="0"/>
        <w:numPr>
          <w:ilvl w:val="0"/>
          <w:numId w:val="6"/>
        </w:numPr>
        <w:tabs>
          <w:tab w:val="clear" w:pos="720"/>
        </w:tabs>
        <w:spacing w:before="60" w:after="60"/>
        <w:ind w:left="1620" w:right="-10" w:hanging="357"/>
        <w:rPr>
          <w:sz w:val="22"/>
          <w:szCs w:val="22"/>
        </w:rPr>
      </w:pPr>
      <w:r w:rsidRPr="00FE2043">
        <w:rPr>
          <w:sz w:val="22"/>
          <w:szCs w:val="22"/>
        </w:rPr>
        <w:t xml:space="preserve">kartica </w:t>
      </w:r>
      <w:r w:rsidR="001F3D11" w:rsidRPr="00FE2043">
        <w:rPr>
          <w:i/>
          <w:sz w:val="22"/>
          <w:szCs w:val="22"/>
        </w:rPr>
        <w:t>Polazno</w:t>
      </w:r>
      <w:r w:rsidRPr="00FE2043">
        <w:rPr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skupina </w:t>
      </w:r>
      <w:r w:rsidR="001F3D11" w:rsidRPr="00FE2043">
        <w:rPr>
          <w:rFonts w:cs="Arial"/>
          <w:i/>
          <w:sz w:val="22"/>
          <w:szCs w:val="22"/>
        </w:rPr>
        <w:t>Ćelije</w:t>
      </w:r>
      <w:r w:rsidRPr="00FE2043">
        <w:rPr>
          <w:rFonts w:cs="Arial"/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</w:t>
      </w:r>
      <w:r w:rsidR="001F3D11" w:rsidRPr="00FE2043">
        <w:rPr>
          <w:rFonts w:cs="Arial"/>
          <w:i/>
          <w:sz w:val="22"/>
          <w:szCs w:val="22"/>
        </w:rPr>
        <w:t>Izbriši</w:t>
      </w:r>
      <w:r w:rsidRPr="00FE2043">
        <w:rPr>
          <w:rFonts w:cs="Arial"/>
          <w:b/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</w:t>
      </w:r>
      <w:r w:rsidR="001F3D11" w:rsidRPr="00FE2043">
        <w:rPr>
          <w:rFonts w:cs="Arial"/>
          <w:b/>
          <w:sz w:val="22"/>
          <w:szCs w:val="22"/>
        </w:rPr>
        <w:t>Izbriši retke lista</w:t>
      </w:r>
      <w:r w:rsidR="000157B9" w:rsidRPr="00FE2043">
        <w:rPr>
          <w:rFonts w:cs="Arial"/>
          <w:bCs/>
          <w:sz w:val="22"/>
          <w:szCs w:val="22"/>
        </w:rPr>
        <w:t xml:space="preserve"> ili </w:t>
      </w:r>
      <w:r w:rsidR="000157B9" w:rsidRPr="0095486B">
        <w:rPr>
          <w:rFonts w:cs="Arial"/>
          <w:b/>
          <w:sz w:val="22"/>
          <w:szCs w:val="22"/>
        </w:rPr>
        <w:t>Izbriši stupce lista</w:t>
      </w:r>
      <w:r w:rsidRPr="00FE2043">
        <w:rPr>
          <w:sz w:val="22"/>
          <w:szCs w:val="22"/>
        </w:rPr>
        <w:t>.</w:t>
      </w:r>
    </w:p>
    <w:p w14:paraId="5E547453" w14:textId="77777777" w:rsidR="00823C87" w:rsidRPr="00FE2043" w:rsidRDefault="00FD2A1D" w:rsidP="00EE16B7">
      <w:pPr>
        <w:pStyle w:val="-BULLET"/>
        <w:ind w:right="-10"/>
      </w:pPr>
      <w:r w:rsidRPr="00FE2043">
        <w:t>b</w:t>
      </w:r>
      <w:r w:rsidR="00823C87" w:rsidRPr="00FE2043">
        <w:t xml:space="preserve">risanje </w:t>
      </w:r>
      <w:r w:rsidR="00823C87" w:rsidRPr="00FE2043">
        <w:rPr>
          <w:b/>
        </w:rPr>
        <w:t>ćelija</w:t>
      </w:r>
      <w:r w:rsidR="00823C87" w:rsidRPr="00FE2043">
        <w:t>:</w:t>
      </w:r>
    </w:p>
    <w:p w14:paraId="68FF8165" w14:textId="77777777" w:rsidR="00823C87" w:rsidRPr="00FE2043" w:rsidRDefault="00823C87" w:rsidP="007134B5">
      <w:pPr>
        <w:widowControl w:val="0"/>
        <w:numPr>
          <w:ilvl w:val="0"/>
          <w:numId w:val="8"/>
        </w:numPr>
        <w:tabs>
          <w:tab w:val="clear" w:pos="720"/>
        </w:tabs>
        <w:spacing w:before="60" w:after="60"/>
        <w:ind w:left="1620" w:right="-10" w:hanging="357"/>
        <w:rPr>
          <w:sz w:val="22"/>
          <w:szCs w:val="22"/>
        </w:rPr>
      </w:pPr>
      <w:r w:rsidRPr="00FE2043">
        <w:rPr>
          <w:sz w:val="22"/>
          <w:szCs w:val="22"/>
        </w:rPr>
        <w:t xml:space="preserve">označiti </w:t>
      </w:r>
      <w:r w:rsidR="00A30690" w:rsidRPr="00FE2043">
        <w:rPr>
          <w:sz w:val="22"/>
          <w:szCs w:val="22"/>
        </w:rPr>
        <w:t>one</w:t>
      </w:r>
      <w:r w:rsidRPr="00FE2043">
        <w:rPr>
          <w:sz w:val="22"/>
          <w:szCs w:val="22"/>
        </w:rPr>
        <w:t xml:space="preserve"> ćelij</w:t>
      </w:r>
      <w:r w:rsidR="00135645" w:rsidRPr="00FE2043">
        <w:rPr>
          <w:sz w:val="22"/>
          <w:szCs w:val="22"/>
        </w:rPr>
        <w:t>e</w:t>
      </w:r>
      <w:r w:rsidRPr="00FE2043">
        <w:rPr>
          <w:sz w:val="22"/>
          <w:szCs w:val="22"/>
        </w:rPr>
        <w:t xml:space="preserve"> </w:t>
      </w:r>
      <w:r w:rsidR="00A30690" w:rsidRPr="00FE2043">
        <w:rPr>
          <w:sz w:val="22"/>
          <w:szCs w:val="22"/>
        </w:rPr>
        <w:t xml:space="preserve">koje </w:t>
      </w:r>
      <w:r w:rsidRPr="00FE2043">
        <w:rPr>
          <w:sz w:val="22"/>
          <w:szCs w:val="22"/>
        </w:rPr>
        <w:t>se žel</w:t>
      </w:r>
      <w:r w:rsidR="007134B5" w:rsidRPr="00FE2043">
        <w:rPr>
          <w:sz w:val="22"/>
          <w:szCs w:val="22"/>
        </w:rPr>
        <w:t>e</w:t>
      </w:r>
      <w:r w:rsidRPr="00FE2043">
        <w:rPr>
          <w:sz w:val="22"/>
          <w:szCs w:val="22"/>
        </w:rPr>
        <w:t xml:space="preserve"> </w:t>
      </w:r>
      <w:r w:rsidR="00570F73" w:rsidRPr="00FE2043">
        <w:rPr>
          <w:sz w:val="22"/>
          <w:szCs w:val="22"/>
        </w:rPr>
        <w:t>o</w:t>
      </w:r>
      <w:r w:rsidRPr="00FE2043">
        <w:rPr>
          <w:sz w:val="22"/>
          <w:szCs w:val="22"/>
        </w:rPr>
        <w:t>brisati</w:t>
      </w:r>
    </w:p>
    <w:p w14:paraId="2D13F974" w14:textId="77777777" w:rsidR="00823C87" w:rsidRPr="00FE2043" w:rsidRDefault="0082642B" w:rsidP="00D63DCD">
      <w:pPr>
        <w:widowControl w:val="0"/>
        <w:numPr>
          <w:ilvl w:val="0"/>
          <w:numId w:val="8"/>
        </w:numPr>
        <w:tabs>
          <w:tab w:val="clear" w:pos="720"/>
        </w:tabs>
        <w:spacing w:before="60" w:after="60"/>
        <w:ind w:left="1620" w:right="-10" w:hanging="357"/>
        <w:rPr>
          <w:sz w:val="22"/>
          <w:szCs w:val="22"/>
        </w:rPr>
      </w:pPr>
      <w:r w:rsidRPr="00FE2043">
        <w:rPr>
          <w:sz w:val="22"/>
          <w:szCs w:val="22"/>
        </w:rPr>
        <w:t xml:space="preserve">kartica </w:t>
      </w:r>
      <w:r w:rsidR="001F3D11" w:rsidRPr="00FE2043">
        <w:rPr>
          <w:i/>
          <w:sz w:val="22"/>
          <w:szCs w:val="22"/>
        </w:rPr>
        <w:t>Polazno</w:t>
      </w:r>
      <w:r w:rsidRPr="00FE2043">
        <w:rPr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skupina </w:t>
      </w:r>
      <w:r w:rsidR="001F3D11" w:rsidRPr="00FE2043">
        <w:rPr>
          <w:rFonts w:cs="Arial"/>
          <w:i/>
          <w:sz w:val="22"/>
          <w:szCs w:val="22"/>
        </w:rPr>
        <w:t>Ćelije</w:t>
      </w:r>
      <w:r w:rsidRPr="00FE2043">
        <w:rPr>
          <w:rFonts w:cs="Arial"/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Pr="00FE2043">
        <w:rPr>
          <w:rFonts w:cs="Arial"/>
          <w:sz w:val="22"/>
          <w:szCs w:val="22"/>
        </w:rPr>
        <w:t xml:space="preserve"> </w:t>
      </w:r>
      <w:r w:rsidR="001F3D11" w:rsidRPr="00FE2043">
        <w:rPr>
          <w:rFonts w:cs="Arial"/>
          <w:i/>
          <w:sz w:val="22"/>
          <w:szCs w:val="22"/>
        </w:rPr>
        <w:t>Izbriši</w:t>
      </w:r>
      <w:r w:rsidRPr="00FE2043">
        <w:rPr>
          <w:rFonts w:cs="Arial"/>
          <w:b/>
          <w:sz w:val="22"/>
          <w:szCs w:val="22"/>
        </w:rPr>
        <w:t xml:space="preserve"> </w:t>
      </w:r>
      <w:r w:rsidR="00B81A50" w:rsidRPr="00FE2043">
        <w:rPr>
          <w:rFonts w:cs="Arial"/>
          <w:sz w:val="22"/>
          <w:szCs w:val="22"/>
        </w:rPr>
        <w:t>→</w:t>
      </w:r>
      <w:r w:rsidR="00D63DCD" w:rsidRPr="00FE2043">
        <w:rPr>
          <w:rFonts w:cs="Arial"/>
          <w:sz w:val="22"/>
          <w:szCs w:val="22"/>
        </w:rPr>
        <w:br/>
      </w:r>
      <w:r w:rsidR="001B4CB4" w:rsidRPr="00FE2043">
        <w:rPr>
          <w:rFonts w:cs="Arial"/>
          <w:b/>
          <w:sz w:val="22"/>
          <w:szCs w:val="22"/>
        </w:rPr>
        <w:t>Izbriši</w:t>
      </w:r>
      <w:r w:rsidR="001F3D11" w:rsidRPr="00FE2043">
        <w:rPr>
          <w:rFonts w:cs="Arial"/>
          <w:b/>
          <w:sz w:val="22"/>
          <w:szCs w:val="22"/>
        </w:rPr>
        <w:t xml:space="preserve"> ćelij</w:t>
      </w:r>
      <w:r w:rsidR="001B4CB4" w:rsidRPr="00FE2043">
        <w:rPr>
          <w:rFonts w:cs="Arial"/>
          <w:b/>
          <w:sz w:val="22"/>
          <w:szCs w:val="22"/>
        </w:rPr>
        <w:t>e</w:t>
      </w:r>
      <w:r w:rsidR="00823C87" w:rsidRPr="00FE2043">
        <w:rPr>
          <w:sz w:val="22"/>
          <w:szCs w:val="22"/>
        </w:rPr>
        <w:t>.</w:t>
      </w:r>
    </w:p>
    <w:p w14:paraId="725590FC" w14:textId="3DC63361" w:rsidR="001B4CB4" w:rsidRPr="00FE2043" w:rsidRDefault="006E74B8" w:rsidP="001B4CB4">
      <w:pPr>
        <w:pStyle w:val="-TEKST"/>
        <w:spacing w:before="120"/>
        <w:ind w:right="-10"/>
        <w:jc w:val="center"/>
      </w:pPr>
      <w:r w:rsidRPr="00FE2043">
        <w:rPr>
          <w:noProof/>
        </w:rPr>
        <w:lastRenderedPageBreak/>
        <w:drawing>
          <wp:inline distT="0" distB="0" distL="0" distR="0" wp14:anchorId="20046CCC" wp14:editId="64CE9A9C">
            <wp:extent cx="1294510" cy="1188000"/>
            <wp:effectExtent l="19050" t="19050" r="20320" b="12700"/>
            <wp:docPr id="178110154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101543" name="Slika 1781101543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510" cy="1188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E2043">
        <w:t xml:space="preserve">  </w:t>
      </w:r>
      <w:r w:rsidRPr="00FE2043">
        <w:rPr>
          <w:noProof/>
        </w:rPr>
        <w:drawing>
          <wp:inline distT="0" distB="0" distL="0" distR="0" wp14:anchorId="650E3DF8" wp14:editId="6E6C3120">
            <wp:extent cx="1252410" cy="1188000"/>
            <wp:effectExtent l="19050" t="19050" r="24130" b="12700"/>
            <wp:docPr id="83458484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84847" name="Slika 834584847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410" cy="1188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A7F614" w14:textId="79086FD1" w:rsidR="00CF592B" w:rsidRPr="00FE2043" w:rsidRDefault="00570F73" w:rsidP="00EE16B7">
      <w:pPr>
        <w:pStyle w:val="-TEKST"/>
        <w:spacing w:before="120"/>
        <w:ind w:right="-10"/>
        <w:jc w:val="left"/>
      </w:pPr>
      <w:r w:rsidRPr="00FE2043">
        <w:t xml:space="preserve">Na okviru </w:t>
      </w:r>
      <w:r w:rsidR="006E74B8" w:rsidRPr="00FE2043">
        <w:rPr>
          <w:b/>
        </w:rPr>
        <w:t>Izbriši</w:t>
      </w:r>
      <w:r w:rsidR="00A60240" w:rsidRPr="00FE2043">
        <w:t>,</w:t>
      </w:r>
      <w:r w:rsidRPr="00FE2043">
        <w:t xml:space="preserve"> </w:t>
      </w:r>
      <w:r w:rsidR="0082642B" w:rsidRPr="00FE2043">
        <w:t>mogućnost</w:t>
      </w:r>
      <w:r w:rsidRPr="00FE2043">
        <w:t xml:space="preserve"> </w:t>
      </w:r>
      <w:r w:rsidR="001F3D11" w:rsidRPr="00FE2043">
        <w:rPr>
          <w:b/>
        </w:rPr>
        <w:t>Pomakni ćelije ulijevo</w:t>
      </w:r>
      <w:r w:rsidRPr="00FE2043">
        <w:t xml:space="preserve"> označava da će se brisanjem označenih ćelija ostale ćelije pomaknuti ulijevo, a </w:t>
      </w:r>
      <w:r w:rsidR="0082642B" w:rsidRPr="00FE2043">
        <w:t>mogućnost</w:t>
      </w:r>
      <w:r w:rsidRPr="00FE2043">
        <w:t xml:space="preserve"> </w:t>
      </w:r>
      <w:r w:rsidR="001F3D11" w:rsidRPr="00FE2043">
        <w:rPr>
          <w:b/>
        </w:rPr>
        <w:t>Pomakni ćelije nagore</w:t>
      </w:r>
      <w:r w:rsidRPr="00FE2043">
        <w:t xml:space="preserve"> </w:t>
      </w:r>
      <w:r w:rsidR="00272A79" w:rsidRPr="00FE2043">
        <w:t xml:space="preserve">da će se </w:t>
      </w:r>
      <w:r w:rsidR="001829D8" w:rsidRPr="00FE2043">
        <w:t>ostale ćelije pomaknuti gore.</w:t>
      </w:r>
    </w:p>
    <w:p w14:paraId="619831B5" w14:textId="77777777" w:rsidR="001B4CB4" w:rsidRPr="00FE2043" w:rsidRDefault="0082642B" w:rsidP="00EE16B7">
      <w:pPr>
        <w:pStyle w:val="-TEKST"/>
        <w:widowControl w:val="0"/>
        <w:ind w:right="-10"/>
        <w:jc w:val="left"/>
      </w:pPr>
      <w:r w:rsidRPr="00FE2043">
        <w:t>Mogućnosti</w:t>
      </w:r>
      <w:r w:rsidR="00570F73" w:rsidRPr="00FE2043">
        <w:t xml:space="preserve"> </w:t>
      </w:r>
      <w:r w:rsidR="001F3D11" w:rsidRPr="00FE2043">
        <w:rPr>
          <w:b/>
        </w:rPr>
        <w:t>Cijeli redak</w:t>
      </w:r>
      <w:r w:rsidR="00570F73" w:rsidRPr="00FE2043">
        <w:t xml:space="preserve"> i </w:t>
      </w:r>
      <w:r w:rsidR="001F3D11" w:rsidRPr="00FE2043">
        <w:rPr>
          <w:b/>
        </w:rPr>
        <w:t>Cijeli stupac</w:t>
      </w:r>
      <w:r w:rsidR="00570F73" w:rsidRPr="00FE2043">
        <w:t xml:space="preserve"> brišu cijeli red</w:t>
      </w:r>
      <w:r w:rsidR="001E08A4" w:rsidRPr="00FE2043">
        <w:t>ak</w:t>
      </w:r>
      <w:r w:rsidR="00CF592B" w:rsidRPr="00FE2043">
        <w:t xml:space="preserve"> ili stupac</w:t>
      </w:r>
      <w:r w:rsidR="00570F73" w:rsidRPr="00FE2043">
        <w:t>.</w:t>
      </w:r>
    </w:p>
    <w:p w14:paraId="26B7E1CB" w14:textId="77777777" w:rsidR="00570F73" w:rsidRPr="00FE2043" w:rsidRDefault="00A30690" w:rsidP="00EE16B7">
      <w:pPr>
        <w:pStyle w:val="1-1-NASLOV"/>
        <w:ind w:right="-10"/>
      </w:pPr>
      <w:bookmarkStart w:id="83" w:name="a311"/>
      <w:bookmarkStart w:id="84" w:name="_Toc146188101"/>
      <w:r w:rsidRPr="00FE2043">
        <w:t>3.</w:t>
      </w:r>
      <w:r w:rsidR="008A235F" w:rsidRPr="00FE2043">
        <w:t>1</w:t>
      </w:r>
      <w:r w:rsidR="00203E0B" w:rsidRPr="00FE2043">
        <w:t>2</w:t>
      </w:r>
      <w:r w:rsidRPr="00FE2043">
        <w:t xml:space="preserve">. </w:t>
      </w:r>
      <w:r w:rsidR="00D652F1" w:rsidRPr="00FE2043">
        <w:t>Promjena veličine</w:t>
      </w:r>
      <w:r w:rsidRPr="00FE2043">
        <w:t xml:space="preserve"> redaka i stupaca</w:t>
      </w:r>
      <w:bookmarkEnd w:id="83"/>
      <w:bookmarkEnd w:id="84"/>
    </w:p>
    <w:p w14:paraId="775DF7F1" w14:textId="4BC1A07F" w:rsidR="00B05AE8" w:rsidRPr="00FE2043" w:rsidRDefault="00D652F1" w:rsidP="00EE16B7">
      <w:pPr>
        <w:pStyle w:val="-TEKST"/>
        <w:ind w:right="-10"/>
        <w:jc w:val="left"/>
      </w:pPr>
      <w:r w:rsidRPr="00FE2043">
        <w:t xml:space="preserve">Promjena veličine </w:t>
      </w:r>
      <w:r w:rsidR="000A3EB3" w:rsidRPr="00FE2043">
        <w:t>redaka i stupaca odnosi se na promjenu visine</w:t>
      </w:r>
      <w:r w:rsidR="001E08A4" w:rsidRPr="00FE2043">
        <w:t xml:space="preserve"> </w:t>
      </w:r>
      <w:r w:rsidR="00FB167F" w:rsidRPr="00FE2043">
        <w:t>retka</w:t>
      </w:r>
      <w:r w:rsidRPr="00FE2043">
        <w:t xml:space="preserve"> </w:t>
      </w:r>
      <w:r w:rsidR="001E08A4" w:rsidRPr="00FE2043">
        <w:t>i</w:t>
      </w:r>
      <w:r w:rsidR="000A3EB3" w:rsidRPr="00FE2043">
        <w:t xml:space="preserve"> širine</w:t>
      </w:r>
      <w:r w:rsidRPr="00FE2043">
        <w:t xml:space="preserve"> </w:t>
      </w:r>
      <w:r w:rsidR="00FB167F" w:rsidRPr="00FE2043">
        <w:t>stupca</w:t>
      </w:r>
      <w:r w:rsidR="000A3EB3" w:rsidRPr="00FE2043">
        <w:t xml:space="preserve">. </w:t>
      </w:r>
      <w:r w:rsidR="00EC58E8" w:rsidRPr="00FE2043">
        <w:t>U novome radnome listu svi stupci imaju standardnu širinu, a redci s</w:t>
      </w:r>
      <w:r w:rsidR="000A3EB3" w:rsidRPr="00FE2043">
        <w:t>tandardn</w:t>
      </w:r>
      <w:r w:rsidR="00EC58E8" w:rsidRPr="00FE2043">
        <w:t>u</w:t>
      </w:r>
      <w:r w:rsidR="000A3EB3" w:rsidRPr="00FE2043">
        <w:t xml:space="preserve"> visin</w:t>
      </w:r>
      <w:r w:rsidR="00EC58E8" w:rsidRPr="00FE2043">
        <w:t>u, što ovisi o veličini standardnog</w:t>
      </w:r>
      <w:r w:rsidR="0055369C" w:rsidRPr="00FE2043">
        <w:t>a</w:t>
      </w:r>
      <w:r w:rsidR="00EC58E8" w:rsidRPr="00FE2043">
        <w:t xml:space="preserve"> fonta</w:t>
      </w:r>
      <w:r w:rsidR="00BA1363" w:rsidRPr="00FE2043">
        <w:t>.</w:t>
      </w:r>
      <w:r w:rsidR="00B05AE8" w:rsidRPr="00FE2043">
        <w:t xml:space="preserve"> </w:t>
      </w:r>
      <w:r w:rsidR="0055369C" w:rsidRPr="00FE2043">
        <w:t>Vrijednost za standardnu širinu stupca označava prosječan broj znakova standardnoga fonta koji mogu stati u ćeliju.</w:t>
      </w:r>
    </w:p>
    <w:p w14:paraId="6AFDD887" w14:textId="77777777" w:rsidR="000A3EB3" w:rsidRPr="00FE2043" w:rsidRDefault="003F4C44" w:rsidP="00EE16B7">
      <w:pPr>
        <w:pStyle w:val="-TEKST"/>
        <w:ind w:right="-10"/>
        <w:jc w:val="left"/>
      </w:pPr>
      <w:r w:rsidRPr="00FE2043">
        <w:t xml:space="preserve">U radu s tablicama često je potrebno prilagoditi visinu retka i širinu stupca kako bi sadržaj ćelije bio vidljiv. </w:t>
      </w:r>
      <w:r w:rsidR="00B05AE8" w:rsidRPr="00FE2043">
        <w:t>Ako je širina stupca neprilagođena, dio tek</w:t>
      </w:r>
      <w:r w:rsidRPr="00FE2043">
        <w:t xml:space="preserve">sta je nevidljiv ili ako se u ćeliji nalazi broj ili datum, prikazani su znakovi </w:t>
      </w:r>
      <w:r w:rsidR="00D652F1" w:rsidRPr="00FE2043">
        <w:t>ljestvica</w:t>
      </w:r>
      <w:r w:rsidRPr="00FE2043">
        <w:t xml:space="preserve"> (######).</w:t>
      </w:r>
      <w:r w:rsidR="00BA1363" w:rsidRPr="00FE2043">
        <w:t xml:space="preserve"> </w:t>
      </w:r>
    </w:p>
    <w:p w14:paraId="2768962D" w14:textId="77777777" w:rsidR="000A3EB3" w:rsidRPr="00FE2043" w:rsidRDefault="000A3EB3" w:rsidP="00EE16B7">
      <w:pPr>
        <w:pStyle w:val="-TEKST"/>
        <w:ind w:right="-10"/>
        <w:jc w:val="left"/>
      </w:pPr>
      <w:r w:rsidRPr="00FE2043">
        <w:t xml:space="preserve">Promjena </w:t>
      </w:r>
      <w:r w:rsidRPr="00FE2043">
        <w:rPr>
          <w:b/>
        </w:rPr>
        <w:t>visine redaka</w:t>
      </w:r>
      <w:r w:rsidRPr="00FE2043">
        <w:t>:</w:t>
      </w:r>
    </w:p>
    <w:p w14:paraId="7255FBCF" w14:textId="77777777" w:rsidR="00010393" w:rsidRPr="00FE2043" w:rsidRDefault="000A3EB3" w:rsidP="00CB3586">
      <w:pPr>
        <w:pStyle w:val="-NUMBvjezba"/>
        <w:numPr>
          <w:ilvl w:val="0"/>
          <w:numId w:val="56"/>
        </w:numPr>
        <w:ind w:right="-10"/>
      </w:pPr>
      <w:r w:rsidRPr="00FE2043">
        <w:t xml:space="preserve">označiti redak ili </w:t>
      </w:r>
      <w:r w:rsidR="00F5407F" w:rsidRPr="00FE2043">
        <w:t>re</w:t>
      </w:r>
      <w:r w:rsidR="005D17D4" w:rsidRPr="00FE2043">
        <w:t>t</w:t>
      </w:r>
      <w:r w:rsidRPr="00FE2043">
        <w:t>ke kojima se mijenja visina</w:t>
      </w:r>
    </w:p>
    <w:p w14:paraId="67AA2EA1" w14:textId="77777777" w:rsidR="00010393" w:rsidRPr="00FE2043" w:rsidRDefault="004C4EA6" w:rsidP="00D52E41">
      <w:pPr>
        <w:pStyle w:val="-NUMBvjezba"/>
      </w:pPr>
      <w:r w:rsidRPr="00FE2043">
        <w:t xml:space="preserve">kartica </w:t>
      </w:r>
      <w:r w:rsidR="001F3D11" w:rsidRPr="00FE2043">
        <w:rPr>
          <w:i/>
        </w:rPr>
        <w:t>Polazno</w:t>
      </w:r>
      <w:r w:rsidRPr="00FE2043">
        <w:t xml:space="preserve"> </w:t>
      </w:r>
      <w:r w:rsidR="00B81A50" w:rsidRPr="00FE2043">
        <w:rPr>
          <w:rFonts w:cs="Arial"/>
        </w:rPr>
        <w:t>→</w:t>
      </w:r>
      <w:r w:rsidRPr="00FE2043">
        <w:rPr>
          <w:rFonts w:cs="Arial"/>
        </w:rPr>
        <w:t xml:space="preserve"> skupina </w:t>
      </w:r>
      <w:r w:rsidR="001F3D11" w:rsidRPr="00FE2043">
        <w:rPr>
          <w:rFonts w:cs="Arial"/>
          <w:i/>
        </w:rPr>
        <w:t>Ćelije</w:t>
      </w:r>
      <w:r w:rsidRPr="00FE2043">
        <w:rPr>
          <w:rFonts w:cs="Arial"/>
        </w:rPr>
        <w:t xml:space="preserve"> </w:t>
      </w:r>
      <w:r w:rsidR="00B81A50" w:rsidRPr="00FE2043">
        <w:rPr>
          <w:rFonts w:cs="Arial"/>
        </w:rPr>
        <w:t>→</w:t>
      </w:r>
      <w:r w:rsidRPr="00FE2043">
        <w:rPr>
          <w:rFonts w:cs="Arial"/>
        </w:rPr>
        <w:t xml:space="preserve"> </w:t>
      </w:r>
      <w:r w:rsidR="001F3D11" w:rsidRPr="00FE2043">
        <w:rPr>
          <w:rFonts w:cs="Arial"/>
          <w:i/>
        </w:rPr>
        <w:t>Oblikuj</w:t>
      </w:r>
      <w:r w:rsidRPr="00FE2043">
        <w:rPr>
          <w:rFonts w:cs="Arial"/>
          <w:b/>
        </w:rPr>
        <w:t xml:space="preserve"> </w:t>
      </w:r>
      <w:r w:rsidR="00B81A50" w:rsidRPr="00FE2043">
        <w:rPr>
          <w:rFonts w:cs="Arial"/>
        </w:rPr>
        <w:t>→</w:t>
      </w:r>
      <w:r w:rsidRPr="00FE2043">
        <w:rPr>
          <w:rFonts w:cs="Arial"/>
        </w:rPr>
        <w:t xml:space="preserve"> </w:t>
      </w:r>
      <w:r w:rsidR="009A613E" w:rsidRPr="00FE2043">
        <w:rPr>
          <w:rFonts w:cs="Arial"/>
          <w:b/>
        </w:rPr>
        <w:t>Visina retka</w:t>
      </w:r>
    </w:p>
    <w:p w14:paraId="06CBCF34" w14:textId="77777777" w:rsidR="000A3EB3" w:rsidRPr="00FE2043" w:rsidRDefault="00C41A4B" w:rsidP="00D52E41">
      <w:pPr>
        <w:pStyle w:val="-NUMBvjezba"/>
      </w:pPr>
      <w:r w:rsidRPr="00FE2043">
        <w:t>upisati visinu</w:t>
      </w:r>
      <w:r w:rsidR="00E80D4D" w:rsidRPr="00FE2043">
        <w:t xml:space="preserve"> u prikazani okvir</w:t>
      </w:r>
      <w:r w:rsidRPr="00FE2043">
        <w:t>.</w:t>
      </w:r>
    </w:p>
    <w:p w14:paraId="53D8A2E8" w14:textId="045532FB" w:rsidR="008E65F0" w:rsidRPr="00FE2043" w:rsidRDefault="00054233" w:rsidP="00D63DCD">
      <w:pPr>
        <w:pStyle w:val="-TEKST"/>
        <w:spacing w:before="60"/>
        <w:ind w:right="-11"/>
        <w:jc w:val="left"/>
      </w:pPr>
      <w:r w:rsidRPr="00FE2043">
        <w:tab/>
      </w:r>
      <w:r w:rsidR="00322888" w:rsidRPr="00FE2043">
        <w:rPr>
          <w:noProof/>
        </w:rPr>
        <w:drawing>
          <wp:inline distT="0" distB="0" distL="0" distR="0" wp14:anchorId="77191F5D" wp14:editId="19D51744">
            <wp:extent cx="1617465" cy="1362075"/>
            <wp:effectExtent l="19050" t="19050" r="20955" b="9525"/>
            <wp:docPr id="1405625385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25385" name="Slika 6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" b="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38" cy="13652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888" w:rsidRPr="00FE2043">
        <w:t xml:space="preserve">  </w:t>
      </w:r>
      <w:r w:rsidR="00322888" w:rsidRPr="00FE2043">
        <w:rPr>
          <w:noProof/>
        </w:rPr>
        <w:drawing>
          <wp:inline distT="0" distB="0" distL="0" distR="0" wp14:anchorId="1EEA5583" wp14:editId="1EDF32D9">
            <wp:extent cx="1423636" cy="720000"/>
            <wp:effectExtent l="19050" t="19050" r="24765" b="23495"/>
            <wp:docPr id="52361979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19798" name="Slika 523619798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36" cy="72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E65F0" w:rsidRPr="00FE2043">
        <w:t xml:space="preserve"> </w:t>
      </w:r>
    </w:p>
    <w:p w14:paraId="38EE6DC8" w14:textId="48598730" w:rsidR="004C4EA6" w:rsidRPr="00FE2043" w:rsidRDefault="000A3EB3" w:rsidP="00EE16B7">
      <w:pPr>
        <w:pStyle w:val="-TEKST"/>
        <w:ind w:right="-10"/>
        <w:jc w:val="left"/>
      </w:pPr>
      <w:r w:rsidRPr="00FE2043">
        <w:t xml:space="preserve">Visina redaka može </w:t>
      </w:r>
      <w:r w:rsidR="001E08A4" w:rsidRPr="00FE2043">
        <w:t xml:space="preserve">se </w:t>
      </w:r>
      <w:r w:rsidRPr="00FE2043">
        <w:t xml:space="preserve">podešavati i mišem. U području broja </w:t>
      </w:r>
      <w:r w:rsidR="00F5407F" w:rsidRPr="00FE2043">
        <w:t>re</w:t>
      </w:r>
      <w:r w:rsidR="005D17D4" w:rsidRPr="00FE2043">
        <w:t>t</w:t>
      </w:r>
      <w:r w:rsidRPr="00FE2043">
        <w:t xml:space="preserve">ka postavi se pokazivač miša na </w:t>
      </w:r>
      <w:r w:rsidR="00921269">
        <w:t xml:space="preserve">donju </w:t>
      </w:r>
      <w:r w:rsidRPr="00FE2043">
        <w:t>razdjelnu crtu</w:t>
      </w:r>
      <w:r w:rsidR="005D17D4" w:rsidRPr="00FE2043">
        <w:t xml:space="preserve"> i</w:t>
      </w:r>
      <w:r w:rsidRPr="00FE2043">
        <w:t xml:space="preserve"> kada pokazivač poprimi oblik dvostruke strelice</w:t>
      </w:r>
      <w:r w:rsidR="00985927" w:rsidRPr="00FE2043">
        <w:t xml:space="preserve"> </w:t>
      </w:r>
      <w:r w:rsidR="00455799" w:rsidRPr="0095486B">
        <w:rPr>
          <w:bCs w:val="0"/>
          <w:noProof/>
          <w:position w:val="-6"/>
        </w:rPr>
        <w:drawing>
          <wp:inline distT="0" distB="0" distL="0" distR="0" wp14:anchorId="73AE6168" wp14:editId="03DBC3ED">
            <wp:extent cx="152400" cy="152400"/>
            <wp:effectExtent l="0" t="0" r="0" b="0"/>
            <wp:docPr id="94" name="Slika 94" descr="dvostruka%20strelica%20red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vostruka%20strelica%20redak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43">
        <w:t>, pritisnutom lijevom tipkom miša povuče se na odgovarajuću visinu.</w:t>
      </w:r>
    </w:p>
    <w:p w14:paraId="2DF660C8" w14:textId="77777777" w:rsidR="00322888" w:rsidRPr="00FE2043" w:rsidRDefault="00322888" w:rsidP="00EE16B7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20F8195E" wp14:editId="68F1DC73">
            <wp:extent cx="1585043" cy="695325"/>
            <wp:effectExtent l="19050" t="19050" r="15240" b="9525"/>
            <wp:docPr id="2121760087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760087" name="Slika 2121760087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614" cy="69864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EBAB4D" w14:textId="128A9044" w:rsidR="000A3EB3" w:rsidRPr="00FE2043" w:rsidRDefault="000A3EB3" w:rsidP="00EE16B7">
      <w:pPr>
        <w:pStyle w:val="-TEKST"/>
        <w:ind w:right="-10"/>
        <w:jc w:val="left"/>
      </w:pPr>
      <w:r w:rsidRPr="00FE2043">
        <w:t xml:space="preserve">Dvostrukim klikom </w:t>
      </w:r>
      <w:r w:rsidR="00476C1C" w:rsidRPr="00FE2043">
        <w:t xml:space="preserve">mišem </w:t>
      </w:r>
      <w:r w:rsidRPr="00FE2043">
        <w:t>na razdjelnu crtu</w:t>
      </w:r>
      <w:r w:rsidR="00BD7875" w:rsidRPr="00FE2043">
        <w:t xml:space="preserve"> ili </w:t>
      </w:r>
      <w:r w:rsidR="00A358A0" w:rsidRPr="00FE2043">
        <w:t>odabirom</w:t>
      </w:r>
      <w:r w:rsidR="00BD7875" w:rsidRPr="00FE2043">
        <w:t xml:space="preserve"> </w:t>
      </w:r>
      <w:r w:rsidR="00054233" w:rsidRPr="00FE2043">
        <w:t xml:space="preserve">naredbe </w:t>
      </w:r>
      <w:r w:rsidR="00820FE6" w:rsidRPr="00FE2043">
        <w:rPr>
          <w:b/>
        </w:rPr>
        <w:t xml:space="preserve">Automatski prilagodi </w:t>
      </w:r>
      <w:r w:rsidR="009A613E" w:rsidRPr="00FE2043">
        <w:rPr>
          <w:b/>
        </w:rPr>
        <w:t>visinu retka</w:t>
      </w:r>
      <w:r w:rsidR="00561758" w:rsidRPr="00FE2043">
        <w:t xml:space="preserve"> s popisa naredbi</w:t>
      </w:r>
      <w:r w:rsidRPr="00FE2043">
        <w:t xml:space="preserve"> visina </w:t>
      </w:r>
      <w:r w:rsidR="00BD7875" w:rsidRPr="00FE2043">
        <w:t>re</w:t>
      </w:r>
      <w:r w:rsidR="005D17D4" w:rsidRPr="00FE2043">
        <w:t>t</w:t>
      </w:r>
      <w:r w:rsidR="00BD7875" w:rsidRPr="00FE2043">
        <w:t>ka</w:t>
      </w:r>
      <w:r w:rsidRPr="00FE2043">
        <w:t xml:space="preserve"> će se prilagoditi najvišem zapisu </w:t>
      </w:r>
      <w:r w:rsidR="00026194" w:rsidRPr="00FE2043">
        <w:t xml:space="preserve">(najvećem fontu) </w:t>
      </w:r>
      <w:r w:rsidRPr="00FE2043">
        <w:t>u označenom</w:t>
      </w:r>
      <w:r w:rsidR="007134B5" w:rsidRPr="00FE2043">
        <w:t>e</w:t>
      </w:r>
      <w:r w:rsidRPr="00FE2043">
        <w:t xml:space="preserve"> </w:t>
      </w:r>
      <w:r w:rsidR="00F5407F" w:rsidRPr="00FE2043">
        <w:t>re</w:t>
      </w:r>
      <w:r w:rsidR="005D17D4" w:rsidRPr="00FE2043">
        <w:t>t</w:t>
      </w:r>
      <w:r w:rsidRPr="00FE2043">
        <w:t>ku.</w:t>
      </w:r>
    </w:p>
    <w:p w14:paraId="7358BF88" w14:textId="77777777" w:rsidR="00921269" w:rsidRDefault="00921269">
      <w:pPr>
        <w:rPr>
          <w:rFonts w:cs="Arial"/>
          <w:bCs/>
          <w:sz w:val="22"/>
          <w:szCs w:val="22"/>
        </w:rPr>
      </w:pPr>
      <w:r>
        <w:br w:type="page"/>
      </w:r>
    </w:p>
    <w:p w14:paraId="6F179039" w14:textId="47ADD888" w:rsidR="004C62CD" w:rsidRPr="00FE2043" w:rsidRDefault="004C62CD" w:rsidP="00EE16B7">
      <w:pPr>
        <w:pStyle w:val="-TEKST"/>
        <w:ind w:right="-10"/>
        <w:jc w:val="left"/>
      </w:pPr>
      <w:r w:rsidRPr="00FE2043">
        <w:lastRenderedPageBreak/>
        <w:t xml:space="preserve">Promjena </w:t>
      </w:r>
      <w:r w:rsidRPr="00FE2043">
        <w:rPr>
          <w:b/>
        </w:rPr>
        <w:t>širine stupaca</w:t>
      </w:r>
      <w:r w:rsidRPr="00FE2043">
        <w:t>:</w:t>
      </w:r>
    </w:p>
    <w:p w14:paraId="7604C015" w14:textId="77777777" w:rsidR="00010393" w:rsidRPr="00FE2043" w:rsidRDefault="007604A2" w:rsidP="00EE16B7">
      <w:pPr>
        <w:pStyle w:val="NUMBERRED"/>
        <w:numPr>
          <w:ilvl w:val="0"/>
          <w:numId w:val="28"/>
        </w:numPr>
        <w:ind w:right="-10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1A3158D" wp14:editId="087E79AC">
                <wp:simplePos x="0" y="0"/>
                <wp:positionH relativeFrom="page">
                  <wp:posOffset>247650</wp:posOffset>
                </wp:positionH>
                <wp:positionV relativeFrom="paragraph">
                  <wp:posOffset>367665</wp:posOffset>
                </wp:positionV>
                <wp:extent cx="1619885" cy="1362075"/>
                <wp:effectExtent l="0" t="0" r="18415" b="28575"/>
                <wp:wrapNone/>
                <wp:docPr id="82222665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3620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FA1515" w14:textId="77777777" w:rsidR="007604A2" w:rsidRPr="00D60E2D" w:rsidRDefault="007604A2" w:rsidP="007604A2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60E2D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58077C6D" w14:textId="66F77F08" w:rsidR="007604A2" w:rsidRPr="00D60E2D" w:rsidRDefault="007604A2" w:rsidP="007604A2">
                            <w:pPr>
                              <w:spacing w:before="120"/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Naredbe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Visina retka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i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Širina stupca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nalaze se i na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brzo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izbornik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u dobivenim nad naslov</w:t>
                            </w:r>
                            <w:r w:rsidR="00A86C28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  <w:r w:rsidR="00A86C28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redaka ili naslov</w:t>
                            </w:r>
                            <w:r w:rsidR="00A86C28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  <w:r w:rsidR="00A86C28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stupaca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3158D" id="_x0000_s1089" style="position:absolute;left:0;text-align:left;margin-left:19.5pt;margin-top:28.95pt;width:127.55pt;height:107.25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" filled="f" fillcolor="#ddd" strokeweight=".25pt">
                <v:fill opacity="32896f"/>
                <v:textbox>
                  <w:txbxContent>
                    <w:p w14:paraId="1FFA1515" w14:textId="77777777" w:rsidR="007604A2" w:rsidRPr="00D60E2D" w:rsidRDefault="007604A2" w:rsidP="007604A2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D60E2D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58077C6D" w14:textId="66F77F08" w:rsidR="007604A2" w:rsidRPr="00D60E2D" w:rsidRDefault="007604A2" w:rsidP="007604A2">
                      <w:pPr>
                        <w:spacing w:before="120"/>
                        <w:rPr>
                          <w:rFonts w:cs="Arial"/>
                          <w:bCs/>
                          <w:sz w:val="18"/>
                          <w:szCs w:val="18"/>
                        </w:rPr>
                      </w:pP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Naredbe 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Visina retka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i 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Širina stupca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>nalaze se i na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brzo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>m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izbornik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>u dobivenim nad naslov</w:t>
                      </w:r>
                      <w:r w:rsidR="00A86C28">
                        <w:rPr>
                          <w:rFonts w:cs="Arial"/>
                          <w:bCs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>m</w:t>
                      </w:r>
                      <w:r w:rsidR="00A86C28">
                        <w:rPr>
                          <w:rFonts w:cs="Arial"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redaka ili naslov</w:t>
                      </w:r>
                      <w:r w:rsidR="00A86C28">
                        <w:rPr>
                          <w:rFonts w:cs="Arial"/>
                          <w:bCs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>m</w:t>
                      </w:r>
                      <w:r w:rsidR="00A86C28">
                        <w:rPr>
                          <w:rFonts w:cs="Arial"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stupaca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C62CD" w:rsidRPr="00FE2043">
        <w:t>označiti stupac ili stupce kojima se mijenja širina</w:t>
      </w:r>
    </w:p>
    <w:p w14:paraId="2F49DCB1" w14:textId="15FD100E" w:rsidR="00054233" w:rsidRPr="00FE2043" w:rsidRDefault="00054233" w:rsidP="00054233">
      <w:pPr>
        <w:pStyle w:val="NUMBERRED"/>
        <w:numPr>
          <w:ilvl w:val="0"/>
          <w:numId w:val="28"/>
        </w:numPr>
        <w:ind w:right="-10"/>
      </w:pPr>
      <w:r w:rsidRPr="00FE2043">
        <w:t xml:space="preserve">kartica </w:t>
      </w:r>
      <w:r w:rsidR="009A613E" w:rsidRPr="00FE2043">
        <w:rPr>
          <w:i/>
        </w:rPr>
        <w:t>Polazno</w:t>
      </w:r>
      <w:r w:rsidRPr="00FE2043">
        <w:t xml:space="preserve"> </w:t>
      </w:r>
      <w:r w:rsidR="00B81A50" w:rsidRPr="00FE2043">
        <w:t>→</w:t>
      </w:r>
      <w:r w:rsidRPr="00FE2043">
        <w:t xml:space="preserve"> skupina </w:t>
      </w:r>
      <w:r w:rsidR="009A613E" w:rsidRPr="00FE2043">
        <w:rPr>
          <w:i/>
        </w:rPr>
        <w:t>Ćelije</w:t>
      </w:r>
      <w:r w:rsidRPr="00FE2043">
        <w:t xml:space="preserve"> </w:t>
      </w:r>
      <w:r w:rsidR="00B81A50" w:rsidRPr="00FE2043">
        <w:t>→</w:t>
      </w:r>
      <w:r w:rsidRPr="00FE2043">
        <w:t xml:space="preserve"> </w:t>
      </w:r>
      <w:r w:rsidR="009A613E" w:rsidRPr="00FE2043">
        <w:rPr>
          <w:i/>
        </w:rPr>
        <w:t>Oblikuj</w:t>
      </w:r>
      <w:r w:rsidRPr="00FE2043">
        <w:rPr>
          <w:b/>
        </w:rPr>
        <w:t xml:space="preserve"> </w:t>
      </w:r>
      <w:r w:rsidR="00B81A50" w:rsidRPr="00FE2043">
        <w:t>→</w:t>
      </w:r>
      <w:r w:rsidRPr="00FE2043">
        <w:t xml:space="preserve"> </w:t>
      </w:r>
      <w:r w:rsidR="009A613E" w:rsidRPr="00FE2043">
        <w:rPr>
          <w:b/>
        </w:rPr>
        <w:t>Širina stupca</w:t>
      </w:r>
    </w:p>
    <w:p w14:paraId="3FA43DE7" w14:textId="77777777" w:rsidR="00054233" w:rsidRPr="00FE2043" w:rsidRDefault="00C41A4B" w:rsidP="00561758">
      <w:pPr>
        <w:pStyle w:val="NUMBERRED"/>
        <w:numPr>
          <w:ilvl w:val="0"/>
          <w:numId w:val="28"/>
        </w:numPr>
        <w:ind w:right="-10"/>
      </w:pPr>
      <w:r w:rsidRPr="00FE2043">
        <w:t>upisati širinu</w:t>
      </w:r>
      <w:r w:rsidR="00E80D4D" w:rsidRPr="00FE2043">
        <w:t xml:space="preserve"> u prikazani okvir</w:t>
      </w:r>
      <w:r w:rsidR="004C62CD" w:rsidRPr="00FE2043">
        <w:t>.</w:t>
      </w:r>
    </w:p>
    <w:p w14:paraId="1AE7AB53" w14:textId="77777777" w:rsidR="00B17647" w:rsidRPr="00FE2043" w:rsidRDefault="00B17647" w:rsidP="0095486B">
      <w:pPr>
        <w:pStyle w:val="NUMBERRED"/>
        <w:numPr>
          <w:ilvl w:val="0"/>
          <w:numId w:val="0"/>
        </w:numPr>
        <w:ind w:left="697" w:right="-10"/>
      </w:pPr>
      <w:r w:rsidRPr="00FE2043">
        <w:rPr>
          <w:noProof/>
        </w:rPr>
        <w:drawing>
          <wp:inline distT="0" distB="0" distL="0" distR="0" wp14:anchorId="61EEFAFE" wp14:editId="281FC123">
            <wp:extent cx="1572305" cy="1296000"/>
            <wp:effectExtent l="19050" t="19050" r="8890" b="19050"/>
            <wp:docPr id="1211926263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926263" name="Slika 1211926263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305" cy="1296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E2043">
        <w:t xml:space="preserve">  </w:t>
      </w:r>
      <w:r w:rsidRPr="00FE2043">
        <w:rPr>
          <w:noProof/>
        </w:rPr>
        <w:drawing>
          <wp:inline distT="0" distB="0" distL="0" distR="0" wp14:anchorId="6541248B" wp14:editId="0F23D79E">
            <wp:extent cx="1440000" cy="720000"/>
            <wp:effectExtent l="19050" t="19050" r="27305" b="23495"/>
            <wp:docPr id="1784949861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949861" name="Slika 1784949861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2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A451EA" w14:textId="4E4B7B82" w:rsidR="00561758" w:rsidRPr="00FE2043" w:rsidRDefault="000A3EB3" w:rsidP="00EE16B7">
      <w:pPr>
        <w:pStyle w:val="-TEKST"/>
        <w:ind w:right="-10"/>
        <w:jc w:val="left"/>
      </w:pPr>
      <w:r w:rsidRPr="00FE2043">
        <w:t>I š</w:t>
      </w:r>
      <w:r w:rsidR="004C62CD" w:rsidRPr="00FE2043">
        <w:t xml:space="preserve">irina stupaca može </w:t>
      </w:r>
      <w:r w:rsidR="001E08A4" w:rsidRPr="00FE2043">
        <w:t xml:space="preserve">se </w:t>
      </w:r>
      <w:r w:rsidR="004C62CD" w:rsidRPr="00FE2043">
        <w:t xml:space="preserve">podešavati mišem. U području naziva stupaca postavi se pokazivač miša na </w:t>
      </w:r>
      <w:r w:rsidR="000E10D7">
        <w:t xml:space="preserve">desnu </w:t>
      </w:r>
      <w:r w:rsidR="004C62CD" w:rsidRPr="00FE2043">
        <w:t>razdjelnu crtu</w:t>
      </w:r>
      <w:r w:rsidR="005D17D4" w:rsidRPr="00FE2043">
        <w:t xml:space="preserve"> i</w:t>
      </w:r>
      <w:r w:rsidR="0073283F" w:rsidRPr="00FE2043">
        <w:t xml:space="preserve"> kada pokazivač poprimi oblik dvostruke strelice</w:t>
      </w:r>
      <w:r w:rsidR="00985927" w:rsidRPr="00FE2043">
        <w:t xml:space="preserve"> </w:t>
      </w:r>
      <w:r w:rsidR="00455799" w:rsidRPr="0095486B">
        <w:rPr>
          <w:noProof/>
          <w:position w:val="-6"/>
        </w:rPr>
        <w:drawing>
          <wp:inline distT="0" distB="0" distL="0" distR="0" wp14:anchorId="6D138A2F" wp14:editId="21A91959">
            <wp:extent cx="114300" cy="152400"/>
            <wp:effectExtent l="0" t="0" r="0" b="0"/>
            <wp:docPr id="95" name="Slika 95" descr="dvostruka%20stre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vostruka%20strelica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83F" w:rsidRPr="00FE2043">
        <w:t xml:space="preserve">, pritisnutom lijevom tipkom miša povuče se na odgovarajuću širinu. </w:t>
      </w:r>
    </w:p>
    <w:p w14:paraId="6EE751C6" w14:textId="6534F42E" w:rsidR="004C62CD" w:rsidRPr="00FE2043" w:rsidRDefault="0073283F" w:rsidP="00EE16B7">
      <w:pPr>
        <w:pStyle w:val="-TEKST"/>
        <w:ind w:right="-10"/>
        <w:jc w:val="left"/>
      </w:pPr>
      <w:r w:rsidRPr="00FE2043">
        <w:t xml:space="preserve">Dvostrukim klikom </w:t>
      </w:r>
      <w:r w:rsidR="007134B5" w:rsidRPr="00FE2043">
        <w:t xml:space="preserve">mišem </w:t>
      </w:r>
      <w:r w:rsidRPr="00FE2043">
        <w:t>na razdjelnu crtu</w:t>
      </w:r>
      <w:r w:rsidR="00BD7875" w:rsidRPr="00FE2043">
        <w:t xml:space="preserve"> ili </w:t>
      </w:r>
      <w:r w:rsidR="00A358A0" w:rsidRPr="00FE2043">
        <w:t>od</w:t>
      </w:r>
      <w:r w:rsidR="00B4538F" w:rsidRPr="00FE2043">
        <w:t>a</w:t>
      </w:r>
      <w:r w:rsidR="00A358A0" w:rsidRPr="00FE2043">
        <w:t>birom</w:t>
      </w:r>
      <w:r w:rsidR="00BD7875" w:rsidRPr="00FE2043">
        <w:t xml:space="preserve"> </w:t>
      </w:r>
      <w:r w:rsidR="00561758" w:rsidRPr="00FE2043">
        <w:t xml:space="preserve">naredbe </w:t>
      </w:r>
      <w:r w:rsidR="007604A2" w:rsidRPr="00FE2043">
        <w:rPr>
          <w:b/>
        </w:rPr>
        <w:t xml:space="preserve">Automatski prilagodi </w:t>
      </w:r>
      <w:r w:rsidR="009A613E" w:rsidRPr="00FE2043">
        <w:rPr>
          <w:b/>
        </w:rPr>
        <w:t>širinu stupca</w:t>
      </w:r>
      <w:r w:rsidR="00561758" w:rsidRPr="00FE2043">
        <w:t xml:space="preserve"> s popisa naredbi</w:t>
      </w:r>
      <w:r w:rsidRPr="00FE2043">
        <w:t xml:space="preserve"> širina </w:t>
      </w:r>
      <w:r w:rsidR="001E08A4" w:rsidRPr="00FE2043">
        <w:t xml:space="preserve">će se </w:t>
      </w:r>
      <w:r w:rsidRPr="00FE2043">
        <w:t>stupca prilagoditi najširem zapisu u označenom</w:t>
      </w:r>
      <w:r w:rsidR="007134B5" w:rsidRPr="00FE2043">
        <w:t>e</w:t>
      </w:r>
      <w:r w:rsidRPr="00FE2043">
        <w:t xml:space="preserve"> stupcu.</w:t>
      </w:r>
    </w:p>
    <w:p w14:paraId="3B391BFB" w14:textId="77777777" w:rsidR="00B37C74" w:rsidRPr="00FE2043" w:rsidRDefault="0082353D" w:rsidP="007134B5">
      <w:pPr>
        <w:pStyle w:val="-TEKST"/>
        <w:ind w:right="-10"/>
        <w:jc w:val="left"/>
      </w:pPr>
      <w:r w:rsidRPr="00FE2043">
        <w:t xml:space="preserve">Određivanje </w:t>
      </w:r>
      <w:r w:rsidR="0055369C" w:rsidRPr="00FE2043">
        <w:t xml:space="preserve">nove standardne </w:t>
      </w:r>
      <w:r w:rsidR="0073283F" w:rsidRPr="00FE2043">
        <w:t>širin</w:t>
      </w:r>
      <w:r w:rsidR="00167C54" w:rsidRPr="00FE2043">
        <w:t>e</w:t>
      </w:r>
      <w:r w:rsidR="0073283F" w:rsidRPr="00FE2043">
        <w:t xml:space="preserve"> </w:t>
      </w:r>
      <w:r w:rsidR="00C41A4B" w:rsidRPr="00FE2043">
        <w:t xml:space="preserve">svih </w:t>
      </w:r>
      <w:r w:rsidR="0073283F" w:rsidRPr="00FE2043">
        <w:t>stup</w:t>
      </w:r>
      <w:r w:rsidRPr="00FE2043">
        <w:t>a</w:t>
      </w:r>
      <w:r w:rsidR="0073283F" w:rsidRPr="00FE2043">
        <w:t xml:space="preserve">ca </w:t>
      </w:r>
      <w:r w:rsidRPr="00FE2043">
        <w:t xml:space="preserve">u </w:t>
      </w:r>
      <w:r w:rsidR="00C41A4B" w:rsidRPr="00FE2043">
        <w:t>aktivnom</w:t>
      </w:r>
      <w:r w:rsidR="007134B5" w:rsidRPr="00FE2043">
        <w:t>e</w:t>
      </w:r>
      <w:r w:rsidR="00C41A4B" w:rsidRPr="00FE2043">
        <w:t xml:space="preserve"> </w:t>
      </w:r>
      <w:r w:rsidRPr="00FE2043">
        <w:t>radnom</w:t>
      </w:r>
      <w:r w:rsidR="007134B5" w:rsidRPr="00FE2043">
        <w:t>e</w:t>
      </w:r>
      <w:r w:rsidRPr="00FE2043">
        <w:t xml:space="preserve"> listu</w:t>
      </w:r>
      <w:r w:rsidR="0073283F" w:rsidRPr="00FE2043">
        <w:t xml:space="preserve"> </w:t>
      </w:r>
      <w:r w:rsidR="005D17D4" w:rsidRPr="00FE2043">
        <w:t>obavlja</w:t>
      </w:r>
      <w:r w:rsidR="00C41A4B" w:rsidRPr="00FE2043">
        <w:t xml:space="preserve"> se </w:t>
      </w:r>
      <w:r w:rsidR="00A358A0" w:rsidRPr="00FE2043">
        <w:t>odabirom</w:t>
      </w:r>
      <w:r w:rsidR="0073283F" w:rsidRPr="00FE2043">
        <w:t xml:space="preserve"> </w:t>
      </w:r>
      <w:r w:rsidR="00561758" w:rsidRPr="00FE2043">
        <w:t xml:space="preserve">naredbe </w:t>
      </w:r>
      <w:r w:rsidR="009A613E" w:rsidRPr="00FE2043">
        <w:rPr>
          <w:b/>
        </w:rPr>
        <w:t>Zadana širina</w:t>
      </w:r>
      <w:r w:rsidR="0088453A" w:rsidRPr="00FE2043">
        <w:t>.</w:t>
      </w:r>
    </w:p>
    <w:p w14:paraId="18F33A30" w14:textId="77777777" w:rsidR="006E63BA" w:rsidRPr="00FE2043" w:rsidRDefault="006E63BA" w:rsidP="006E63BA">
      <w:pPr>
        <w:pStyle w:val="1-1-NASLOV"/>
      </w:pPr>
      <w:bookmarkStart w:id="85" w:name="a312"/>
      <w:bookmarkStart w:id="86" w:name="_Toc146188102"/>
      <w:r w:rsidRPr="00FE2043">
        <w:t>3.</w:t>
      </w:r>
      <w:r w:rsidR="008A235F" w:rsidRPr="00FE2043">
        <w:t>1</w:t>
      </w:r>
      <w:r w:rsidR="00203E0B" w:rsidRPr="00FE2043">
        <w:t>3</w:t>
      </w:r>
      <w:r w:rsidRPr="00FE2043">
        <w:t>. Zamrzavanje naslovnih redaka i stupaca</w:t>
      </w:r>
      <w:bookmarkEnd w:id="85"/>
      <w:r w:rsidR="00A86C28" w:rsidRPr="00FE2043">
        <w:t xml:space="preserve"> tablice</w:t>
      </w:r>
      <w:bookmarkEnd w:id="86"/>
    </w:p>
    <w:p w14:paraId="460BFA49" w14:textId="5E371528" w:rsidR="006E63BA" w:rsidRPr="00FE2043" w:rsidRDefault="006E63BA" w:rsidP="006E63BA">
      <w:pPr>
        <w:pStyle w:val="-TEKST"/>
        <w:ind w:right="-10"/>
        <w:jc w:val="left"/>
      </w:pPr>
      <w:r w:rsidRPr="00FE2043">
        <w:t xml:space="preserve">Kada radni list sadrži više informacija nego što može stati na zaslon, sadržaj prozora mora se pomaknuti kako bi bili vidljivi i drugi dijelovi radne tablice. Pri tome se često na zaslonu želi zadržati određeni dio tablice, npr. naslovi redaka ili stupaca – zaglavlja tablice. Njihova vidljivost može se postići zamrzavanjem dijela radne tablice. Prilikom </w:t>
      </w:r>
      <w:r w:rsidR="000E10D7">
        <w:t>pomicanja</w:t>
      </w:r>
      <w:r w:rsidR="000E10D7" w:rsidRPr="00FE2043">
        <w:t xml:space="preserve"> </w:t>
      </w:r>
      <w:r w:rsidRPr="00FE2043">
        <w:t>sadržaja, zamrznuti dijelovi i dalje ostaju prikazani u prozoru na istome mjestu.</w:t>
      </w:r>
    </w:p>
    <w:p w14:paraId="548D9ADC" w14:textId="77777777" w:rsidR="006E63BA" w:rsidRPr="00FE2043" w:rsidRDefault="006E63BA" w:rsidP="006E63BA">
      <w:pPr>
        <w:pStyle w:val="-TEKST"/>
        <w:ind w:right="-10"/>
        <w:jc w:val="left"/>
      </w:pPr>
      <w:r w:rsidRPr="00FE2043">
        <w:t xml:space="preserve">Postupak </w:t>
      </w:r>
      <w:r w:rsidR="00D06AFF" w:rsidRPr="00FE2043">
        <w:t>zamrzavanja</w:t>
      </w:r>
      <w:r w:rsidRPr="00FE2043">
        <w:t>:</w:t>
      </w:r>
    </w:p>
    <w:p w14:paraId="577AC9AE" w14:textId="77777777" w:rsidR="006E63BA" w:rsidRPr="00FE2043" w:rsidRDefault="006E63BA" w:rsidP="00CB3586">
      <w:pPr>
        <w:pStyle w:val="NUMBERRED"/>
        <w:numPr>
          <w:ilvl w:val="0"/>
          <w:numId w:val="57"/>
        </w:numPr>
        <w:ind w:right="-10"/>
      </w:pPr>
      <w:r w:rsidRPr="00FE2043">
        <w:t>odabrati ćeliju, redak ili stupac iznad i(li) lijevo od kojih se žele zamrznuti redci ili stupci</w:t>
      </w:r>
    </w:p>
    <w:p w14:paraId="1C97F74C" w14:textId="48B5CCA6" w:rsidR="006E63BA" w:rsidRPr="00FE2043" w:rsidRDefault="006E63BA" w:rsidP="006E63BA">
      <w:pPr>
        <w:pStyle w:val="NUMBERRED"/>
        <w:ind w:right="-10"/>
      </w:pPr>
      <w:r w:rsidRPr="00FE2043">
        <w:t xml:space="preserve">odabrati na kartici </w:t>
      </w:r>
      <w:r w:rsidRPr="00FE2043">
        <w:rPr>
          <w:i/>
        </w:rPr>
        <w:t>Prikaz</w:t>
      </w:r>
      <w:r w:rsidRPr="00FE2043">
        <w:t xml:space="preserve"> </w:t>
      </w:r>
      <w:r w:rsidR="00B81A50" w:rsidRPr="00FE2043">
        <w:t>→</w:t>
      </w:r>
      <w:r w:rsidRPr="00FE2043">
        <w:t xml:space="preserve"> u skupini </w:t>
      </w:r>
      <w:r w:rsidRPr="00FE2043">
        <w:rPr>
          <w:i/>
        </w:rPr>
        <w:t>Prozor</w:t>
      </w:r>
      <w:r w:rsidRPr="00FE2043">
        <w:t xml:space="preserve"> </w:t>
      </w:r>
      <w:r w:rsidR="00B81A50" w:rsidRPr="00FE2043">
        <w:t>→</w:t>
      </w:r>
      <w:r w:rsidRPr="00FE2043">
        <w:t xml:space="preserve"> naredbu </w:t>
      </w:r>
      <w:r w:rsidR="002D429B" w:rsidRPr="00FE2043">
        <w:rPr>
          <w:b/>
          <w:bCs/>
          <w:iCs/>
        </w:rPr>
        <w:t>Zamrzavanj</w:t>
      </w:r>
      <w:r w:rsidR="00486745" w:rsidRPr="00FE2043">
        <w:rPr>
          <w:b/>
          <w:bCs/>
          <w:iCs/>
        </w:rPr>
        <w:t>e</w:t>
      </w:r>
      <w:r w:rsidR="002D429B" w:rsidRPr="00FE2043">
        <w:rPr>
          <w:b/>
          <w:bCs/>
          <w:iCs/>
        </w:rPr>
        <w:t xml:space="preserve"> okana</w:t>
      </w:r>
      <w:r w:rsidRPr="00FE2043">
        <w:rPr>
          <w:b/>
          <w:bCs/>
          <w:iCs/>
        </w:rPr>
        <w:t xml:space="preserve"> </w:t>
      </w:r>
      <w:r w:rsidR="00B81A50" w:rsidRPr="00FE2043">
        <w:t>→</w:t>
      </w:r>
      <w:r w:rsidRPr="00FE2043">
        <w:t xml:space="preserve"> </w:t>
      </w:r>
      <w:r w:rsidRPr="00FE2043">
        <w:rPr>
          <w:iCs/>
        </w:rPr>
        <w:t>i</w:t>
      </w:r>
      <w:r w:rsidRPr="00FE2043">
        <w:t xml:space="preserve"> mogućnost </w:t>
      </w:r>
      <w:r w:rsidRPr="00FE2043">
        <w:rPr>
          <w:b/>
        </w:rPr>
        <w:t>Zamrzni okna</w:t>
      </w:r>
      <w:r w:rsidRPr="00FE2043">
        <w:t>.</w:t>
      </w:r>
    </w:p>
    <w:p w14:paraId="0CF6E558" w14:textId="77777777" w:rsidR="006E63BA" w:rsidRPr="00FE2043" w:rsidRDefault="00455799" w:rsidP="006E63BA">
      <w:pPr>
        <w:pStyle w:val="-TEKST"/>
        <w:ind w:right="-10" w:firstLine="697"/>
        <w:jc w:val="left"/>
      </w:pPr>
      <w:r w:rsidRPr="00FE2043">
        <w:rPr>
          <w:noProof/>
        </w:rPr>
        <w:drawing>
          <wp:inline distT="0" distB="0" distL="0" distR="0" wp14:anchorId="505AA9F1" wp14:editId="41365EB6">
            <wp:extent cx="2268188" cy="1368000"/>
            <wp:effectExtent l="19050" t="19050" r="18415" b="22860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lika 9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88" cy="1368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C9266D" w14:textId="77777777" w:rsidR="006E63BA" w:rsidRPr="00FE2043" w:rsidRDefault="006E63BA" w:rsidP="006E63BA">
      <w:pPr>
        <w:pStyle w:val="-TEKST"/>
        <w:ind w:right="-10"/>
        <w:jc w:val="left"/>
      </w:pPr>
      <w:r w:rsidRPr="00FE2043">
        <w:t xml:space="preserve">Mogućnosti </w:t>
      </w:r>
      <w:r w:rsidRPr="00FE2043">
        <w:rPr>
          <w:b/>
        </w:rPr>
        <w:t>Zamrzni gornji redak</w:t>
      </w:r>
      <w:r w:rsidRPr="00FE2043">
        <w:t xml:space="preserve"> i </w:t>
      </w:r>
      <w:r w:rsidRPr="00FE2043">
        <w:rPr>
          <w:b/>
        </w:rPr>
        <w:t>Zamrzni prvi stupac</w:t>
      </w:r>
      <w:r w:rsidRPr="00FE2043">
        <w:t xml:space="preserve"> zamrznut će samo prvi redak ili prvi stupac.</w:t>
      </w:r>
    </w:p>
    <w:p w14:paraId="1DD40C0D" w14:textId="77777777" w:rsidR="00486745" w:rsidRPr="00FE2043" w:rsidRDefault="006E63BA" w:rsidP="0095486B">
      <w:pPr>
        <w:pStyle w:val="-TEKST"/>
        <w:ind w:right="-10"/>
        <w:jc w:val="left"/>
      </w:pPr>
      <w:r w:rsidRPr="00FE2043">
        <w:t xml:space="preserve">Odmrzavanje naslova vrši se odabirom naredbe </w:t>
      </w:r>
      <w:r w:rsidRPr="00FE2043">
        <w:rPr>
          <w:b/>
          <w:bCs w:val="0"/>
          <w:iCs/>
        </w:rPr>
        <w:t>Odmrzni okna</w:t>
      </w:r>
      <w:r w:rsidRPr="00FE2043">
        <w:rPr>
          <w:iCs/>
        </w:rPr>
        <w:t>,</w:t>
      </w:r>
      <w:r w:rsidRPr="00FE2043">
        <w:t xml:space="preserve"> koja se pojavljuje na istome mjestu gdje su i mogućnosti zamrzavanja.</w:t>
      </w:r>
      <w:r w:rsidR="00486745" w:rsidRPr="00FE2043">
        <w:br w:type="page"/>
      </w:r>
    </w:p>
    <w:p w14:paraId="099AA23C" w14:textId="77777777" w:rsidR="00203E0B" w:rsidRPr="00FE2043" w:rsidRDefault="00203E0B" w:rsidP="00203E0B">
      <w:pPr>
        <w:pStyle w:val="1-1-NASLOV"/>
        <w:ind w:right="-10"/>
      </w:pPr>
      <w:bookmarkStart w:id="87" w:name="_Toc146188103"/>
      <w:r w:rsidRPr="00FE2043">
        <w:lastRenderedPageBreak/>
        <w:t>3.14. Podjela prozora</w:t>
      </w:r>
      <w:bookmarkEnd w:id="87"/>
    </w:p>
    <w:p w14:paraId="0C4E9A43" w14:textId="02338464" w:rsidR="000D3DF3" w:rsidRPr="00FE2043" w:rsidRDefault="000D3DF3" w:rsidP="000D3DF3">
      <w:pPr>
        <w:pStyle w:val="-TEKST"/>
        <w:ind w:right="-10"/>
        <w:jc w:val="left"/>
      </w:pPr>
      <w:r w:rsidRPr="00FE2043">
        <w:t>Za lakše pregledavanje velike količine podataka u radnome listu, prikaz se radnoga lista može prilagoditi na više načina. Jedan od načina je podjela prozora na posebna okna kako bi se istovremeno mogli vidjeti različiti i udaljeniji dijelovi radnoga lista.</w:t>
      </w:r>
    </w:p>
    <w:p w14:paraId="3E80B43D" w14:textId="77777777" w:rsidR="00CC3E0D" w:rsidRPr="00FE2043" w:rsidRDefault="00CC3E0D" w:rsidP="000D3DF3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5114DFD7" wp14:editId="38C55277">
            <wp:extent cx="4596377" cy="2305050"/>
            <wp:effectExtent l="19050" t="19050" r="13970" b="19050"/>
            <wp:docPr id="228" name="Slika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odjela prozora.pn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424" cy="23226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8F4EF7" w14:textId="77777777" w:rsidR="000D3DF3" w:rsidRPr="00FE2043" w:rsidRDefault="000D3DF3" w:rsidP="000D3DF3">
      <w:pPr>
        <w:pStyle w:val="-TEKST"/>
        <w:ind w:right="-10"/>
        <w:jc w:val="left"/>
      </w:pPr>
      <w:r w:rsidRPr="00FE2043">
        <w:t xml:space="preserve">Radni se list može podijeliti na dva vodoravna i dva okomita okna. Po </w:t>
      </w:r>
      <w:r w:rsidR="00CC3E0D" w:rsidRPr="00FE2043">
        <w:t>njima</w:t>
      </w:r>
      <w:r w:rsidRPr="00FE2043">
        <w:t xml:space="preserve"> se kreće odvojeno pomoću traka za pomicanje.</w:t>
      </w:r>
    </w:p>
    <w:p w14:paraId="16D54C86" w14:textId="77777777" w:rsidR="000D3DF3" w:rsidRPr="00FE2043" w:rsidRDefault="000D3DF3" w:rsidP="000D3DF3">
      <w:pPr>
        <w:pStyle w:val="-TEKST"/>
        <w:ind w:right="-10"/>
        <w:jc w:val="left"/>
      </w:pPr>
      <w:r w:rsidRPr="00FE2043">
        <w:t xml:space="preserve">Kako bi se radni list podijelio, potrebno je: </w:t>
      </w:r>
    </w:p>
    <w:p w14:paraId="0FE56EA6" w14:textId="77777777" w:rsidR="00066EA5" w:rsidRPr="00FE2043" w:rsidRDefault="000D3DF3" w:rsidP="00066EA5">
      <w:pPr>
        <w:pStyle w:val="NUMBERRED"/>
        <w:numPr>
          <w:ilvl w:val="0"/>
          <w:numId w:val="92"/>
        </w:numPr>
        <w:ind w:right="-10"/>
        <w:rPr>
          <w:szCs w:val="22"/>
        </w:rPr>
      </w:pPr>
      <w:r w:rsidRPr="00FE2043">
        <w:rPr>
          <w:szCs w:val="22"/>
        </w:rPr>
        <w:t>označiti mjesto podjele</w:t>
      </w:r>
      <w:r w:rsidR="00066EA5" w:rsidRPr="00FE2043">
        <w:rPr>
          <w:szCs w:val="22"/>
        </w:rPr>
        <w:t xml:space="preserve"> (jednu ćeliju, cijeli redak ili cijeli stupac)</w:t>
      </w:r>
    </w:p>
    <w:p w14:paraId="6FD29218" w14:textId="77777777" w:rsidR="000D3DF3" w:rsidRPr="00FE2043" w:rsidRDefault="00066EA5" w:rsidP="00066EA5">
      <w:pPr>
        <w:pStyle w:val="NUMBERRED"/>
        <w:numPr>
          <w:ilvl w:val="0"/>
          <w:numId w:val="92"/>
        </w:numPr>
        <w:ind w:right="-10"/>
        <w:rPr>
          <w:szCs w:val="22"/>
        </w:rPr>
      </w:pPr>
      <w:r w:rsidRPr="00FE2043">
        <w:rPr>
          <w:szCs w:val="22"/>
        </w:rPr>
        <w:t>odabrati</w:t>
      </w:r>
      <w:r w:rsidR="000D3DF3" w:rsidRPr="00FE2043">
        <w:rPr>
          <w:szCs w:val="22"/>
        </w:rPr>
        <w:t xml:space="preserve"> </w:t>
      </w:r>
      <w:r w:rsidR="00CC3E0D" w:rsidRPr="00FE2043">
        <w:rPr>
          <w:szCs w:val="22"/>
        </w:rPr>
        <w:t xml:space="preserve">naredbu </w:t>
      </w:r>
      <w:r w:rsidR="000D3DF3" w:rsidRPr="00FE2043">
        <w:rPr>
          <w:i/>
          <w:szCs w:val="22"/>
        </w:rPr>
        <w:t>Prikaz</w:t>
      </w:r>
      <w:r w:rsidR="000D3DF3" w:rsidRPr="00FE2043">
        <w:rPr>
          <w:szCs w:val="22"/>
        </w:rPr>
        <w:t xml:space="preserve"> → </w:t>
      </w:r>
      <w:r w:rsidR="000D3DF3" w:rsidRPr="00FE2043">
        <w:rPr>
          <w:i/>
          <w:szCs w:val="22"/>
        </w:rPr>
        <w:t xml:space="preserve">Prozor </w:t>
      </w:r>
      <w:r w:rsidR="000D3DF3" w:rsidRPr="00FE2043">
        <w:rPr>
          <w:szCs w:val="22"/>
        </w:rPr>
        <w:t xml:space="preserve">→ </w:t>
      </w:r>
      <w:r w:rsidR="000D3DF3" w:rsidRPr="00FE2043">
        <w:rPr>
          <w:b/>
          <w:szCs w:val="22"/>
        </w:rPr>
        <w:t>Podijeli</w:t>
      </w:r>
      <w:r w:rsidRPr="00FE2043">
        <w:rPr>
          <w:szCs w:val="22"/>
        </w:rPr>
        <w:t>.</w:t>
      </w:r>
    </w:p>
    <w:p w14:paraId="7C3BA0F8" w14:textId="775B3EE8" w:rsidR="000D3DF3" w:rsidRPr="00FE2043" w:rsidRDefault="000D3DF3" w:rsidP="000D3DF3">
      <w:pPr>
        <w:pStyle w:val="-TEKST"/>
        <w:spacing w:before="120"/>
        <w:ind w:right="-11"/>
        <w:jc w:val="left"/>
      </w:pPr>
      <w:r w:rsidRPr="00FE2043">
        <w:t xml:space="preserve">Veličina se okna može promijeniti i prilagoditi, odnosno linija podjele, vodoravna ili okomita, može </w:t>
      </w:r>
      <w:r w:rsidR="006657F3" w:rsidRPr="00FE2043">
        <w:t xml:space="preserve">se </w:t>
      </w:r>
      <w:r w:rsidRPr="00FE2043">
        <w:t>premjestiti. Za to je potrebno lijevom tipkom miša uhvatiti liniju</w:t>
      </w:r>
      <w:r w:rsidR="00CC3E0D" w:rsidRPr="00FE2043">
        <w:t xml:space="preserve"> podjele u trenutku kada pokazivač miša ima oblik </w:t>
      </w:r>
      <w:r w:rsidR="00CC3E0D" w:rsidRPr="00FE2043">
        <w:rPr>
          <w:noProof/>
        </w:rPr>
        <w:drawing>
          <wp:inline distT="0" distB="0" distL="0" distR="0" wp14:anchorId="1CE307AF" wp14:editId="4CAA92CD">
            <wp:extent cx="142875" cy="142875"/>
            <wp:effectExtent l="0" t="0" r="9525" b="9525"/>
            <wp:docPr id="133" name="Slika 133" descr="pokazivač podjel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okazivač podjele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E0D" w:rsidRPr="00FE2043">
        <w:t xml:space="preserve"> ili oblik </w:t>
      </w:r>
      <w:r w:rsidR="00CC3E0D" w:rsidRPr="00FE2043">
        <w:rPr>
          <w:noProof/>
        </w:rPr>
        <w:drawing>
          <wp:inline distT="0" distB="0" distL="0" distR="0" wp14:anchorId="46CE8E3A" wp14:editId="7D33130B">
            <wp:extent cx="123825" cy="142875"/>
            <wp:effectExtent l="0" t="0" r="9525" b="9525"/>
            <wp:docPr id="134" name="Slika 134" descr="pokazivač podje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okazivač podjele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43">
        <w:t xml:space="preserve"> i povući je na željeno mjesto, prema gore, prema dolje ili ulijevo, odnosno udesno.</w:t>
      </w:r>
    </w:p>
    <w:p w14:paraId="169B4CD9" w14:textId="5D1A91B2" w:rsidR="00CC3E0D" w:rsidRPr="00FE2043" w:rsidRDefault="00CC3E0D" w:rsidP="00CC3E0D">
      <w:pPr>
        <w:pStyle w:val="-TEKST"/>
        <w:spacing w:before="120"/>
        <w:ind w:right="-11"/>
        <w:jc w:val="left"/>
      </w:pPr>
      <w:r w:rsidRPr="00FE2043">
        <w:t xml:space="preserve">Podjela se radnoga lista može ukloniti isključivanjem naredbe </w:t>
      </w:r>
      <w:r w:rsidRPr="00FE2043">
        <w:rPr>
          <w:b/>
        </w:rPr>
        <w:t>Podijeli</w:t>
      </w:r>
      <w:r w:rsidRPr="00FE2043">
        <w:t xml:space="preserve"> (</w:t>
      </w:r>
      <w:r w:rsidRPr="00FE2043">
        <w:rPr>
          <w:i/>
        </w:rPr>
        <w:t>Prikaz</w:t>
      </w:r>
      <w:r w:rsidRPr="00FE2043">
        <w:t xml:space="preserve"> → </w:t>
      </w:r>
      <w:r w:rsidRPr="00FE2043">
        <w:rPr>
          <w:i/>
        </w:rPr>
        <w:t xml:space="preserve">Prozor </w:t>
      </w:r>
      <w:r w:rsidRPr="00FE2043">
        <w:t xml:space="preserve">→ </w:t>
      </w:r>
      <w:r w:rsidRPr="00FE2043">
        <w:rPr>
          <w:b/>
        </w:rPr>
        <w:t>Podijeli</w:t>
      </w:r>
      <w:r w:rsidRPr="00FE2043">
        <w:t xml:space="preserve">), </w:t>
      </w:r>
      <w:r w:rsidR="00982A34" w:rsidRPr="00FE2043">
        <w:t>povlačenjem</w:t>
      </w:r>
      <w:r w:rsidRPr="00FE2043">
        <w:t xml:space="preserve"> linije podjele izvan radnog</w:t>
      </w:r>
      <w:r w:rsidR="00982A34" w:rsidRPr="00FE2043">
        <w:t>a</w:t>
      </w:r>
      <w:r w:rsidRPr="00FE2043">
        <w:t xml:space="preserve"> lista ili </w:t>
      </w:r>
      <w:r w:rsidR="00F17F69" w:rsidRPr="00FE2043">
        <w:t>dvostrukim</w:t>
      </w:r>
      <w:r w:rsidRPr="00FE2043">
        <w:t xml:space="preserve"> </w:t>
      </w:r>
      <w:r w:rsidR="00982A34" w:rsidRPr="00FE2043">
        <w:t>klikom</w:t>
      </w:r>
      <w:r w:rsidRPr="00FE2043">
        <w:t xml:space="preserve"> mišem na liniju podjele.</w:t>
      </w:r>
    </w:p>
    <w:p w14:paraId="53A886B1" w14:textId="671D622B" w:rsidR="00CC22A7" w:rsidRPr="00FE2043" w:rsidRDefault="00CC22A7" w:rsidP="0095486B">
      <w:pPr>
        <w:pStyle w:val="NUMBERRED"/>
        <w:numPr>
          <w:ilvl w:val="0"/>
          <w:numId w:val="0"/>
        </w:numPr>
        <w:ind w:right="-10"/>
      </w:pPr>
    </w:p>
    <w:p w14:paraId="03441A22" w14:textId="0D6A902D" w:rsidR="006704D8" w:rsidRPr="00FE2043" w:rsidRDefault="00BA7456" w:rsidP="00FF163A">
      <w:pPr>
        <w:pStyle w:val="1-1-NASLOV"/>
      </w:pPr>
      <w:r w:rsidRPr="00FE2043">
        <w:br w:type="page"/>
      </w:r>
      <w:bookmarkStart w:id="88" w:name="_Toc146188104"/>
      <w:r w:rsidR="00FF163A" w:rsidRPr="00FE2043">
        <w:lastRenderedPageBreak/>
        <w:t>3.1</w:t>
      </w:r>
      <w:r w:rsidR="00486745" w:rsidRPr="00FE2043">
        <w:t>5</w:t>
      </w:r>
      <w:r w:rsidR="00FF163A" w:rsidRPr="00FE2043">
        <w:t xml:space="preserve">. </w:t>
      </w:r>
      <w:r w:rsidR="00BD0E44" w:rsidRPr="00FE2043">
        <w:t>Vježba</w:t>
      </w:r>
      <w:r w:rsidR="00FF163A" w:rsidRPr="00FE2043">
        <w:t>:</w:t>
      </w:r>
      <w:r w:rsidR="00042AFA" w:rsidRPr="00FE2043">
        <w:t xml:space="preserve"> Umetanje, brisanje i kopiranje</w:t>
      </w:r>
      <w:bookmarkEnd w:id="88"/>
    </w:p>
    <w:p w14:paraId="66AB380E" w14:textId="77777777" w:rsidR="00902566" w:rsidRPr="00FE2043" w:rsidRDefault="0085264C" w:rsidP="007313D2">
      <w:pPr>
        <w:pStyle w:val="-NUMBvjezba"/>
        <w:numPr>
          <w:ilvl w:val="0"/>
          <w:numId w:val="33"/>
        </w:numPr>
      </w:pPr>
      <w:r w:rsidRPr="00FE2043">
        <w:t xml:space="preserve">Otvorite datoteku </w:t>
      </w:r>
      <w:r w:rsidR="00042AFA" w:rsidRPr="00FE2043">
        <w:rPr>
          <w:b/>
          <w:i/>
        </w:rPr>
        <w:t>05</w:t>
      </w:r>
      <w:r w:rsidR="00BD0E44" w:rsidRPr="00FE2043">
        <w:rPr>
          <w:b/>
          <w:i/>
        </w:rPr>
        <w:t>_</w:t>
      </w:r>
      <w:r w:rsidR="00042AFA" w:rsidRPr="00FE2043">
        <w:rPr>
          <w:b/>
          <w:i/>
        </w:rPr>
        <w:t>Umetanje</w:t>
      </w:r>
      <w:r w:rsidRPr="00FE2043">
        <w:rPr>
          <w:b/>
          <w:i/>
        </w:rPr>
        <w:t>.xls</w:t>
      </w:r>
      <w:r w:rsidR="004D26B1" w:rsidRPr="00FE2043">
        <w:rPr>
          <w:b/>
          <w:i/>
        </w:rPr>
        <w:t>x</w:t>
      </w:r>
      <w:r w:rsidRPr="00FE2043">
        <w:t>.</w:t>
      </w:r>
    </w:p>
    <w:p w14:paraId="519269A6" w14:textId="77777777" w:rsidR="00902566" w:rsidRPr="00FE2043" w:rsidRDefault="002C4B0B" w:rsidP="007313D2">
      <w:pPr>
        <w:pStyle w:val="-NUMBvjezba"/>
        <w:numPr>
          <w:ilvl w:val="0"/>
          <w:numId w:val="33"/>
        </w:numPr>
      </w:pPr>
      <w:r w:rsidRPr="00FE2043">
        <w:t xml:space="preserve">Proširite stupac B tako da </w:t>
      </w:r>
      <w:r w:rsidR="00176360" w:rsidRPr="00FE2043">
        <w:t>cijeli tekst bude</w:t>
      </w:r>
      <w:r w:rsidRPr="00FE2043">
        <w:t xml:space="preserve"> vidljiv.</w:t>
      </w:r>
    </w:p>
    <w:p w14:paraId="78EBD9BF" w14:textId="77777777" w:rsidR="00902566" w:rsidRPr="00FE2043" w:rsidRDefault="0085264C" w:rsidP="007313D2">
      <w:pPr>
        <w:pStyle w:val="-NUMBvjezba"/>
        <w:numPr>
          <w:ilvl w:val="0"/>
          <w:numId w:val="33"/>
        </w:numPr>
      </w:pPr>
      <w:r w:rsidRPr="00FE2043">
        <w:t>U tablic</w:t>
      </w:r>
      <w:r w:rsidR="00A0226F" w:rsidRPr="00FE2043">
        <w:t>u</w:t>
      </w:r>
      <w:r w:rsidRPr="00FE2043">
        <w:t xml:space="preserve"> umetnite prazne </w:t>
      </w:r>
      <w:r w:rsidR="00F5407F" w:rsidRPr="00FE2043">
        <w:t>re</w:t>
      </w:r>
      <w:r w:rsidR="00776520" w:rsidRPr="00FE2043">
        <w:t>t</w:t>
      </w:r>
      <w:r w:rsidRPr="00FE2043">
        <w:t xml:space="preserve">ke </w:t>
      </w:r>
      <w:r w:rsidR="002C4B0B" w:rsidRPr="00FE2043">
        <w:t xml:space="preserve">na mjestu gdje </w:t>
      </w:r>
      <w:r w:rsidR="0051007B" w:rsidRPr="00FE2043">
        <w:t>prema rednom</w:t>
      </w:r>
      <w:r w:rsidR="00A0226F" w:rsidRPr="00FE2043">
        <w:t>e</w:t>
      </w:r>
      <w:r w:rsidR="0051007B" w:rsidRPr="00FE2043">
        <w:t xml:space="preserve"> broju </w:t>
      </w:r>
      <w:r w:rsidR="002C4B0B" w:rsidRPr="00FE2043">
        <w:t xml:space="preserve">nedostaju županije i u njih </w:t>
      </w:r>
      <w:r w:rsidR="0015454C" w:rsidRPr="00FE2043">
        <w:t>kopirajte odgovarajuće podatke koji se nalaze ispod tablice.</w:t>
      </w:r>
    </w:p>
    <w:p w14:paraId="0B0D696E" w14:textId="77777777" w:rsidR="00902566" w:rsidRPr="00FE2043" w:rsidRDefault="002C4B0B" w:rsidP="007313D2">
      <w:pPr>
        <w:pStyle w:val="-NUMBvjezba"/>
        <w:numPr>
          <w:ilvl w:val="0"/>
          <w:numId w:val="33"/>
        </w:numPr>
      </w:pPr>
      <w:r w:rsidRPr="00FE2043">
        <w:t>Između stup</w:t>
      </w:r>
      <w:r w:rsidR="002C7FC6" w:rsidRPr="00FE2043">
        <w:t>a</w:t>
      </w:r>
      <w:r w:rsidRPr="00FE2043">
        <w:t>ca C i D umetnite novi stupac</w:t>
      </w:r>
      <w:r w:rsidR="00176360" w:rsidRPr="00FE2043">
        <w:t xml:space="preserve"> i</w:t>
      </w:r>
      <w:r w:rsidRPr="00FE2043">
        <w:t xml:space="preserve"> nazovite ga </w:t>
      </w:r>
      <w:r w:rsidR="00F922BF" w:rsidRPr="00FE2043">
        <w:t>„</w:t>
      </w:r>
      <w:r w:rsidRPr="00FE2043">
        <w:rPr>
          <w:i/>
        </w:rPr>
        <w:t>Postotak</w:t>
      </w:r>
      <w:r w:rsidR="00F922BF" w:rsidRPr="00FE2043">
        <w:t>“</w:t>
      </w:r>
      <w:r w:rsidRPr="00FE2043">
        <w:t>.</w:t>
      </w:r>
    </w:p>
    <w:p w14:paraId="1C9249F3" w14:textId="77777777" w:rsidR="00902566" w:rsidRPr="00FE2043" w:rsidRDefault="00F5407F" w:rsidP="007313D2">
      <w:pPr>
        <w:pStyle w:val="-NUMBvjezba"/>
        <w:numPr>
          <w:ilvl w:val="0"/>
          <w:numId w:val="33"/>
        </w:numPr>
      </w:pPr>
      <w:r w:rsidRPr="00FE2043">
        <w:t>Re</w:t>
      </w:r>
      <w:r w:rsidR="008D7BC1" w:rsidRPr="00FE2043">
        <w:t>d</w:t>
      </w:r>
      <w:r w:rsidR="002C4B0B" w:rsidRPr="00FE2043">
        <w:t xml:space="preserve">cima </w:t>
      </w:r>
      <w:r w:rsidR="005B1D0A" w:rsidRPr="00FE2043">
        <w:t>sa zaglavljem tablice</w:t>
      </w:r>
      <w:r w:rsidR="002C7FC6" w:rsidRPr="00FE2043">
        <w:t xml:space="preserve"> (</w:t>
      </w:r>
      <w:r w:rsidR="002D429B" w:rsidRPr="00FE2043">
        <w:t xml:space="preserve">3. </w:t>
      </w:r>
      <w:r w:rsidR="002C7FC6" w:rsidRPr="00FE2043">
        <w:t>redak)</w:t>
      </w:r>
      <w:r w:rsidR="005B1D0A" w:rsidRPr="00FE2043">
        <w:t xml:space="preserve"> i s podatkom za </w:t>
      </w:r>
      <w:r w:rsidR="00F922BF" w:rsidRPr="00FE2043">
        <w:t>„</w:t>
      </w:r>
      <w:r w:rsidR="005B1D0A" w:rsidRPr="00FE2043">
        <w:rPr>
          <w:i/>
          <w:iCs/>
        </w:rPr>
        <w:t>Republiku Hrvatsku</w:t>
      </w:r>
      <w:r w:rsidR="00F922BF" w:rsidRPr="00FE2043">
        <w:rPr>
          <w:iCs/>
        </w:rPr>
        <w:t>“</w:t>
      </w:r>
      <w:r w:rsidR="005B1D0A" w:rsidRPr="00FE2043">
        <w:t xml:space="preserve"> p</w:t>
      </w:r>
      <w:r w:rsidR="002C4B0B" w:rsidRPr="00FE2043">
        <w:t>romijenite visinu na 30.</w:t>
      </w:r>
    </w:p>
    <w:p w14:paraId="332BB077" w14:textId="77777777" w:rsidR="00902566" w:rsidRPr="00FE2043" w:rsidRDefault="000B21A3" w:rsidP="007313D2">
      <w:pPr>
        <w:pStyle w:val="-NUMBvjezba"/>
        <w:numPr>
          <w:ilvl w:val="0"/>
          <w:numId w:val="33"/>
        </w:numPr>
      </w:pPr>
      <w:r w:rsidRPr="00FE2043">
        <w:t>Očistite</w:t>
      </w:r>
      <w:r w:rsidR="005B1D0A" w:rsidRPr="00FE2043">
        <w:t xml:space="preserve"> sadržaj ćelija ispod tablice gdje </w:t>
      </w:r>
      <w:r w:rsidR="00326306" w:rsidRPr="00FE2043">
        <w:t>se nalaze</w:t>
      </w:r>
      <w:r w:rsidR="005B1D0A" w:rsidRPr="00FE2043">
        <w:t xml:space="preserve"> podaci za umetnute županije.</w:t>
      </w:r>
    </w:p>
    <w:p w14:paraId="2E1DA01F" w14:textId="77777777" w:rsidR="00C52312" w:rsidRPr="00FE2043" w:rsidRDefault="00C52312" w:rsidP="007313D2">
      <w:pPr>
        <w:pStyle w:val="-NUMBvjezba"/>
        <w:numPr>
          <w:ilvl w:val="0"/>
          <w:numId w:val="33"/>
        </w:numPr>
      </w:pPr>
      <w:r w:rsidRPr="00FE2043">
        <w:t>Zamrznite prva tri retka radnog</w:t>
      </w:r>
      <w:r w:rsidR="00A0226F" w:rsidRPr="00FE2043">
        <w:t>a</w:t>
      </w:r>
      <w:r w:rsidRPr="00FE2043">
        <w:t xml:space="preserve"> lista.</w:t>
      </w:r>
    </w:p>
    <w:p w14:paraId="41948567" w14:textId="77777777" w:rsidR="00902566" w:rsidRPr="00FE2043" w:rsidRDefault="00042AFA" w:rsidP="007313D2">
      <w:pPr>
        <w:pStyle w:val="-NUMBvjezba"/>
        <w:numPr>
          <w:ilvl w:val="0"/>
          <w:numId w:val="33"/>
        </w:numPr>
      </w:pPr>
      <w:r w:rsidRPr="00FE2043">
        <w:t>Označite tablicu n</w:t>
      </w:r>
      <w:r w:rsidR="007C3F02" w:rsidRPr="00FE2043">
        <w:t>a radnom</w:t>
      </w:r>
      <w:r w:rsidR="00F922BF" w:rsidRPr="00FE2043">
        <w:t>e</w:t>
      </w:r>
      <w:r w:rsidR="007C3F02" w:rsidRPr="00FE2043">
        <w:t xml:space="preserve"> listu </w:t>
      </w:r>
      <w:r w:rsidRPr="00FE2043">
        <w:rPr>
          <w:b/>
          <w:i/>
        </w:rPr>
        <w:t>Prvi</w:t>
      </w:r>
      <w:r w:rsidR="007C3F02" w:rsidRPr="00FE2043">
        <w:t xml:space="preserve"> </w:t>
      </w:r>
      <w:r w:rsidRPr="00FE2043">
        <w:t xml:space="preserve">i kopirajte je na radni list </w:t>
      </w:r>
      <w:r w:rsidRPr="00FE2043">
        <w:rPr>
          <w:b/>
          <w:i/>
        </w:rPr>
        <w:t>Drugi</w:t>
      </w:r>
      <w:r w:rsidRPr="00FE2043">
        <w:t>.</w:t>
      </w:r>
    </w:p>
    <w:p w14:paraId="79CE8679" w14:textId="77777777" w:rsidR="005B1D0A" w:rsidRPr="00FE2043" w:rsidRDefault="005B1D0A" w:rsidP="007313D2">
      <w:pPr>
        <w:pStyle w:val="-NUMBvjezba"/>
        <w:numPr>
          <w:ilvl w:val="0"/>
          <w:numId w:val="33"/>
        </w:numPr>
      </w:pPr>
      <w:r w:rsidRPr="00FE2043">
        <w:t xml:space="preserve">Spremite promjene u datoteci i </w:t>
      </w:r>
      <w:r w:rsidR="007C3F02" w:rsidRPr="00FE2043">
        <w:t>zatvorite je.</w:t>
      </w:r>
    </w:p>
    <w:p w14:paraId="0309C9CB" w14:textId="77777777" w:rsidR="00F57EEB" w:rsidRPr="00FE2043" w:rsidRDefault="00F57EEB" w:rsidP="00F57EEB">
      <w:pPr>
        <w:pStyle w:val="-TEKST"/>
      </w:pPr>
    </w:p>
    <w:p w14:paraId="298F31B6" w14:textId="77777777" w:rsidR="00516CF4" w:rsidRPr="00FE2043" w:rsidRDefault="00516CF4" w:rsidP="00DD7D09">
      <w:pPr>
        <w:pStyle w:val="-TEKST"/>
      </w:pPr>
    </w:p>
    <w:p w14:paraId="7572D91A" w14:textId="77777777" w:rsidR="00B54F95" w:rsidRPr="00FE2043" w:rsidRDefault="00B54F95" w:rsidP="00DD7D09">
      <w:pPr>
        <w:pStyle w:val="-TEKST"/>
      </w:pPr>
    </w:p>
    <w:p w14:paraId="51FF9DF3" w14:textId="77777777" w:rsidR="00B54F95" w:rsidRPr="00FE2043" w:rsidRDefault="00982A34" w:rsidP="00DD7D09">
      <w:pPr>
        <w:pStyle w:val="-TEKS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01CD9EA0" wp14:editId="484B09DC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4631055" cy="3657600"/>
                <wp:effectExtent l="0" t="0" r="0" b="0"/>
                <wp:wrapNone/>
                <wp:docPr id="990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1055" cy="3657600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B21E5" w14:textId="77777777" w:rsidR="00B44E53" w:rsidRPr="00C45EE5" w:rsidRDefault="00B44E53" w:rsidP="00F57EEB">
                            <w:pPr>
                              <w:pBdr>
                                <w:bottom w:val="single" w:sz="2" w:space="1" w:color="auto"/>
                              </w:pBdr>
                              <w:spacing w:before="240" w:after="360"/>
                              <w:ind w:left="357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C45EE5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U ovome je poglavlju obrađeno: </w:t>
                            </w:r>
                          </w:p>
                          <w:p w14:paraId="5DA0464D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1"/>
                              </w:numPr>
                            </w:pPr>
                            <w:r>
                              <w:t>upisivanje podataka u ćelije</w:t>
                            </w:r>
                          </w:p>
                          <w:p w14:paraId="68B5D867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1"/>
                              </w:numPr>
                            </w:pPr>
                            <w:r>
                              <w:t>uređivanje podataka</w:t>
                            </w:r>
                          </w:p>
                          <w:p w14:paraId="233BDEDB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1"/>
                              </w:numPr>
                            </w:pPr>
                            <w:r>
                              <w:t xml:space="preserve">uporaba naredbi </w:t>
                            </w:r>
                            <w:r w:rsidRPr="00C45EE5">
                              <w:rPr>
                                <w:b/>
                              </w:rPr>
                              <w:t>Poništi</w:t>
                            </w:r>
                            <w:r>
                              <w:t xml:space="preserve"> i </w:t>
                            </w:r>
                            <w:r w:rsidRPr="00C45EE5">
                              <w:rPr>
                                <w:b/>
                              </w:rPr>
                              <w:t>Ponovi</w:t>
                            </w:r>
                          </w:p>
                          <w:p w14:paraId="4AE13F90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1"/>
                              </w:numPr>
                            </w:pPr>
                            <w:r>
                              <w:t>označavanje ćelija, redaka, stupaca i cijeloga radnoga lista</w:t>
                            </w:r>
                          </w:p>
                          <w:p w14:paraId="3E506682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1"/>
                              </w:numPr>
                            </w:pPr>
                            <w:r>
                              <w:t>traženje i zamjena određenoga podatka</w:t>
                            </w:r>
                          </w:p>
                          <w:p w14:paraId="2D7951FC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1"/>
                              </w:numPr>
                            </w:pPr>
                            <w:r>
                              <w:t>razvrstavanje podataka</w:t>
                            </w:r>
                          </w:p>
                          <w:p w14:paraId="224AF256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1"/>
                              </w:numPr>
                            </w:pPr>
                            <w:r>
                              <w:t>filtriranje podataka</w:t>
                            </w:r>
                          </w:p>
                          <w:p w14:paraId="303F9327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1"/>
                              </w:numPr>
                            </w:pPr>
                            <w:r>
                              <w:t>kopiranje, premještanje i brisanje sadržaja ćelija</w:t>
                            </w:r>
                          </w:p>
                          <w:p w14:paraId="11FD04B4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1"/>
                              </w:numPr>
                            </w:pPr>
                            <w:r>
                              <w:t>umetanje i brisanje ćelija, stupaca i redaka</w:t>
                            </w:r>
                          </w:p>
                          <w:p w14:paraId="32AA3672" w14:textId="07F07385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1"/>
                              </w:numPr>
                            </w:pPr>
                            <w:r>
                              <w:t>mijenjanje</w:t>
                            </w:r>
                            <w:r w:rsidR="00C63B80">
                              <w:t xml:space="preserve"> visine redaka i širine</w:t>
                            </w:r>
                            <w:r>
                              <w:t xml:space="preserve"> stupaca</w:t>
                            </w:r>
                          </w:p>
                          <w:p w14:paraId="46F79113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1"/>
                              </w:numPr>
                            </w:pPr>
                            <w:r>
                              <w:t>zamrzavanje naslovnih redaka i stupaca</w:t>
                            </w:r>
                          </w:p>
                          <w:p w14:paraId="228561B1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1"/>
                              </w:numPr>
                            </w:pPr>
                            <w:r>
                              <w:t>podjela prozora na okna</w:t>
                            </w:r>
                            <w:r w:rsidR="00FB5344">
                              <w:t>.</w:t>
                            </w:r>
                          </w:p>
                          <w:p w14:paraId="4024C036" w14:textId="77777777" w:rsidR="00B44E53" w:rsidRDefault="00B44E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CD9EA0" id="AutoShape 407" o:spid="_x0000_s1090" style="position:absolute;left:0;text-align:left;margin-left:0;margin-top:.95pt;width:364.65pt;height:4in;z-index:-251570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" fillcolor="#eaeaea" stroked="f">
                <v:textbox>
                  <w:txbxContent>
                    <w:p w14:paraId="7D8B21E5" w14:textId="77777777" w:rsidR="00B44E53" w:rsidRPr="00C45EE5" w:rsidRDefault="00B44E53" w:rsidP="00F57EEB">
                      <w:pPr>
                        <w:pBdr>
                          <w:bottom w:val="single" w:sz="2" w:space="1" w:color="auto"/>
                        </w:pBdr>
                        <w:spacing w:before="240" w:after="360"/>
                        <w:ind w:left="357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C45EE5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 xml:space="preserve">U ovome je poglavlju obrađeno: </w:t>
                      </w:r>
                    </w:p>
                    <w:p w14:paraId="5DA0464D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1"/>
                        </w:numPr>
                      </w:pPr>
                      <w:r>
                        <w:t>upisivanje podataka u ćelije</w:t>
                      </w:r>
                    </w:p>
                    <w:p w14:paraId="68B5D867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1"/>
                        </w:numPr>
                      </w:pPr>
                      <w:r>
                        <w:t>uređivanje podataka</w:t>
                      </w:r>
                    </w:p>
                    <w:p w14:paraId="233BDEDB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1"/>
                        </w:numPr>
                      </w:pPr>
                      <w:r>
                        <w:t xml:space="preserve">uporaba naredbi </w:t>
                      </w:r>
                      <w:r w:rsidRPr="00C45EE5">
                        <w:rPr>
                          <w:b/>
                        </w:rPr>
                        <w:t>Poništi</w:t>
                      </w:r>
                      <w:r>
                        <w:t xml:space="preserve"> i </w:t>
                      </w:r>
                      <w:r w:rsidRPr="00C45EE5">
                        <w:rPr>
                          <w:b/>
                        </w:rPr>
                        <w:t>Ponovi</w:t>
                      </w:r>
                    </w:p>
                    <w:p w14:paraId="4AE13F90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1"/>
                        </w:numPr>
                      </w:pPr>
                      <w:r>
                        <w:t>označavanje ćelija, redaka, stupaca i cijeloga radnoga lista</w:t>
                      </w:r>
                    </w:p>
                    <w:p w14:paraId="3E506682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1"/>
                        </w:numPr>
                      </w:pPr>
                      <w:r>
                        <w:t>traženje i zamjena određenoga podatka</w:t>
                      </w:r>
                    </w:p>
                    <w:p w14:paraId="2D7951FC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1"/>
                        </w:numPr>
                      </w:pPr>
                      <w:r>
                        <w:t>razvrstavanje podataka</w:t>
                      </w:r>
                    </w:p>
                    <w:p w14:paraId="224AF256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1"/>
                        </w:numPr>
                      </w:pPr>
                      <w:r>
                        <w:t>filtriranje podataka</w:t>
                      </w:r>
                    </w:p>
                    <w:p w14:paraId="303F9327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1"/>
                        </w:numPr>
                      </w:pPr>
                      <w:r>
                        <w:t>kopiranje, premještanje i brisanje sadržaja ćelija</w:t>
                      </w:r>
                    </w:p>
                    <w:p w14:paraId="11FD04B4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1"/>
                        </w:numPr>
                      </w:pPr>
                      <w:r>
                        <w:t>umetanje i brisanje ćelija, stupaca i redaka</w:t>
                      </w:r>
                    </w:p>
                    <w:p w14:paraId="32AA3672" w14:textId="07F07385" w:rsidR="00B44E53" w:rsidRDefault="00B44E53" w:rsidP="00CB3586">
                      <w:pPr>
                        <w:pStyle w:val="Obraeno"/>
                        <w:numPr>
                          <w:ilvl w:val="0"/>
                          <w:numId w:val="61"/>
                        </w:numPr>
                      </w:pPr>
                      <w:r>
                        <w:t>mijenjanje</w:t>
                      </w:r>
                      <w:r w:rsidR="00C63B80">
                        <w:t xml:space="preserve"> visine redaka i širine</w:t>
                      </w:r>
                      <w:r>
                        <w:t xml:space="preserve"> stupaca</w:t>
                      </w:r>
                    </w:p>
                    <w:p w14:paraId="46F79113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1"/>
                        </w:numPr>
                      </w:pPr>
                      <w:r>
                        <w:t>zamrzavanje naslovnih redaka i stupaca</w:t>
                      </w:r>
                    </w:p>
                    <w:p w14:paraId="228561B1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1"/>
                        </w:numPr>
                      </w:pPr>
                      <w:r>
                        <w:t>podjela prozora na okna</w:t>
                      </w:r>
                      <w:r w:rsidR="00FB5344">
                        <w:t>.</w:t>
                      </w:r>
                    </w:p>
                    <w:p w14:paraId="4024C036" w14:textId="77777777" w:rsidR="00B44E53" w:rsidRDefault="00B44E53"/>
                  </w:txbxContent>
                </v:textbox>
                <w10:wrap anchorx="margin"/>
              </v:roundrect>
            </w:pict>
          </mc:Fallback>
        </mc:AlternateContent>
      </w:r>
    </w:p>
    <w:p w14:paraId="565B5582" w14:textId="77777777" w:rsidR="00D34B73" w:rsidRPr="00FE2043" w:rsidRDefault="00D34B73" w:rsidP="00DD7D09">
      <w:pPr>
        <w:pStyle w:val="-TEKST"/>
      </w:pPr>
    </w:p>
    <w:p w14:paraId="08EC3B17" w14:textId="77777777" w:rsidR="00D34B73" w:rsidRPr="00FE2043" w:rsidRDefault="00D34B73" w:rsidP="00DD7D09">
      <w:pPr>
        <w:pStyle w:val="-TEKST"/>
      </w:pPr>
    </w:p>
    <w:p w14:paraId="69A3932E" w14:textId="77777777" w:rsidR="00D34B73" w:rsidRPr="00FE2043" w:rsidRDefault="00D34B73" w:rsidP="00DD7D09">
      <w:pPr>
        <w:pStyle w:val="-TEKST"/>
      </w:pPr>
    </w:p>
    <w:p w14:paraId="435243E5" w14:textId="77777777" w:rsidR="00B54F95" w:rsidRPr="00FE2043" w:rsidRDefault="00B54F95" w:rsidP="00F57EEB">
      <w:pPr>
        <w:pStyle w:val="-TEKST"/>
      </w:pPr>
    </w:p>
    <w:p w14:paraId="46038F84" w14:textId="77777777" w:rsidR="00516CF4" w:rsidRPr="00FE2043" w:rsidRDefault="00516CF4" w:rsidP="00F57EEB">
      <w:pPr>
        <w:pStyle w:val="-TEKST"/>
      </w:pPr>
    </w:p>
    <w:p w14:paraId="11A5A74D" w14:textId="77777777" w:rsidR="00516CF4" w:rsidRPr="00FE2043" w:rsidRDefault="00516CF4" w:rsidP="00F57EEB">
      <w:pPr>
        <w:pStyle w:val="-TEKST"/>
      </w:pPr>
    </w:p>
    <w:p w14:paraId="1B10017A" w14:textId="77777777" w:rsidR="00D06AFF" w:rsidRPr="00FE2043" w:rsidRDefault="00D06AFF" w:rsidP="00F57EEB">
      <w:pPr>
        <w:pStyle w:val="-TEKST"/>
      </w:pPr>
    </w:p>
    <w:p w14:paraId="50156A41" w14:textId="77777777" w:rsidR="00D06AFF" w:rsidRPr="00FE2043" w:rsidRDefault="00D06AFF" w:rsidP="00F57EEB">
      <w:pPr>
        <w:pStyle w:val="-TEKST"/>
      </w:pPr>
    </w:p>
    <w:p w14:paraId="609A1DA6" w14:textId="77777777" w:rsidR="00D06AFF" w:rsidRPr="00FE2043" w:rsidRDefault="00D06AFF" w:rsidP="00F57EEB">
      <w:pPr>
        <w:pStyle w:val="-TEKST"/>
      </w:pPr>
    </w:p>
    <w:p w14:paraId="13704193" w14:textId="77777777" w:rsidR="00D06AFF" w:rsidRPr="00FE2043" w:rsidRDefault="00D06AFF" w:rsidP="00F57EEB">
      <w:pPr>
        <w:pStyle w:val="-TEKST"/>
      </w:pPr>
    </w:p>
    <w:p w14:paraId="549056D4" w14:textId="77777777" w:rsidR="00D06AFF" w:rsidRPr="00FE2043" w:rsidRDefault="00D06AFF" w:rsidP="00F57EEB">
      <w:pPr>
        <w:pStyle w:val="-TEKST"/>
      </w:pPr>
    </w:p>
    <w:p w14:paraId="405FE639" w14:textId="77777777" w:rsidR="00B54F95" w:rsidRPr="00FE2043" w:rsidRDefault="00B54F95" w:rsidP="00F57EEB">
      <w:pPr>
        <w:pStyle w:val="-TEKST"/>
      </w:pPr>
    </w:p>
    <w:p w14:paraId="3A0FDF11" w14:textId="77777777" w:rsidR="00B54F95" w:rsidRPr="00FE2043" w:rsidRDefault="00B54F95" w:rsidP="00F57EEB">
      <w:pPr>
        <w:pStyle w:val="-TEKST"/>
      </w:pPr>
    </w:p>
    <w:p w14:paraId="0DED5829" w14:textId="77777777" w:rsidR="00B54F95" w:rsidRPr="00FE2043" w:rsidRDefault="00B54F95" w:rsidP="00F57EEB">
      <w:pPr>
        <w:pStyle w:val="-TEKST"/>
      </w:pPr>
    </w:p>
    <w:p w14:paraId="655BCD39" w14:textId="77777777" w:rsidR="00B54F95" w:rsidRPr="00FE2043" w:rsidRDefault="00B54F95" w:rsidP="00F57EEB">
      <w:pPr>
        <w:pStyle w:val="-TEKST"/>
      </w:pPr>
    </w:p>
    <w:p w14:paraId="0DDCE39E" w14:textId="77777777" w:rsidR="00B54F95" w:rsidRPr="00FE2043" w:rsidRDefault="00B54F95" w:rsidP="00F57EEB">
      <w:pPr>
        <w:pStyle w:val="-TEKST"/>
      </w:pPr>
    </w:p>
    <w:p w14:paraId="6E14EB0E" w14:textId="77777777" w:rsidR="00B31338" w:rsidRPr="00FE2043" w:rsidRDefault="00B31338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338A5CF1" w14:textId="4C29C965" w:rsidR="00B31338" w:rsidRPr="00FE2043" w:rsidRDefault="00B31338" w:rsidP="00B31338">
      <w:pPr>
        <w:pStyle w:val="1-NASLOV"/>
      </w:pPr>
      <w:bookmarkStart w:id="89" w:name="_Toc146188105"/>
      <w:r w:rsidRPr="00FE2043">
        <w:lastRenderedPageBreak/>
        <w:t>4. Oblikovanje podataka i tablica</w:t>
      </w:r>
      <w:bookmarkEnd w:id="89"/>
    </w:p>
    <w:p w14:paraId="5E1C4FE8" w14:textId="77777777" w:rsidR="00B31338" w:rsidRPr="00FE2043" w:rsidRDefault="00B31338" w:rsidP="00B31338">
      <w:pPr>
        <w:pStyle w:val="TSnormal"/>
        <w:shd w:val="clear" w:color="auto" w:fill="DEEAF6"/>
        <w:rPr>
          <w:sz w:val="24"/>
          <w:szCs w:val="22"/>
        </w:rPr>
      </w:pPr>
      <w:r w:rsidRPr="00FE2043">
        <w:rPr>
          <w:sz w:val="22"/>
        </w:rPr>
        <w:t>Po završetku ovog poglavlja polaznik će moći:</w:t>
      </w:r>
    </w:p>
    <w:p w14:paraId="7F32669F" w14:textId="77777777" w:rsidR="00B31338" w:rsidRPr="00FE2043" w:rsidRDefault="00B31338" w:rsidP="00B31338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oblikovati podatke kao brojčane, datumske ili tekstne vrijednosti</w:t>
      </w:r>
    </w:p>
    <w:p w14:paraId="4B97DED1" w14:textId="77777777" w:rsidR="00B31338" w:rsidRPr="00FE2043" w:rsidRDefault="00B31338" w:rsidP="00B31338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poravnati sadržaj ćelije, dodati ili obrisati obrub ili ispunu ćelije.</w:t>
      </w:r>
    </w:p>
    <w:p w14:paraId="1C4BD7E9" w14:textId="77777777" w:rsidR="00B31338" w:rsidRPr="00FE2043" w:rsidRDefault="00B31338" w:rsidP="00B31338">
      <w:pPr>
        <w:pStyle w:val="-TEKST"/>
        <w:ind w:right="-10"/>
        <w:jc w:val="left"/>
      </w:pPr>
    </w:p>
    <w:p w14:paraId="24A6D346" w14:textId="375DC1CC" w:rsidR="00B31338" w:rsidRPr="00FE2043" w:rsidRDefault="00B31338" w:rsidP="00B31338">
      <w:pPr>
        <w:pStyle w:val="-TEKST"/>
        <w:ind w:right="-10"/>
        <w:jc w:val="left"/>
      </w:pPr>
      <w:r w:rsidRPr="00FE2043">
        <w:t>Pod oblikovanjem se podrazumijeva oblikovanje vrijednosti u ćelijama i oblikovanje tablice, odnosno ćelija. Nakon unosa podataka, tablicu treba urediti i oblikovati. Podaci se mogu prikazati u odgovarajućem obliku, može se izvršiti poravnanje podataka u ćeliji, mogu se oblikovati znakovi i dodati efekti, obrubi i sjenčanje.</w:t>
      </w:r>
    </w:p>
    <w:p w14:paraId="2F03DECD" w14:textId="77777777" w:rsidR="00B31338" w:rsidRPr="00FE2043" w:rsidRDefault="00B31338" w:rsidP="00B31338">
      <w:pPr>
        <w:pStyle w:val="-TEKST"/>
        <w:ind w:right="-10"/>
        <w:jc w:val="left"/>
      </w:pPr>
      <w:r w:rsidRPr="00FE2043">
        <w:t>Primjer neoblikovane i oblikovane tablice:</w:t>
      </w:r>
    </w:p>
    <w:p w14:paraId="4287250E" w14:textId="77777777" w:rsidR="00B31338" w:rsidRPr="00FE2043" w:rsidRDefault="00B31338" w:rsidP="00B31338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0DF6DF4A" wp14:editId="52E0C112">
            <wp:extent cx="3884400" cy="1624698"/>
            <wp:effectExtent l="19050" t="19050" r="20955" b="13970"/>
            <wp:docPr id="187" name="Slika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Slika 18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00" cy="162469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A567F8" w14:textId="77777777" w:rsidR="00B31338" w:rsidRPr="00FE2043" w:rsidRDefault="00B31338" w:rsidP="00B31338">
      <w:pPr>
        <w:pStyle w:val="-TEKST"/>
        <w:ind w:right="-10"/>
        <w:jc w:val="left"/>
      </w:pPr>
      <w:r w:rsidRPr="00FE2043">
        <w:t xml:space="preserve">Naredbe za oblikovanje nalaze se na kartici </w:t>
      </w:r>
      <w:r w:rsidRPr="00FE2043">
        <w:rPr>
          <w:b/>
        </w:rPr>
        <w:t>Polazno</w:t>
      </w:r>
      <w:r w:rsidRPr="00FE2043">
        <w:t xml:space="preserve"> u skupinama </w:t>
      </w:r>
      <w:r w:rsidRPr="00FE2043">
        <w:rPr>
          <w:b/>
        </w:rPr>
        <w:t>Font</w:t>
      </w:r>
      <w:r w:rsidRPr="00FE2043">
        <w:t xml:space="preserve">, </w:t>
      </w:r>
      <w:r w:rsidRPr="00FE2043">
        <w:rPr>
          <w:b/>
        </w:rPr>
        <w:t>Poravnanje</w:t>
      </w:r>
      <w:r w:rsidRPr="00FE2043">
        <w:t xml:space="preserve">, </w:t>
      </w:r>
      <w:r w:rsidRPr="00FE2043">
        <w:rPr>
          <w:b/>
        </w:rPr>
        <w:t>Broj</w:t>
      </w:r>
      <w:r w:rsidRPr="00FE2043">
        <w:t xml:space="preserve"> i </w:t>
      </w:r>
      <w:r w:rsidRPr="00FE2043">
        <w:rPr>
          <w:b/>
        </w:rPr>
        <w:t>Stilovi</w:t>
      </w:r>
      <w:r w:rsidRPr="00FE2043">
        <w:t>.</w:t>
      </w:r>
    </w:p>
    <w:p w14:paraId="459285C9" w14:textId="77777777" w:rsidR="00B31338" w:rsidRPr="00FE2043" w:rsidRDefault="00B31338" w:rsidP="00B31338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135BA94E" wp14:editId="3E7AE00A">
            <wp:extent cx="3883462" cy="432000"/>
            <wp:effectExtent l="19050" t="19050" r="22225" b="25400"/>
            <wp:docPr id="188" name="Slika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Slika 18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462" cy="432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123510E" w14:textId="77777777" w:rsidR="00B31338" w:rsidRPr="00FE2043" w:rsidRDefault="00B31338" w:rsidP="00B31338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AF1BD26" wp14:editId="76F2024A">
                <wp:simplePos x="0" y="0"/>
                <wp:positionH relativeFrom="column">
                  <wp:posOffset>4974590</wp:posOffset>
                </wp:positionH>
                <wp:positionV relativeFrom="paragraph">
                  <wp:posOffset>33020</wp:posOffset>
                </wp:positionV>
                <wp:extent cx="1619885" cy="1235710"/>
                <wp:effectExtent l="0" t="0" r="0" b="0"/>
                <wp:wrapNone/>
                <wp:docPr id="1204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235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344765" w14:textId="77777777" w:rsidR="00B44E53" w:rsidRPr="00B81576" w:rsidRDefault="00B44E53" w:rsidP="00B3133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81576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60A3CAAD" w14:textId="77777777" w:rsidR="00B44E53" w:rsidRPr="00B81576" w:rsidRDefault="00B44E53" w:rsidP="00B31338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Oblikovanje podatka, fonta i ćelije može se izvršiti i pomoću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naredbi na </w:t>
                            </w:r>
                            <w:r w:rsidRPr="00696CC6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Mini alatn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oj</w:t>
                            </w:r>
                            <w:r w:rsidRPr="00696CC6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 tra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ci</w:t>
                            </w:r>
                            <w:r w:rsidRPr="00B81576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>prikazan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oj</w:t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uz brzi izbornik.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1BD26" id="Rectangle 780" o:spid="_x0000_s1091" style="position:absolute;margin-left:391.7pt;margin-top:2.6pt;width:127.55pt;height:97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" filled="f" fillcolor="#ddd" strokeweight=".25pt">
                <v:fill opacity="32896f"/>
                <v:textbox inset=",2.5mm">
                  <w:txbxContent>
                    <w:p w14:paraId="30344765" w14:textId="77777777" w:rsidR="00B44E53" w:rsidRPr="00B81576" w:rsidRDefault="00B44E53" w:rsidP="00B31338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B81576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60A3CAAD" w14:textId="77777777" w:rsidR="00B44E53" w:rsidRPr="00B81576" w:rsidRDefault="00B44E53" w:rsidP="00B31338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Oblikovanje podatka, fonta i ćelije može se izvršiti i pomoću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naredbi na </w:t>
                      </w:r>
                      <w:r w:rsidRPr="00696CC6">
                        <w:rPr>
                          <w:rFonts w:cs="Arial"/>
                          <w:b/>
                          <w:sz w:val="18"/>
                          <w:szCs w:val="18"/>
                        </w:rPr>
                        <w:t>Mini alatn</w:t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oj</w:t>
                      </w:r>
                      <w:r w:rsidRPr="00696CC6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 tra</w:t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ci</w:t>
                      </w:r>
                      <w:r w:rsidRPr="00B81576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>prikazan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oj</w:t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 uz brzi izbornik.</w:t>
                      </w:r>
                    </w:p>
                  </w:txbxContent>
                </v:textbox>
              </v:rect>
            </w:pict>
          </mc:Fallback>
        </mc:AlternateContent>
      </w:r>
      <w:r w:rsidRPr="00FE2043">
        <w:t xml:space="preserve">Naredbe u skupini </w:t>
      </w:r>
      <w:r w:rsidRPr="00FE2043">
        <w:rPr>
          <w:b/>
        </w:rPr>
        <w:t>Font</w:t>
      </w:r>
      <w:r w:rsidRPr="00FE2043">
        <w:t xml:space="preserve"> služe za oblikovanje znakova, dodavanje obruba i sjenčanje ćelija. Naredbama u skupini </w:t>
      </w:r>
      <w:r w:rsidRPr="00FE2043">
        <w:rPr>
          <w:b/>
        </w:rPr>
        <w:t>Poravnanje</w:t>
      </w:r>
      <w:r w:rsidRPr="00FE2043">
        <w:t xml:space="preserve"> mogu se izvršiti razna poravnanja sadržaja ćelije. Naredbama skupine </w:t>
      </w:r>
      <w:r w:rsidRPr="00FE2043">
        <w:rPr>
          <w:b/>
        </w:rPr>
        <w:t>Broj</w:t>
      </w:r>
      <w:r w:rsidRPr="00FE2043">
        <w:t xml:space="preserve"> podacima se određuju oblici, npr. oblik broja sa zadanim brojem decimala, oblik postotka, valutni oblik itd. Skupina </w:t>
      </w:r>
      <w:r w:rsidRPr="00FE2043">
        <w:rPr>
          <w:b/>
        </w:rPr>
        <w:t>Stilovi</w:t>
      </w:r>
      <w:r w:rsidRPr="00FE2043">
        <w:t xml:space="preserve"> nudi mogućnosti automatskoga oblikovanja.</w:t>
      </w:r>
    </w:p>
    <w:p w14:paraId="62E9422D" w14:textId="77777777" w:rsidR="00B31338" w:rsidRPr="00FE2043" w:rsidRDefault="00B31338" w:rsidP="00B31338">
      <w:pPr>
        <w:pStyle w:val="-TEKST"/>
        <w:ind w:right="-10"/>
        <w:jc w:val="left"/>
      </w:pPr>
      <w:r w:rsidRPr="00FE2043">
        <w:t xml:space="preserve">Ako su potrebne dodatne i detaljne mogućnosti oblikovanja, one se mogu pronaći na karticama dijaloškoga okvira </w:t>
      </w:r>
      <w:r w:rsidRPr="00FE2043">
        <w:rPr>
          <w:b/>
        </w:rPr>
        <w:t>Oblikovanje ćelija</w:t>
      </w:r>
      <w:r w:rsidRPr="00FE2043">
        <w:t xml:space="preserve">. Dijaloški se okvir pokreće klikom mišem na strelicu </w:t>
      </w:r>
      <w:r w:rsidRPr="0095486B">
        <w:rPr>
          <w:noProof/>
          <w:position w:val="-6"/>
        </w:rPr>
        <w:drawing>
          <wp:inline distT="0" distB="0" distL="0" distR="0" wp14:anchorId="3D4EC685" wp14:editId="1222BD0D">
            <wp:extent cx="115200" cy="124062"/>
            <wp:effectExtent l="19050" t="19050" r="18415" b="9525"/>
            <wp:docPr id="189" name="Slika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pokretač dijaloških okvira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2406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E2043">
        <w:t xml:space="preserve"> (</w:t>
      </w:r>
      <w:r w:rsidRPr="00FE2043">
        <w:rPr>
          <w:b/>
          <w:iCs/>
        </w:rPr>
        <w:t>Pokretač dijaloškog okvira</w:t>
      </w:r>
      <w:r w:rsidRPr="00FE2043">
        <w:t>) u donjem desnom kutu pojedine skupine.</w:t>
      </w:r>
      <w:r w:rsidRPr="00FE2043">
        <w:rPr>
          <w:b/>
        </w:rPr>
        <w:t xml:space="preserve"> </w:t>
      </w:r>
    </w:p>
    <w:p w14:paraId="299CAC1D" w14:textId="77777777" w:rsidR="00B31338" w:rsidRPr="00FE2043" w:rsidRDefault="00B31338" w:rsidP="00B31338">
      <w:pPr>
        <w:pStyle w:val="-TEKST"/>
        <w:spacing w:before="60"/>
        <w:ind w:right="-11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9BB624E" wp14:editId="04B7283A">
                <wp:simplePos x="0" y="0"/>
                <wp:positionH relativeFrom="column">
                  <wp:posOffset>4974590</wp:posOffset>
                </wp:positionH>
                <wp:positionV relativeFrom="paragraph">
                  <wp:posOffset>88900</wp:posOffset>
                </wp:positionV>
                <wp:extent cx="1619885" cy="1447165"/>
                <wp:effectExtent l="0" t="0" r="0" b="0"/>
                <wp:wrapNone/>
                <wp:docPr id="1202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4471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C0FE10" w14:textId="77777777" w:rsidR="00B44E53" w:rsidRPr="00B81576" w:rsidRDefault="00B44E53" w:rsidP="00B3133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81576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0CDF89C7" w14:textId="77777777" w:rsidR="00B44E53" w:rsidRPr="00B81576" w:rsidRDefault="00B44E53" w:rsidP="00B31338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Dijaloški okvir </w:t>
                            </w:r>
                            <w:r w:rsidRPr="00B81576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Oblikovanje ćelija </w:t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pokreće se i naredbom </w:t>
                            </w:r>
                            <w:r w:rsidRPr="00B81576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Oblik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uj</w:t>
                            </w:r>
                            <w:r w:rsidRPr="00B81576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 ćelij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s brzoga izbornika ili na kartici </w:t>
                            </w:r>
                            <w:r w:rsidRPr="00B81576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Polazno</w:t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skupina </w:t>
                            </w:r>
                            <w:r w:rsidRPr="00B81576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Ćelije</w:t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1576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Oblikuj</w:t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1576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Oblikovanje ćelija</w:t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B624E" id="Rectangle 777" o:spid="_x0000_s1092" style="position:absolute;margin-left:391.7pt;margin-top:7pt;width:127.55pt;height:113.9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" filled="f" fillcolor="#ddd" strokeweight=".25pt">
                <v:fill opacity="32896f"/>
                <v:textbox inset=",2.5mm">
                  <w:txbxContent>
                    <w:p w14:paraId="3EC0FE10" w14:textId="77777777" w:rsidR="00B44E53" w:rsidRPr="00B81576" w:rsidRDefault="00B44E53" w:rsidP="00B31338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B81576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0CDF89C7" w14:textId="77777777" w:rsidR="00B44E53" w:rsidRPr="00B81576" w:rsidRDefault="00B44E53" w:rsidP="00B31338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Dijaloški okvir </w:t>
                      </w:r>
                      <w:r w:rsidRPr="00B81576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Oblikovanje ćelija </w:t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pokreće se i naredbom </w:t>
                      </w:r>
                      <w:r w:rsidRPr="00B81576">
                        <w:rPr>
                          <w:rFonts w:cs="Arial"/>
                          <w:b/>
                          <w:sz w:val="18"/>
                          <w:szCs w:val="18"/>
                        </w:rPr>
                        <w:t>Oblik</w:t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uj</w:t>
                      </w:r>
                      <w:r w:rsidRPr="00B81576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 ćelij</w:t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e</w:t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 s brzoga izbornika ili na kartici </w:t>
                      </w:r>
                      <w:r w:rsidRPr="00B81576">
                        <w:rPr>
                          <w:rFonts w:cs="Arial"/>
                          <w:i/>
                          <w:sz w:val="18"/>
                          <w:szCs w:val="18"/>
                        </w:rPr>
                        <w:t>Polazno</w:t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sym w:font="Wingdings 3" w:char="F022"/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 skupina </w:t>
                      </w:r>
                      <w:r w:rsidRPr="00B81576">
                        <w:rPr>
                          <w:rFonts w:cs="Arial"/>
                          <w:i/>
                          <w:sz w:val="18"/>
                          <w:szCs w:val="18"/>
                        </w:rPr>
                        <w:t>Ćelije</w:t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sym w:font="Wingdings 3" w:char="F022"/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B81576">
                        <w:rPr>
                          <w:rFonts w:cs="Arial"/>
                          <w:i/>
                          <w:sz w:val="18"/>
                          <w:szCs w:val="18"/>
                        </w:rPr>
                        <w:t>Oblikuj</w:t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sym w:font="Wingdings 3" w:char="F022"/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B81576">
                        <w:rPr>
                          <w:rFonts w:cs="Arial"/>
                          <w:b/>
                          <w:sz w:val="18"/>
                          <w:szCs w:val="18"/>
                        </w:rPr>
                        <w:t>Oblikovanje ćelija</w:t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FE2043">
        <w:rPr>
          <w:noProof/>
        </w:rPr>
        <w:drawing>
          <wp:inline distT="0" distB="0" distL="0" distR="0" wp14:anchorId="018EDD0A" wp14:editId="23C89AF4">
            <wp:extent cx="2232744" cy="1912637"/>
            <wp:effectExtent l="19050" t="19050" r="15240" b="11430"/>
            <wp:docPr id="190" name="Slika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Slika 190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44" cy="191263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A83A05C" w14:textId="77777777" w:rsidR="00B31338" w:rsidRPr="00FE2043" w:rsidRDefault="00B31338" w:rsidP="00B31338">
      <w:pPr>
        <w:pStyle w:val="1-1-NASLOV"/>
        <w:spacing w:before="0"/>
        <w:ind w:right="-11"/>
      </w:pPr>
      <w:bookmarkStart w:id="90" w:name="a51"/>
      <w:bookmarkStart w:id="91" w:name="_Toc146188106"/>
      <w:r w:rsidRPr="00FE2043">
        <w:lastRenderedPageBreak/>
        <w:t>4.1. Oblikovanje podataka</w:t>
      </w:r>
      <w:bookmarkEnd w:id="90"/>
      <w:bookmarkEnd w:id="91"/>
    </w:p>
    <w:p w14:paraId="26ABE2BC" w14:textId="7A1FF743" w:rsidR="00B31338" w:rsidRPr="00FE2043" w:rsidRDefault="00B31338" w:rsidP="00B31338">
      <w:pPr>
        <w:pStyle w:val="-TEKST"/>
        <w:ind w:right="-10"/>
        <w:jc w:val="left"/>
      </w:pPr>
      <w:r w:rsidRPr="00FE2043">
        <w:t xml:space="preserve">Na kartici </w:t>
      </w:r>
      <w:r w:rsidRPr="00FE2043">
        <w:rPr>
          <w:b/>
        </w:rPr>
        <w:t>Broj</w:t>
      </w:r>
      <w:r w:rsidRPr="00FE2043">
        <w:t xml:space="preserve"> dijaloškoga okvira </w:t>
      </w:r>
      <w:r w:rsidRPr="00FE2043">
        <w:rPr>
          <w:b/>
        </w:rPr>
        <w:t>Oblikovanje ćelija</w:t>
      </w:r>
      <w:r w:rsidRPr="00FE2043">
        <w:t xml:space="preserve"> nude se mnogobrojne mogućnosti za oblikovanje brojčanih, datumskih i tekstnih vrijednosti. </w:t>
      </w:r>
    </w:p>
    <w:p w14:paraId="2B25FCC5" w14:textId="77777777" w:rsidR="00B31338" w:rsidRPr="00FE2043" w:rsidRDefault="00B31338" w:rsidP="00B31338">
      <w:pPr>
        <w:pStyle w:val="-TEKST"/>
        <w:ind w:right="-10"/>
        <w:jc w:val="left"/>
      </w:pPr>
      <w:r w:rsidRPr="00FE2043">
        <w:t>U tablici su prikazane kategorije oblikovanja ćelije s primjerima i opisima:</w:t>
      </w:r>
    </w:p>
    <w:tbl>
      <w:tblPr>
        <w:tblW w:w="75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80"/>
        <w:gridCol w:w="1800"/>
        <w:gridCol w:w="3780"/>
      </w:tblGrid>
      <w:tr w:rsidR="00B31338" w:rsidRPr="00FE2043" w14:paraId="56B869FA" w14:textId="77777777" w:rsidTr="00D45666">
        <w:trPr>
          <w:trHeight w:val="454"/>
        </w:trPr>
        <w:tc>
          <w:tcPr>
            <w:tcW w:w="1980" w:type="dxa"/>
            <w:shd w:val="clear" w:color="auto" w:fill="E0E0E0"/>
            <w:vAlign w:val="center"/>
          </w:tcPr>
          <w:p w14:paraId="6B5EED6D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Kategorija</w:t>
            </w:r>
          </w:p>
        </w:tc>
        <w:tc>
          <w:tcPr>
            <w:tcW w:w="1800" w:type="dxa"/>
            <w:shd w:val="clear" w:color="auto" w:fill="E0E0E0"/>
            <w:vAlign w:val="center"/>
          </w:tcPr>
          <w:p w14:paraId="33C762F6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Primjer</w:t>
            </w:r>
          </w:p>
        </w:tc>
        <w:tc>
          <w:tcPr>
            <w:tcW w:w="3780" w:type="dxa"/>
            <w:shd w:val="clear" w:color="auto" w:fill="E0E0E0"/>
            <w:vAlign w:val="center"/>
          </w:tcPr>
          <w:p w14:paraId="032C54A8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Opis</w:t>
            </w:r>
          </w:p>
        </w:tc>
      </w:tr>
      <w:tr w:rsidR="00B31338" w:rsidRPr="00FE2043" w14:paraId="6A3025AA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7BC67775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Općenito</w:t>
            </w:r>
          </w:p>
        </w:tc>
        <w:tc>
          <w:tcPr>
            <w:tcW w:w="1800" w:type="dxa"/>
            <w:vAlign w:val="center"/>
          </w:tcPr>
          <w:p w14:paraId="07E1B9F8" w14:textId="1D6AA59A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456.908,</w:t>
            </w:r>
            <w:r w:rsidR="00C41EE5">
              <w:rPr>
                <w:rFonts w:cs="Arial"/>
                <w:sz w:val="20"/>
                <w:szCs w:val="20"/>
              </w:rPr>
              <w:t>15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="00F04EE2" w:rsidRPr="00FE2043">
              <w:rPr>
                <w:rFonts w:cs="Arial"/>
                <w:sz w:val="20"/>
                <w:szCs w:val="20"/>
              </w:rPr>
              <w:t>€</w:t>
            </w:r>
          </w:p>
          <w:p w14:paraId="79A8194F" w14:textId="01FA59AF" w:rsidR="00B31338" w:rsidRPr="00FE2043" w:rsidRDefault="00C41EE5" w:rsidP="00D45666">
            <w:pPr>
              <w:widowContro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     </w:t>
            </w:r>
            <w:r w:rsidR="00B31338" w:rsidRPr="00FE2043">
              <w:rPr>
                <w:rFonts w:cs="Arial"/>
                <w:sz w:val="20"/>
                <w:szCs w:val="20"/>
              </w:rPr>
              <w:t>10,6</w:t>
            </w: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3780" w:type="dxa"/>
            <w:vAlign w:val="center"/>
          </w:tcPr>
          <w:p w14:paraId="40DFF112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i/>
                <w:iCs/>
                <w:sz w:val="20"/>
                <w:szCs w:val="20"/>
              </w:rPr>
              <w:t>Excel</w:t>
            </w:r>
            <w:r w:rsidRPr="00FE2043">
              <w:rPr>
                <w:rFonts w:cs="Arial"/>
                <w:sz w:val="20"/>
                <w:szCs w:val="20"/>
              </w:rPr>
              <w:t xml:space="preserve"> prikazuje vrijednost onako kako je upisana. Taj oblik prikazuje znak valute ili postotka samo ako su upisani.</w:t>
            </w:r>
          </w:p>
        </w:tc>
      </w:tr>
      <w:tr w:rsidR="00B31338" w:rsidRPr="00FE2043" w14:paraId="40F78C76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5421DAB3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Brojčana</w:t>
            </w:r>
          </w:p>
        </w:tc>
        <w:tc>
          <w:tcPr>
            <w:tcW w:w="1800" w:type="dxa"/>
            <w:vAlign w:val="center"/>
          </w:tcPr>
          <w:p w14:paraId="31CFED1B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3.400,50</w:t>
            </w:r>
          </w:p>
          <w:p w14:paraId="10C7E3C0" w14:textId="5D7132A4" w:rsidR="00B31338" w:rsidRPr="00FE2043" w:rsidRDefault="00C41EE5" w:rsidP="00D45666">
            <w:pPr>
              <w:widowContro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</w:t>
            </w:r>
            <w:r w:rsidR="00B31338" w:rsidRPr="00FE2043">
              <w:rPr>
                <w:rFonts w:cs="Arial"/>
                <w:sz w:val="20"/>
                <w:szCs w:val="20"/>
              </w:rPr>
              <w:t>-120,39</w:t>
            </w:r>
          </w:p>
        </w:tc>
        <w:tc>
          <w:tcPr>
            <w:tcW w:w="3780" w:type="dxa"/>
            <w:vAlign w:val="center"/>
          </w:tcPr>
          <w:p w14:paraId="5F790667" w14:textId="206DAB25" w:rsidR="00B31338" w:rsidRPr="00FE2043" w:rsidRDefault="00F04EE2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Zadani </w:t>
            </w:r>
            <w:r w:rsidR="00B31338" w:rsidRPr="00FE2043">
              <w:rPr>
                <w:rFonts w:cs="Arial"/>
                <w:sz w:val="20"/>
                <w:szCs w:val="20"/>
              </w:rPr>
              <w:t>oblik broja ima dva decimalna mjesta koja se mogu povećavati ili smanjivati. Može se odrediti razdjelnik za tisućice i oblik negativnog broja. Negativni brojevi mogu se pojaviti i u crvenoj boji.</w:t>
            </w:r>
          </w:p>
        </w:tc>
      </w:tr>
      <w:tr w:rsidR="00B31338" w:rsidRPr="00FE2043" w14:paraId="17F1CBC8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73D46C0C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Valutna</w:t>
            </w:r>
          </w:p>
        </w:tc>
        <w:tc>
          <w:tcPr>
            <w:tcW w:w="1800" w:type="dxa"/>
            <w:vAlign w:val="center"/>
          </w:tcPr>
          <w:p w14:paraId="3741F8C1" w14:textId="1F5AEB76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 3.400,50 </w:t>
            </w:r>
            <w:r w:rsidR="00F04EE2" w:rsidRPr="00FE2043">
              <w:rPr>
                <w:rFonts w:cs="Arial"/>
                <w:sz w:val="20"/>
                <w:szCs w:val="20"/>
              </w:rPr>
              <w:t>€</w:t>
            </w:r>
          </w:p>
          <w:p w14:paraId="78F0C945" w14:textId="478856A6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-3.400,50 </w:t>
            </w:r>
            <w:r w:rsidR="00F04EE2" w:rsidRPr="00FE2043">
              <w:rPr>
                <w:rFonts w:cs="Arial"/>
                <w:sz w:val="20"/>
                <w:szCs w:val="20"/>
              </w:rPr>
              <w:t>EUR</w:t>
            </w:r>
          </w:p>
        </w:tc>
        <w:tc>
          <w:tcPr>
            <w:tcW w:w="3780" w:type="dxa"/>
            <w:vAlign w:val="center"/>
          </w:tcPr>
          <w:p w14:paraId="48664F02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Valutni oblici služe za općenite novčane vrijednosti prema izabranim simbolima.</w:t>
            </w:r>
          </w:p>
        </w:tc>
      </w:tr>
      <w:tr w:rsidR="00B31338" w:rsidRPr="00FE2043" w14:paraId="4C16C588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32237925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Računovodstveni</w:t>
            </w:r>
          </w:p>
        </w:tc>
        <w:tc>
          <w:tcPr>
            <w:tcW w:w="1800" w:type="dxa"/>
            <w:vAlign w:val="center"/>
          </w:tcPr>
          <w:p w14:paraId="15EB50D8" w14:textId="699C3626" w:rsidR="00B31338" w:rsidRPr="00FE2043" w:rsidRDefault="00B31338" w:rsidP="00D45666">
            <w:pPr>
              <w:widowControl w:val="0"/>
              <w:tabs>
                <w:tab w:val="decimal" w:pos="612"/>
              </w:tabs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3.400,00 </w:t>
            </w:r>
            <w:r w:rsidR="00F04EE2" w:rsidRPr="00FE2043">
              <w:rPr>
                <w:rFonts w:cs="Arial"/>
                <w:sz w:val="20"/>
                <w:szCs w:val="20"/>
              </w:rPr>
              <w:t>€</w:t>
            </w:r>
          </w:p>
          <w:p w14:paraId="7F891E1F" w14:textId="562E4E7A" w:rsidR="00B31338" w:rsidRPr="00FE2043" w:rsidRDefault="00B31338" w:rsidP="00D45666">
            <w:pPr>
              <w:widowControl w:val="0"/>
              <w:tabs>
                <w:tab w:val="decimal" w:pos="612"/>
              </w:tabs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-978,21 </w:t>
            </w:r>
            <w:r w:rsidR="00F04EE2" w:rsidRPr="00FE2043">
              <w:rPr>
                <w:rFonts w:cs="Arial"/>
                <w:sz w:val="20"/>
                <w:szCs w:val="20"/>
              </w:rPr>
              <w:t>€</w:t>
            </w:r>
          </w:p>
        </w:tc>
        <w:tc>
          <w:tcPr>
            <w:tcW w:w="3780" w:type="dxa"/>
            <w:vAlign w:val="center"/>
          </w:tcPr>
          <w:p w14:paraId="4A55792E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Računovodstveni oblici poravnavaju simbole valute i decimalne točke u stupcu. </w:t>
            </w:r>
          </w:p>
        </w:tc>
      </w:tr>
      <w:tr w:rsidR="00B31338" w:rsidRPr="00FE2043" w14:paraId="08048860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20A4DADC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Datum</w:t>
            </w:r>
          </w:p>
        </w:tc>
        <w:tc>
          <w:tcPr>
            <w:tcW w:w="1800" w:type="dxa"/>
            <w:vAlign w:val="center"/>
          </w:tcPr>
          <w:p w14:paraId="6F6CE556" w14:textId="19C547EC" w:rsidR="00B31338" w:rsidRPr="00FE2043" w:rsidRDefault="00C41EE5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6</w:t>
            </w:r>
            <w:r w:rsidR="00B31338" w:rsidRPr="00FE2043">
              <w:rPr>
                <w:rFonts w:cs="Arial"/>
                <w:sz w:val="20"/>
                <w:szCs w:val="20"/>
              </w:rPr>
              <w:t>.</w:t>
            </w:r>
            <w:r w:rsidRPr="00FE2043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9</w:t>
            </w:r>
            <w:r w:rsidR="00B31338" w:rsidRPr="00FE2043">
              <w:rPr>
                <w:rFonts w:cs="Arial"/>
                <w:sz w:val="20"/>
                <w:szCs w:val="20"/>
              </w:rPr>
              <w:t>.</w:t>
            </w:r>
            <w:r w:rsidRPr="00FE2043">
              <w:rPr>
                <w:rFonts w:cs="Arial"/>
                <w:sz w:val="20"/>
                <w:szCs w:val="20"/>
              </w:rPr>
              <w:t>20</w:t>
            </w:r>
            <w:r>
              <w:rPr>
                <w:rFonts w:cs="Arial"/>
                <w:sz w:val="20"/>
                <w:szCs w:val="20"/>
              </w:rPr>
              <w:t>23</w:t>
            </w:r>
            <w:r w:rsidR="00B31338" w:rsidRPr="00FE2043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3780" w:type="dxa"/>
            <w:vAlign w:val="center"/>
          </w:tcPr>
          <w:p w14:paraId="3FA71605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Datumski oblici</w:t>
            </w:r>
          </w:p>
        </w:tc>
      </w:tr>
      <w:tr w:rsidR="00B31338" w:rsidRPr="00FE2043" w14:paraId="45ED1794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30F07416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Vrijeme</w:t>
            </w:r>
          </w:p>
        </w:tc>
        <w:tc>
          <w:tcPr>
            <w:tcW w:w="1800" w:type="dxa"/>
            <w:vAlign w:val="center"/>
          </w:tcPr>
          <w:p w14:paraId="13A24616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10:00</w:t>
            </w:r>
            <w:r w:rsidR="006E5E86" w:rsidRPr="00FE2043">
              <w:rPr>
                <w:rFonts w:cs="Arial"/>
                <w:sz w:val="20"/>
                <w:szCs w:val="20"/>
              </w:rPr>
              <w:t>:00</w:t>
            </w:r>
          </w:p>
        </w:tc>
        <w:tc>
          <w:tcPr>
            <w:tcW w:w="3780" w:type="dxa"/>
            <w:vAlign w:val="center"/>
          </w:tcPr>
          <w:p w14:paraId="53678884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Vremenski oblici</w:t>
            </w:r>
          </w:p>
        </w:tc>
      </w:tr>
      <w:tr w:rsidR="00B31338" w:rsidRPr="00FE2043" w14:paraId="0044C654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33AE6AA0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Postotak</w:t>
            </w:r>
          </w:p>
        </w:tc>
        <w:tc>
          <w:tcPr>
            <w:tcW w:w="1800" w:type="dxa"/>
            <w:vAlign w:val="center"/>
          </w:tcPr>
          <w:p w14:paraId="453D3824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99,50%</w:t>
            </w:r>
          </w:p>
        </w:tc>
        <w:tc>
          <w:tcPr>
            <w:tcW w:w="3780" w:type="dxa"/>
            <w:vAlign w:val="center"/>
          </w:tcPr>
          <w:p w14:paraId="589FA9DF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Oblici postotka množe vrijednost ćelije sa 100 i prikazuju rezultat sa simbolom postotka.</w:t>
            </w:r>
          </w:p>
        </w:tc>
      </w:tr>
      <w:tr w:rsidR="00B31338" w:rsidRPr="00FE2043" w14:paraId="69E1470F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697930B9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Razlomak</w:t>
            </w:r>
          </w:p>
        </w:tc>
        <w:tc>
          <w:tcPr>
            <w:tcW w:w="1800" w:type="dxa"/>
            <w:vAlign w:val="center"/>
          </w:tcPr>
          <w:p w14:paraId="694F097D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1/2</w:t>
            </w:r>
          </w:p>
        </w:tc>
        <w:tc>
          <w:tcPr>
            <w:tcW w:w="3780" w:type="dxa"/>
            <w:vAlign w:val="center"/>
          </w:tcPr>
          <w:p w14:paraId="182BF84C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Oblik razlomka s unaprijed određenim nazivnikom.</w:t>
            </w:r>
          </w:p>
        </w:tc>
      </w:tr>
      <w:tr w:rsidR="00B31338" w:rsidRPr="00FE2043" w14:paraId="71EAE6BD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02700749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Znanstvena</w:t>
            </w:r>
          </w:p>
        </w:tc>
        <w:tc>
          <w:tcPr>
            <w:tcW w:w="1800" w:type="dxa"/>
            <w:vAlign w:val="center"/>
          </w:tcPr>
          <w:p w14:paraId="1ED42029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3,40E+03</w:t>
            </w:r>
          </w:p>
        </w:tc>
        <w:tc>
          <w:tcPr>
            <w:tcW w:w="3780" w:type="dxa"/>
            <w:vAlign w:val="center"/>
          </w:tcPr>
          <w:p w14:paraId="4AE297EB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Taj se oblik rabi za prikaz brojeva u znanstvenoj notaciji.</w:t>
            </w:r>
          </w:p>
        </w:tc>
      </w:tr>
      <w:tr w:rsidR="00B31338" w:rsidRPr="00FE2043" w14:paraId="6251E0BC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5BA2CEBA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Tekst</w:t>
            </w:r>
          </w:p>
        </w:tc>
        <w:tc>
          <w:tcPr>
            <w:tcW w:w="1800" w:type="dxa"/>
            <w:vAlign w:val="center"/>
          </w:tcPr>
          <w:p w14:paraId="0FE1AF55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135RV90</w:t>
            </w:r>
          </w:p>
        </w:tc>
        <w:tc>
          <w:tcPr>
            <w:tcW w:w="3780" w:type="dxa"/>
            <w:vAlign w:val="center"/>
          </w:tcPr>
          <w:p w14:paraId="601009B9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Sadržaj ćelije prikazan je točno onako kako je unesen, tekst i brojevi prikazuju se kao tekst.</w:t>
            </w:r>
          </w:p>
        </w:tc>
      </w:tr>
      <w:tr w:rsidR="00B31338" w:rsidRPr="00FE2043" w14:paraId="7B76FB2A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7A278707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Posebno</w:t>
            </w:r>
          </w:p>
        </w:tc>
        <w:tc>
          <w:tcPr>
            <w:tcW w:w="1800" w:type="dxa"/>
            <w:vAlign w:val="center"/>
          </w:tcPr>
          <w:p w14:paraId="5974059D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02110-000</w:t>
            </w:r>
          </w:p>
        </w:tc>
        <w:tc>
          <w:tcPr>
            <w:tcW w:w="3780" w:type="dxa"/>
            <w:vAlign w:val="center"/>
          </w:tcPr>
          <w:p w14:paraId="53082B6E" w14:textId="10AA6BA1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Taj je oblik dizajniran za prikaz poštanskih brojeva, brojeva telefona, </w:t>
            </w:r>
            <w:r w:rsidR="006E5E86" w:rsidRPr="00FE2043">
              <w:rPr>
                <w:rFonts w:cs="Arial"/>
                <w:sz w:val="20"/>
                <w:szCs w:val="20"/>
              </w:rPr>
              <w:t>OIB</w:t>
            </w:r>
            <w:r w:rsidRPr="00FE2043">
              <w:rPr>
                <w:rFonts w:cs="Arial"/>
                <w:sz w:val="20"/>
                <w:szCs w:val="20"/>
              </w:rPr>
              <w:t>-a i sl. tako da nije potrebno upisivati dodatne znakove kao što su povlake.</w:t>
            </w:r>
          </w:p>
        </w:tc>
      </w:tr>
      <w:tr w:rsidR="00B31338" w:rsidRPr="00FE2043" w14:paraId="505D24C3" w14:textId="77777777" w:rsidTr="00D45666">
        <w:trPr>
          <w:trHeight w:val="1867"/>
        </w:trPr>
        <w:tc>
          <w:tcPr>
            <w:tcW w:w="1980" w:type="dxa"/>
            <w:shd w:val="clear" w:color="auto" w:fill="auto"/>
            <w:vAlign w:val="center"/>
          </w:tcPr>
          <w:p w14:paraId="1E8E8327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Korisnička</w:t>
            </w:r>
          </w:p>
        </w:tc>
        <w:tc>
          <w:tcPr>
            <w:tcW w:w="1800" w:type="dxa"/>
            <w:vAlign w:val="center"/>
          </w:tcPr>
          <w:p w14:paraId="5C4A439C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#.##0,00</w:t>
            </w:r>
          </w:p>
        </w:tc>
        <w:tc>
          <w:tcPr>
            <w:tcW w:w="3780" w:type="dxa"/>
            <w:vAlign w:val="center"/>
          </w:tcPr>
          <w:p w14:paraId="2810ACB6" w14:textId="77777777" w:rsidR="006E5E86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Služi za izradu vlastitoga oblika. Može se rabiti bilo koji oblik iz popisa </w:t>
            </w:r>
            <w:r w:rsidRPr="00FE2043">
              <w:rPr>
                <w:rFonts w:cs="Arial"/>
                <w:i/>
                <w:sz w:val="20"/>
                <w:szCs w:val="20"/>
              </w:rPr>
              <w:t>Vrsta</w:t>
            </w:r>
            <w:r w:rsidRPr="00FE2043">
              <w:rPr>
                <w:rFonts w:cs="Arial"/>
                <w:sz w:val="20"/>
                <w:szCs w:val="20"/>
              </w:rPr>
              <w:t xml:space="preserve"> te se na njemu mogu učiniti promjene.</w:t>
            </w:r>
          </w:p>
          <w:p w14:paraId="22BE9152" w14:textId="5CC6DA65" w:rsidR="006E5E86" w:rsidRPr="00FE2043" w:rsidRDefault="00B31338" w:rsidP="006E5E86">
            <w:pPr>
              <w:widowControl w:val="0"/>
              <w:spacing w:before="12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Oznaka # prikazuje samo značajne znamenke, nevažne nule ne prikazuje. </w:t>
            </w:r>
          </w:p>
          <w:p w14:paraId="03D9AA0B" w14:textId="77777777" w:rsidR="00B31338" w:rsidRPr="00FE2043" w:rsidRDefault="006E5E86" w:rsidP="0095486B">
            <w:pPr>
              <w:widowControl w:val="0"/>
              <w:spacing w:before="12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Oznaka </w:t>
            </w:r>
            <w:r w:rsidR="00B31338" w:rsidRPr="00FE2043">
              <w:rPr>
                <w:rFonts w:cs="Arial"/>
                <w:sz w:val="20"/>
                <w:szCs w:val="20"/>
              </w:rPr>
              <w:t>0 (nula) prikazuje nevažne nule ako broj ima manje znamenki nego što u obliku ima nula.</w:t>
            </w:r>
          </w:p>
        </w:tc>
      </w:tr>
    </w:tbl>
    <w:p w14:paraId="20583298" w14:textId="77777777" w:rsidR="00B31338" w:rsidRPr="00FE2043" w:rsidRDefault="00B31338" w:rsidP="00B31338">
      <w:pPr>
        <w:pStyle w:val="-TEKST"/>
        <w:ind w:right="-10"/>
        <w:jc w:val="left"/>
      </w:pPr>
    </w:p>
    <w:p w14:paraId="7299BE51" w14:textId="77777777" w:rsidR="00B31338" w:rsidRPr="00FE2043" w:rsidRDefault="00B31338" w:rsidP="00B31338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0F27261C" w14:textId="77777777" w:rsidR="00B31338" w:rsidRPr="00FE2043" w:rsidRDefault="00B31338" w:rsidP="00B31338">
      <w:pPr>
        <w:pStyle w:val="-TEKST"/>
        <w:spacing w:before="240"/>
        <w:ind w:right="-11"/>
        <w:jc w:val="left"/>
      </w:pPr>
      <w:r w:rsidRPr="00FE2043">
        <w:lastRenderedPageBreak/>
        <w:t xml:space="preserve">Češće rabljene naredbe za oblikovanje podataka nalaze se na kartici </w:t>
      </w:r>
      <w:r w:rsidRPr="00FE2043">
        <w:rPr>
          <w:b/>
        </w:rPr>
        <w:t>Polazno</w:t>
      </w:r>
      <w:r w:rsidRPr="00FE2043">
        <w:t xml:space="preserve"> u skupini </w:t>
      </w:r>
      <w:r w:rsidRPr="00FE2043">
        <w:rPr>
          <w:b/>
        </w:rPr>
        <w:t>Broj</w:t>
      </w:r>
      <w:r w:rsidRPr="00FE2043">
        <w:t xml:space="preserve">: </w:t>
      </w:r>
    </w:p>
    <w:tbl>
      <w:tblPr>
        <w:tblW w:w="72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312"/>
        <w:gridCol w:w="3685"/>
      </w:tblGrid>
      <w:tr w:rsidR="00B31338" w:rsidRPr="00FE2043" w14:paraId="262B478A" w14:textId="77777777" w:rsidTr="0095486B">
        <w:trPr>
          <w:trHeight w:val="454"/>
        </w:trPr>
        <w:tc>
          <w:tcPr>
            <w:tcW w:w="1276" w:type="dxa"/>
            <w:shd w:val="clear" w:color="auto" w:fill="E0E0E0"/>
            <w:vAlign w:val="center"/>
          </w:tcPr>
          <w:p w14:paraId="6BEDBD3C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Naredba</w:t>
            </w:r>
          </w:p>
        </w:tc>
        <w:tc>
          <w:tcPr>
            <w:tcW w:w="2312" w:type="dxa"/>
            <w:shd w:val="clear" w:color="auto" w:fill="E0E0E0"/>
            <w:vAlign w:val="center"/>
          </w:tcPr>
          <w:p w14:paraId="1A81A86D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Naziv</w:t>
            </w:r>
          </w:p>
        </w:tc>
        <w:tc>
          <w:tcPr>
            <w:tcW w:w="3685" w:type="dxa"/>
            <w:shd w:val="clear" w:color="auto" w:fill="E0E0E0"/>
            <w:vAlign w:val="center"/>
          </w:tcPr>
          <w:p w14:paraId="7B271A5C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Opis</w:t>
            </w:r>
          </w:p>
        </w:tc>
      </w:tr>
      <w:tr w:rsidR="00B31338" w:rsidRPr="00FE2043" w14:paraId="171BC067" w14:textId="77777777" w:rsidTr="0095486B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65644662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noProof/>
              </w:rPr>
              <w:drawing>
                <wp:inline distT="0" distB="0" distL="0" distR="0" wp14:anchorId="045967D4" wp14:editId="74F0F240">
                  <wp:extent cx="684000" cy="126000"/>
                  <wp:effectExtent l="19050" t="19050" r="20955" b="26670"/>
                  <wp:docPr id="214" name="Slika 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općen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126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52ED01DB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Oblik broja</w:t>
            </w:r>
          </w:p>
        </w:tc>
        <w:tc>
          <w:tcPr>
            <w:tcW w:w="3685" w:type="dxa"/>
            <w:vAlign w:val="center"/>
          </w:tcPr>
          <w:p w14:paraId="696D09BE" w14:textId="6B291A79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Nudi mogućnosti odabira oblika </w:t>
            </w:r>
            <w:r w:rsidR="001C5D50">
              <w:rPr>
                <w:rFonts w:cs="Arial"/>
                <w:sz w:val="20"/>
                <w:szCs w:val="20"/>
              </w:rPr>
              <w:t xml:space="preserve">za </w:t>
            </w:r>
            <w:r w:rsidR="00AD12AF" w:rsidRPr="00FE2043">
              <w:rPr>
                <w:rFonts w:cs="Arial"/>
                <w:sz w:val="20"/>
                <w:szCs w:val="20"/>
              </w:rPr>
              <w:t>prikaz vrijednosti u ćeliji</w:t>
            </w:r>
            <w:r w:rsidRPr="00FE2043">
              <w:rPr>
                <w:rFonts w:cs="Arial"/>
                <w:sz w:val="20"/>
                <w:szCs w:val="20"/>
              </w:rPr>
              <w:t>.</w:t>
            </w:r>
          </w:p>
        </w:tc>
      </w:tr>
      <w:tr w:rsidR="00B31338" w:rsidRPr="00FE2043" w14:paraId="3BFC57C1" w14:textId="77777777" w:rsidTr="0095486B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1EB0E4FE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A8A70F7" wp14:editId="0C1CAD58">
                  <wp:extent cx="285750" cy="176492"/>
                  <wp:effectExtent l="19050" t="19050" r="19050" b="14605"/>
                  <wp:docPr id="216" name="Slika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Slika 216"/>
                          <pic:cNvPicPr/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7649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034DB93F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Oblik računovodstvenog broja</w:t>
            </w:r>
          </w:p>
        </w:tc>
        <w:tc>
          <w:tcPr>
            <w:tcW w:w="3685" w:type="dxa"/>
            <w:vAlign w:val="center"/>
          </w:tcPr>
          <w:p w14:paraId="57C8589D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Podatku daje računovodstveni i valutni oblik.</w:t>
            </w:r>
          </w:p>
        </w:tc>
      </w:tr>
      <w:tr w:rsidR="00B31338" w:rsidRPr="00FE2043" w14:paraId="3E328D4A" w14:textId="77777777" w:rsidTr="0095486B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5ABF53FD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332B4E0" wp14:editId="0B51E027">
                  <wp:extent cx="190500" cy="160020"/>
                  <wp:effectExtent l="19050" t="19050" r="19050" b="11430"/>
                  <wp:docPr id="309" name="Slika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Slika 309"/>
                          <pic:cNvPicPr/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6002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7905F8AF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Stil postotka</w:t>
            </w:r>
          </w:p>
        </w:tc>
        <w:tc>
          <w:tcPr>
            <w:tcW w:w="3685" w:type="dxa"/>
            <w:vAlign w:val="center"/>
          </w:tcPr>
          <w:p w14:paraId="7522415D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Podatku daje oblik postotka.</w:t>
            </w:r>
          </w:p>
        </w:tc>
      </w:tr>
      <w:tr w:rsidR="00B31338" w:rsidRPr="00FE2043" w14:paraId="3242E1EE" w14:textId="77777777" w:rsidTr="0095486B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34631724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noProof/>
              </w:rPr>
              <w:drawing>
                <wp:inline distT="0" distB="0" distL="0" distR="0" wp14:anchorId="5F10E56C" wp14:editId="263E5559">
                  <wp:extent cx="190800" cy="200842"/>
                  <wp:effectExtent l="19050" t="19050" r="19050" b="27940"/>
                  <wp:docPr id="310" name="Slika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stil zare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" cy="20084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587B8FF3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Stil zareza</w:t>
            </w:r>
          </w:p>
        </w:tc>
        <w:tc>
          <w:tcPr>
            <w:tcW w:w="3685" w:type="dxa"/>
            <w:vAlign w:val="center"/>
          </w:tcPr>
          <w:p w14:paraId="174E4F3F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Podatku daje računovodstveni oblik s razdjelnikom tisućica.</w:t>
            </w:r>
          </w:p>
        </w:tc>
      </w:tr>
      <w:tr w:rsidR="00B31338" w:rsidRPr="00FE2043" w14:paraId="06432BA8" w14:textId="77777777" w:rsidTr="0095486B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4AE22A39" w14:textId="77777777" w:rsidR="00B31338" w:rsidRPr="00FE2043" w:rsidRDefault="00B31338" w:rsidP="00D45666">
            <w:pPr>
              <w:widowControl w:val="0"/>
              <w:jc w:val="center"/>
              <w:rPr>
                <w:sz w:val="22"/>
                <w:szCs w:val="22"/>
              </w:rPr>
            </w:pPr>
            <w:r w:rsidRPr="00FE2043">
              <w:rPr>
                <w:noProof/>
                <w:sz w:val="22"/>
                <w:szCs w:val="22"/>
              </w:rPr>
              <w:drawing>
                <wp:inline distT="0" distB="0" distL="0" distR="0" wp14:anchorId="405D0D80" wp14:editId="4CDBBCFE">
                  <wp:extent cx="190800" cy="173455"/>
                  <wp:effectExtent l="19050" t="19050" r="19050" b="17145"/>
                  <wp:docPr id="311" name="Slika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oblik - povećaj decimale.png"/>
                          <pic:cNvPicPr/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17345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617AA07A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Povećaj broj decimala</w:t>
            </w:r>
          </w:p>
        </w:tc>
        <w:tc>
          <w:tcPr>
            <w:tcW w:w="3685" w:type="dxa"/>
            <w:vAlign w:val="center"/>
          </w:tcPr>
          <w:p w14:paraId="386B4502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Povećava broj decimalnih mjesta za prikaz.</w:t>
            </w:r>
          </w:p>
        </w:tc>
      </w:tr>
      <w:tr w:rsidR="00B31338" w:rsidRPr="00FE2043" w14:paraId="7D4A3F67" w14:textId="77777777" w:rsidTr="0095486B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59EE7BE9" w14:textId="77777777" w:rsidR="00B31338" w:rsidRPr="00FE2043" w:rsidRDefault="00B31338" w:rsidP="00D45666">
            <w:pPr>
              <w:widowControl w:val="0"/>
              <w:jc w:val="center"/>
              <w:rPr>
                <w:sz w:val="22"/>
                <w:szCs w:val="22"/>
              </w:rPr>
            </w:pPr>
            <w:r w:rsidRPr="00FE2043">
              <w:rPr>
                <w:noProof/>
                <w:sz w:val="22"/>
                <w:szCs w:val="22"/>
              </w:rPr>
              <w:drawing>
                <wp:inline distT="0" distB="0" distL="0" distR="0" wp14:anchorId="24EE3FC8" wp14:editId="63119786">
                  <wp:extent cx="190800" cy="200842"/>
                  <wp:effectExtent l="19050" t="19050" r="19050" b="27940"/>
                  <wp:docPr id="312" name="Slika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oblik - smanji decimale.png"/>
                          <pic:cNvPicPr/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0084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2D14761C" w14:textId="7277D29D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Smanj</w:t>
            </w:r>
            <w:r w:rsidR="006E5E86" w:rsidRPr="00FE2043">
              <w:rPr>
                <w:rFonts w:cs="Arial"/>
                <w:bCs/>
                <w:iCs/>
                <w:sz w:val="20"/>
                <w:szCs w:val="20"/>
              </w:rPr>
              <w:t>i</w:t>
            </w:r>
            <w:r w:rsidRPr="00FE2043">
              <w:rPr>
                <w:rFonts w:cs="Arial"/>
                <w:bCs/>
                <w:iCs/>
                <w:sz w:val="20"/>
                <w:szCs w:val="20"/>
              </w:rPr>
              <w:t xml:space="preserve"> broj </w:t>
            </w:r>
            <w:r w:rsidR="006E5E86" w:rsidRPr="00FE2043">
              <w:rPr>
                <w:rFonts w:cs="Arial"/>
                <w:bCs/>
                <w:iCs/>
                <w:sz w:val="20"/>
                <w:szCs w:val="20"/>
              </w:rPr>
              <w:t>d</w:t>
            </w:r>
            <w:r w:rsidRPr="00FE2043">
              <w:rPr>
                <w:rFonts w:cs="Arial"/>
                <w:bCs/>
                <w:iCs/>
                <w:sz w:val="20"/>
                <w:szCs w:val="20"/>
              </w:rPr>
              <w:t>ecimal</w:t>
            </w:r>
            <w:r w:rsidR="006E5E86" w:rsidRPr="00FE2043">
              <w:rPr>
                <w:rFonts w:cs="Arial"/>
                <w:bCs/>
                <w:iCs/>
                <w:sz w:val="20"/>
                <w:szCs w:val="20"/>
              </w:rPr>
              <w:t>a</w:t>
            </w:r>
          </w:p>
        </w:tc>
        <w:tc>
          <w:tcPr>
            <w:tcW w:w="3685" w:type="dxa"/>
            <w:vAlign w:val="center"/>
          </w:tcPr>
          <w:p w14:paraId="0503C932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Smanjuje broj decimalnih mjesta za prikaz.</w:t>
            </w:r>
          </w:p>
        </w:tc>
      </w:tr>
    </w:tbl>
    <w:p w14:paraId="5DFAECEC" w14:textId="77777777" w:rsidR="00B31338" w:rsidRPr="00FE2043" w:rsidRDefault="00B31338" w:rsidP="00B31338">
      <w:pPr>
        <w:pStyle w:val="1-1-NASLOV"/>
        <w:spacing w:before="480" w:after="120"/>
      </w:pPr>
      <w:bookmarkStart w:id="92" w:name="a52"/>
      <w:bookmarkStart w:id="93" w:name="_Toc146188107"/>
      <w:r w:rsidRPr="00FE2043">
        <w:t>4.2. Oblikovanje tablice</w:t>
      </w:r>
      <w:bookmarkEnd w:id="92"/>
      <w:bookmarkEnd w:id="93"/>
    </w:p>
    <w:p w14:paraId="7E5FF465" w14:textId="77777777" w:rsidR="00B31338" w:rsidRPr="00FE2043" w:rsidRDefault="00B31338" w:rsidP="00066B82">
      <w:pPr>
        <w:pStyle w:val="-NASLOV"/>
      </w:pPr>
      <w:bookmarkStart w:id="94" w:name="a521"/>
      <w:r w:rsidRPr="00FE2043">
        <w:t>4.2.1. Oblikovanje znakova</w:t>
      </w:r>
      <w:bookmarkEnd w:id="94"/>
    </w:p>
    <w:p w14:paraId="422FBEA7" w14:textId="6E5FB0BC" w:rsidR="00B31338" w:rsidRPr="00FE2043" w:rsidRDefault="00B31338" w:rsidP="00B31338">
      <w:pPr>
        <w:pStyle w:val="-TEKST"/>
        <w:ind w:right="-10"/>
        <w:jc w:val="left"/>
      </w:pPr>
      <w:r w:rsidRPr="00FE2043">
        <w:t xml:space="preserve">Oblikovanje znakova obuhvaća: promjenu vrste, stila, veličine i boje znakova, podcrtavanje znakova i dodavanje efekata. </w:t>
      </w:r>
    </w:p>
    <w:p w14:paraId="3CB1DF2A" w14:textId="77777777" w:rsidR="00B31338" w:rsidRPr="00FE2043" w:rsidRDefault="00B31338" w:rsidP="00B31338">
      <w:pPr>
        <w:pStyle w:val="-TEKST"/>
        <w:ind w:right="-10"/>
        <w:jc w:val="left"/>
      </w:pPr>
      <w:r w:rsidRPr="00FE2043">
        <w:t xml:space="preserve">Najbrži je način za oblikovanje znakova uporaba naredbi u skupini </w:t>
      </w:r>
      <w:r w:rsidRPr="00FE2043">
        <w:rPr>
          <w:b/>
        </w:rPr>
        <w:t>Font</w:t>
      </w:r>
      <w:r w:rsidRPr="00FE2043">
        <w:t xml:space="preserve"> na kartici </w:t>
      </w:r>
      <w:r w:rsidRPr="00FE2043">
        <w:rPr>
          <w:b/>
        </w:rPr>
        <w:t>Polazno</w:t>
      </w:r>
      <w:r w:rsidRPr="00FE2043">
        <w:t>: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160"/>
        <w:gridCol w:w="3960"/>
      </w:tblGrid>
      <w:tr w:rsidR="00B31338" w:rsidRPr="00FE2043" w14:paraId="78FD5AAA" w14:textId="77777777" w:rsidTr="00D45666">
        <w:trPr>
          <w:trHeight w:val="397"/>
        </w:trPr>
        <w:tc>
          <w:tcPr>
            <w:tcW w:w="1260" w:type="dxa"/>
            <w:shd w:val="clear" w:color="auto" w:fill="E0E0E0"/>
            <w:vAlign w:val="center"/>
          </w:tcPr>
          <w:p w14:paraId="0ECB2793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Naredba</w:t>
            </w:r>
          </w:p>
        </w:tc>
        <w:tc>
          <w:tcPr>
            <w:tcW w:w="2160" w:type="dxa"/>
            <w:shd w:val="clear" w:color="auto" w:fill="E0E0E0"/>
            <w:vAlign w:val="center"/>
          </w:tcPr>
          <w:p w14:paraId="22B9F9A9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Naziv</w:t>
            </w:r>
          </w:p>
        </w:tc>
        <w:tc>
          <w:tcPr>
            <w:tcW w:w="3960" w:type="dxa"/>
            <w:shd w:val="clear" w:color="auto" w:fill="E0E0E0"/>
            <w:vAlign w:val="center"/>
          </w:tcPr>
          <w:p w14:paraId="53AB9844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Opis</w:t>
            </w:r>
          </w:p>
        </w:tc>
      </w:tr>
      <w:tr w:rsidR="00B31338" w:rsidRPr="00FE2043" w14:paraId="420C73FF" w14:textId="77777777" w:rsidTr="00D45666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2A8C3687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FC0ADF8" wp14:editId="1DDF10C9">
                  <wp:extent cx="618666" cy="144000"/>
                  <wp:effectExtent l="19050" t="19050" r="10160" b="27940"/>
                  <wp:docPr id="313" name="Slika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Slika 313"/>
                          <pic:cNvPicPr/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66" cy="144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60149BCD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Font</w:t>
            </w:r>
          </w:p>
        </w:tc>
        <w:tc>
          <w:tcPr>
            <w:tcW w:w="3960" w:type="dxa"/>
            <w:vAlign w:val="center"/>
          </w:tcPr>
          <w:p w14:paraId="11AA019C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mogućnosti odabira vrste fonta</w:t>
            </w:r>
          </w:p>
        </w:tc>
      </w:tr>
      <w:tr w:rsidR="00B31338" w:rsidRPr="00FE2043" w14:paraId="51A5D09D" w14:textId="77777777" w:rsidTr="00D45666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72CACB8F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193B515" wp14:editId="6A9693BC">
                  <wp:extent cx="334286" cy="180000"/>
                  <wp:effectExtent l="19050" t="19050" r="27940" b="10795"/>
                  <wp:docPr id="314" name="Slika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oblik - veličina fonta.png"/>
                          <pic:cNvPicPr/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86" cy="180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68F0298E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Veličina fonta</w:t>
            </w:r>
          </w:p>
        </w:tc>
        <w:tc>
          <w:tcPr>
            <w:tcW w:w="3960" w:type="dxa"/>
            <w:vAlign w:val="center"/>
          </w:tcPr>
          <w:p w14:paraId="6077091F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određivanje veličine fonta</w:t>
            </w:r>
          </w:p>
        </w:tc>
      </w:tr>
      <w:tr w:rsidR="00B31338" w:rsidRPr="00FE2043" w14:paraId="4DBC5C8C" w14:textId="77777777" w:rsidTr="00D45666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6140F585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DAE7A79" wp14:editId="199D525F">
                  <wp:extent cx="370800" cy="194670"/>
                  <wp:effectExtent l="19050" t="19050" r="10795" b="15240"/>
                  <wp:docPr id="315" name="Slika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oblik - povećavanje fonta.png"/>
                          <pic:cNvPicPr/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19467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1417CB08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Povećavanje/Smanji-vanje veličine fonta</w:t>
            </w:r>
          </w:p>
        </w:tc>
        <w:tc>
          <w:tcPr>
            <w:tcW w:w="3960" w:type="dxa"/>
            <w:vAlign w:val="center"/>
          </w:tcPr>
          <w:p w14:paraId="6FD4B1F8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povećavanje ili smanjivanje veličine fonta</w:t>
            </w:r>
          </w:p>
        </w:tc>
      </w:tr>
      <w:tr w:rsidR="00B31338" w:rsidRPr="00FE2043" w14:paraId="62FD916B" w14:textId="77777777" w:rsidTr="00D45666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4E373E9A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36DB4E4" wp14:editId="62C17960">
                  <wp:extent cx="171450" cy="180975"/>
                  <wp:effectExtent l="19050" t="19050" r="19050" b="28575"/>
                  <wp:docPr id="316" name="Slika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oblik - bold.png"/>
                          <pic:cNvPicPr/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38696852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Podebljano</w:t>
            </w:r>
          </w:p>
        </w:tc>
        <w:tc>
          <w:tcPr>
            <w:tcW w:w="3960" w:type="dxa"/>
            <w:vAlign w:val="center"/>
          </w:tcPr>
          <w:p w14:paraId="3ED3EB7B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podebljani font</w:t>
            </w:r>
          </w:p>
        </w:tc>
      </w:tr>
      <w:tr w:rsidR="00B31338" w:rsidRPr="00FE2043" w14:paraId="2038CF3F" w14:textId="77777777" w:rsidTr="00D45666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34C09781" w14:textId="77777777" w:rsidR="00B31338" w:rsidRPr="00FE2043" w:rsidRDefault="00B31338" w:rsidP="00D45666">
            <w:pPr>
              <w:widowControl w:val="0"/>
              <w:jc w:val="center"/>
              <w:rPr>
                <w:sz w:val="22"/>
                <w:szCs w:val="22"/>
              </w:rPr>
            </w:pPr>
            <w:r w:rsidRPr="00FE2043">
              <w:rPr>
                <w:noProof/>
                <w:sz w:val="22"/>
                <w:szCs w:val="22"/>
              </w:rPr>
              <w:drawing>
                <wp:inline distT="0" distB="0" distL="0" distR="0" wp14:anchorId="335A3CF4" wp14:editId="27E137C1">
                  <wp:extent cx="172800" cy="180000"/>
                  <wp:effectExtent l="19050" t="19050" r="17780" b="10795"/>
                  <wp:docPr id="317" name="Slika 3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oblik - italic.png"/>
                          <pic:cNvPicPr/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" cy="180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5B80FD56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Kurziv</w:t>
            </w:r>
          </w:p>
        </w:tc>
        <w:tc>
          <w:tcPr>
            <w:tcW w:w="3960" w:type="dxa"/>
            <w:vAlign w:val="center"/>
          </w:tcPr>
          <w:p w14:paraId="7E83C566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ukošeni font</w:t>
            </w:r>
          </w:p>
        </w:tc>
      </w:tr>
      <w:tr w:rsidR="00B31338" w:rsidRPr="00FE2043" w14:paraId="19736157" w14:textId="77777777" w:rsidTr="002D6922">
        <w:trPr>
          <w:trHeight w:val="441"/>
        </w:trPr>
        <w:tc>
          <w:tcPr>
            <w:tcW w:w="1260" w:type="dxa"/>
            <w:shd w:val="clear" w:color="auto" w:fill="auto"/>
            <w:vAlign w:val="center"/>
          </w:tcPr>
          <w:p w14:paraId="3E735AA9" w14:textId="77777777" w:rsidR="00B31338" w:rsidRPr="00FE2043" w:rsidRDefault="00B31338" w:rsidP="00D45666">
            <w:pPr>
              <w:widowControl w:val="0"/>
              <w:jc w:val="center"/>
              <w:rPr>
                <w:sz w:val="22"/>
                <w:szCs w:val="22"/>
              </w:rPr>
            </w:pPr>
            <w:r w:rsidRPr="00FE2043">
              <w:rPr>
                <w:noProof/>
                <w:sz w:val="22"/>
                <w:szCs w:val="22"/>
              </w:rPr>
              <w:drawing>
                <wp:inline distT="0" distB="0" distL="0" distR="0" wp14:anchorId="0624BC29" wp14:editId="4A532A97">
                  <wp:extent cx="324000" cy="181059"/>
                  <wp:effectExtent l="19050" t="19050" r="19050" b="28575"/>
                  <wp:docPr id="318" name="Slika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oblik - podcrtavanje.png"/>
                          <pic:cNvPicPr/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18105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6A69D6C4" w14:textId="29DB8716" w:rsidR="00B31338" w:rsidRPr="00FE2043" w:rsidRDefault="00AD12AF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Podcrtaj</w:t>
            </w:r>
          </w:p>
        </w:tc>
        <w:tc>
          <w:tcPr>
            <w:tcW w:w="3960" w:type="dxa"/>
            <w:vAlign w:val="center"/>
          </w:tcPr>
          <w:p w14:paraId="79610114" w14:textId="08877002" w:rsidR="00B31338" w:rsidRPr="00FE2043" w:rsidRDefault="00212DB7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podcrtavanje jednostruko ili dvostruko</w:t>
            </w:r>
          </w:p>
        </w:tc>
      </w:tr>
      <w:tr w:rsidR="00B31338" w:rsidRPr="00FE2043" w14:paraId="0B938365" w14:textId="77777777" w:rsidTr="00D45666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7A6A10DB" w14:textId="77777777" w:rsidR="00B31338" w:rsidRPr="00FE2043" w:rsidRDefault="00B31338" w:rsidP="00D45666">
            <w:pPr>
              <w:widowControl w:val="0"/>
              <w:jc w:val="center"/>
            </w:pPr>
            <w:r w:rsidRPr="00FE2043">
              <w:rPr>
                <w:noProof/>
              </w:rPr>
              <w:drawing>
                <wp:inline distT="0" distB="0" distL="0" distR="0" wp14:anchorId="7395B772" wp14:editId="51AB9363">
                  <wp:extent cx="273913" cy="180000"/>
                  <wp:effectExtent l="19050" t="19050" r="12065" b="10795"/>
                  <wp:docPr id="319" name="Slika 3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Slika 319"/>
                          <pic:cNvPicPr/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13" cy="180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5215A1FC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Boja fonta</w:t>
            </w:r>
          </w:p>
        </w:tc>
        <w:tc>
          <w:tcPr>
            <w:tcW w:w="3960" w:type="dxa"/>
            <w:vAlign w:val="center"/>
          </w:tcPr>
          <w:p w14:paraId="22F42747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boja fonta</w:t>
            </w:r>
          </w:p>
        </w:tc>
      </w:tr>
    </w:tbl>
    <w:p w14:paraId="546DFA69" w14:textId="77777777" w:rsidR="00B31338" w:rsidRPr="00FE2043" w:rsidRDefault="00B31338" w:rsidP="00500AE9">
      <w:pPr>
        <w:pStyle w:val="-TEKST"/>
        <w:spacing w:before="240"/>
        <w:ind w:right="-11"/>
        <w:jc w:val="left"/>
      </w:pPr>
      <w:r w:rsidRPr="00FE2043">
        <w:t xml:space="preserve">Drugi je način za oblikovanje znakova pomoću dijaloškoga okvira </w:t>
      </w:r>
      <w:r w:rsidRPr="00FE2043">
        <w:rPr>
          <w:b/>
        </w:rPr>
        <w:t>Oblikovanje</w:t>
      </w:r>
      <w:r w:rsidRPr="00FE2043">
        <w:rPr>
          <w:i/>
        </w:rPr>
        <w:t xml:space="preserve"> </w:t>
      </w:r>
      <w:r w:rsidRPr="00FE2043">
        <w:rPr>
          <w:b/>
        </w:rPr>
        <w:t>ćelija</w:t>
      </w:r>
      <w:r w:rsidRPr="00FE2043">
        <w:t xml:space="preserve">, kartica </w:t>
      </w:r>
      <w:r w:rsidRPr="00FE2043">
        <w:rPr>
          <w:b/>
        </w:rPr>
        <w:t>Font</w:t>
      </w:r>
      <w:r w:rsidRPr="00FE2043">
        <w:t xml:space="preserve">: </w:t>
      </w:r>
    </w:p>
    <w:p w14:paraId="1A2C61FE" w14:textId="77777777" w:rsidR="00B31338" w:rsidRPr="00FE2043" w:rsidRDefault="00B31338" w:rsidP="00B31338">
      <w:pPr>
        <w:pStyle w:val="-BULLET"/>
        <w:ind w:right="-10"/>
      </w:pPr>
      <w:r w:rsidRPr="00FE2043">
        <w:t xml:space="preserve">u okviru </w:t>
      </w:r>
      <w:r w:rsidRPr="00FE2043">
        <w:rPr>
          <w:b/>
        </w:rPr>
        <w:t>Font</w:t>
      </w:r>
      <w:r w:rsidRPr="00FE2043">
        <w:t xml:space="preserve"> odabire se vrsta fonta</w:t>
      </w:r>
    </w:p>
    <w:p w14:paraId="33B80A91" w14:textId="77777777" w:rsidR="00B31338" w:rsidRPr="00FE2043" w:rsidRDefault="00B31338" w:rsidP="00B31338">
      <w:pPr>
        <w:pStyle w:val="-BULLET"/>
        <w:ind w:right="-10"/>
      </w:pPr>
      <w:r w:rsidRPr="00FE2043">
        <w:t xml:space="preserve">u okviru </w:t>
      </w:r>
      <w:r w:rsidRPr="00FE2043">
        <w:rPr>
          <w:b/>
        </w:rPr>
        <w:t>Stil fonta</w:t>
      </w:r>
      <w:r w:rsidRPr="00FE2043">
        <w:t xml:space="preserve"> odabire se stil fonta – podebljano, ukošeno</w:t>
      </w:r>
    </w:p>
    <w:p w14:paraId="367A267B" w14:textId="77777777" w:rsidR="00B31338" w:rsidRPr="00FE2043" w:rsidRDefault="00B31338" w:rsidP="00B31338">
      <w:pPr>
        <w:pStyle w:val="-BULLET"/>
        <w:ind w:right="-10"/>
      </w:pPr>
      <w:r w:rsidRPr="00FE2043">
        <w:t xml:space="preserve">u okviru </w:t>
      </w:r>
      <w:r w:rsidRPr="00FE2043">
        <w:rPr>
          <w:b/>
        </w:rPr>
        <w:t>Veličina</w:t>
      </w:r>
      <w:r w:rsidRPr="00FE2043">
        <w:t xml:space="preserve"> odabire se ili se upisuje veličina fonta</w:t>
      </w:r>
    </w:p>
    <w:p w14:paraId="0723134E" w14:textId="77777777" w:rsidR="00B31338" w:rsidRPr="00FE2043" w:rsidRDefault="00B31338" w:rsidP="00B31338">
      <w:pPr>
        <w:pStyle w:val="-BULLET"/>
        <w:ind w:right="-10"/>
      </w:pPr>
      <w:r w:rsidRPr="00FE2043">
        <w:t xml:space="preserve">u okviru </w:t>
      </w:r>
      <w:r w:rsidRPr="00FE2043">
        <w:rPr>
          <w:b/>
        </w:rPr>
        <w:t>Podcrtano</w:t>
      </w:r>
      <w:r w:rsidRPr="00FE2043">
        <w:t xml:space="preserve"> odabire se oblik linije za podcrtavanje</w:t>
      </w:r>
    </w:p>
    <w:p w14:paraId="67A849E9" w14:textId="77777777" w:rsidR="00B31338" w:rsidRPr="00FE2043" w:rsidRDefault="00B31338" w:rsidP="00B31338">
      <w:pPr>
        <w:pStyle w:val="-BULLET"/>
        <w:ind w:right="-10"/>
      </w:pPr>
      <w:r w:rsidRPr="00FE2043">
        <w:t xml:space="preserve">u okviru </w:t>
      </w:r>
      <w:r w:rsidRPr="00FE2043">
        <w:rPr>
          <w:b/>
        </w:rPr>
        <w:t>Boja</w:t>
      </w:r>
      <w:r w:rsidRPr="00FE2043">
        <w:t xml:space="preserve"> odabire se boja fonta</w:t>
      </w:r>
    </w:p>
    <w:p w14:paraId="3E2860C9" w14:textId="77777777" w:rsidR="00B31338" w:rsidRPr="00FE2043" w:rsidRDefault="00B31338" w:rsidP="00B31338">
      <w:pPr>
        <w:pStyle w:val="-BULLET"/>
        <w:ind w:right="-10"/>
      </w:pPr>
      <w:r w:rsidRPr="00FE2043">
        <w:t xml:space="preserve">u okviru </w:t>
      </w:r>
      <w:r w:rsidRPr="00FE2043">
        <w:rPr>
          <w:b/>
        </w:rPr>
        <w:t>Efekti</w:t>
      </w:r>
      <w:r w:rsidRPr="00FE2043">
        <w:t xml:space="preserve"> dodaju se efekti precrtanoga teksta, oblik eksponenta i oblik indeksa</w:t>
      </w:r>
    </w:p>
    <w:p w14:paraId="2E15E380" w14:textId="77777777" w:rsidR="00B31338" w:rsidRPr="00FE2043" w:rsidRDefault="00B31338" w:rsidP="00B31338">
      <w:pPr>
        <w:pStyle w:val="-BULLET"/>
        <w:ind w:right="-10"/>
      </w:pPr>
      <w:r w:rsidRPr="00FE2043">
        <w:t xml:space="preserve">u okviru </w:t>
      </w:r>
      <w:r w:rsidRPr="00FE2043">
        <w:rPr>
          <w:b/>
        </w:rPr>
        <w:t>Pretpregled</w:t>
      </w:r>
      <w:r w:rsidRPr="00FE2043">
        <w:t xml:space="preserve"> prikazuje se uzorak teksta sa svim primijenjenim oblikovanjima.</w:t>
      </w:r>
    </w:p>
    <w:p w14:paraId="18C56F3B" w14:textId="77777777" w:rsidR="00212DB7" w:rsidRPr="00FE2043" w:rsidRDefault="00212DB7" w:rsidP="00212DB7">
      <w:pPr>
        <w:pStyle w:val="-TEKST"/>
        <w:ind w:right="-10"/>
        <w:jc w:val="left"/>
      </w:pPr>
      <w:r w:rsidRPr="00FE2043">
        <w:lastRenderedPageBreak/>
        <w:t xml:space="preserve">Dijaloški okvir </w:t>
      </w:r>
      <w:r w:rsidRPr="00500AE9">
        <w:rPr>
          <w:b/>
          <w:bCs w:val="0"/>
        </w:rPr>
        <w:t>Oblikovanje ćelija</w:t>
      </w:r>
      <w:r w:rsidRPr="00FE2043">
        <w:t>:</w:t>
      </w:r>
    </w:p>
    <w:p w14:paraId="6948FA15" w14:textId="77777777" w:rsidR="00B31338" w:rsidRPr="00FE2043" w:rsidRDefault="00B31338" w:rsidP="00500AE9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3E422A49" wp14:editId="0B5D0CE3">
            <wp:extent cx="2733675" cy="2343150"/>
            <wp:effectExtent l="19050" t="19050" r="28575" b="19050"/>
            <wp:docPr id="768" name="Slika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4 font"/>
                    <pic:cNvPicPr>
                      <a:picLocks noChangeAspect="1" noChangeArrowheads="1"/>
                    </pic:cNvPicPr>
                  </pic:nvPicPr>
                  <pic:blipFill rotWithShape="1"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" t="1184" r="662" b="1683"/>
                    <a:stretch/>
                  </pic:blipFill>
                  <pic:spPr bwMode="auto">
                    <a:xfrm>
                      <a:off x="0" y="0"/>
                      <a:ext cx="2734299" cy="23436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ED4B1" w14:textId="77777777" w:rsidR="00B31338" w:rsidRPr="00FE2043" w:rsidRDefault="00B31338" w:rsidP="00B31338">
      <w:pPr>
        <w:pStyle w:val="-TEKST"/>
        <w:ind w:right="-10"/>
        <w:jc w:val="left"/>
      </w:pPr>
      <w:r w:rsidRPr="00FE2043">
        <w:t>Oblikovanje ćelije može se primijeniti i na dio tekstnoga podatka, npr. oblikovanje eksponenta ili indeksa.</w:t>
      </w:r>
    </w:p>
    <w:p w14:paraId="612254B4" w14:textId="77777777" w:rsidR="002D4FB5" w:rsidRPr="00FE2043" w:rsidRDefault="002D4FB5" w:rsidP="00B31338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0BC41631" wp14:editId="7C941257">
            <wp:extent cx="1171575" cy="504825"/>
            <wp:effectExtent l="19050" t="19050" r="28575" b="28575"/>
            <wp:docPr id="38138542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85420" name="Slika 381385420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5048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186563" w14:textId="77777777" w:rsidR="00B31338" w:rsidRPr="00FE2043" w:rsidRDefault="00B31338" w:rsidP="00066B82">
      <w:pPr>
        <w:pStyle w:val="-NASLOV"/>
      </w:pPr>
      <w:bookmarkStart w:id="95" w:name="a522"/>
      <w:r w:rsidRPr="00FE2043">
        <w:t>4.2.2. Poravnanje sadržaja ćelije</w:t>
      </w:r>
      <w:bookmarkEnd w:id="95"/>
    </w:p>
    <w:p w14:paraId="2BF68BAA" w14:textId="680BFE00" w:rsidR="00B31338" w:rsidRPr="00FE2043" w:rsidRDefault="00B31338" w:rsidP="00500AE9">
      <w:pPr>
        <w:pStyle w:val="-TEKST"/>
        <w:spacing w:after="240"/>
        <w:ind w:right="-11"/>
        <w:jc w:val="left"/>
      </w:pPr>
      <w:r w:rsidRPr="00FE2043">
        <w:t>Upisani podaci u ćeliji se automatski poravnavaju – tekst na lijevu, a brojevi na desnu stranu. Prema osnovnim postavkama i tekst i brojevi smješteni su na dnu ćelije. Međutim, promijeniti se može i vodoravno i okomito poravnanje podataka u ćeliji.</w:t>
      </w:r>
    </w:p>
    <w:tbl>
      <w:tblPr>
        <w:tblW w:w="73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3118"/>
        <w:gridCol w:w="2948"/>
      </w:tblGrid>
      <w:tr w:rsidR="00B31338" w:rsidRPr="00FE2043" w14:paraId="48D9C025" w14:textId="77777777" w:rsidTr="00500AE9">
        <w:trPr>
          <w:trHeight w:val="397"/>
        </w:trPr>
        <w:tc>
          <w:tcPr>
            <w:tcW w:w="1260" w:type="dxa"/>
            <w:shd w:val="clear" w:color="auto" w:fill="E0E0E0"/>
            <w:vAlign w:val="center"/>
          </w:tcPr>
          <w:p w14:paraId="2C58C69C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Naredba</w:t>
            </w:r>
          </w:p>
        </w:tc>
        <w:tc>
          <w:tcPr>
            <w:tcW w:w="3118" w:type="dxa"/>
            <w:shd w:val="clear" w:color="auto" w:fill="E0E0E0"/>
            <w:vAlign w:val="center"/>
          </w:tcPr>
          <w:p w14:paraId="64C81DF2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Naziv</w:t>
            </w:r>
          </w:p>
        </w:tc>
        <w:tc>
          <w:tcPr>
            <w:tcW w:w="2948" w:type="dxa"/>
            <w:shd w:val="clear" w:color="auto" w:fill="E0E0E0"/>
            <w:vAlign w:val="center"/>
          </w:tcPr>
          <w:p w14:paraId="6C31AD7F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Opis</w:t>
            </w:r>
          </w:p>
        </w:tc>
      </w:tr>
      <w:tr w:rsidR="00B31338" w:rsidRPr="00FE2043" w14:paraId="49EA9743" w14:textId="77777777" w:rsidTr="00500AE9">
        <w:trPr>
          <w:trHeight w:val="516"/>
        </w:trPr>
        <w:tc>
          <w:tcPr>
            <w:tcW w:w="1260" w:type="dxa"/>
            <w:shd w:val="clear" w:color="auto" w:fill="auto"/>
            <w:vAlign w:val="center"/>
          </w:tcPr>
          <w:p w14:paraId="64AD3191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4EAAA64" wp14:editId="6997A833">
                  <wp:extent cx="612000" cy="252000"/>
                  <wp:effectExtent l="19050" t="19050" r="17145" b="15240"/>
                  <wp:docPr id="769" name="Slika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oblik poravnanje ok.png"/>
                          <pic:cNvPicPr/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252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6353779E" w14:textId="35B08AD3" w:rsidR="00B31338" w:rsidRPr="00FE2043" w:rsidRDefault="008E1CC1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 xml:space="preserve">Poravnavanje </w:t>
            </w:r>
            <w:r w:rsidR="00B31338" w:rsidRPr="00FE2043">
              <w:rPr>
                <w:rFonts w:cs="Arial"/>
                <w:bCs/>
                <w:iCs/>
                <w:sz w:val="20"/>
                <w:szCs w:val="20"/>
              </w:rPr>
              <w:t>s gornjom/</w:t>
            </w:r>
            <w:r w:rsidRPr="00FE2043">
              <w:rPr>
                <w:rFonts w:cs="Arial"/>
                <w:bCs/>
                <w:iCs/>
                <w:sz w:val="20"/>
                <w:szCs w:val="20"/>
              </w:rPr>
              <w:t xml:space="preserve"> </w:t>
            </w:r>
            <w:r w:rsidR="00B31338" w:rsidRPr="00FE2043">
              <w:rPr>
                <w:rFonts w:cs="Arial"/>
                <w:bCs/>
                <w:iCs/>
                <w:sz w:val="20"/>
                <w:szCs w:val="20"/>
              </w:rPr>
              <w:t xml:space="preserve">donjom marginom i </w:t>
            </w:r>
            <w:r w:rsidRPr="00FE2043">
              <w:rPr>
                <w:rFonts w:cs="Arial"/>
                <w:bCs/>
                <w:iCs/>
                <w:sz w:val="20"/>
                <w:szCs w:val="20"/>
              </w:rPr>
              <w:t xml:space="preserve">sa </w:t>
            </w:r>
            <w:r w:rsidR="00B31338" w:rsidRPr="00FE2043">
              <w:rPr>
                <w:rFonts w:cs="Arial"/>
                <w:bCs/>
                <w:iCs/>
                <w:sz w:val="20"/>
                <w:szCs w:val="20"/>
              </w:rPr>
              <w:t>sredin</w:t>
            </w:r>
            <w:r w:rsidRPr="00FE2043">
              <w:rPr>
                <w:rFonts w:cs="Arial"/>
                <w:bCs/>
                <w:iCs/>
                <w:sz w:val="20"/>
                <w:szCs w:val="20"/>
              </w:rPr>
              <w:t>om</w:t>
            </w:r>
          </w:p>
        </w:tc>
        <w:tc>
          <w:tcPr>
            <w:tcW w:w="2948" w:type="dxa"/>
            <w:vAlign w:val="center"/>
          </w:tcPr>
          <w:p w14:paraId="1420D07A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okomito poravnanje sadržaja</w:t>
            </w:r>
            <w:r w:rsidR="008416C5" w:rsidRPr="00FE2043">
              <w:rPr>
                <w:rFonts w:cs="Arial"/>
                <w:sz w:val="20"/>
                <w:szCs w:val="20"/>
              </w:rPr>
              <w:t xml:space="preserve"> u ćeliji</w:t>
            </w:r>
          </w:p>
        </w:tc>
      </w:tr>
      <w:tr w:rsidR="00B31338" w:rsidRPr="00FE2043" w14:paraId="4CB03BB3" w14:textId="77777777" w:rsidTr="00500AE9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47B9AEFF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A1C9FB0" wp14:editId="37272A1C">
                  <wp:extent cx="657225" cy="228600"/>
                  <wp:effectExtent l="19050" t="19050" r="28575" b="19050"/>
                  <wp:docPr id="770" name="Slika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oblik poravnanje vod.png"/>
                          <pic:cNvPicPr/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397B3551" w14:textId="3A50621A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 xml:space="preserve">Lijevo/desno poravnanje i </w:t>
            </w:r>
            <w:r w:rsidR="008E1CC1" w:rsidRPr="00FE2043">
              <w:rPr>
                <w:rFonts w:cs="Arial"/>
                <w:bCs/>
                <w:iCs/>
                <w:sz w:val="20"/>
                <w:szCs w:val="20"/>
              </w:rPr>
              <w:t>centriraj</w:t>
            </w:r>
          </w:p>
        </w:tc>
        <w:tc>
          <w:tcPr>
            <w:tcW w:w="2948" w:type="dxa"/>
            <w:vAlign w:val="center"/>
          </w:tcPr>
          <w:p w14:paraId="46B9459C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vodoravno poravnanje sadržaja</w:t>
            </w:r>
            <w:r w:rsidR="008416C5" w:rsidRPr="00FE2043">
              <w:rPr>
                <w:rFonts w:cs="Arial"/>
                <w:sz w:val="20"/>
                <w:szCs w:val="20"/>
              </w:rPr>
              <w:t xml:space="preserve"> u ćeliji</w:t>
            </w:r>
          </w:p>
        </w:tc>
      </w:tr>
      <w:tr w:rsidR="00B31338" w:rsidRPr="00FE2043" w14:paraId="2DF226CA" w14:textId="77777777" w:rsidTr="00500AE9">
        <w:trPr>
          <w:trHeight w:val="503"/>
        </w:trPr>
        <w:tc>
          <w:tcPr>
            <w:tcW w:w="1260" w:type="dxa"/>
            <w:shd w:val="clear" w:color="auto" w:fill="auto"/>
            <w:vAlign w:val="center"/>
          </w:tcPr>
          <w:p w14:paraId="1FEF2D8D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48741B8" wp14:editId="03F12FFA">
                  <wp:extent cx="304800" cy="200025"/>
                  <wp:effectExtent l="19050" t="19050" r="19050" b="28575"/>
                  <wp:docPr id="771" name="Slika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oblik usmjerenje.pn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35B346CD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Usmjerenje</w:t>
            </w:r>
          </w:p>
        </w:tc>
        <w:tc>
          <w:tcPr>
            <w:tcW w:w="2948" w:type="dxa"/>
            <w:vAlign w:val="center"/>
          </w:tcPr>
          <w:p w14:paraId="39AFF260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usmjerenje sadržaja pod kutom</w:t>
            </w:r>
          </w:p>
        </w:tc>
      </w:tr>
      <w:tr w:rsidR="00B31338" w:rsidRPr="00FE2043" w14:paraId="719A6277" w14:textId="77777777" w:rsidTr="00500AE9">
        <w:trPr>
          <w:trHeight w:val="567"/>
        </w:trPr>
        <w:tc>
          <w:tcPr>
            <w:tcW w:w="1260" w:type="dxa"/>
            <w:shd w:val="clear" w:color="auto" w:fill="auto"/>
            <w:vAlign w:val="center"/>
          </w:tcPr>
          <w:p w14:paraId="3DC6EC06" w14:textId="77777777" w:rsidR="00B31338" w:rsidRPr="00FE2043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6CA2E4F" wp14:editId="255F7826">
                  <wp:extent cx="438150" cy="209550"/>
                  <wp:effectExtent l="19050" t="19050" r="19050" b="19050"/>
                  <wp:docPr id="772" name="Slika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Slika 772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13597773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Smanji/povećaj uvlaku</w:t>
            </w:r>
          </w:p>
        </w:tc>
        <w:tc>
          <w:tcPr>
            <w:tcW w:w="2948" w:type="dxa"/>
            <w:vAlign w:val="center"/>
          </w:tcPr>
          <w:p w14:paraId="6A484560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smanjivanje/povećavanje uvlake</w:t>
            </w:r>
          </w:p>
        </w:tc>
      </w:tr>
      <w:tr w:rsidR="00B31338" w:rsidRPr="00FE2043" w14:paraId="4941D534" w14:textId="77777777" w:rsidTr="00500AE9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4AC07354" w14:textId="77777777" w:rsidR="00B31338" w:rsidRPr="00FE2043" w:rsidRDefault="00B31338" w:rsidP="00D45666">
            <w:pPr>
              <w:widowControl w:val="0"/>
              <w:jc w:val="center"/>
              <w:rPr>
                <w:sz w:val="22"/>
                <w:szCs w:val="22"/>
              </w:rPr>
            </w:pPr>
            <w:r w:rsidRPr="00FE2043">
              <w:rPr>
                <w:noProof/>
                <w:sz w:val="22"/>
                <w:szCs w:val="22"/>
              </w:rPr>
              <w:drawing>
                <wp:inline distT="0" distB="0" distL="0" distR="0" wp14:anchorId="5A910F69" wp14:editId="0A092589">
                  <wp:extent cx="662940" cy="133350"/>
                  <wp:effectExtent l="19050" t="19050" r="22860" b="19050"/>
                  <wp:docPr id="799" name="Slika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oblik prelamanje.pn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1333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54154058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Prelamanje teksta</w:t>
            </w:r>
          </w:p>
        </w:tc>
        <w:tc>
          <w:tcPr>
            <w:tcW w:w="2948" w:type="dxa"/>
            <w:vAlign w:val="center"/>
          </w:tcPr>
          <w:p w14:paraId="4E526036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prelamanje teksta unutar ćelije</w:t>
            </w:r>
          </w:p>
        </w:tc>
      </w:tr>
      <w:tr w:rsidR="00B31338" w:rsidRPr="00FE2043" w14:paraId="16E3528A" w14:textId="77777777" w:rsidTr="00500AE9">
        <w:trPr>
          <w:trHeight w:val="561"/>
        </w:trPr>
        <w:tc>
          <w:tcPr>
            <w:tcW w:w="1260" w:type="dxa"/>
            <w:shd w:val="clear" w:color="auto" w:fill="auto"/>
            <w:vAlign w:val="center"/>
          </w:tcPr>
          <w:p w14:paraId="7D9D00B5" w14:textId="77777777" w:rsidR="00B31338" w:rsidRPr="00FE2043" w:rsidRDefault="00B31338" w:rsidP="00D45666">
            <w:pPr>
              <w:widowControl w:val="0"/>
              <w:jc w:val="center"/>
            </w:pPr>
            <w:r w:rsidRPr="00FE2043">
              <w:rPr>
                <w:noProof/>
              </w:rPr>
              <w:drawing>
                <wp:inline distT="0" distB="0" distL="0" distR="0" wp14:anchorId="1BF1ABF3" wp14:editId="215E3F14">
                  <wp:extent cx="662940" cy="150495"/>
                  <wp:effectExtent l="19050" t="19050" r="22860" b="20955"/>
                  <wp:docPr id="930" name="Slika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oblik spoji.pn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1504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0B311146" w14:textId="77777777" w:rsidR="00B31338" w:rsidRPr="00FE2043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FE2043">
              <w:rPr>
                <w:rFonts w:cs="Arial"/>
                <w:bCs/>
                <w:iCs/>
                <w:sz w:val="20"/>
                <w:szCs w:val="20"/>
              </w:rPr>
              <w:t>Spoji i centriraj</w:t>
            </w:r>
          </w:p>
        </w:tc>
        <w:tc>
          <w:tcPr>
            <w:tcW w:w="2948" w:type="dxa"/>
            <w:vAlign w:val="center"/>
          </w:tcPr>
          <w:p w14:paraId="74706518" w14:textId="77777777" w:rsidR="00B31338" w:rsidRPr="00FE2043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spajanje označenih ćelija u jednu i centriranje sadržaja</w:t>
            </w:r>
          </w:p>
        </w:tc>
      </w:tr>
    </w:tbl>
    <w:p w14:paraId="29E245AF" w14:textId="77777777" w:rsidR="00B31338" w:rsidRPr="00FE2043" w:rsidRDefault="00B31338" w:rsidP="00B31338">
      <w:pPr>
        <w:pStyle w:val="-TEKST"/>
        <w:ind w:right="-10"/>
        <w:jc w:val="left"/>
      </w:pPr>
    </w:p>
    <w:p w14:paraId="68982456" w14:textId="77777777" w:rsidR="00B31338" w:rsidRPr="00FE2043" w:rsidRDefault="00B31338" w:rsidP="00B31338">
      <w:pPr>
        <w:pStyle w:val="-TEKST"/>
        <w:ind w:right="-10"/>
        <w:jc w:val="left"/>
      </w:pPr>
      <w:r w:rsidRPr="00FE2043">
        <w:t xml:space="preserve">Na označenoj ćeliji ili rasponu ćelija mogu se primijeniti mogućnosti raznih poravnanja s dijaloškoga okvira </w:t>
      </w:r>
      <w:r w:rsidRPr="00FE2043">
        <w:rPr>
          <w:b/>
        </w:rPr>
        <w:t>Oblikovanje</w:t>
      </w:r>
      <w:r w:rsidRPr="00FE2043">
        <w:rPr>
          <w:i/>
        </w:rPr>
        <w:t xml:space="preserve"> </w:t>
      </w:r>
      <w:r w:rsidRPr="00FE2043">
        <w:rPr>
          <w:b/>
        </w:rPr>
        <w:t>ćelija</w:t>
      </w:r>
      <w:r w:rsidRPr="00FE2043">
        <w:t xml:space="preserve">, kartica </w:t>
      </w:r>
      <w:r w:rsidRPr="00FE2043">
        <w:rPr>
          <w:b/>
        </w:rPr>
        <w:t>Poravnanje</w:t>
      </w:r>
      <w:r w:rsidRPr="00FE2043">
        <w:t>:</w:t>
      </w:r>
    </w:p>
    <w:p w14:paraId="16FAFC36" w14:textId="77777777" w:rsidR="00B31338" w:rsidRPr="00FE2043" w:rsidRDefault="00B31338" w:rsidP="00B31338">
      <w:pPr>
        <w:pStyle w:val="-BULLET"/>
        <w:ind w:right="-10"/>
      </w:pPr>
      <w:r w:rsidRPr="00FE2043">
        <w:rPr>
          <w:b/>
        </w:rPr>
        <w:t>Vodoravno</w:t>
      </w:r>
      <w:r w:rsidRPr="00FE2043">
        <w:t xml:space="preserve"> – nudi mogućnosti vodoravnoga poravnanja u odnosu na širinu ćelije: lijevo, desno, sredina, obostrano, s uvlakom i dr.</w:t>
      </w:r>
    </w:p>
    <w:p w14:paraId="35AA7178" w14:textId="77777777" w:rsidR="00B31338" w:rsidRPr="00FE2043" w:rsidRDefault="00B31338" w:rsidP="00B31338">
      <w:pPr>
        <w:pStyle w:val="-BULLET"/>
        <w:ind w:right="-10"/>
      </w:pPr>
      <w:r w:rsidRPr="00FE2043">
        <w:rPr>
          <w:b/>
        </w:rPr>
        <w:t>Okomito</w:t>
      </w:r>
      <w:r w:rsidRPr="00FE2043">
        <w:t xml:space="preserve"> – nudi mogućnosti okomitoga poravnanja u odnosu na visinu ćelije: vrh, sredina, dno i dr.</w:t>
      </w:r>
    </w:p>
    <w:p w14:paraId="66CFD7DE" w14:textId="77777777" w:rsidR="00B31338" w:rsidRPr="00FE2043" w:rsidRDefault="00B31338" w:rsidP="00B31338">
      <w:pPr>
        <w:pStyle w:val="-BULLET"/>
        <w:ind w:right="-10"/>
      </w:pPr>
      <w:r w:rsidRPr="00FE2043">
        <w:lastRenderedPageBreak/>
        <w:t xml:space="preserve">Pomoću okvira </w:t>
      </w:r>
      <w:r w:rsidRPr="00FE2043">
        <w:rPr>
          <w:b/>
        </w:rPr>
        <w:t>Usmjerenje</w:t>
      </w:r>
      <w:r w:rsidRPr="00FE2043">
        <w:t xml:space="preserve"> može se odrediti stil i kut pod kojim će tekst biti napisan.</w:t>
      </w:r>
    </w:p>
    <w:p w14:paraId="4E99403B" w14:textId="77777777" w:rsidR="00B31338" w:rsidRPr="00FE2043" w:rsidRDefault="00B31338" w:rsidP="00B31338">
      <w:pPr>
        <w:pStyle w:val="-BULLET"/>
        <w:ind w:right="-10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7A6A5C7" wp14:editId="0F329006">
                <wp:simplePos x="0" y="0"/>
                <wp:positionH relativeFrom="column">
                  <wp:posOffset>4940300</wp:posOffset>
                </wp:positionH>
                <wp:positionV relativeFrom="paragraph">
                  <wp:posOffset>79375</wp:posOffset>
                </wp:positionV>
                <wp:extent cx="1619885" cy="1029335"/>
                <wp:effectExtent l="0" t="0" r="0" b="0"/>
                <wp:wrapNone/>
                <wp:docPr id="1196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0293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7F1205" w14:textId="77777777" w:rsidR="00B44E53" w:rsidRPr="005164EE" w:rsidRDefault="00B44E53" w:rsidP="00B3133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164EE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1BE34CF2" w14:textId="77777777" w:rsidR="00B44E53" w:rsidRPr="005164EE" w:rsidRDefault="00B44E53" w:rsidP="00B31338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5164E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Tekst duži od širine ćelije može se prelomiti u više redaka iste ćelije i tipkovnim prečacem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5164EE">
                              <w:rPr>
                                <w:rFonts w:cs="Arial"/>
                                <w:sz w:val="18"/>
                                <w:szCs w:val="18"/>
                              </w:rPr>
                              <w:t>Alt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5164EE">
                              <w:rPr>
                                <w:rFonts w:cs="Arial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5164EE">
                              <w:rPr>
                                <w:rFonts w:cs="Arial"/>
                                <w:sz w:val="18"/>
                                <w:szCs w:val="18"/>
                              </w:rPr>
                              <w:t>Enter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5164EE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6A5C7" id="Rectangle 916" o:spid="_x0000_s1093" style="position:absolute;left:0;text-align:left;margin-left:389pt;margin-top:6.25pt;width:127.55pt;height:81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" filled="f" fillcolor="#ddd" strokeweight=".25pt">
                <v:fill opacity="32896f"/>
                <v:textbox inset=",2.5mm">
                  <w:txbxContent>
                    <w:p w14:paraId="6E7F1205" w14:textId="77777777" w:rsidR="00B44E53" w:rsidRPr="005164EE" w:rsidRDefault="00B44E53" w:rsidP="00B31338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164EE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1BE34CF2" w14:textId="77777777" w:rsidR="00B44E53" w:rsidRPr="005164EE" w:rsidRDefault="00B44E53" w:rsidP="00B31338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 xml:space="preserve">Tekst duži od širine ćelije može se prelomiti u više redaka iste ćelije i </w:t>
                      </w:r>
                      <w:proofErr w:type="spellStart"/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>tipkovnim</w:t>
                      </w:r>
                      <w:proofErr w:type="spellEnd"/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 xml:space="preserve"> prečacem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>Alt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>Enter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FE2043">
        <w:t xml:space="preserve">Mogućnost </w:t>
      </w:r>
      <w:r w:rsidRPr="00FE2043">
        <w:rPr>
          <w:b/>
        </w:rPr>
        <w:t>Prelomi tekst</w:t>
      </w:r>
      <w:r w:rsidRPr="00FE2043">
        <w:t xml:space="preserve"> prelama dugačak tekst u više redaka u istoj ćeliji.</w:t>
      </w:r>
    </w:p>
    <w:p w14:paraId="6841F671" w14:textId="77777777" w:rsidR="00B31338" w:rsidRPr="00FE2043" w:rsidRDefault="00B31338" w:rsidP="00B31338">
      <w:pPr>
        <w:pStyle w:val="-BULLET"/>
        <w:ind w:right="-10"/>
      </w:pPr>
      <w:r w:rsidRPr="00FE2043">
        <w:t xml:space="preserve">Mogućnost </w:t>
      </w:r>
      <w:r w:rsidRPr="00FE2043">
        <w:rPr>
          <w:b/>
        </w:rPr>
        <w:t>Stisni da stane</w:t>
      </w:r>
      <w:r w:rsidRPr="00FE2043">
        <w:t xml:space="preserve"> omogućava stiskanje teksta tako da stane u ćeliju. Pri tome se font teksta smanjuje ili povećava do zadane veličine.</w:t>
      </w:r>
    </w:p>
    <w:p w14:paraId="4598332E" w14:textId="77777777" w:rsidR="00B31338" w:rsidRPr="00FE2043" w:rsidRDefault="00B31338" w:rsidP="00B31338">
      <w:pPr>
        <w:pStyle w:val="-BULLET"/>
        <w:ind w:right="-10"/>
      </w:pPr>
      <w:r w:rsidRPr="00FE2043">
        <w:t xml:space="preserve">Mogućnost </w:t>
      </w:r>
      <w:r w:rsidRPr="00FE2043">
        <w:rPr>
          <w:b/>
        </w:rPr>
        <w:t>Spoji ćelije</w:t>
      </w:r>
      <w:r w:rsidRPr="00FE2043">
        <w:t xml:space="preserve"> spaja nekoliko ćelija u jednu.</w:t>
      </w:r>
    </w:p>
    <w:p w14:paraId="7AF0354A" w14:textId="77777777" w:rsidR="00B31338" w:rsidRPr="00FE2043" w:rsidRDefault="00B31338" w:rsidP="00B31338">
      <w:pPr>
        <w:pStyle w:val="-BULLET"/>
        <w:numPr>
          <w:ilvl w:val="0"/>
          <w:numId w:val="0"/>
        </w:numPr>
        <w:ind w:left="720" w:right="-10"/>
      </w:pPr>
      <w:r w:rsidRPr="00FE2043">
        <w:rPr>
          <w:noProof/>
        </w:rPr>
        <w:drawing>
          <wp:inline distT="0" distB="0" distL="0" distR="0" wp14:anchorId="21CBE9A8" wp14:editId="26CFA3B4">
            <wp:extent cx="2990850" cy="2590800"/>
            <wp:effectExtent l="19050" t="19050" r="19050" b="19050"/>
            <wp:docPr id="932" name="Slika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7 poravnanje"/>
                    <pic:cNvPicPr>
                      <a:picLocks noChangeAspect="1" noChangeArrowheads="1"/>
                    </pic:cNvPicPr>
                  </pic:nvPicPr>
                  <pic:blipFill rotWithShape="1"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" t="362" r="601" b="1015"/>
                    <a:stretch/>
                  </pic:blipFill>
                  <pic:spPr bwMode="auto">
                    <a:xfrm>
                      <a:off x="0" y="0"/>
                      <a:ext cx="2991686" cy="25915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93FF5" w14:textId="2F1C40CF" w:rsidR="00B31338" w:rsidRPr="00FE2043" w:rsidRDefault="00B31338" w:rsidP="00066B82">
      <w:pPr>
        <w:pStyle w:val="-NASLOV"/>
      </w:pPr>
      <w:bookmarkStart w:id="96" w:name="a523"/>
      <w:r w:rsidRPr="00FE2043">
        <w:t>4.2.3. Dodavanje obruba ćelijama</w:t>
      </w:r>
      <w:bookmarkEnd w:id="96"/>
    </w:p>
    <w:p w14:paraId="6B577F61" w14:textId="77777777" w:rsidR="00B31338" w:rsidRPr="00FE2043" w:rsidRDefault="00B31338" w:rsidP="00B31338">
      <w:pPr>
        <w:pStyle w:val="-TEKST"/>
        <w:ind w:right="-10"/>
        <w:jc w:val="left"/>
      </w:pPr>
      <w:r w:rsidRPr="00FE2043">
        <w:rPr>
          <w:noProof/>
        </w:rPr>
        <w:drawing>
          <wp:anchor distT="0" distB="0" distL="114300" distR="114300" simplePos="0" relativeHeight="251811840" behindDoc="0" locked="0" layoutInCell="1" allowOverlap="1" wp14:anchorId="0BD0A8DC" wp14:editId="5EEAA589">
            <wp:simplePos x="0" y="0"/>
            <wp:positionH relativeFrom="margin">
              <wp:posOffset>118110</wp:posOffset>
            </wp:positionH>
            <wp:positionV relativeFrom="paragraph">
              <wp:posOffset>-39370</wp:posOffset>
            </wp:positionV>
            <wp:extent cx="1409700" cy="4099378"/>
            <wp:effectExtent l="19050" t="19050" r="19050" b="15875"/>
            <wp:wrapSquare wrapText="bothSides"/>
            <wp:docPr id="935" name="Slika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Slika 935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267" cy="41010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2043">
        <w:t xml:space="preserve">Na radnome listu nalazi se mreža linija </w:t>
      </w:r>
      <w:r w:rsidR="00BB4E28" w:rsidRPr="00FE2043">
        <w:t xml:space="preserve">(crte rešetke) </w:t>
      </w:r>
      <w:r w:rsidRPr="00FE2043">
        <w:t>koja okružuje svaku ćeliju. Ta se mreža obično ne ispisuje na papiru, već služi za pregledniji rad s ćelijama</w:t>
      </w:r>
      <w:r w:rsidR="00DE2F13" w:rsidRPr="00FE2043">
        <w:t xml:space="preserve"> na zaslonu</w:t>
      </w:r>
      <w:r w:rsidRPr="00FE2043">
        <w:t xml:space="preserve">. </w:t>
      </w:r>
    </w:p>
    <w:p w14:paraId="16BEA34D" w14:textId="77777777" w:rsidR="00B31338" w:rsidRPr="00FE2043" w:rsidRDefault="00B31338" w:rsidP="00B31338">
      <w:pPr>
        <w:pStyle w:val="-TEKST"/>
        <w:ind w:right="-10"/>
        <w:jc w:val="left"/>
      </w:pPr>
      <w:r w:rsidRPr="00FE2043">
        <w:t xml:space="preserve">Ćelijama se mogu postaviti vidljive linije oko </w:t>
      </w:r>
      <w:r w:rsidR="00BB4E28" w:rsidRPr="00FE2043">
        <w:t xml:space="preserve">jedne </w:t>
      </w:r>
      <w:r w:rsidRPr="00FE2043">
        <w:t>ćelije ili raspona ćelija (tablice s podacima) dodavanjem obruba.</w:t>
      </w:r>
    </w:p>
    <w:p w14:paraId="2A8B8C94" w14:textId="77777777" w:rsidR="00B31338" w:rsidRPr="00FE2043" w:rsidRDefault="00B31338" w:rsidP="00B31338">
      <w:pPr>
        <w:pStyle w:val="-TEKST"/>
        <w:ind w:right="-10"/>
        <w:jc w:val="left"/>
      </w:pPr>
    </w:p>
    <w:p w14:paraId="469CC7CE" w14:textId="77777777" w:rsidR="00B31338" w:rsidRPr="00FE2043" w:rsidRDefault="00B31338" w:rsidP="00B31338">
      <w:pPr>
        <w:pStyle w:val="-TEKST"/>
        <w:ind w:right="-10"/>
        <w:jc w:val="left"/>
      </w:pPr>
      <w:r w:rsidRPr="00FE2043">
        <w:t xml:space="preserve">Obrubi se dodaju odabirom mogućnosti naredbe </w:t>
      </w:r>
      <w:r w:rsidRPr="00FE2043">
        <w:rPr>
          <w:b/>
        </w:rPr>
        <w:t>Obrubi</w:t>
      </w:r>
      <w:r w:rsidRPr="00FE2043">
        <w:t xml:space="preserve"> </w:t>
      </w:r>
      <w:r w:rsidRPr="00C40F9E">
        <w:rPr>
          <w:noProof/>
          <w:position w:val="-6"/>
        </w:rPr>
        <w:drawing>
          <wp:inline distT="0" distB="0" distL="0" distR="0" wp14:anchorId="6ADD59A6" wp14:editId="48C53030">
            <wp:extent cx="266700" cy="154858"/>
            <wp:effectExtent l="19050" t="19050" r="19050" b="17145"/>
            <wp:docPr id="942" name="Slika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485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E2043">
        <w:t xml:space="preserve"> u skupini </w:t>
      </w:r>
      <w:r w:rsidRPr="00FE2043">
        <w:rPr>
          <w:b/>
        </w:rPr>
        <w:t>Font</w:t>
      </w:r>
      <w:r w:rsidRPr="00FE2043">
        <w:t xml:space="preserve"> na kartici </w:t>
      </w:r>
      <w:r w:rsidRPr="00FE2043">
        <w:rPr>
          <w:b/>
        </w:rPr>
        <w:t>Polazno</w:t>
      </w:r>
      <w:r w:rsidRPr="00FE2043">
        <w:t>.</w:t>
      </w:r>
    </w:p>
    <w:p w14:paraId="07AA12F7" w14:textId="77777777" w:rsidR="00B31338" w:rsidRPr="00FE2043" w:rsidRDefault="00B31338" w:rsidP="00B31338">
      <w:pPr>
        <w:pStyle w:val="-TEKST"/>
        <w:ind w:right="-10"/>
        <w:jc w:val="left"/>
      </w:pPr>
    </w:p>
    <w:p w14:paraId="22A63B24" w14:textId="77777777" w:rsidR="00B31338" w:rsidRPr="00FE2043" w:rsidRDefault="00B31338" w:rsidP="00B31338">
      <w:pPr>
        <w:pStyle w:val="-TEKST"/>
        <w:ind w:right="-10"/>
        <w:jc w:val="left"/>
      </w:pPr>
    </w:p>
    <w:p w14:paraId="5E378A66" w14:textId="77777777" w:rsidR="00B31338" w:rsidRPr="00FE2043" w:rsidRDefault="00B31338" w:rsidP="00B31338">
      <w:pPr>
        <w:pStyle w:val="-TEKST"/>
        <w:ind w:right="-10"/>
        <w:jc w:val="left"/>
      </w:pPr>
    </w:p>
    <w:p w14:paraId="13C55F59" w14:textId="77777777" w:rsidR="00B31338" w:rsidRPr="00FE2043" w:rsidRDefault="00B31338" w:rsidP="00B31338">
      <w:pPr>
        <w:pStyle w:val="-TEKST"/>
        <w:ind w:right="-10"/>
        <w:jc w:val="left"/>
      </w:pPr>
      <w:r w:rsidRPr="00FE2043">
        <w:br w:type="page"/>
      </w:r>
      <w:r w:rsidRPr="00FE2043">
        <w:lastRenderedPageBreak/>
        <w:t xml:space="preserve">Obrubi se mogu postaviti i pomoću dijaloškoga okvira </w:t>
      </w:r>
      <w:r w:rsidRPr="00FE2043">
        <w:rPr>
          <w:b/>
        </w:rPr>
        <w:t>Oblikovanje ćelija</w:t>
      </w:r>
      <w:r w:rsidRPr="00FE2043">
        <w:t xml:space="preserve">, kartica </w:t>
      </w:r>
      <w:r w:rsidRPr="00FE2043">
        <w:rPr>
          <w:b/>
        </w:rPr>
        <w:t>Obrub</w:t>
      </w:r>
      <w:r w:rsidRPr="00FE2043">
        <w:t>:</w:t>
      </w:r>
    </w:p>
    <w:p w14:paraId="15E78937" w14:textId="0FCC4740" w:rsidR="00B31338" w:rsidRPr="00FE2043" w:rsidRDefault="00C63B80" w:rsidP="00B31338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AB30C53" wp14:editId="294E2D44">
                <wp:simplePos x="0" y="0"/>
                <wp:positionH relativeFrom="column">
                  <wp:posOffset>-1895475</wp:posOffset>
                </wp:positionH>
                <wp:positionV relativeFrom="paragraph">
                  <wp:posOffset>2523490</wp:posOffset>
                </wp:positionV>
                <wp:extent cx="1619885" cy="1512000"/>
                <wp:effectExtent l="0" t="0" r="18415" b="12065"/>
                <wp:wrapNone/>
                <wp:docPr id="204022409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512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49C15B" w14:textId="77777777" w:rsidR="00C63B80" w:rsidRPr="005164EE" w:rsidRDefault="00C63B80" w:rsidP="00C63B80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164EE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118BBBB2" w14:textId="35185F7E" w:rsidR="00C63B80" w:rsidRPr="005164EE" w:rsidRDefault="00A636F7" w:rsidP="00C63B80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Kod promjene oblikovanja već postavljenih obruba poštuje se isti redoslijed: označiti ćelije, odabrati vrstu i/ili boju linije i odrediti položaj obruba koji se oblikuje.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30C53" id="_x0000_s1094" style="position:absolute;margin-left:-149.25pt;margin-top:198.7pt;width:127.55pt;height:119.0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" filled="f" fillcolor="#ddd" strokeweight=".25pt">
                <v:fill opacity="32896f"/>
                <v:textbox inset=",2.5mm">
                  <w:txbxContent>
                    <w:p w14:paraId="7D49C15B" w14:textId="77777777" w:rsidR="00C63B80" w:rsidRPr="005164EE" w:rsidRDefault="00C63B80" w:rsidP="00C63B80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164EE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118BBBB2" w14:textId="35185F7E" w:rsidR="00C63B80" w:rsidRPr="005164EE" w:rsidRDefault="00A636F7" w:rsidP="00C63B80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Kod promjene oblikovanja već postavljenih obruba poštuje se isti redoslijed: označiti ćelije, odabrati vrstu i/ili boju linije i odrediti položaj obruba koji se oblikuje.</w:t>
                      </w:r>
                    </w:p>
                  </w:txbxContent>
                </v:textbox>
              </v:rect>
            </w:pict>
          </mc:Fallback>
        </mc:AlternateContent>
      </w:r>
      <w:r w:rsidR="00B31338" w:rsidRPr="00FE2043">
        <w:rPr>
          <w:noProof/>
        </w:rPr>
        <w:drawing>
          <wp:inline distT="0" distB="0" distL="0" distR="0" wp14:anchorId="4FD67714" wp14:editId="7778885F">
            <wp:extent cx="2714625" cy="2352675"/>
            <wp:effectExtent l="19050" t="19050" r="28575" b="9525"/>
            <wp:docPr id="943" name="Slika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9 okvir obrubi"/>
                    <pic:cNvPicPr>
                      <a:picLocks noChangeAspect="1" noChangeArrowheads="1"/>
                    </pic:cNvPicPr>
                  </pic:nvPicPr>
                  <pic:blipFill rotWithShape="1"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" t="794" r="1012" b="1005"/>
                    <a:stretch/>
                  </pic:blipFill>
                  <pic:spPr bwMode="auto">
                    <a:xfrm>
                      <a:off x="0" y="0"/>
                      <a:ext cx="2715250" cy="235321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7B914" w14:textId="0CB17B1A" w:rsidR="00B31338" w:rsidRPr="00FE2043" w:rsidRDefault="00B31338" w:rsidP="00B31338">
      <w:pPr>
        <w:pStyle w:val="-TEKST"/>
        <w:ind w:right="-10"/>
        <w:jc w:val="left"/>
      </w:pPr>
      <w:r w:rsidRPr="00FE2043">
        <w:t>Obrubi se postavljaju ovako:</w:t>
      </w:r>
    </w:p>
    <w:p w14:paraId="67D413A6" w14:textId="77777777" w:rsidR="00B31338" w:rsidRPr="00FE2043" w:rsidRDefault="00B31338" w:rsidP="00B31338">
      <w:pPr>
        <w:pStyle w:val="NUMBERRED"/>
        <w:numPr>
          <w:ilvl w:val="0"/>
          <w:numId w:val="29"/>
        </w:numPr>
        <w:ind w:left="641" w:right="-10" w:hanging="284"/>
        <w:rPr>
          <w:u w:val="single"/>
        </w:rPr>
      </w:pPr>
      <w:r w:rsidRPr="00FE2043">
        <w:t>označiti željene ćelije</w:t>
      </w:r>
    </w:p>
    <w:p w14:paraId="4E02A9FC" w14:textId="77777777" w:rsidR="00B31338" w:rsidRPr="00FE2043" w:rsidRDefault="00B31338" w:rsidP="00B31338">
      <w:pPr>
        <w:pStyle w:val="NUMBERRED"/>
        <w:numPr>
          <w:ilvl w:val="0"/>
          <w:numId w:val="29"/>
        </w:numPr>
        <w:ind w:left="641" w:right="-10" w:hanging="284"/>
      </w:pPr>
      <w:r w:rsidRPr="00FE2043">
        <w:t>na dijaloškome okviru odabrati vrstu i boju linija</w:t>
      </w:r>
    </w:p>
    <w:p w14:paraId="57400ADA" w14:textId="7667186A" w:rsidR="00B31338" w:rsidRPr="00FE2043" w:rsidRDefault="00B31338" w:rsidP="00B31338">
      <w:pPr>
        <w:pStyle w:val="NUMBERRED"/>
        <w:numPr>
          <w:ilvl w:val="0"/>
          <w:numId w:val="29"/>
        </w:numPr>
        <w:ind w:left="641" w:right="-10" w:hanging="284"/>
      </w:pPr>
      <w:r w:rsidRPr="00FE2043">
        <w:t>pritiskom na dugmeta obruba odrediti smještaj linija: vanjski rub, unutarnji rubovi, gornji rub, donji rub, desni, lijevi itd.</w:t>
      </w:r>
    </w:p>
    <w:p w14:paraId="4EED3306" w14:textId="77777777" w:rsidR="00B31338" w:rsidRPr="00FE2043" w:rsidRDefault="00B31338" w:rsidP="00B31338">
      <w:pPr>
        <w:pStyle w:val="-TEKST"/>
        <w:ind w:right="-10"/>
        <w:jc w:val="left"/>
      </w:pPr>
      <w:r w:rsidRPr="00FE2043">
        <w:t xml:space="preserve">Uklanjanje linija obruba označenim ćelijama postiže se dugmetom </w:t>
      </w:r>
      <w:r w:rsidRPr="00FE2043">
        <w:rPr>
          <w:b/>
        </w:rPr>
        <w:t>Nema</w:t>
      </w:r>
      <w:r w:rsidRPr="00FE2043">
        <w:t>.</w:t>
      </w:r>
    </w:p>
    <w:p w14:paraId="7CCB413F" w14:textId="69EF13DF" w:rsidR="00B31338" w:rsidRPr="00FE2043" w:rsidRDefault="00B31338" w:rsidP="00066B82">
      <w:pPr>
        <w:pStyle w:val="-NASLOV"/>
      </w:pPr>
      <w:bookmarkStart w:id="97" w:name="a524"/>
      <w:r w:rsidRPr="00FE2043">
        <w:t>4.2.4. Boja pozadine ćelija</w:t>
      </w:r>
      <w:bookmarkEnd w:id="97"/>
    </w:p>
    <w:p w14:paraId="1C930673" w14:textId="77777777" w:rsidR="00B31338" w:rsidRPr="00FE2043" w:rsidRDefault="00B31338" w:rsidP="00B31338">
      <w:pPr>
        <w:pStyle w:val="-TEKST"/>
        <w:ind w:right="-10"/>
        <w:jc w:val="left"/>
      </w:pPr>
      <w:r w:rsidRPr="00FE2043">
        <w:t xml:space="preserve">Promjena boje pozadine ćelije postiže se naredbom </w:t>
      </w:r>
      <w:r w:rsidRPr="00FE2043">
        <w:rPr>
          <w:b/>
        </w:rPr>
        <w:t>Boja ispune</w:t>
      </w:r>
      <w:r w:rsidRPr="00FE2043">
        <w:t xml:space="preserve"> </w:t>
      </w:r>
      <w:r w:rsidRPr="00C40F9E">
        <w:rPr>
          <w:noProof/>
          <w:position w:val="-6"/>
        </w:rPr>
        <w:drawing>
          <wp:inline distT="0" distB="0" distL="0" distR="0" wp14:anchorId="5B3C47DE" wp14:editId="329E00DE">
            <wp:extent cx="266700" cy="185881"/>
            <wp:effectExtent l="19050" t="19050" r="19050" b="24130"/>
            <wp:docPr id="946" name="Slika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588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E2043">
        <w:t xml:space="preserve"> u skupini </w:t>
      </w:r>
      <w:r w:rsidRPr="00FE2043">
        <w:rPr>
          <w:b/>
        </w:rPr>
        <w:t>Font</w:t>
      </w:r>
      <w:r w:rsidRPr="00FE2043">
        <w:t xml:space="preserve"> na kartici </w:t>
      </w:r>
      <w:r w:rsidRPr="00FE2043">
        <w:rPr>
          <w:b/>
        </w:rPr>
        <w:t>Polazno</w:t>
      </w:r>
      <w:r w:rsidRPr="00FE2043">
        <w:t>. Na galeriji se odabire željena boja.</w:t>
      </w:r>
    </w:p>
    <w:p w14:paraId="4F6B274B" w14:textId="77777777" w:rsidR="00B31338" w:rsidRPr="00FE2043" w:rsidRDefault="00B31338" w:rsidP="00B31338">
      <w:pPr>
        <w:pStyle w:val="-TEKST"/>
        <w:ind w:right="-1"/>
      </w:pPr>
      <w:r w:rsidRPr="00FE2043">
        <w:rPr>
          <w:noProof/>
        </w:rPr>
        <w:drawing>
          <wp:anchor distT="0" distB="0" distL="114300" distR="114300" simplePos="0" relativeHeight="251812864" behindDoc="0" locked="0" layoutInCell="1" allowOverlap="1" wp14:anchorId="729409BB" wp14:editId="244D5195">
            <wp:simplePos x="0" y="0"/>
            <wp:positionH relativeFrom="column">
              <wp:posOffset>1925955</wp:posOffset>
            </wp:positionH>
            <wp:positionV relativeFrom="paragraph">
              <wp:posOffset>1202690</wp:posOffset>
            </wp:positionV>
            <wp:extent cx="2759075" cy="2391410"/>
            <wp:effectExtent l="19050" t="19050" r="22225" b="27940"/>
            <wp:wrapSquare wrapText="bothSides"/>
            <wp:docPr id="947" name="Slika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 descr="11 ispuna okvir"/>
                    <pic:cNvPicPr>
                      <a:picLocks noChangeAspect="1" noChangeArrowheads="1"/>
                    </pic:cNvPicPr>
                  </pic:nvPicPr>
                  <pic:blipFill rotWithShape="1"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" t="791" r="1166" b="1502"/>
                    <a:stretch/>
                  </pic:blipFill>
                  <pic:spPr bwMode="auto">
                    <a:xfrm>
                      <a:off x="0" y="0"/>
                      <a:ext cx="2759075" cy="23914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2043">
        <w:rPr>
          <w:noProof/>
        </w:rPr>
        <w:drawing>
          <wp:inline distT="0" distB="0" distL="0" distR="0" wp14:anchorId="04B53262" wp14:editId="365A93BF">
            <wp:extent cx="971550" cy="1892263"/>
            <wp:effectExtent l="19050" t="19050" r="19050" b="13335"/>
            <wp:docPr id="948" name="Slika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Slika 94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14" cy="190056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E1EF43" w14:textId="77777777" w:rsidR="00B31338" w:rsidRPr="00FE2043" w:rsidRDefault="00B31338" w:rsidP="00C40F9E">
      <w:pPr>
        <w:pStyle w:val="-TEKST"/>
        <w:spacing w:before="240"/>
        <w:ind w:right="-11"/>
        <w:jc w:val="left"/>
      </w:pPr>
      <w:r w:rsidRPr="00FE2043">
        <w:t xml:space="preserve">Boja ćelije može se promijeniti i pomoću dijaloškoga okvira </w:t>
      </w:r>
      <w:r w:rsidRPr="00FE2043">
        <w:rPr>
          <w:b/>
        </w:rPr>
        <w:t>Oblikovanje ćelija</w:t>
      </w:r>
      <w:r w:rsidRPr="00FE2043">
        <w:t xml:space="preserve">. Na kartici </w:t>
      </w:r>
      <w:r w:rsidRPr="00FE2043">
        <w:rPr>
          <w:b/>
        </w:rPr>
        <w:t>Ispuna</w:t>
      </w:r>
      <w:r w:rsidRPr="00FE2043">
        <w:t xml:space="preserve"> ponuđeno je još više mogućnosti.</w:t>
      </w:r>
    </w:p>
    <w:p w14:paraId="685D1335" w14:textId="68FF0F9E" w:rsidR="00B31338" w:rsidRPr="00FE2043" w:rsidRDefault="00B31338" w:rsidP="00C40F9E">
      <w:pPr>
        <w:pStyle w:val="-TEKST"/>
        <w:ind w:right="-10"/>
        <w:jc w:val="left"/>
      </w:pPr>
      <w:r w:rsidRPr="00FE2043">
        <w:t>Osim više boja, odabrati se mogu efekti ispune i uzorak (</w:t>
      </w:r>
      <w:r w:rsidRPr="00FE2043">
        <w:rPr>
          <w:b/>
          <w:bCs w:val="0"/>
        </w:rPr>
        <w:t>Boja uzorka</w:t>
      </w:r>
      <w:r w:rsidRPr="00FE2043">
        <w:t xml:space="preserve"> i </w:t>
      </w:r>
      <w:r w:rsidRPr="00FE2043">
        <w:rPr>
          <w:b/>
          <w:bCs w:val="0"/>
        </w:rPr>
        <w:t>Stil uzorka</w:t>
      </w:r>
      <w:r w:rsidRPr="00FE2043">
        <w:t>).</w:t>
      </w:r>
      <w:r w:rsidRPr="00FE2043">
        <w:br w:type="page"/>
      </w:r>
      <w:bookmarkStart w:id="98" w:name="a525"/>
    </w:p>
    <w:p w14:paraId="55B6CBB8" w14:textId="77777777" w:rsidR="00B31338" w:rsidRPr="00FE2043" w:rsidRDefault="00B31338" w:rsidP="00B31338">
      <w:pPr>
        <w:pStyle w:val="1-1-NASLOV"/>
        <w:spacing w:before="480" w:after="120"/>
      </w:pPr>
      <w:bookmarkStart w:id="99" w:name="_Toc146188108"/>
      <w:r w:rsidRPr="00FE2043">
        <w:lastRenderedPageBreak/>
        <w:t>4.3. Primjena stilova</w:t>
      </w:r>
      <w:bookmarkEnd w:id="99"/>
    </w:p>
    <w:p w14:paraId="60B22829" w14:textId="77777777" w:rsidR="00B31338" w:rsidRPr="00FE2043" w:rsidRDefault="00B31338" w:rsidP="00B31338">
      <w:pPr>
        <w:pStyle w:val="-TEKST"/>
        <w:ind w:right="-10"/>
        <w:jc w:val="left"/>
      </w:pPr>
      <w:r w:rsidRPr="00FE2043">
        <w:t xml:space="preserve">Ćelija ili označeni raspon ćelija može se brzo oblikovati pomoću stilova ćelije. Potrebno je pritisnuti naredbu </w:t>
      </w:r>
      <w:r w:rsidRPr="00FE2043">
        <w:rPr>
          <w:i/>
        </w:rPr>
        <w:t>Polazno</w:t>
      </w:r>
      <w:r w:rsidRPr="00FE2043">
        <w:t xml:space="preserve"> → </w:t>
      </w:r>
      <w:r w:rsidRPr="00FE2043">
        <w:rPr>
          <w:i/>
        </w:rPr>
        <w:t xml:space="preserve">Stilovi </w:t>
      </w:r>
      <w:r w:rsidRPr="00FE2043">
        <w:t xml:space="preserve">→ </w:t>
      </w:r>
      <w:r w:rsidRPr="00FE2043">
        <w:rPr>
          <w:b/>
        </w:rPr>
        <w:t>Stilovi ćelija</w:t>
      </w:r>
      <w:r w:rsidRPr="00FE2043">
        <w:t>.</w:t>
      </w:r>
    </w:p>
    <w:p w14:paraId="2DBB9053" w14:textId="77777777" w:rsidR="00B31338" w:rsidRPr="00FE2043" w:rsidRDefault="00B31338" w:rsidP="00B31338">
      <w:pPr>
        <w:pStyle w:val="-TEKST"/>
        <w:ind w:right="-10"/>
        <w:jc w:val="left"/>
      </w:pPr>
      <w:r w:rsidRPr="00FE2043">
        <w:t>Kretanjem po galeriji stilova odabrani stil prikazuje se na označenim ćelijama u radnom</w:t>
      </w:r>
      <w:r w:rsidR="002D002D" w:rsidRPr="00FE2043">
        <w:t>e</w:t>
      </w:r>
      <w:r w:rsidRPr="00FE2043">
        <w:t xml:space="preserve"> listu, a pritiskom na željeni stil on ostaje primijenjen.</w:t>
      </w:r>
    </w:p>
    <w:p w14:paraId="0F9C9B6B" w14:textId="77777777" w:rsidR="00B31338" w:rsidRPr="00FE2043" w:rsidRDefault="00B31338" w:rsidP="00B31338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4BE2DE6D" wp14:editId="72298706">
            <wp:extent cx="2801795" cy="1981200"/>
            <wp:effectExtent l="19050" t="19050" r="17780" b="19050"/>
            <wp:docPr id="949" name="Slika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Slika 949"/>
                    <pic:cNvPicPr/>
                  </pic:nvPicPr>
                  <pic:blipFill rotWithShape="1"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7" b="11330"/>
                    <a:stretch/>
                  </pic:blipFill>
                  <pic:spPr bwMode="auto">
                    <a:xfrm>
                      <a:off x="0" y="0"/>
                      <a:ext cx="2809523" cy="19866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3147E" w14:textId="77777777" w:rsidR="00B31338" w:rsidRPr="00FE2043" w:rsidRDefault="00B31338" w:rsidP="00B31338">
      <w:pPr>
        <w:pStyle w:val="1-1-NASLOV"/>
        <w:spacing w:before="480" w:after="120"/>
      </w:pPr>
      <w:bookmarkStart w:id="100" w:name="_Toc146188109"/>
      <w:r w:rsidRPr="00FE2043">
        <w:t>4.4. Kopiranje i brisanje oblikovanja</w:t>
      </w:r>
      <w:bookmarkEnd w:id="100"/>
    </w:p>
    <w:bookmarkEnd w:id="98"/>
    <w:p w14:paraId="3F35D73A" w14:textId="77777777" w:rsidR="00B31338" w:rsidRPr="00FE2043" w:rsidRDefault="00B31338" w:rsidP="00B31338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12D7F0B" wp14:editId="496F67DE">
                <wp:simplePos x="0" y="0"/>
                <wp:positionH relativeFrom="column">
                  <wp:posOffset>4924425</wp:posOffset>
                </wp:positionH>
                <wp:positionV relativeFrom="paragraph">
                  <wp:posOffset>138430</wp:posOffset>
                </wp:positionV>
                <wp:extent cx="1619885" cy="1577340"/>
                <wp:effectExtent l="0" t="0" r="0" b="0"/>
                <wp:wrapNone/>
                <wp:docPr id="1193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577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406B57" w14:textId="77777777" w:rsidR="00B44E53" w:rsidRPr="00A84DD4" w:rsidRDefault="00B44E53" w:rsidP="00B3133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84DD4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2C62E390" w14:textId="77777777" w:rsidR="00B44E53" w:rsidRPr="00A84DD4" w:rsidRDefault="00B44E53" w:rsidP="00B31338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A84DD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Dvostrukim klikom mišem na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dugme 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Prenositelj oblikovanja</w:t>
                            </w:r>
                            <w:r w:rsidRPr="00A84DD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 naredba ostaje uključena i dostupna za primjenu sve dok se ne isključi ponovnim pritiskom na istu naredbu ili na tipku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A84DD4">
                              <w:rPr>
                                <w:rFonts w:cs="Arial"/>
                                <w:sz w:val="18"/>
                                <w:szCs w:val="18"/>
                              </w:rPr>
                              <w:t>Esc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A84DD4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D7F0B" id="Rectangle 784" o:spid="_x0000_s1095" style="position:absolute;margin-left:387.75pt;margin-top:10.9pt;width:127.55pt;height:124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" filled="f" fillcolor="#ddd" strokeweight=".25pt">
                <v:fill opacity="32896f"/>
                <v:textbox inset=",2.5mm">
                  <w:txbxContent>
                    <w:p w14:paraId="72406B57" w14:textId="77777777" w:rsidR="00B44E53" w:rsidRPr="00A84DD4" w:rsidRDefault="00B44E53" w:rsidP="00B31338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A84DD4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2C62E390" w14:textId="77777777" w:rsidR="00B44E53" w:rsidRPr="00A84DD4" w:rsidRDefault="00B44E53" w:rsidP="00B31338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A84DD4">
                        <w:rPr>
                          <w:rFonts w:cs="Arial"/>
                          <w:sz w:val="18"/>
                          <w:szCs w:val="18"/>
                        </w:rPr>
                        <w:t xml:space="preserve">Dvostrukim klikom mišem na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dugme </w:t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Prenositelj oblikovanja</w:t>
                      </w:r>
                      <w:r w:rsidRPr="00A84DD4">
                        <w:rPr>
                          <w:rFonts w:cs="Arial"/>
                          <w:sz w:val="18"/>
                          <w:szCs w:val="18"/>
                        </w:rPr>
                        <w:t xml:space="preserve">, naredba ostaje uključena i dostupna za primjenu sve dok se ne isključi ponovnim pritiskom na istu naredbu ili na tipku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proofErr w:type="spellStart"/>
                      <w:r w:rsidRPr="00A84DD4">
                        <w:rPr>
                          <w:rFonts w:cs="Arial"/>
                          <w:sz w:val="18"/>
                          <w:szCs w:val="18"/>
                        </w:rPr>
                        <w:t>Esc</w:t>
                      </w:r>
                      <w:proofErr w:type="spellEnd"/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A84DD4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FE2043">
        <w:t xml:space="preserve">Oblikovanje ćelije može se primijeniti, odnosno kopirati s jedne ili nekoliko ćelija na druge ćelije pomoću </w:t>
      </w:r>
      <w:r w:rsidRPr="00FE2043">
        <w:rPr>
          <w:b/>
        </w:rPr>
        <w:t>Prenositelja oblikovanja</w:t>
      </w:r>
      <w:r w:rsidRPr="00FE2043">
        <w:t xml:space="preserve"> </w:t>
      </w:r>
      <w:r w:rsidRPr="00C40F9E">
        <w:rPr>
          <w:noProof/>
          <w:position w:val="-6"/>
        </w:rPr>
        <w:drawing>
          <wp:inline distT="0" distB="0" distL="0" distR="0" wp14:anchorId="51F08332" wp14:editId="12E5E86A">
            <wp:extent cx="163656" cy="148778"/>
            <wp:effectExtent l="19050" t="19050" r="27305" b="22860"/>
            <wp:docPr id="950" name="Slika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Slika 950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6" cy="14877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E2043">
        <w:t>:</w:t>
      </w:r>
    </w:p>
    <w:p w14:paraId="0F8EA16B" w14:textId="2F1F4B90" w:rsidR="00B31338" w:rsidRPr="00FE2043" w:rsidRDefault="00B31338" w:rsidP="00CB3586">
      <w:pPr>
        <w:pStyle w:val="NUMBERRED"/>
        <w:numPr>
          <w:ilvl w:val="0"/>
          <w:numId w:val="52"/>
        </w:numPr>
      </w:pPr>
      <w:r w:rsidRPr="00FE2043">
        <w:t xml:space="preserve">označiti ćeliju </w:t>
      </w:r>
      <w:r w:rsidR="00597B76">
        <w:t xml:space="preserve">ili raspon ćelija </w:t>
      </w:r>
      <w:r w:rsidRPr="00FE2043">
        <w:t>koj</w:t>
      </w:r>
      <w:r w:rsidR="00597B76">
        <w:t>i</w:t>
      </w:r>
      <w:r w:rsidRPr="00FE2043">
        <w:t xml:space="preserve"> sadrži oblikovanje koje se prenosi</w:t>
      </w:r>
    </w:p>
    <w:p w14:paraId="6DD33513" w14:textId="77777777" w:rsidR="00B31338" w:rsidRPr="00FE2043" w:rsidRDefault="00B31338" w:rsidP="00B31338">
      <w:pPr>
        <w:pStyle w:val="NUMBERRED"/>
        <w:ind w:right="-10"/>
      </w:pPr>
      <w:r w:rsidRPr="00FE2043">
        <w:t xml:space="preserve">kliknuti mišem na naredbu </w:t>
      </w:r>
      <w:r w:rsidRPr="00FE2043">
        <w:rPr>
          <w:b/>
        </w:rPr>
        <w:t>Prenositelj oblikovanja</w:t>
      </w:r>
      <w:r w:rsidRPr="00FE2043">
        <w:t xml:space="preserve"> (kartica </w:t>
      </w:r>
      <w:r w:rsidRPr="00FE2043">
        <w:rPr>
          <w:i/>
        </w:rPr>
        <w:t>Polazno</w:t>
      </w:r>
      <w:r w:rsidRPr="00FE2043">
        <w:t xml:space="preserve"> → skupina </w:t>
      </w:r>
      <w:r w:rsidRPr="00FE2043">
        <w:rPr>
          <w:i/>
        </w:rPr>
        <w:t>Međuspremnik</w:t>
      </w:r>
      <w:r w:rsidRPr="00FE2043">
        <w:t>)</w:t>
      </w:r>
    </w:p>
    <w:p w14:paraId="5AA80460" w14:textId="69689C72" w:rsidR="00B31338" w:rsidRPr="00FE2043" w:rsidRDefault="00B31338" w:rsidP="00B31338">
      <w:pPr>
        <w:pStyle w:val="NUMBERRED"/>
        <w:ind w:right="-10"/>
      </w:pPr>
      <w:r w:rsidRPr="00FE2043">
        <w:t xml:space="preserve">pokazivač miša poprima oblik </w:t>
      </w:r>
      <w:r w:rsidR="00CD7991" w:rsidRPr="00FE2043">
        <w:t xml:space="preserve">bijelog križića s </w:t>
      </w:r>
      <w:r w:rsidRPr="00FE2043">
        <w:t>kist</w:t>
      </w:r>
      <w:r w:rsidR="00CD7991" w:rsidRPr="00FE2043">
        <w:t>om</w:t>
      </w:r>
      <w:r w:rsidRPr="00FE2043">
        <w:t xml:space="preserve"> </w:t>
      </w:r>
      <w:r w:rsidRPr="00C40F9E">
        <w:rPr>
          <w:rFonts w:cs="Arial"/>
          <w:noProof/>
          <w:position w:val="-6"/>
          <w:szCs w:val="22"/>
        </w:rPr>
        <w:drawing>
          <wp:inline distT="0" distB="0" distL="0" distR="0" wp14:anchorId="1911D66B" wp14:editId="5C5B8B47">
            <wp:extent cx="323850" cy="204537"/>
            <wp:effectExtent l="0" t="0" r="0" b="5080"/>
            <wp:docPr id="951" name="Slika 951" descr="miš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iš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9" cy="2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43">
        <w:t>, kliknuti mišem na jednu ćeliju ili povući preko raspona ćelija na koje se želi primijeniti kopirano oblikovanje</w:t>
      </w:r>
    </w:p>
    <w:p w14:paraId="7ABCB50E" w14:textId="37F8AC04" w:rsidR="00B31338" w:rsidRPr="00FE2043" w:rsidRDefault="00B31338" w:rsidP="00B31338">
      <w:pPr>
        <w:pStyle w:val="NUMBERRED"/>
        <w:ind w:right="-10"/>
      </w:pPr>
      <w:r w:rsidRPr="00FE2043">
        <w:t>otpustiti tipku miša – oblikovanje će se kopirati i primijeniti na označene ćelije.</w:t>
      </w:r>
    </w:p>
    <w:p w14:paraId="347AE6A7" w14:textId="77777777" w:rsidR="00B31338" w:rsidRPr="00FE2043" w:rsidRDefault="00B31338" w:rsidP="00B31338">
      <w:pPr>
        <w:pStyle w:val="-TEKST"/>
        <w:spacing w:before="120"/>
        <w:ind w:right="-11"/>
        <w:jc w:val="left"/>
      </w:pPr>
      <w:r w:rsidRPr="00FE2043">
        <w:t>Oblikovanje ćelije (bez sadržaja) može se kopirati s jedne ćelije na drugu</w:t>
      </w:r>
      <w:r w:rsidR="00C12A31" w:rsidRPr="00FE2043">
        <w:t xml:space="preserve">, nakon uporabe naredbe </w:t>
      </w:r>
      <w:r w:rsidR="00C12A31" w:rsidRPr="00C40F9E">
        <w:rPr>
          <w:b/>
          <w:bCs w:val="0"/>
        </w:rPr>
        <w:t>Kopiraj</w:t>
      </w:r>
      <w:r w:rsidR="00C12A31" w:rsidRPr="00FE2043">
        <w:t>,</w:t>
      </w:r>
      <w:r w:rsidRPr="00FE2043">
        <w:t xml:space="preserve"> pomoću posebnoga lijepljenja koje se nalazi:</w:t>
      </w:r>
    </w:p>
    <w:p w14:paraId="69EF6537" w14:textId="77777777" w:rsidR="00B31338" w:rsidRPr="00FE2043" w:rsidRDefault="00B31338" w:rsidP="00CB3586">
      <w:pPr>
        <w:pStyle w:val="-TEKST"/>
        <w:numPr>
          <w:ilvl w:val="0"/>
          <w:numId w:val="75"/>
        </w:numPr>
        <w:ind w:right="-10"/>
        <w:jc w:val="left"/>
      </w:pPr>
      <w:r w:rsidRPr="00FE2043">
        <w:t xml:space="preserve">na kartici </w:t>
      </w:r>
      <w:r w:rsidRPr="00FE2043">
        <w:rPr>
          <w:i/>
        </w:rPr>
        <w:t>Polazno</w:t>
      </w:r>
      <w:r w:rsidRPr="00FE2043">
        <w:t xml:space="preserve"> → skupina </w:t>
      </w:r>
      <w:r w:rsidRPr="00FE2043">
        <w:rPr>
          <w:i/>
        </w:rPr>
        <w:t>Međuspremnik</w:t>
      </w:r>
      <w:r w:rsidRPr="00FE2043">
        <w:t xml:space="preserve"> → donji dio naredbe </w:t>
      </w:r>
      <w:r w:rsidRPr="00FE2043">
        <w:rPr>
          <w:i/>
        </w:rPr>
        <w:t>Lijepljenje</w:t>
      </w:r>
      <w:r w:rsidRPr="00FE2043">
        <w:t xml:space="preserve"> → </w:t>
      </w:r>
      <w:r w:rsidRPr="00FE2043">
        <w:rPr>
          <w:i/>
        </w:rPr>
        <w:t>Druge mogućnosti lijepljenja</w:t>
      </w:r>
      <w:r w:rsidRPr="00FE2043">
        <w:t xml:space="preserve"> → </w:t>
      </w:r>
      <w:r w:rsidRPr="00FE2043">
        <w:rPr>
          <w:b/>
        </w:rPr>
        <w:t>Oblikovanje</w:t>
      </w:r>
    </w:p>
    <w:p w14:paraId="200AD2F0" w14:textId="77777777" w:rsidR="00B31338" w:rsidRPr="00FE2043" w:rsidRDefault="00B31338" w:rsidP="00B31338">
      <w:pPr>
        <w:pStyle w:val="-TEKST"/>
        <w:ind w:left="720"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845F52B" wp14:editId="7EDB21BF">
                <wp:simplePos x="0" y="0"/>
                <wp:positionH relativeFrom="column">
                  <wp:posOffset>4927600</wp:posOffset>
                </wp:positionH>
                <wp:positionV relativeFrom="paragraph">
                  <wp:posOffset>975995</wp:posOffset>
                </wp:positionV>
                <wp:extent cx="1619885" cy="1085850"/>
                <wp:effectExtent l="0" t="0" r="18415" b="19050"/>
                <wp:wrapNone/>
                <wp:docPr id="306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085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420C90" w14:textId="77777777" w:rsidR="00B44E53" w:rsidRPr="00A84DD4" w:rsidRDefault="00B44E53" w:rsidP="00B3133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84DD4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66E8AC8E" w14:textId="77777777" w:rsidR="00B44E53" w:rsidRPr="00A84DD4" w:rsidRDefault="00B44E53" w:rsidP="00B31338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Mogućnost lijepljenja samo oblikovanja nalazi se i na dijaloškome okviru </w:t>
                            </w:r>
                            <w:r w:rsidRPr="00DD0F03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Posebno lijepljenje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5F52B" id="_x0000_s1096" style="position:absolute;left:0;text-align:left;margin-left:388pt;margin-top:76.85pt;width:127.55pt;height:85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" filled="f" fillcolor="#ddd" strokeweight=".25pt">
                <v:fill opacity="32896f"/>
                <v:textbox inset=",2.5mm">
                  <w:txbxContent>
                    <w:p w14:paraId="1E420C90" w14:textId="77777777" w:rsidR="00B44E53" w:rsidRPr="00A84DD4" w:rsidRDefault="00B44E53" w:rsidP="00B31338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A84DD4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66E8AC8E" w14:textId="77777777" w:rsidR="00B44E53" w:rsidRPr="00A84DD4" w:rsidRDefault="00B44E53" w:rsidP="00B31338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Mogućnost lijepljenja samo oblikovanja nalazi se i na dijaloškome okviru </w:t>
                      </w:r>
                      <w:r w:rsidRPr="00DD0F03">
                        <w:rPr>
                          <w:rFonts w:cs="Arial"/>
                          <w:b/>
                          <w:sz w:val="18"/>
                          <w:szCs w:val="18"/>
                        </w:rPr>
                        <w:t>Posebno lijepljenje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FE2043">
        <w:rPr>
          <w:noProof/>
        </w:rPr>
        <w:drawing>
          <wp:inline distT="0" distB="0" distL="0" distR="0" wp14:anchorId="37AAA641" wp14:editId="4FAB0F87">
            <wp:extent cx="1151581" cy="1944000"/>
            <wp:effectExtent l="19050" t="19050" r="10795" b="18415"/>
            <wp:docPr id="952" name="Slika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Slika 952"/>
                    <pic:cNvPicPr>
                      <a:picLocks noChangeAspect="1" noChangeArrowheads="1"/>
                    </pic:cNvPicPr>
                  </pic:nvPicPr>
                  <pic:blipFill rotWithShape="1"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"/>
                    <a:stretch/>
                  </pic:blipFill>
                  <pic:spPr bwMode="auto">
                    <a:xfrm>
                      <a:off x="0" y="0"/>
                      <a:ext cx="1151581" cy="1944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B0080" w14:textId="77777777" w:rsidR="00B31338" w:rsidRPr="00FE2043" w:rsidRDefault="00B31338" w:rsidP="00CB3586">
      <w:pPr>
        <w:pStyle w:val="-TEKST"/>
        <w:numPr>
          <w:ilvl w:val="0"/>
          <w:numId w:val="75"/>
        </w:numPr>
        <w:ind w:right="-10"/>
        <w:jc w:val="left"/>
      </w:pPr>
      <w:r w:rsidRPr="00FE2043">
        <w:lastRenderedPageBreak/>
        <w:t xml:space="preserve">na brzome izborniku koji se otvara pritiskom na desnu tipku miša → </w:t>
      </w:r>
      <w:r w:rsidRPr="00FE2043">
        <w:rPr>
          <w:i/>
        </w:rPr>
        <w:t>Mogućnosti lijepljenja</w:t>
      </w:r>
      <w:r w:rsidRPr="00FE2043">
        <w:t xml:space="preserve"> → </w:t>
      </w:r>
      <w:r w:rsidRPr="00FE2043">
        <w:rPr>
          <w:b/>
        </w:rPr>
        <w:t>Oblikovanje</w:t>
      </w:r>
      <w:r w:rsidRPr="00FE2043">
        <w:t>.</w:t>
      </w:r>
    </w:p>
    <w:p w14:paraId="0A5F1B00" w14:textId="77777777" w:rsidR="00B31338" w:rsidRPr="00FE2043" w:rsidRDefault="00B31338" w:rsidP="00B31338">
      <w:pPr>
        <w:pStyle w:val="-TEKST"/>
        <w:ind w:left="360" w:right="-10" w:firstLine="349"/>
        <w:jc w:val="left"/>
      </w:pPr>
      <w:r w:rsidRPr="00FE2043">
        <w:rPr>
          <w:noProof/>
        </w:rPr>
        <w:drawing>
          <wp:inline distT="0" distB="0" distL="0" distR="0" wp14:anchorId="59895654" wp14:editId="04C1ACB6">
            <wp:extent cx="1785367" cy="559469"/>
            <wp:effectExtent l="19050" t="19050" r="24765" b="12065"/>
            <wp:docPr id="955" name="Slika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Slika 955"/>
                    <pic:cNvPicPr/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367" cy="559469"/>
                    </a:xfrm>
                    <a:prstGeom prst="rect">
                      <a:avLst/>
                    </a:prstGeom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D9B8312" w14:textId="77777777" w:rsidR="00B31338" w:rsidRPr="00FE2043" w:rsidRDefault="00B31338" w:rsidP="00B31338">
      <w:pPr>
        <w:pStyle w:val="-TEKST"/>
        <w:ind w:right="-10"/>
        <w:jc w:val="left"/>
      </w:pPr>
      <w:r w:rsidRPr="00FE2043">
        <w:t xml:space="preserve">Tim se postupcima kopira samo oblikovanje, na primjer, </w:t>
      </w:r>
      <w:r w:rsidR="00567760" w:rsidRPr="00FE2043">
        <w:t xml:space="preserve">oblik podatka – broja, </w:t>
      </w:r>
      <w:r w:rsidRPr="00FE2043">
        <w:t>boja pozadine ili obrubi, ali ne i sadržaj ćelija.</w:t>
      </w:r>
    </w:p>
    <w:p w14:paraId="520052F5" w14:textId="13DA4794" w:rsidR="00B31338" w:rsidRPr="00FE2043" w:rsidRDefault="00B31338" w:rsidP="00066B82">
      <w:pPr>
        <w:pStyle w:val="-NASLOV"/>
      </w:pPr>
      <w:bookmarkStart w:id="101" w:name="a526"/>
      <w:r w:rsidRPr="00FE2043">
        <w:t>4.4.1. Brisanje oblikovanja</w:t>
      </w:r>
      <w:bookmarkEnd w:id="101"/>
    </w:p>
    <w:p w14:paraId="717B5FEF" w14:textId="77777777" w:rsidR="00B31338" w:rsidRPr="00FE2043" w:rsidRDefault="00B31338" w:rsidP="00B31338">
      <w:pPr>
        <w:pStyle w:val="-TEKST"/>
        <w:ind w:right="-10"/>
        <w:jc w:val="left"/>
      </w:pPr>
      <w:r w:rsidRPr="00FE2043">
        <w:t xml:space="preserve">Postavljeno oblikovanje uklanja se ili briše odabirom naredbe na kartici </w:t>
      </w:r>
      <w:r w:rsidRPr="00FE2043">
        <w:rPr>
          <w:i/>
        </w:rPr>
        <w:t>Polazno</w:t>
      </w:r>
      <w:r w:rsidRPr="00FE2043">
        <w:t xml:space="preserve"> → skupina </w:t>
      </w:r>
      <w:r w:rsidRPr="00FE2043">
        <w:rPr>
          <w:i/>
        </w:rPr>
        <w:t>Uređivanje</w:t>
      </w:r>
      <w:r w:rsidRPr="00FE2043">
        <w:t xml:space="preserve"> → </w:t>
      </w:r>
      <w:r w:rsidRPr="00FE2043">
        <w:rPr>
          <w:i/>
        </w:rPr>
        <w:t>Očisti</w:t>
      </w:r>
      <w:r w:rsidRPr="00FE2043">
        <w:t xml:space="preserve"> → </w:t>
      </w:r>
      <w:r w:rsidRPr="00FE2043">
        <w:rPr>
          <w:b/>
        </w:rPr>
        <w:t>Očisti oblikovanja</w:t>
      </w:r>
      <w:r w:rsidRPr="00FE2043">
        <w:t xml:space="preserve">. </w:t>
      </w:r>
    </w:p>
    <w:p w14:paraId="251C5959" w14:textId="77777777" w:rsidR="00B31338" w:rsidRPr="00FE2043" w:rsidRDefault="00B31338" w:rsidP="00B31338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6E9ED6EA" wp14:editId="2BE3918D">
            <wp:extent cx="1476375" cy="2218984"/>
            <wp:effectExtent l="19050" t="19050" r="9525" b="10160"/>
            <wp:docPr id="998" name="Slika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Slika 998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453" cy="22236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9C792F" w14:textId="77777777" w:rsidR="00B31338" w:rsidRPr="00FE2043" w:rsidRDefault="00B31338" w:rsidP="00B31338">
      <w:pPr>
        <w:pStyle w:val="1-1-NASLOV"/>
        <w:spacing w:before="0"/>
      </w:pPr>
      <w:r w:rsidRPr="00FE2043">
        <w:br w:type="page"/>
      </w:r>
      <w:bookmarkStart w:id="102" w:name="_Toc146188110"/>
      <w:r w:rsidRPr="00FE2043">
        <w:lastRenderedPageBreak/>
        <w:t>4.5. Vježba: Oblikovanje</w:t>
      </w:r>
      <w:bookmarkEnd w:id="102"/>
    </w:p>
    <w:p w14:paraId="4CE1CF59" w14:textId="77777777" w:rsidR="00B31338" w:rsidRPr="00FE2043" w:rsidRDefault="00B31338" w:rsidP="00B31338">
      <w:pPr>
        <w:pStyle w:val="-NUMBvjezba"/>
        <w:numPr>
          <w:ilvl w:val="0"/>
          <w:numId w:val="36"/>
        </w:numPr>
      </w:pPr>
      <w:r w:rsidRPr="00FE2043">
        <w:t xml:space="preserve">Otvorite datoteku </w:t>
      </w:r>
      <w:r w:rsidR="00111AA1" w:rsidRPr="00FE2043">
        <w:rPr>
          <w:b/>
          <w:bCs/>
          <w:i/>
          <w:iCs/>
        </w:rPr>
        <w:t>06</w:t>
      </w:r>
      <w:r w:rsidRPr="00FE2043">
        <w:rPr>
          <w:b/>
          <w:bCs/>
          <w:i/>
          <w:iCs/>
        </w:rPr>
        <w:t>_Oblikovanje.xlsx</w:t>
      </w:r>
      <w:r w:rsidRPr="00FE2043">
        <w:t>.</w:t>
      </w:r>
    </w:p>
    <w:p w14:paraId="0DDC69EB" w14:textId="67A76FB8" w:rsidR="00B31338" w:rsidRPr="00FE2043" w:rsidRDefault="00B31338" w:rsidP="00B31338">
      <w:pPr>
        <w:pStyle w:val="-NUMBvjezba"/>
        <w:numPr>
          <w:ilvl w:val="0"/>
          <w:numId w:val="36"/>
        </w:numPr>
      </w:pPr>
      <w:r w:rsidRPr="00FE2043">
        <w:t xml:space="preserve">U radnom listu </w:t>
      </w:r>
      <w:r w:rsidRPr="00FE2043">
        <w:rPr>
          <w:b/>
          <w:i/>
        </w:rPr>
        <w:t>Tablica 1</w:t>
      </w:r>
      <w:r w:rsidRPr="00FE2043">
        <w:t xml:space="preserve"> samostalno oblikujte tablicu u rasponu ćelija A11:</w:t>
      </w:r>
      <w:r w:rsidR="007E6312" w:rsidRPr="00FE2043">
        <w:t xml:space="preserve">D19 </w:t>
      </w:r>
      <w:r w:rsidRPr="00FE2043">
        <w:t>po uzoru na prvu tablicu koja je oblikovana (nemojte kopirati oblikovanje).</w:t>
      </w:r>
    </w:p>
    <w:p w14:paraId="5BD81504" w14:textId="77777777" w:rsidR="00B31338" w:rsidRPr="00FE2043" w:rsidRDefault="00B31338" w:rsidP="00B31338">
      <w:pPr>
        <w:pStyle w:val="-NUMBvjezba"/>
        <w:numPr>
          <w:ilvl w:val="0"/>
          <w:numId w:val="36"/>
        </w:numPr>
      </w:pPr>
      <w:r w:rsidRPr="00FE2043">
        <w:t>U ćeliju F2 upišite današnji datum i primijenite oblikovanje datuma tako da je vidljiv naziv mjeseca i točka iza godine.</w:t>
      </w:r>
    </w:p>
    <w:p w14:paraId="0BAB2095" w14:textId="77777777" w:rsidR="00B31338" w:rsidRPr="00FE2043" w:rsidRDefault="00B31338" w:rsidP="00B31338">
      <w:pPr>
        <w:pStyle w:val="-NUMBvjezba"/>
        <w:numPr>
          <w:ilvl w:val="0"/>
          <w:numId w:val="36"/>
        </w:numPr>
      </w:pPr>
      <w:r w:rsidRPr="00FE2043">
        <w:t xml:space="preserve">U radnom listu </w:t>
      </w:r>
      <w:r w:rsidRPr="00FE2043">
        <w:rPr>
          <w:b/>
          <w:i/>
        </w:rPr>
        <w:t>Tablica 2</w:t>
      </w:r>
      <w:r w:rsidRPr="00FE2043">
        <w:t xml:space="preserve"> samostalno oblikujte tablicu u rasponu ćelija E1:G25 po uzoru na prvu tablicu koja je oblikovana (nemojte kopirati oblikovanje).</w:t>
      </w:r>
    </w:p>
    <w:p w14:paraId="3F0DBDB5" w14:textId="77777777" w:rsidR="00B31338" w:rsidRPr="00FE2043" w:rsidRDefault="00B31338" w:rsidP="00B31338">
      <w:pPr>
        <w:pStyle w:val="-NUMBvjezba"/>
        <w:numPr>
          <w:ilvl w:val="0"/>
          <w:numId w:val="36"/>
        </w:numPr>
      </w:pPr>
      <w:r w:rsidRPr="00FE2043">
        <w:t xml:space="preserve">U radnom listu </w:t>
      </w:r>
      <w:r w:rsidRPr="00FE2043">
        <w:rPr>
          <w:b/>
          <w:i/>
        </w:rPr>
        <w:t>Tablica 3</w:t>
      </w:r>
      <w:r w:rsidRPr="00FE2043">
        <w:t xml:space="preserve"> oblikujte tablicu kopiranjem oblikovanja s oblikovane tablice.</w:t>
      </w:r>
    </w:p>
    <w:p w14:paraId="0D33B0D5" w14:textId="77777777" w:rsidR="00B31338" w:rsidRPr="00FE2043" w:rsidRDefault="00B31338" w:rsidP="00B31338">
      <w:pPr>
        <w:pStyle w:val="-NUMBvjezba"/>
      </w:pPr>
      <w:r w:rsidRPr="00FE2043">
        <w:t>Spremite promjene i zatvorite datoteku.</w:t>
      </w:r>
    </w:p>
    <w:p w14:paraId="13139A52" w14:textId="77777777" w:rsidR="00B31338" w:rsidRPr="00FE2043" w:rsidRDefault="00B31338" w:rsidP="00B31338">
      <w:pPr>
        <w:pStyle w:val="-NUMBvjezba"/>
      </w:pPr>
      <w:r w:rsidRPr="00FE2043">
        <w:t>Otvorite datoteku</w:t>
      </w:r>
      <w:r w:rsidRPr="00FE2043">
        <w:rPr>
          <w:b/>
          <w:i/>
        </w:rPr>
        <w:t xml:space="preserve"> 03_Unos podataka.xlsx </w:t>
      </w:r>
      <w:r w:rsidRPr="00FE2043">
        <w:t>koju ste sami stvorili tijekom vježbe 3.3. i oblikujte tablice po želji.</w:t>
      </w:r>
    </w:p>
    <w:p w14:paraId="72140571" w14:textId="77777777" w:rsidR="00B31338" w:rsidRPr="00FE2043" w:rsidRDefault="00B31338" w:rsidP="00B31338">
      <w:pPr>
        <w:pStyle w:val="-NUMBvjezba"/>
      </w:pPr>
      <w:r w:rsidRPr="00FE2043">
        <w:t>Spremite promjene i zatvorite datoteku.</w:t>
      </w:r>
    </w:p>
    <w:p w14:paraId="0521AF19" w14:textId="77777777" w:rsidR="00B31338" w:rsidRPr="00FE2043" w:rsidRDefault="00B31338" w:rsidP="00B31338">
      <w:pPr>
        <w:pStyle w:val="-TEKST"/>
      </w:pPr>
    </w:p>
    <w:p w14:paraId="78470D0C" w14:textId="77777777" w:rsidR="00B31338" w:rsidRPr="00FE2043" w:rsidRDefault="00B31338" w:rsidP="00B31338">
      <w:pPr>
        <w:pStyle w:val="-TEKST"/>
      </w:pPr>
    </w:p>
    <w:p w14:paraId="58CC83B0" w14:textId="77777777" w:rsidR="00B31338" w:rsidRPr="00FE2043" w:rsidRDefault="00B31338" w:rsidP="00B31338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38E4DA5E" w14:textId="77777777" w:rsidR="00B31338" w:rsidRPr="00FE2043" w:rsidRDefault="00B31338" w:rsidP="00B31338">
      <w:pPr>
        <w:pStyle w:val="-TEKST"/>
      </w:pPr>
    </w:p>
    <w:p w14:paraId="3E9A2369" w14:textId="77777777" w:rsidR="00B31338" w:rsidRPr="00FE2043" w:rsidRDefault="00B31338" w:rsidP="00B31338">
      <w:pPr>
        <w:pStyle w:val="-TEKST"/>
      </w:pPr>
    </w:p>
    <w:p w14:paraId="3A4D5620" w14:textId="77777777" w:rsidR="00B31338" w:rsidRPr="00FE2043" w:rsidRDefault="00B31338" w:rsidP="00B31338">
      <w:pPr>
        <w:pStyle w:val="-TEKST"/>
      </w:pPr>
    </w:p>
    <w:p w14:paraId="43EDE171" w14:textId="77777777" w:rsidR="00B31338" w:rsidRPr="00FE2043" w:rsidRDefault="00B31338" w:rsidP="00B31338">
      <w:pPr>
        <w:pStyle w:val="-TEKS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64CB3320" wp14:editId="62752F62">
                <wp:simplePos x="0" y="0"/>
                <wp:positionH relativeFrom="column">
                  <wp:posOffset>47625</wp:posOffset>
                </wp:positionH>
                <wp:positionV relativeFrom="paragraph">
                  <wp:posOffset>19050</wp:posOffset>
                </wp:positionV>
                <wp:extent cx="4679950" cy="2461260"/>
                <wp:effectExtent l="0" t="0" r="6350" b="0"/>
                <wp:wrapNone/>
                <wp:docPr id="1188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2461260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F62F0" w14:textId="77777777" w:rsidR="00B44E53" w:rsidRPr="00F443D0" w:rsidRDefault="00B44E53" w:rsidP="00B31338">
                            <w:pPr>
                              <w:pBdr>
                                <w:bottom w:val="single" w:sz="2" w:space="1" w:color="auto"/>
                              </w:pBdr>
                              <w:spacing w:before="120" w:after="240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443D0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U ovome je poglavlju obrađeno:</w:t>
                            </w:r>
                          </w:p>
                          <w:p w14:paraId="7C5362EE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3"/>
                              </w:numPr>
                            </w:pPr>
                            <w:r>
                              <w:t>oblikovanje podataka u ćelijama</w:t>
                            </w:r>
                          </w:p>
                          <w:p w14:paraId="26074B2F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3"/>
                              </w:numPr>
                            </w:pPr>
                            <w:r>
                              <w:t>oblikovanje znakova – vrsta, stil, boja, veličina, efekti</w:t>
                            </w:r>
                          </w:p>
                          <w:p w14:paraId="00DC1455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3"/>
                              </w:numPr>
                            </w:pPr>
                            <w:r>
                              <w:t>poravnanje sadržaja ćelije</w:t>
                            </w:r>
                          </w:p>
                          <w:p w14:paraId="1604B495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3"/>
                              </w:numPr>
                            </w:pPr>
                            <w:r>
                              <w:t>dodavanje rubova i sjenčanje</w:t>
                            </w:r>
                          </w:p>
                          <w:p w14:paraId="4D907858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3"/>
                              </w:numPr>
                            </w:pPr>
                            <w:r>
                              <w:t>primjena stila ćelije</w:t>
                            </w:r>
                          </w:p>
                          <w:p w14:paraId="3A65A07F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3"/>
                              </w:numPr>
                            </w:pPr>
                            <w:r>
                              <w:t>kopiranje oblikovanja</w:t>
                            </w:r>
                          </w:p>
                          <w:p w14:paraId="67CB0618" w14:textId="77777777" w:rsidR="00B44E53" w:rsidRPr="00192F86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3"/>
                              </w:numPr>
                            </w:pPr>
                            <w:r>
                              <w:t>brisanje oblikovanja.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CB3320" id="AutoShape 418" o:spid="_x0000_s1097" style="position:absolute;left:0;text-align:left;margin-left:3.75pt;margin-top:1.5pt;width:368.5pt;height:193.8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" fillcolor="#eaeaea" stroked="f">
                <v:textbox>
                  <w:txbxContent>
                    <w:p w14:paraId="2F0F62F0" w14:textId="77777777" w:rsidR="00B44E53" w:rsidRPr="00F443D0" w:rsidRDefault="00B44E53" w:rsidP="00B31338">
                      <w:pPr>
                        <w:pBdr>
                          <w:bottom w:val="single" w:sz="2" w:space="1" w:color="auto"/>
                        </w:pBdr>
                        <w:spacing w:before="120" w:after="240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F443D0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>U ovome je poglavlju obrađeno:</w:t>
                      </w:r>
                    </w:p>
                    <w:p w14:paraId="7C5362EE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3"/>
                        </w:numPr>
                      </w:pPr>
                      <w:r>
                        <w:t>oblikovanje podataka u ćelijama</w:t>
                      </w:r>
                    </w:p>
                    <w:p w14:paraId="26074B2F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3"/>
                        </w:numPr>
                      </w:pPr>
                      <w:r>
                        <w:t>oblikovanje znakova – vrsta, stil, boja, veličina, efekti</w:t>
                      </w:r>
                    </w:p>
                    <w:p w14:paraId="00DC1455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3"/>
                        </w:numPr>
                      </w:pPr>
                      <w:r>
                        <w:t>poravnanje sadržaja ćelije</w:t>
                      </w:r>
                    </w:p>
                    <w:p w14:paraId="1604B495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3"/>
                        </w:numPr>
                      </w:pPr>
                      <w:r>
                        <w:t>dodavanje rubova i sjenčanje</w:t>
                      </w:r>
                    </w:p>
                    <w:p w14:paraId="4D907858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3"/>
                        </w:numPr>
                      </w:pPr>
                      <w:r>
                        <w:t>primjena stila ćelije</w:t>
                      </w:r>
                    </w:p>
                    <w:p w14:paraId="3A65A07F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3"/>
                        </w:numPr>
                      </w:pPr>
                      <w:r>
                        <w:t>kopiranje oblikovanja</w:t>
                      </w:r>
                    </w:p>
                    <w:p w14:paraId="67CB0618" w14:textId="77777777" w:rsidR="00B44E53" w:rsidRPr="00192F86" w:rsidRDefault="00B44E53" w:rsidP="00CB3586">
                      <w:pPr>
                        <w:pStyle w:val="Obraeno"/>
                        <w:numPr>
                          <w:ilvl w:val="0"/>
                          <w:numId w:val="63"/>
                        </w:numPr>
                      </w:pPr>
                      <w:r>
                        <w:t>brisanje oblikovanja.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EE8166" w14:textId="77777777" w:rsidR="00B31338" w:rsidRPr="00FE2043" w:rsidRDefault="00B31338" w:rsidP="00B31338">
      <w:pPr>
        <w:pStyle w:val="-TEKST"/>
      </w:pPr>
    </w:p>
    <w:p w14:paraId="33E6D543" w14:textId="77777777" w:rsidR="00B31338" w:rsidRPr="00FE2043" w:rsidRDefault="00B31338" w:rsidP="00B31338">
      <w:pPr>
        <w:pStyle w:val="-TEKST"/>
      </w:pPr>
    </w:p>
    <w:p w14:paraId="39902F73" w14:textId="77777777" w:rsidR="00B31338" w:rsidRPr="00FE2043" w:rsidRDefault="00B31338" w:rsidP="00B31338">
      <w:pPr>
        <w:pStyle w:val="-TEKST"/>
      </w:pPr>
    </w:p>
    <w:p w14:paraId="6B792CE3" w14:textId="77777777" w:rsidR="00B31338" w:rsidRPr="00FE2043" w:rsidRDefault="00B31338" w:rsidP="00B31338">
      <w:pPr>
        <w:pStyle w:val="-TEKST"/>
      </w:pPr>
    </w:p>
    <w:p w14:paraId="22BBDFB3" w14:textId="77777777" w:rsidR="00B31338" w:rsidRPr="00FE2043" w:rsidRDefault="00B31338" w:rsidP="00B31338">
      <w:pPr>
        <w:pStyle w:val="-TEKST"/>
      </w:pPr>
    </w:p>
    <w:p w14:paraId="1C81AAC6" w14:textId="77777777" w:rsidR="00B31338" w:rsidRPr="00FE2043" w:rsidRDefault="00B31338" w:rsidP="00B31338">
      <w:pPr>
        <w:pStyle w:val="-TEKST"/>
      </w:pPr>
    </w:p>
    <w:p w14:paraId="3581321E" w14:textId="77777777" w:rsidR="00B31338" w:rsidRPr="00FE2043" w:rsidRDefault="00B31338" w:rsidP="00B31338">
      <w:pPr>
        <w:pStyle w:val="-TEKST"/>
      </w:pPr>
    </w:p>
    <w:p w14:paraId="386C679D" w14:textId="77777777" w:rsidR="00B31338" w:rsidRPr="00FE2043" w:rsidRDefault="00B31338" w:rsidP="00B31338">
      <w:pPr>
        <w:pStyle w:val="-TEKST"/>
      </w:pPr>
    </w:p>
    <w:p w14:paraId="31CFCD26" w14:textId="77777777" w:rsidR="00B31338" w:rsidRPr="00FE2043" w:rsidRDefault="00B31338" w:rsidP="00B31338">
      <w:pPr>
        <w:pStyle w:val="-TEKST"/>
      </w:pPr>
    </w:p>
    <w:p w14:paraId="0BFDFFDA" w14:textId="77777777" w:rsidR="00B31338" w:rsidRPr="00FE2043" w:rsidRDefault="00B31338" w:rsidP="00B31338">
      <w:pPr>
        <w:pStyle w:val="-TEKST"/>
      </w:pPr>
    </w:p>
    <w:p w14:paraId="2A4D07E4" w14:textId="77777777" w:rsidR="00B31338" w:rsidRPr="00FE2043" w:rsidRDefault="00B31338" w:rsidP="00B31338">
      <w:pPr>
        <w:pStyle w:val="-TEKST"/>
      </w:pPr>
    </w:p>
    <w:p w14:paraId="68348A6C" w14:textId="77777777" w:rsidR="00D45666" w:rsidRPr="00FE2043" w:rsidRDefault="00D45666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42AF2DD9" w14:textId="59EBF895" w:rsidR="00D41A19" w:rsidRPr="00FE2043" w:rsidRDefault="00B31338" w:rsidP="00541C63">
      <w:pPr>
        <w:pStyle w:val="1-NASLOV"/>
      </w:pPr>
      <w:bookmarkStart w:id="103" w:name="_Toc146188111"/>
      <w:r w:rsidRPr="00FE2043">
        <w:lastRenderedPageBreak/>
        <w:t>5</w:t>
      </w:r>
      <w:r w:rsidR="00F955E4" w:rsidRPr="00FE2043">
        <w:t>.</w:t>
      </w:r>
      <w:r w:rsidR="00D41A19" w:rsidRPr="00FE2043">
        <w:t xml:space="preserve"> </w:t>
      </w:r>
      <w:r w:rsidR="00541C63" w:rsidRPr="00FE2043">
        <w:t>Formule</w:t>
      </w:r>
      <w:r w:rsidR="00077B69" w:rsidRPr="00FE2043">
        <w:t xml:space="preserve"> i funkcije</w:t>
      </w:r>
      <w:bookmarkEnd w:id="103"/>
    </w:p>
    <w:p w14:paraId="557EA4CA" w14:textId="77777777" w:rsidR="001F69D9" w:rsidRPr="00FE2043" w:rsidRDefault="001F69D9" w:rsidP="001F69D9">
      <w:pPr>
        <w:pStyle w:val="TSnormal"/>
        <w:shd w:val="clear" w:color="auto" w:fill="DEEAF6"/>
        <w:rPr>
          <w:sz w:val="24"/>
          <w:szCs w:val="22"/>
        </w:rPr>
      </w:pPr>
      <w:r w:rsidRPr="00FE2043">
        <w:rPr>
          <w:sz w:val="22"/>
        </w:rPr>
        <w:t>Po završetku ovog poglavlja polaznik će moći:</w:t>
      </w:r>
    </w:p>
    <w:p w14:paraId="7684B3BE" w14:textId="77777777" w:rsidR="001F69D9" w:rsidRPr="00FE2043" w:rsidRDefault="0096586B" w:rsidP="001F69D9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izraditi</w:t>
      </w:r>
      <w:r w:rsidR="001F69D9" w:rsidRPr="00FE2043">
        <w:rPr>
          <w:rFonts w:ascii="Arial" w:hAnsi="Arial" w:cs="Arial"/>
          <w:i/>
          <w:sz w:val="22"/>
        </w:rPr>
        <w:t xml:space="preserve"> formul</w:t>
      </w:r>
      <w:r w:rsidRPr="00FE2043">
        <w:rPr>
          <w:rFonts w:ascii="Arial" w:hAnsi="Arial" w:cs="Arial"/>
          <w:i/>
          <w:sz w:val="22"/>
        </w:rPr>
        <w:t>e</w:t>
      </w:r>
      <w:r w:rsidR="001F69D9" w:rsidRPr="00FE2043">
        <w:rPr>
          <w:rFonts w:ascii="Arial" w:hAnsi="Arial" w:cs="Arial"/>
          <w:i/>
          <w:sz w:val="22"/>
        </w:rPr>
        <w:t xml:space="preserve"> </w:t>
      </w:r>
      <w:r w:rsidRPr="00FE2043">
        <w:rPr>
          <w:rFonts w:ascii="Arial" w:hAnsi="Arial" w:cs="Arial"/>
          <w:i/>
          <w:sz w:val="22"/>
        </w:rPr>
        <w:t xml:space="preserve">s operatorima i ugradnjom </w:t>
      </w:r>
      <w:r w:rsidR="001F69D9" w:rsidRPr="00FE2043">
        <w:rPr>
          <w:rFonts w:ascii="Arial" w:hAnsi="Arial" w:cs="Arial"/>
          <w:i/>
          <w:sz w:val="22"/>
        </w:rPr>
        <w:t>funkcij</w:t>
      </w:r>
      <w:r w:rsidRPr="00FE2043">
        <w:rPr>
          <w:rFonts w:ascii="Arial" w:hAnsi="Arial" w:cs="Arial"/>
          <w:i/>
          <w:sz w:val="22"/>
        </w:rPr>
        <w:t>a</w:t>
      </w:r>
    </w:p>
    <w:p w14:paraId="5BF08279" w14:textId="77777777" w:rsidR="0096586B" w:rsidRPr="00FE2043" w:rsidRDefault="005F12F7" w:rsidP="001F69D9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prepoznati i razum</w:t>
      </w:r>
      <w:r w:rsidR="0096586B" w:rsidRPr="00FE2043">
        <w:rPr>
          <w:rFonts w:ascii="Arial" w:hAnsi="Arial" w:cs="Arial"/>
          <w:i/>
          <w:sz w:val="22"/>
        </w:rPr>
        <w:t>jeti standardne pogreške u formulama</w:t>
      </w:r>
    </w:p>
    <w:p w14:paraId="34CA3EF0" w14:textId="77777777" w:rsidR="001F69D9" w:rsidRPr="00FE2043" w:rsidRDefault="001F69D9" w:rsidP="001F69D9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adresirati ćelije i razlikovati vrste adresa</w:t>
      </w:r>
    </w:p>
    <w:p w14:paraId="4DDD5501" w14:textId="77777777" w:rsidR="001F69D9" w:rsidRPr="00FE2043" w:rsidRDefault="0096586B" w:rsidP="001F69D9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rabiti</w:t>
      </w:r>
      <w:r w:rsidR="001F69D9" w:rsidRPr="00FE2043">
        <w:rPr>
          <w:rFonts w:ascii="Arial" w:hAnsi="Arial" w:cs="Arial"/>
          <w:i/>
          <w:sz w:val="22"/>
        </w:rPr>
        <w:t xml:space="preserve"> funkcije SUM, AVERAGE, MIN, MAX, COUNT, COUNTA</w:t>
      </w:r>
      <w:r w:rsidR="000311E5" w:rsidRPr="00FE2043">
        <w:rPr>
          <w:rFonts w:ascii="Arial" w:hAnsi="Arial" w:cs="Arial"/>
          <w:i/>
          <w:sz w:val="22"/>
        </w:rPr>
        <w:t>,</w:t>
      </w:r>
      <w:r w:rsidR="001F69D9" w:rsidRPr="00FE2043">
        <w:rPr>
          <w:rFonts w:ascii="Arial" w:hAnsi="Arial" w:cs="Arial"/>
          <w:i/>
          <w:sz w:val="22"/>
        </w:rPr>
        <w:t xml:space="preserve"> </w:t>
      </w:r>
      <w:r w:rsidR="00D45666" w:rsidRPr="00FE2043">
        <w:rPr>
          <w:rFonts w:ascii="Arial" w:hAnsi="Arial" w:cs="Arial"/>
          <w:i/>
          <w:sz w:val="22"/>
        </w:rPr>
        <w:t xml:space="preserve">COUNTBLANK, </w:t>
      </w:r>
      <w:r w:rsidR="001F69D9" w:rsidRPr="00FE2043">
        <w:rPr>
          <w:rFonts w:ascii="Arial" w:hAnsi="Arial" w:cs="Arial"/>
          <w:i/>
          <w:sz w:val="22"/>
        </w:rPr>
        <w:t>ROUND</w:t>
      </w:r>
      <w:r w:rsidR="000311E5" w:rsidRPr="00FE2043">
        <w:rPr>
          <w:rFonts w:ascii="Arial" w:hAnsi="Arial" w:cs="Arial"/>
          <w:i/>
          <w:sz w:val="22"/>
        </w:rPr>
        <w:t xml:space="preserve"> i IF</w:t>
      </w:r>
      <w:r w:rsidR="00CF0EFC" w:rsidRPr="00FE2043">
        <w:rPr>
          <w:rFonts w:ascii="Arial" w:hAnsi="Arial" w:cs="Arial"/>
          <w:i/>
          <w:sz w:val="22"/>
        </w:rPr>
        <w:t>.</w:t>
      </w:r>
    </w:p>
    <w:p w14:paraId="3F12DCB5" w14:textId="77777777" w:rsidR="001F69D9" w:rsidRPr="00FE2043" w:rsidRDefault="001F69D9" w:rsidP="001C04F4">
      <w:pPr>
        <w:pStyle w:val="-TEKST"/>
        <w:ind w:right="-10"/>
        <w:jc w:val="left"/>
      </w:pPr>
    </w:p>
    <w:p w14:paraId="51A9E152" w14:textId="77777777" w:rsidR="00BD4DC4" w:rsidRPr="00FE2043" w:rsidRDefault="00BD4DC4" w:rsidP="001C04F4">
      <w:pPr>
        <w:pStyle w:val="-TEKST"/>
        <w:ind w:right="-10"/>
        <w:jc w:val="left"/>
      </w:pPr>
      <w:r w:rsidRPr="00FE2043">
        <w:t xml:space="preserve">Formule su </w:t>
      </w:r>
      <w:r w:rsidR="00650E83" w:rsidRPr="00FE2043">
        <w:t>temelj</w:t>
      </w:r>
      <w:r w:rsidRPr="00FE2043">
        <w:t xml:space="preserve"> proračunskih tablica. </w:t>
      </w:r>
      <w:r w:rsidR="001C04F4" w:rsidRPr="00FE2043">
        <w:t xml:space="preserve">Program </w:t>
      </w:r>
      <w:r w:rsidRPr="00FE2043">
        <w:rPr>
          <w:i/>
          <w:iCs/>
        </w:rPr>
        <w:t>Excel</w:t>
      </w:r>
      <w:r w:rsidRPr="00FE2043">
        <w:t xml:space="preserve"> nudi </w:t>
      </w:r>
      <w:r w:rsidR="00163799" w:rsidRPr="00FE2043">
        <w:t>razne</w:t>
      </w:r>
      <w:r w:rsidRPr="00FE2043">
        <w:t xml:space="preserve"> mogućnosti za izradu jednostavnih i složenih </w:t>
      </w:r>
      <w:r w:rsidR="00650E83" w:rsidRPr="00FE2043">
        <w:t xml:space="preserve">izračuna pomoću </w:t>
      </w:r>
      <w:r w:rsidRPr="00FE2043">
        <w:t xml:space="preserve">formula. Poznavanjem pravila za unos podataka u ćelije </w:t>
      </w:r>
      <w:r w:rsidR="00CB4406" w:rsidRPr="00FE2043">
        <w:t>te</w:t>
      </w:r>
      <w:r w:rsidRPr="00FE2043">
        <w:t xml:space="preserve"> </w:t>
      </w:r>
      <w:r w:rsidR="00163799" w:rsidRPr="00FE2043">
        <w:t>uporabom</w:t>
      </w:r>
      <w:r w:rsidRPr="00FE2043">
        <w:t xml:space="preserve"> matematičkih operatora </w:t>
      </w:r>
      <w:r w:rsidR="0051007B" w:rsidRPr="00FE2043">
        <w:t xml:space="preserve">i funkcija </w:t>
      </w:r>
      <w:r w:rsidRPr="00FE2043">
        <w:t>radni list postaje moć</w:t>
      </w:r>
      <w:r w:rsidR="00163799" w:rsidRPr="00FE2043">
        <w:t>a</w:t>
      </w:r>
      <w:r w:rsidRPr="00FE2043">
        <w:t>n kalkulator.</w:t>
      </w:r>
    </w:p>
    <w:p w14:paraId="7D35F142" w14:textId="77777777" w:rsidR="0089419B" w:rsidRPr="00FE2043" w:rsidRDefault="00BE6927" w:rsidP="00EE16B7">
      <w:pPr>
        <w:pStyle w:val="-TEKST"/>
        <w:ind w:right="-10"/>
        <w:jc w:val="left"/>
      </w:pPr>
      <w:r w:rsidRPr="00FE2043">
        <w:t xml:space="preserve">Formule </w:t>
      </w:r>
      <w:r w:rsidR="00021895" w:rsidRPr="00FE2043">
        <w:t>omoguć</w:t>
      </w:r>
      <w:r w:rsidR="00163799" w:rsidRPr="00FE2043">
        <w:t>avaju</w:t>
      </w:r>
      <w:r w:rsidRPr="00FE2043">
        <w:t xml:space="preserve"> izračune s vrijednostima </w:t>
      </w:r>
      <w:r w:rsidR="00630D09" w:rsidRPr="00FE2043">
        <w:t>zapisanim</w:t>
      </w:r>
      <w:r w:rsidR="001C04F4" w:rsidRPr="00FE2043">
        <w:t>a</w:t>
      </w:r>
      <w:r w:rsidR="00630D09" w:rsidRPr="00FE2043">
        <w:t xml:space="preserve"> u tablice</w:t>
      </w:r>
      <w:r w:rsidRPr="00FE2043">
        <w:t xml:space="preserve">. </w:t>
      </w:r>
      <w:r w:rsidR="00D41A19" w:rsidRPr="00FE2043">
        <w:t>Pomoću formul</w:t>
      </w:r>
      <w:r w:rsidR="00097163" w:rsidRPr="00FE2043">
        <w:t>a</w:t>
      </w:r>
      <w:r w:rsidR="00D41A19" w:rsidRPr="00FE2043">
        <w:t xml:space="preserve"> </w:t>
      </w:r>
      <w:r w:rsidR="00BD4DC4" w:rsidRPr="00FE2043">
        <w:t>dobivaju</w:t>
      </w:r>
      <w:r w:rsidR="00021895" w:rsidRPr="00FE2043">
        <w:t xml:space="preserve"> </w:t>
      </w:r>
      <w:r w:rsidR="00163799" w:rsidRPr="00FE2043">
        <w:t xml:space="preserve">se </w:t>
      </w:r>
      <w:r w:rsidR="00021895" w:rsidRPr="00FE2043">
        <w:t>rezultati</w:t>
      </w:r>
      <w:r w:rsidR="00D41A19" w:rsidRPr="00FE2043">
        <w:t xml:space="preserve"> različit</w:t>
      </w:r>
      <w:r w:rsidR="00021895" w:rsidRPr="00FE2043">
        <w:t>ih</w:t>
      </w:r>
      <w:r w:rsidR="00D41A19" w:rsidRPr="00FE2043">
        <w:t xml:space="preserve"> operacij</w:t>
      </w:r>
      <w:r w:rsidR="00021895" w:rsidRPr="00FE2043">
        <w:t>a</w:t>
      </w:r>
      <w:r w:rsidR="00D41A19" w:rsidRPr="00FE2043">
        <w:t xml:space="preserve">, od zbrajanja, množenja, brojenja do složenih financijskih ili statističkih operacija. </w:t>
      </w:r>
    </w:p>
    <w:p w14:paraId="19757574" w14:textId="77777777" w:rsidR="00D41A19" w:rsidRPr="00FE2043" w:rsidRDefault="00D41A19" w:rsidP="00EE16B7">
      <w:pPr>
        <w:pStyle w:val="-TEKST"/>
        <w:ind w:right="-10"/>
        <w:jc w:val="left"/>
      </w:pPr>
      <w:r w:rsidRPr="00FE2043">
        <w:t xml:space="preserve">Formula može sadržavati nekoliko </w:t>
      </w:r>
      <w:r w:rsidR="00921CC2" w:rsidRPr="00FE2043">
        <w:t>vrsta</w:t>
      </w:r>
      <w:r w:rsidRPr="00FE2043">
        <w:t xml:space="preserve"> elemenata</w:t>
      </w:r>
      <w:r w:rsidR="00386846" w:rsidRPr="00FE2043">
        <w:t xml:space="preserve"> koji čine argumente formule</w:t>
      </w:r>
      <w:r w:rsidRPr="00FE2043">
        <w:t xml:space="preserve">: </w:t>
      </w:r>
      <w:r w:rsidR="00CB66AF" w:rsidRPr="00FE2043">
        <w:t>vrijednosti (broj, tekst, logičke vrijednosti), ad</w:t>
      </w:r>
      <w:r w:rsidRPr="00FE2043">
        <w:t xml:space="preserve">rese </w:t>
      </w:r>
      <w:r w:rsidR="00921CC2" w:rsidRPr="00FE2043">
        <w:t xml:space="preserve">ili nazive </w:t>
      </w:r>
      <w:r w:rsidRPr="00FE2043">
        <w:t>ćelija</w:t>
      </w:r>
      <w:r w:rsidR="00921CC2" w:rsidRPr="00FE2043">
        <w:t>,</w:t>
      </w:r>
      <w:r w:rsidR="00CB66AF" w:rsidRPr="00FE2043">
        <w:t xml:space="preserve"> operatore, funkcije</w:t>
      </w:r>
      <w:r w:rsidRPr="00FE2043">
        <w:t>.</w:t>
      </w:r>
    </w:p>
    <w:p w14:paraId="4A279C03" w14:textId="7803D145" w:rsidR="009D22AD" w:rsidRPr="00FE2043" w:rsidRDefault="00097163" w:rsidP="00EE16B7">
      <w:pPr>
        <w:pStyle w:val="-TEKST"/>
        <w:ind w:right="-10"/>
        <w:jc w:val="left"/>
      </w:pPr>
      <w:r w:rsidRPr="00FE2043">
        <w:t>K</w:t>
      </w:r>
      <w:r w:rsidR="00630D09" w:rsidRPr="00FE2043">
        <w:t>ao i podaci,</w:t>
      </w:r>
      <w:r w:rsidR="00D41A19" w:rsidRPr="00FE2043">
        <w:t xml:space="preserve"> </w:t>
      </w:r>
      <w:r w:rsidRPr="00FE2043">
        <w:t xml:space="preserve">formule se </w:t>
      </w:r>
      <w:r w:rsidR="00D41A19" w:rsidRPr="00FE2043">
        <w:t>mogu uređivati, premještati</w:t>
      </w:r>
      <w:r w:rsidR="00230B46" w:rsidRPr="00FE2043">
        <w:t>,</w:t>
      </w:r>
      <w:r w:rsidR="00D41A19" w:rsidRPr="00FE2043">
        <w:t xml:space="preserve"> kopirati</w:t>
      </w:r>
      <w:r w:rsidR="00230B46" w:rsidRPr="00FE2043">
        <w:t xml:space="preserve"> i brisati</w:t>
      </w:r>
      <w:r w:rsidR="00D41A19" w:rsidRPr="00FE2043">
        <w:t xml:space="preserve">. </w:t>
      </w:r>
    </w:p>
    <w:p w14:paraId="6C98F3C2" w14:textId="77777777" w:rsidR="00D41A19" w:rsidRPr="00FE2043" w:rsidRDefault="00B31338" w:rsidP="00EE16B7">
      <w:pPr>
        <w:pStyle w:val="1-1-NASLOV"/>
        <w:ind w:right="-10"/>
      </w:pPr>
      <w:bookmarkStart w:id="104" w:name="a41"/>
      <w:bookmarkStart w:id="105" w:name="_Toc146188112"/>
      <w:r w:rsidRPr="00FE2043">
        <w:t>5</w:t>
      </w:r>
      <w:r w:rsidR="00D41A19" w:rsidRPr="00FE2043">
        <w:t xml:space="preserve">.1. </w:t>
      </w:r>
      <w:r w:rsidR="00AD4EB1" w:rsidRPr="00FE2043">
        <w:t>Izrada</w:t>
      </w:r>
      <w:r w:rsidR="00D41A19" w:rsidRPr="00FE2043">
        <w:t xml:space="preserve"> formul</w:t>
      </w:r>
      <w:r w:rsidR="001D6AA3" w:rsidRPr="00FE2043">
        <w:t>a</w:t>
      </w:r>
      <w:bookmarkEnd w:id="104"/>
      <w:bookmarkEnd w:id="105"/>
    </w:p>
    <w:p w14:paraId="42CC3D0E" w14:textId="77777777" w:rsidR="001D6AA3" w:rsidRPr="00FE2043" w:rsidRDefault="00455799" w:rsidP="00EE16B7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07E949D6" wp14:editId="6F88141F">
                <wp:simplePos x="0" y="0"/>
                <wp:positionH relativeFrom="column">
                  <wp:posOffset>4981575</wp:posOffset>
                </wp:positionH>
                <wp:positionV relativeFrom="paragraph">
                  <wp:posOffset>21590</wp:posOffset>
                </wp:positionV>
                <wp:extent cx="1619885" cy="1748790"/>
                <wp:effectExtent l="0" t="0" r="0" b="0"/>
                <wp:wrapNone/>
                <wp:docPr id="988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7487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91A3B0" w14:textId="77777777" w:rsidR="00B44E53" w:rsidRPr="00C20C3A" w:rsidRDefault="00B44E53" w:rsidP="00C20C3A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20C3A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3041519C" w14:textId="77777777" w:rsidR="00B44E53" w:rsidRPr="00C20C3A" w:rsidRDefault="00B44E53" w:rsidP="00C20C3A">
                            <w:pPr>
                              <w:spacing w:before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20C3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Znak jednakosti programu </w:t>
                            </w:r>
                            <w:r w:rsidRPr="00C20C3A"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Excel</w:t>
                            </w:r>
                            <w:r w:rsidRPr="00C20C3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govori da sljedeći znakovi izrađuju formulu.</w:t>
                            </w:r>
                          </w:p>
                          <w:p w14:paraId="54E489C3" w14:textId="77777777" w:rsidR="00B44E53" w:rsidRPr="00C20C3A" w:rsidRDefault="00B44E53" w:rsidP="00C20C3A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C20C3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Ako se znak jednakosti ispusti, </w:t>
                            </w:r>
                            <w:r w:rsidRPr="00C20C3A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Excel</w:t>
                            </w:r>
                            <w:r w:rsidRPr="00C20C3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interpretira znakove kao tekst ili kao broj (ako su unesene kao ispravne brojčane vrijednosti).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949D6" id="Rectangle 560" o:spid="_x0000_s1098" style="position:absolute;margin-left:392.25pt;margin-top:1.7pt;width:127.55pt;height:137.7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" filled="f" fillcolor="#ddd" strokeweight=".25pt">
                <v:fill opacity="32896f"/>
                <v:textbox inset=",2.5mm">
                  <w:txbxContent>
                    <w:p w14:paraId="2A91A3B0" w14:textId="77777777" w:rsidR="00B44E53" w:rsidRPr="00C20C3A" w:rsidRDefault="00B44E53" w:rsidP="00C20C3A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C20C3A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3041519C" w14:textId="77777777" w:rsidR="00B44E53" w:rsidRPr="00C20C3A" w:rsidRDefault="00B44E53" w:rsidP="00C20C3A">
                      <w:pPr>
                        <w:spacing w:before="12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20C3A">
                        <w:rPr>
                          <w:rFonts w:cs="Arial"/>
                          <w:sz w:val="18"/>
                          <w:szCs w:val="18"/>
                        </w:rPr>
                        <w:t xml:space="preserve">Znak jednakosti programu </w:t>
                      </w:r>
                      <w:r w:rsidRPr="00C20C3A"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Excel</w:t>
                      </w:r>
                      <w:r w:rsidRPr="00C20C3A">
                        <w:rPr>
                          <w:rFonts w:cs="Arial"/>
                          <w:sz w:val="18"/>
                          <w:szCs w:val="18"/>
                        </w:rPr>
                        <w:t xml:space="preserve"> govori da sljedeći znakovi izrađuju formulu.</w:t>
                      </w:r>
                    </w:p>
                    <w:p w14:paraId="54E489C3" w14:textId="77777777" w:rsidR="00B44E53" w:rsidRPr="00C20C3A" w:rsidRDefault="00B44E53" w:rsidP="00C20C3A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C20C3A">
                        <w:rPr>
                          <w:rFonts w:cs="Arial"/>
                          <w:sz w:val="18"/>
                          <w:szCs w:val="18"/>
                        </w:rPr>
                        <w:t xml:space="preserve">Ako se znak jednakosti ispusti, </w:t>
                      </w:r>
                      <w:r w:rsidRPr="00C20C3A">
                        <w:rPr>
                          <w:rFonts w:cs="Arial"/>
                          <w:i/>
                          <w:sz w:val="18"/>
                          <w:szCs w:val="18"/>
                        </w:rPr>
                        <w:t>Excel</w:t>
                      </w:r>
                      <w:r w:rsidRPr="00C20C3A">
                        <w:rPr>
                          <w:rFonts w:cs="Arial"/>
                          <w:sz w:val="18"/>
                          <w:szCs w:val="18"/>
                        </w:rPr>
                        <w:t xml:space="preserve"> interpretira znakove kao tekst ili kao broj (ako su unesene kao ispravne brojčane vrijednosti).</w:t>
                      </w:r>
                    </w:p>
                  </w:txbxContent>
                </v:textbox>
              </v:rect>
            </w:pict>
          </mc:Fallback>
        </mc:AlternateContent>
      </w:r>
      <w:r w:rsidR="001D6AA3" w:rsidRPr="00FE2043">
        <w:t xml:space="preserve">Formula </w:t>
      </w:r>
      <w:r w:rsidR="001D6AA3" w:rsidRPr="00FE2043">
        <w:rPr>
          <w:b/>
        </w:rPr>
        <w:t>uvijek</w:t>
      </w:r>
      <w:r w:rsidR="001D6AA3" w:rsidRPr="00FE2043">
        <w:t xml:space="preserve"> počinje znakom </w:t>
      </w:r>
      <w:r w:rsidR="001D6AA3" w:rsidRPr="00FE2043">
        <w:rPr>
          <w:b/>
        </w:rPr>
        <w:t>jednakosti</w:t>
      </w:r>
      <w:r w:rsidR="001D6AA3" w:rsidRPr="00FE2043">
        <w:t xml:space="preserve"> (=). Argumenti se odvajaju znakom točka-zarez (;), a rasponi ćelija dvotočkom (:). </w:t>
      </w:r>
    </w:p>
    <w:p w14:paraId="683F4A20" w14:textId="4CAC51E2" w:rsidR="00D41A19" w:rsidRPr="00FE2043" w:rsidRDefault="00F0759F" w:rsidP="00EE16B7">
      <w:pPr>
        <w:pStyle w:val="-TEKST"/>
        <w:ind w:right="-10"/>
        <w:jc w:val="left"/>
      </w:pPr>
      <w:r w:rsidRPr="00FE2043">
        <w:t>Za izvođenje osnovnih matematičkih operacija</w:t>
      </w:r>
      <w:r w:rsidR="00163799" w:rsidRPr="00FE2043">
        <w:t>,</w:t>
      </w:r>
      <w:r w:rsidRPr="00FE2043">
        <w:t xml:space="preserve"> kao što su zbrajanje, oduzimanje</w:t>
      </w:r>
      <w:r w:rsidR="000E7BAA" w:rsidRPr="00FE2043">
        <w:t>, dijeljenje</w:t>
      </w:r>
      <w:r w:rsidRPr="00FE2043">
        <w:t xml:space="preserve"> ili množenje, kombiniranje brojeva i dobivanje brojčanih rezultata, </w:t>
      </w:r>
      <w:r w:rsidR="00163799" w:rsidRPr="00FE2043">
        <w:t xml:space="preserve">rabe se </w:t>
      </w:r>
      <w:r w:rsidR="0089419B" w:rsidRPr="00FE2043">
        <w:t>matematički</w:t>
      </w:r>
      <w:r w:rsidRPr="00FE2043">
        <w:t xml:space="preserve"> operatori</w:t>
      </w:r>
      <w:r w:rsidR="00D41A19" w:rsidRPr="00FE2043">
        <w:t>: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484"/>
        <w:gridCol w:w="1022"/>
        <w:gridCol w:w="3740"/>
      </w:tblGrid>
      <w:tr w:rsidR="00D41A19" w:rsidRPr="00FE2043" w14:paraId="1310F236" w14:textId="77777777" w:rsidTr="0040744A">
        <w:trPr>
          <w:trHeight w:val="454"/>
        </w:trPr>
        <w:tc>
          <w:tcPr>
            <w:tcW w:w="1134" w:type="dxa"/>
            <w:shd w:val="clear" w:color="auto" w:fill="E0E0E0"/>
            <w:vAlign w:val="center"/>
          </w:tcPr>
          <w:p w14:paraId="5F0BA86E" w14:textId="77777777" w:rsidR="00D41A19" w:rsidRPr="00FE2043" w:rsidRDefault="00D41A19" w:rsidP="002868D4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Operator</w:t>
            </w:r>
          </w:p>
        </w:tc>
        <w:tc>
          <w:tcPr>
            <w:tcW w:w="1484" w:type="dxa"/>
            <w:shd w:val="clear" w:color="auto" w:fill="E0E0E0"/>
            <w:vAlign w:val="center"/>
          </w:tcPr>
          <w:p w14:paraId="5D4978FF" w14:textId="77777777" w:rsidR="00D41A19" w:rsidRPr="00FE2043" w:rsidRDefault="00D41A19" w:rsidP="002868D4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Operacija</w:t>
            </w:r>
          </w:p>
        </w:tc>
        <w:tc>
          <w:tcPr>
            <w:tcW w:w="1022" w:type="dxa"/>
            <w:shd w:val="clear" w:color="auto" w:fill="E0E0E0"/>
            <w:vAlign w:val="center"/>
          </w:tcPr>
          <w:p w14:paraId="66B3C432" w14:textId="77777777" w:rsidR="00D41A19" w:rsidRPr="00FE2043" w:rsidRDefault="00D41A19" w:rsidP="002868D4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Primjer</w:t>
            </w:r>
          </w:p>
        </w:tc>
        <w:tc>
          <w:tcPr>
            <w:tcW w:w="3740" w:type="dxa"/>
            <w:shd w:val="clear" w:color="auto" w:fill="E0E0E0"/>
            <w:vAlign w:val="center"/>
          </w:tcPr>
          <w:p w14:paraId="197AB225" w14:textId="77777777" w:rsidR="00D41A19" w:rsidRPr="00FE2043" w:rsidRDefault="00D41A19" w:rsidP="002868D4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Rezultat</w:t>
            </w:r>
          </w:p>
        </w:tc>
      </w:tr>
      <w:tr w:rsidR="00D41A19" w:rsidRPr="00FE2043" w14:paraId="7B5292F6" w14:textId="77777777" w:rsidTr="0040744A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0C28C103" w14:textId="77777777" w:rsidR="00D41A19" w:rsidRPr="00FE2043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+</w:t>
            </w:r>
          </w:p>
        </w:tc>
        <w:tc>
          <w:tcPr>
            <w:tcW w:w="1484" w:type="dxa"/>
            <w:vAlign w:val="center"/>
          </w:tcPr>
          <w:p w14:paraId="128136D5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Zbrajanje</w:t>
            </w:r>
          </w:p>
        </w:tc>
        <w:tc>
          <w:tcPr>
            <w:tcW w:w="1022" w:type="dxa"/>
            <w:vAlign w:val="center"/>
          </w:tcPr>
          <w:p w14:paraId="02213956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=A1+A2</w:t>
            </w:r>
          </w:p>
        </w:tc>
        <w:tc>
          <w:tcPr>
            <w:tcW w:w="3740" w:type="dxa"/>
            <w:vAlign w:val="center"/>
          </w:tcPr>
          <w:p w14:paraId="4FA1554F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Zbroj vrijednosti ćelija A1 i A2</w:t>
            </w:r>
            <w:r w:rsidR="006C6989" w:rsidRPr="00FE2043">
              <w:rPr>
                <w:rFonts w:cs="Arial"/>
                <w:sz w:val="22"/>
                <w:szCs w:val="22"/>
              </w:rPr>
              <w:t>.</w:t>
            </w:r>
          </w:p>
        </w:tc>
      </w:tr>
      <w:tr w:rsidR="00D41A19" w:rsidRPr="00FE2043" w14:paraId="73F34743" w14:textId="77777777" w:rsidTr="0040744A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29DCE15A" w14:textId="77777777" w:rsidR="00D41A19" w:rsidRPr="00FE2043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1484" w:type="dxa"/>
            <w:vAlign w:val="center"/>
          </w:tcPr>
          <w:p w14:paraId="19BE0873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Oduzimanje</w:t>
            </w:r>
          </w:p>
        </w:tc>
        <w:tc>
          <w:tcPr>
            <w:tcW w:w="1022" w:type="dxa"/>
            <w:vAlign w:val="center"/>
          </w:tcPr>
          <w:p w14:paraId="2A56D395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=A1-A2</w:t>
            </w:r>
          </w:p>
        </w:tc>
        <w:tc>
          <w:tcPr>
            <w:tcW w:w="3740" w:type="dxa"/>
            <w:vAlign w:val="center"/>
          </w:tcPr>
          <w:p w14:paraId="5FFFD09F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Razlika vrijednosti ćelija A1 i A2</w:t>
            </w:r>
            <w:r w:rsidR="006C6989" w:rsidRPr="00FE2043">
              <w:rPr>
                <w:rFonts w:cs="Arial"/>
                <w:sz w:val="22"/>
                <w:szCs w:val="22"/>
              </w:rPr>
              <w:t>.</w:t>
            </w:r>
          </w:p>
        </w:tc>
      </w:tr>
      <w:tr w:rsidR="00D41A19" w:rsidRPr="00FE2043" w14:paraId="4E4EDB73" w14:textId="77777777" w:rsidTr="0040744A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5701DDEF" w14:textId="77777777" w:rsidR="00D41A19" w:rsidRPr="00FE2043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*</w:t>
            </w:r>
          </w:p>
        </w:tc>
        <w:tc>
          <w:tcPr>
            <w:tcW w:w="1484" w:type="dxa"/>
            <w:vAlign w:val="center"/>
          </w:tcPr>
          <w:p w14:paraId="7DABF8C1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Množenje</w:t>
            </w:r>
          </w:p>
        </w:tc>
        <w:tc>
          <w:tcPr>
            <w:tcW w:w="1022" w:type="dxa"/>
            <w:vAlign w:val="center"/>
          </w:tcPr>
          <w:p w14:paraId="497309A3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=A1*A2</w:t>
            </w:r>
          </w:p>
        </w:tc>
        <w:tc>
          <w:tcPr>
            <w:tcW w:w="3740" w:type="dxa"/>
            <w:vAlign w:val="center"/>
          </w:tcPr>
          <w:p w14:paraId="5D458010" w14:textId="77777777" w:rsidR="00D41A19" w:rsidRPr="00FE2043" w:rsidRDefault="00ED1C6E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Umnožak</w:t>
            </w:r>
            <w:r w:rsidR="00D41A19" w:rsidRPr="00FE2043">
              <w:rPr>
                <w:rFonts w:cs="Arial"/>
                <w:sz w:val="22"/>
                <w:szCs w:val="22"/>
              </w:rPr>
              <w:t xml:space="preserve"> vrijednosti ćelija A1 i A2</w:t>
            </w:r>
            <w:r w:rsidR="006C6989" w:rsidRPr="00FE2043">
              <w:rPr>
                <w:rFonts w:cs="Arial"/>
                <w:sz w:val="22"/>
                <w:szCs w:val="22"/>
              </w:rPr>
              <w:t>.</w:t>
            </w:r>
          </w:p>
        </w:tc>
      </w:tr>
      <w:tr w:rsidR="00D41A19" w:rsidRPr="00FE2043" w14:paraId="47B6FD0D" w14:textId="77777777" w:rsidTr="0040744A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4245AB5C" w14:textId="77777777" w:rsidR="00D41A19" w:rsidRPr="00FE2043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/</w:t>
            </w:r>
          </w:p>
        </w:tc>
        <w:tc>
          <w:tcPr>
            <w:tcW w:w="1484" w:type="dxa"/>
            <w:vAlign w:val="center"/>
          </w:tcPr>
          <w:p w14:paraId="05CBC76F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Dijeljenje</w:t>
            </w:r>
          </w:p>
        </w:tc>
        <w:tc>
          <w:tcPr>
            <w:tcW w:w="1022" w:type="dxa"/>
            <w:vAlign w:val="center"/>
          </w:tcPr>
          <w:p w14:paraId="75AEAD16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=A1/A2</w:t>
            </w:r>
          </w:p>
        </w:tc>
        <w:tc>
          <w:tcPr>
            <w:tcW w:w="3740" w:type="dxa"/>
            <w:vAlign w:val="center"/>
          </w:tcPr>
          <w:p w14:paraId="493314EF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Količnik vrijednosti ćelija A1 i A2</w:t>
            </w:r>
            <w:r w:rsidR="006C6989" w:rsidRPr="00FE2043">
              <w:rPr>
                <w:rFonts w:cs="Arial"/>
                <w:sz w:val="22"/>
                <w:szCs w:val="22"/>
              </w:rPr>
              <w:t>.</w:t>
            </w:r>
          </w:p>
        </w:tc>
      </w:tr>
      <w:tr w:rsidR="00D41A19" w:rsidRPr="00FE2043" w14:paraId="4739EE6D" w14:textId="77777777" w:rsidTr="0040744A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5216A899" w14:textId="77777777" w:rsidR="00D41A19" w:rsidRPr="00FE2043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^</w:t>
            </w:r>
          </w:p>
        </w:tc>
        <w:tc>
          <w:tcPr>
            <w:tcW w:w="1484" w:type="dxa"/>
            <w:vAlign w:val="center"/>
          </w:tcPr>
          <w:p w14:paraId="4A4EDD5B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Potenciranje</w:t>
            </w:r>
          </w:p>
        </w:tc>
        <w:tc>
          <w:tcPr>
            <w:tcW w:w="1022" w:type="dxa"/>
            <w:vAlign w:val="center"/>
          </w:tcPr>
          <w:p w14:paraId="4E8EDBDA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=A1^3</w:t>
            </w:r>
          </w:p>
        </w:tc>
        <w:tc>
          <w:tcPr>
            <w:tcW w:w="3740" w:type="dxa"/>
            <w:vAlign w:val="center"/>
          </w:tcPr>
          <w:p w14:paraId="59951455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Vrijednost ćelije A1 na treću potenciju</w:t>
            </w:r>
            <w:r w:rsidR="006C6989" w:rsidRPr="00FE2043">
              <w:rPr>
                <w:rFonts w:cs="Arial"/>
                <w:sz w:val="22"/>
                <w:szCs w:val="22"/>
              </w:rPr>
              <w:t>.</w:t>
            </w:r>
          </w:p>
        </w:tc>
      </w:tr>
    </w:tbl>
    <w:p w14:paraId="147C9482" w14:textId="77777777" w:rsidR="00C15055" w:rsidRPr="00FE2043" w:rsidRDefault="00C15055" w:rsidP="003365EB">
      <w:pPr>
        <w:pStyle w:val="-TEKST"/>
      </w:pPr>
    </w:p>
    <w:p w14:paraId="0A59E897" w14:textId="77777777" w:rsidR="00D41A19" w:rsidRPr="00FE2043" w:rsidRDefault="00D41A19" w:rsidP="001C04F4">
      <w:pPr>
        <w:pStyle w:val="-TEKST"/>
        <w:ind w:right="-10"/>
        <w:jc w:val="left"/>
      </w:pPr>
      <w:r w:rsidRPr="00FE2043">
        <w:t xml:space="preserve">Operatori </w:t>
      </w:r>
      <w:r w:rsidR="001C04F4" w:rsidRPr="00FE2043">
        <w:t xml:space="preserve">su </w:t>
      </w:r>
      <w:r w:rsidRPr="00FE2043">
        <w:t xml:space="preserve">uspoređivanja =, </w:t>
      </w:r>
      <w:r w:rsidR="00B24BA4" w:rsidRPr="00FE2043">
        <w:t>&gt;</w:t>
      </w:r>
      <w:r w:rsidRPr="00FE2043">
        <w:t xml:space="preserve">, </w:t>
      </w:r>
      <w:r w:rsidR="00B24BA4" w:rsidRPr="00FE2043">
        <w:t>&lt;</w:t>
      </w:r>
      <w:r w:rsidRPr="00FE2043">
        <w:t xml:space="preserve">, </w:t>
      </w:r>
      <w:r w:rsidR="00B24BA4" w:rsidRPr="00FE2043">
        <w:t>&gt;</w:t>
      </w:r>
      <w:r w:rsidRPr="00FE2043">
        <w:t xml:space="preserve">=, </w:t>
      </w:r>
      <w:r w:rsidR="00B24BA4" w:rsidRPr="00FE2043">
        <w:t>&lt;</w:t>
      </w:r>
      <w:r w:rsidRPr="00FE2043">
        <w:t xml:space="preserve">=, </w:t>
      </w:r>
      <w:r w:rsidR="00B24BA4" w:rsidRPr="00FE2043">
        <w:t>&lt;&gt;</w:t>
      </w:r>
      <w:r w:rsidR="00EE2287" w:rsidRPr="00FE2043">
        <w:t xml:space="preserve">, a operator </w:t>
      </w:r>
      <w:r w:rsidR="00163799" w:rsidRPr="00FE2043">
        <w:t xml:space="preserve">je </w:t>
      </w:r>
      <w:r w:rsidR="00EE2287" w:rsidRPr="00FE2043">
        <w:t>spajanja ili povezivanja dva</w:t>
      </w:r>
      <w:r w:rsidR="00163799" w:rsidRPr="00FE2043">
        <w:t>ju</w:t>
      </w:r>
      <w:r w:rsidR="00EE2287" w:rsidRPr="00FE2043">
        <w:t xml:space="preserve"> niz</w:t>
      </w:r>
      <w:r w:rsidR="00163799" w:rsidRPr="00FE2043">
        <w:t>ova</w:t>
      </w:r>
      <w:r w:rsidR="00EE2287" w:rsidRPr="00FE2043">
        <w:t xml:space="preserve"> znakova &amp;</w:t>
      </w:r>
      <w:r w:rsidR="0089419B" w:rsidRPr="00FE2043">
        <w:t xml:space="preserve"> (</w:t>
      </w:r>
      <w:r w:rsidR="0089419B" w:rsidRPr="00FE2043">
        <w:rPr>
          <w:i/>
        </w:rPr>
        <w:t>and</w:t>
      </w:r>
      <w:r w:rsidR="0089419B" w:rsidRPr="00FE2043">
        <w:t>)</w:t>
      </w:r>
      <w:r w:rsidRPr="00FE2043">
        <w:t>.</w:t>
      </w:r>
    </w:p>
    <w:p w14:paraId="363CA686" w14:textId="77777777" w:rsidR="0089419B" w:rsidRPr="00FE2043" w:rsidRDefault="0089419B" w:rsidP="00EE16B7">
      <w:pPr>
        <w:pStyle w:val="-TEKST"/>
        <w:ind w:right="-10"/>
        <w:jc w:val="left"/>
      </w:pPr>
      <w:r w:rsidRPr="00FE2043">
        <w:t xml:space="preserve">Rezultat formule nakon </w:t>
      </w:r>
      <w:r w:rsidR="00163799" w:rsidRPr="00FE2043">
        <w:t>uporabe</w:t>
      </w:r>
      <w:r w:rsidRPr="00FE2043">
        <w:t xml:space="preserve"> matematičkih operatora je nova brojčana vrijednost, nakon </w:t>
      </w:r>
      <w:r w:rsidR="00163799" w:rsidRPr="00FE2043">
        <w:t xml:space="preserve">uporabe </w:t>
      </w:r>
      <w:r w:rsidRPr="00FE2043">
        <w:t xml:space="preserve">operatora uspoređivanja je logička vrijednost FALSE ili TRUE, a nakon </w:t>
      </w:r>
      <w:r w:rsidR="00163799" w:rsidRPr="00FE2043">
        <w:t xml:space="preserve">uporabe </w:t>
      </w:r>
      <w:r w:rsidRPr="00FE2043">
        <w:t>operatora spajanja dobiva se spojeni niz vrijednosti.</w:t>
      </w:r>
    </w:p>
    <w:p w14:paraId="4FCD28F6" w14:textId="77777777" w:rsidR="00EE2287" w:rsidRPr="00FE2043" w:rsidRDefault="00EE2287" w:rsidP="00EE16B7">
      <w:pPr>
        <w:pStyle w:val="-TEKST"/>
        <w:ind w:right="-10"/>
        <w:jc w:val="left"/>
      </w:pPr>
      <w:r w:rsidRPr="00FE2043">
        <w:lastRenderedPageBreak/>
        <w:t>Formula se izračunava s</w:t>
      </w:r>
      <w:r w:rsidR="00561B2F" w:rsidRPr="00FE2043">
        <w:t xml:space="preserve"> </w:t>
      </w:r>
      <w:r w:rsidRPr="00FE2043">
        <w:t>lijeva na desno prema određenom</w:t>
      </w:r>
      <w:r w:rsidR="001C04F4" w:rsidRPr="00FE2043">
        <w:t>e</w:t>
      </w:r>
      <w:r w:rsidRPr="00FE2043">
        <w:t xml:space="preserve"> redoslijedu za svaki operator u formuli.</w:t>
      </w:r>
      <w:r w:rsidR="00561B2F" w:rsidRPr="00FE2043">
        <w:t xml:space="preserve"> Ako se u formuli kombinira više operatora, operacije se izvode </w:t>
      </w:r>
      <w:r w:rsidR="00163799" w:rsidRPr="00FE2043">
        <w:t>ovim</w:t>
      </w:r>
      <w:r w:rsidR="00561B2F" w:rsidRPr="00FE2043">
        <w:t xml:space="preserve"> redoslijedom: </w:t>
      </w:r>
      <w:r w:rsidR="00914FC1" w:rsidRPr="00FE2043">
        <w:t>potenciranje, množenje ili dijeljenje, zbrajanje ili oduzimanje</w:t>
      </w:r>
      <w:r w:rsidR="0089419B" w:rsidRPr="00FE2043">
        <w:t>, spajanje i na kraju usporedba</w:t>
      </w:r>
      <w:r w:rsidR="00561B2F" w:rsidRPr="00FE2043">
        <w:t xml:space="preserve">. Sadrži li formula operatore s istom prednošću (npr. množenja i dijeljenja), </w:t>
      </w:r>
      <w:r w:rsidR="003051C4" w:rsidRPr="00FE2043">
        <w:t xml:space="preserve">operatori se </w:t>
      </w:r>
      <w:r w:rsidR="00561B2F" w:rsidRPr="00FE2043">
        <w:t>vrednuj</w:t>
      </w:r>
      <w:r w:rsidR="003051C4" w:rsidRPr="00FE2043">
        <w:t>u</w:t>
      </w:r>
      <w:r w:rsidR="00561B2F" w:rsidRPr="00FE2043">
        <w:t xml:space="preserve"> </w:t>
      </w:r>
      <w:r w:rsidR="003051C4" w:rsidRPr="00FE2043">
        <w:t xml:space="preserve">s </w:t>
      </w:r>
      <w:r w:rsidR="005C3B2D" w:rsidRPr="00FE2043">
        <w:t>lijeva</w:t>
      </w:r>
      <w:r w:rsidR="00561B2F" w:rsidRPr="00FE2043">
        <w:t xml:space="preserve"> na </w:t>
      </w:r>
      <w:r w:rsidR="005C3B2D" w:rsidRPr="00FE2043">
        <w:t>desno</w:t>
      </w:r>
      <w:r w:rsidR="00561B2F" w:rsidRPr="00FE2043">
        <w:t>.</w:t>
      </w:r>
    </w:p>
    <w:p w14:paraId="0CA94DBF" w14:textId="77777777" w:rsidR="00EE2287" w:rsidRPr="00FE2043" w:rsidRDefault="00EE2287" w:rsidP="00EE16B7">
      <w:pPr>
        <w:pStyle w:val="-TEKST"/>
        <w:ind w:right="-10"/>
        <w:jc w:val="left"/>
      </w:pPr>
      <w:r w:rsidRPr="00FE2043">
        <w:t>Za promjenu redoslijeda vrednovanja</w:t>
      </w:r>
      <w:r w:rsidR="003051C4" w:rsidRPr="00FE2043">
        <w:t xml:space="preserve"> </w:t>
      </w:r>
      <w:r w:rsidR="00163799" w:rsidRPr="00FE2043">
        <w:t>rabe</w:t>
      </w:r>
      <w:r w:rsidR="003051C4" w:rsidRPr="00FE2043">
        <w:t xml:space="preserve"> se </w:t>
      </w:r>
      <w:r w:rsidR="003051C4" w:rsidRPr="00FE2043">
        <w:rPr>
          <w:b/>
          <w:bCs w:val="0"/>
        </w:rPr>
        <w:t>okrugle</w:t>
      </w:r>
      <w:r w:rsidRPr="00FE2043">
        <w:t xml:space="preserve"> </w:t>
      </w:r>
      <w:r w:rsidRPr="00FE2043">
        <w:rPr>
          <w:b/>
        </w:rPr>
        <w:t>zagrade</w:t>
      </w:r>
      <w:r w:rsidRPr="00FE2043">
        <w:t xml:space="preserve"> </w:t>
      </w:r>
      <w:r w:rsidR="003051C4" w:rsidRPr="00FE2043">
        <w:t xml:space="preserve">u koje </w:t>
      </w:r>
      <w:r w:rsidR="00561B2F" w:rsidRPr="00FE2043">
        <w:t xml:space="preserve">se upisuje </w:t>
      </w:r>
      <w:r w:rsidRPr="00FE2043">
        <w:t xml:space="preserve">onaj dio formule koji se treba izračunati prvi. Na primjer, formula </w:t>
      </w:r>
      <w:r w:rsidR="00561B2F" w:rsidRPr="00FE2043">
        <w:t xml:space="preserve">=5+2*3 </w:t>
      </w:r>
      <w:r w:rsidR="00776520" w:rsidRPr="00FE2043">
        <w:t xml:space="preserve">kao rezultat </w:t>
      </w:r>
      <w:r w:rsidRPr="00FE2043">
        <w:t xml:space="preserve">daje 11, jer </w:t>
      </w:r>
      <w:r w:rsidR="00561B2F" w:rsidRPr="00FE2043">
        <w:t>se</w:t>
      </w:r>
      <w:r w:rsidRPr="00FE2043">
        <w:t xml:space="preserve"> </w:t>
      </w:r>
      <w:r w:rsidR="00163799" w:rsidRPr="00FE2043">
        <w:t>najprije množi, a zatim zbraja</w:t>
      </w:r>
      <w:r w:rsidRPr="00FE2043">
        <w:t xml:space="preserve">. </w:t>
      </w:r>
      <w:r w:rsidR="00FD2A1D" w:rsidRPr="00FE2043">
        <w:t>Ta</w:t>
      </w:r>
      <w:r w:rsidRPr="00FE2043">
        <w:t xml:space="preserve"> formula množi 2 s 3</w:t>
      </w:r>
      <w:r w:rsidR="00776520" w:rsidRPr="00FE2043">
        <w:t>,</w:t>
      </w:r>
      <w:r w:rsidRPr="00FE2043">
        <w:t xml:space="preserve"> a zatim </w:t>
      </w:r>
      <w:r w:rsidR="00163799" w:rsidRPr="00FE2043">
        <w:t xml:space="preserve">se </w:t>
      </w:r>
      <w:r w:rsidRPr="00FE2043">
        <w:t>rezultatu pribraja 5.</w:t>
      </w:r>
    </w:p>
    <w:p w14:paraId="56184CD6" w14:textId="77777777" w:rsidR="00561B2F" w:rsidRPr="00FE2043" w:rsidRDefault="00561B2F" w:rsidP="00EE16B7">
      <w:pPr>
        <w:pStyle w:val="-TEKST"/>
        <w:ind w:right="-10"/>
        <w:jc w:val="left"/>
      </w:pPr>
      <w:r w:rsidRPr="00FE2043">
        <w:t xml:space="preserve">Međutim, ako se </w:t>
      </w:r>
      <w:r w:rsidR="00163799" w:rsidRPr="00FE2043">
        <w:t>rabe</w:t>
      </w:r>
      <w:r w:rsidRPr="00FE2043">
        <w:t xml:space="preserve"> zagrade</w:t>
      </w:r>
      <w:r w:rsidR="00163799" w:rsidRPr="00FE2043">
        <w:t>,</w:t>
      </w:r>
      <w:r w:rsidRPr="00FE2043">
        <w:t xml:space="preserve"> kao u formuli =(5+2)*3</w:t>
      </w:r>
      <w:r w:rsidR="00776520" w:rsidRPr="00FE2043">
        <w:t>,</w:t>
      </w:r>
      <w:r w:rsidR="003051C4" w:rsidRPr="00FE2043">
        <w:t xml:space="preserve"> rezultat je 21, jer se prvo izračunava ono što je u zagradi (zbrajanje 5 i 2)</w:t>
      </w:r>
      <w:r w:rsidR="00776520" w:rsidRPr="00FE2043">
        <w:t>, pa se</w:t>
      </w:r>
      <w:r w:rsidR="003051C4" w:rsidRPr="00FE2043">
        <w:t xml:space="preserve"> dobiveni rezultat množi</w:t>
      </w:r>
      <w:r w:rsidR="006C6989" w:rsidRPr="00FE2043">
        <w:t xml:space="preserve"> s 3</w:t>
      </w:r>
      <w:r w:rsidR="003051C4" w:rsidRPr="00FE2043">
        <w:t>.</w:t>
      </w:r>
      <w:r w:rsidR="000E7BAA" w:rsidRPr="00FE2043">
        <w:t xml:space="preserve"> Zagrade izravno utječu na redoslijed izvršavanja operacija.</w:t>
      </w:r>
    </w:p>
    <w:p w14:paraId="7D488D46" w14:textId="00674361" w:rsidR="00914FC1" w:rsidRPr="00FE2043" w:rsidRDefault="00914FC1" w:rsidP="00EE16B7">
      <w:pPr>
        <w:pStyle w:val="-TEKST"/>
        <w:ind w:right="-10"/>
        <w:jc w:val="left"/>
      </w:pPr>
      <w:r w:rsidRPr="00FE2043">
        <w:t xml:space="preserve">U formuli se mogu </w:t>
      </w:r>
      <w:r w:rsidR="00163799" w:rsidRPr="00FE2043">
        <w:t>rabiti</w:t>
      </w:r>
      <w:r w:rsidRPr="00FE2043">
        <w:t xml:space="preserve"> brojevi i adrese ćelija koje sadrže podatke. </w:t>
      </w:r>
      <w:r w:rsidR="00BB568D" w:rsidRPr="00FE2043">
        <w:t xml:space="preserve">Prilikom unošenja </w:t>
      </w:r>
      <w:r w:rsidR="00384206" w:rsidRPr="00FE2043">
        <w:t xml:space="preserve">u formulu </w:t>
      </w:r>
      <w:r w:rsidR="00BB568D" w:rsidRPr="00FE2043">
        <w:t>broj se ne smije oblikovati. Na primjer, čak i ako je vrijednost koj</w:t>
      </w:r>
      <w:r w:rsidR="00A0226F" w:rsidRPr="00FE2043">
        <w:t>a</w:t>
      </w:r>
      <w:r w:rsidR="00BB568D" w:rsidRPr="00FE2043">
        <w:t xml:space="preserve"> se želi unijeti 1.000,00 </w:t>
      </w:r>
      <w:r w:rsidR="003F32CA" w:rsidRPr="00FE2043">
        <w:t>€</w:t>
      </w:r>
      <w:r w:rsidR="00BB568D" w:rsidRPr="00FE2043">
        <w:t xml:space="preserve">, u formulu se unosi </w:t>
      </w:r>
      <w:r w:rsidR="003F32CA" w:rsidRPr="00FE2043">
        <w:t xml:space="preserve">samo </w:t>
      </w:r>
      <w:r w:rsidR="00BB568D" w:rsidRPr="00FE2043">
        <w:t xml:space="preserve">1000. </w:t>
      </w:r>
      <w:r w:rsidRPr="00FE2043">
        <w:t xml:space="preserve">Brojevi i adrese ćelija mogu </w:t>
      </w:r>
      <w:r w:rsidR="00163799" w:rsidRPr="00FE2043">
        <w:t xml:space="preserve">se </w:t>
      </w:r>
      <w:r w:rsidRPr="00FE2043">
        <w:t>i kombinirati (npr. =A2+5).</w:t>
      </w:r>
    </w:p>
    <w:p w14:paraId="6360A6F8" w14:textId="733031E2" w:rsidR="00512CA0" w:rsidRPr="00FE2043" w:rsidRDefault="00455799" w:rsidP="001C04F4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375345F" wp14:editId="16383461">
                <wp:simplePos x="0" y="0"/>
                <wp:positionH relativeFrom="column">
                  <wp:posOffset>-1906905</wp:posOffset>
                </wp:positionH>
                <wp:positionV relativeFrom="paragraph">
                  <wp:posOffset>29210</wp:posOffset>
                </wp:positionV>
                <wp:extent cx="1619885" cy="1171575"/>
                <wp:effectExtent l="0" t="0" r="0" b="0"/>
                <wp:wrapNone/>
                <wp:docPr id="986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1715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22D6B8" w14:textId="77777777" w:rsidR="00B44E53" w:rsidRPr="00676599" w:rsidRDefault="00B44E53" w:rsidP="007038A0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76599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35942DAE" w14:textId="77777777" w:rsidR="00B44E53" w:rsidRPr="00C20C3A" w:rsidRDefault="00B44E53" w:rsidP="007038A0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676599">
                              <w:rPr>
                                <w:rFonts w:cs="Arial"/>
                                <w:sz w:val="18"/>
                                <w:szCs w:val="18"/>
                              </w:rPr>
                              <w:t>Ako se u formulama rabe podaci iz neke druge ćelije, preporuča se rabiti adrese ćelija radije nego ručno upisivati brojeve.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5345F" id="Rectangle 1034" o:spid="_x0000_s1099" style="position:absolute;margin-left:-150.15pt;margin-top:2.3pt;width:127.55pt;height:92.2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" filled="f" fillcolor="#ddd" strokeweight=".25pt">
                <v:fill opacity="32896f"/>
                <v:textbox inset=",2.5mm">
                  <w:txbxContent>
                    <w:p w14:paraId="4A22D6B8" w14:textId="77777777" w:rsidR="00B44E53" w:rsidRPr="00676599" w:rsidRDefault="00B44E53" w:rsidP="007038A0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676599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35942DAE" w14:textId="77777777" w:rsidR="00B44E53" w:rsidRPr="00C20C3A" w:rsidRDefault="00B44E53" w:rsidP="007038A0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676599">
                        <w:rPr>
                          <w:rFonts w:cs="Arial"/>
                          <w:sz w:val="18"/>
                          <w:szCs w:val="18"/>
                        </w:rPr>
                        <w:t>Ako se u formulama rabe podaci iz neke druge ćelije, preporuča se rabiti adrese ćelija radije nego ručno upisivati brojeve.</w:t>
                      </w:r>
                    </w:p>
                  </w:txbxContent>
                </v:textbox>
              </v:rect>
            </w:pict>
          </mc:Fallback>
        </mc:AlternateContent>
      </w:r>
      <w:r w:rsidR="003F32CA" w:rsidRPr="00FE2043">
        <w:t>Adresa ćelije</w:t>
      </w:r>
      <w:r w:rsidR="00512CA0" w:rsidRPr="00FE2043">
        <w:t xml:space="preserve"> se</w:t>
      </w:r>
      <w:r w:rsidR="003F32CA" w:rsidRPr="00FE2043">
        <w:t xml:space="preserve"> u f</w:t>
      </w:r>
      <w:r w:rsidR="00D41A19" w:rsidRPr="00FE2043">
        <w:t>ormul</w:t>
      </w:r>
      <w:r w:rsidR="003F32CA" w:rsidRPr="00FE2043">
        <w:t>u</w:t>
      </w:r>
      <w:r w:rsidR="00D41A19" w:rsidRPr="00FE2043">
        <w:t xml:space="preserve"> može upisati na dva načina: </w:t>
      </w:r>
      <w:r w:rsidR="00ED1C6E" w:rsidRPr="00FE2043">
        <w:t>unosom</w:t>
      </w:r>
      <w:r w:rsidR="00D41A19" w:rsidRPr="00FE2043">
        <w:t xml:space="preserve"> </w:t>
      </w:r>
      <w:r w:rsidR="0089419B" w:rsidRPr="00FE2043">
        <w:t xml:space="preserve">adrese </w:t>
      </w:r>
      <w:r w:rsidR="00512CA0" w:rsidRPr="00FE2043">
        <w:t xml:space="preserve">ćelija </w:t>
      </w:r>
      <w:r w:rsidR="00D41A19" w:rsidRPr="00FE2043">
        <w:t>ili odabirom ćelij</w:t>
      </w:r>
      <w:r w:rsidR="00914FC1" w:rsidRPr="00FE2043">
        <w:t>a</w:t>
      </w:r>
      <w:r w:rsidR="00D41A19" w:rsidRPr="00FE2043">
        <w:t xml:space="preserve"> </w:t>
      </w:r>
      <w:r w:rsidR="00914FC1" w:rsidRPr="00FE2043">
        <w:t xml:space="preserve">s podacima </w:t>
      </w:r>
      <w:r w:rsidR="00D41A19" w:rsidRPr="00FE2043">
        <w:t>koj</w:t>
      </w:r>
      <w:r w:rsidR="00914FC1" w:rsidRPr="00FE2043">
        <w:t>e</w:t>
      </w:r>
      <w:r w:rsidR="00D41A19" w:rsidRPr="00FE2043">
        <w:t xml:space="preserve"> sudjeluj</w:t>
      </w:r>
      <w:r w:rsidR="00914FC1" w:rsidRPr="00FE2043">
        <w:t>u</w:t>
      </w:r>
      <w:r w:rsidR="00D41A19" w:rsidRPr="00FE2043">
        <w:t xml:space="preserve"> u formuli. </w:t>
      </w:r>
    </w:p>
    <w:p w14:paraId="0DF271B5" w14:textId="6C232B4A" w:rsidR="00D41A19" w:rsidRPr="00FE2043" w:rsidRDefault="00D41A19" w:rsidP="001C04F4">
      <w:pPr>
        <w:pStyle w:val="-TEKST"/>
        <w:ind w:right="-10"/>
        <w:jc w:val="left"/>
      </w:pPr>
      <w:r w:rsidRPr="00FE2043">
        <w:t xml:space="preserve">Za </w:t>
      </w:r>
      <w:r w:rsidR="00512CA0" w:rsidRPr="00FE2043">
        <w:t xml:space="preserve">izradu </w:t>
      </w:r>
      <w:r w:rsidRPr="00FE2043">
        <w:t>formule</w:t>
      </w:r>
      <w:r w:rsidR="00512CA0" w:rsidRPr="00FE2043">
        <w:t xml:space="preserve"> potrebno</w:t>
      </w:r>
      <w:r w:rsidR="00C40F9E">
        <w:t xml:space="preserve"> je</w:t>
      </w:r>
      <w:r w:rsidRPr="00FE2043">
        <w:t>:</w:t>
      </w:r>
    </w:p>
    <w:p w14:paraId="2900D8AA" w14:textId="77777777" w:rsidR="00F96D2B" w:rsidRPr="00FE2043" w:rsidRDefault="00D41A19" w:rsidP="00CB3586">
      <w:pPr>
        <w:pStyle w:val="NUMBERRED"/>
        <w:numPr>
          <w:ilvl w:val="0"/>
          <w:numId w:val="54"/>
        </w:numPr>
        <w:rPr>
          <w:u w:val="single"/>
        </w:rPr>
      </w:pPr>
      <w:r w:rsidRPr="00FE2043">
        <w:t>označiti ćeliju koja će prikazivati rezultat</w:t>
      </w:r>
    </w:p>
    <w:p w14:paraId="2084B62B" w14:textId="77777777" w:rsidR="00F96D2B" w:rsidRPr="00FE2043" w:rsidRDefault="00D41A19" w:rsidP="00EE16B7">
      <w:pPr>
        <w:pStyle w:val="NUMBERRED"/>
        <w:ind w:right="-10"/>
      </w:pPr>
      <w:r w:rsidRPr="00FE2043">
        <w:t>upisati znak jednakosti (=)</w:t>
      </w:r>
    </w:p>
    <w:p w14:paraId="1E4D633E" w14:textId="77777777" w:rsidR="00F96D2B" w:rsidRPr="00FE2043" w:rsidRDefault="00D41A19" w:rsidP="00EE16B7">
      <w:pPr>
        <w:pStyle w:val="NUMBERRED"/>
        <w:ind w:right="-10"/>
      </w:pPr>
      <w:r w:rsidRPr="00FE2043">
        <w:t xml:space="preserve">upisati adrese ćelija koje sudjeluju u formuli, </w:t>
      </w:r>
      <w:r w:rsidR="00163799" w:rsidRPr="00FE2043">
        <w:t>iz</w:t>
      </w:r>
      <w:r w:rsidRPr="00FE2043">
        <w:t>među nji</w:t>
      </w:r>
      <w:r w:rsidR="00163799" w:rsidRPr="00FE2043">
        <w:t>h</w:t>
      </w:r>
      <w:r w:rsidRPr="00FE2043">
        <w:t xml:space="preserve"> </w:t>
      </w:r>
      <w:r w:rsidR="00CF2651" w:rsidRPr="00FE2043">
        <w:t xml:space="preserve">upisati </w:t>
      </w:r>
      <w:r w:rsidRPr="00FE2043">
        <w:t xml:space="preserve">operator ili </w:t>
      </w:r>
      <w:r w:rsidR="004D4469" w:rsidRPr="00FE2043">
        <w:t>o</w:t>
      </w:r>
      <w:r w:rsidR="002301D9" w:rsidRPr="00FE2043">
        <w:t>dabrati</w:t>
      </w:r>
      <w:r w:rsidRPr="00FE2043">
        <w:t xml:space="preserve"> </w:t>
      </w:r>
      <w:r w:rsidR="00A0226F" w:rsidRPr="00FE2043">
        <w:t xml:space="preserve">mišem </w:t>
      </w:r>
      <w:r w:rsidRPr="00FE2043">
        <w:t xml:space="preserve">ćeliju čija se </w:t>
      </w:r>
      <w:r w:rsidR="00776520" w:rsidRPr="00FE2043">
        <w:t xml:space="preserve">adresa </w:t>
      </w:r>
      <w:r w:rsidRPr="00FE2043">
        <w:t xml:space="preserve">stavlja kao prva u formuli, upisati operator i </w:t>
      </w:r>
      <w:r w:rsidR="002301D9" w:rsidRPr="00FE2043">
        <w:t>odabrati</w:t>
      </w:r>
      <w:r w:rsidRPr="00FE2043">
        <w:t xml:space="preserve"> sljedeću ćeliju koja sudjeluje u formuli </w:t>
      </w:r>
      <w:r w:rsidR="00405FCC" w:rsidRPr="00FE2043">
        <w:t>–</w:t>
      </w:r>
      <w:r w:rsidRPr="00FE2043">
        <w:t xml:space="preserve"> </w:t>
      </w:r>
      <w:r w:rsidR="004D4469" w:rsidRPr="00FE2043">
        <w:t>odabir</w:t>
      </w:r>
      <w:r w:rsidRPr="00FE2043">
        <w:t xml:space="preserve"> ćelij</w:t>
      </w:r>
      <w:r w:rsidR="00A74253" w:rsidRPr="00FE2043">
        <w:t>a</w:t>
      </w:r>
      <w:r w:rsidRPr="00FE2043">
        <w:t xml:space="preserve"> i upisivanje operatora može </w:t>
      </w:r>
      <w:r w:rsidR="00CF2651" w:rsidRPr="00FE2043">
        <w:t>se ponavljati</w:t>
      </w:r>
      <w:r w:rsidRPr="00FE2043">
        <w:t xml:space="preserve"> dok se formula ne </w:t>
      </w:r>
      <w:r w:rsidR="00163799" w:rsidRPr="00FE2043">
        <w:t>završi</w:t>
      </w:r>
      <w:r w:rsidRPr="00FE2043">
        <w:t xml:space="preserve"> </w:t>
      </w:r>
      <w:r w:rsidR="00914FC1" w:rsidRPr="00FE2043">
        <w:t>(npr. =C2+C3+C4+C5…)</w:t>
      </w:r>
    </w:p>
    <w:p w14:paraId="19E51047" w14:textId="34A09AF8" w:rsidR="00D41A19" w:rsidRPr="00FE2043" w:rsidRDefault="00EA4E19" w:rsidP="00EE16B7">
      <w:pPr>
        <w:pStyle w:val="NUMBERRED"/>
        <w:ind w:right="-10"/>
      </w:pPr>
      <w:r w:rsidRPr="00FE2043">
        <w:t>zapisati</w:t>
      </w:r>
      <w:r w:rsidR="00ED1C6E" w:rsidRPr="00FE2043">
        <w:t xml:space="preserve"> unesenu formulu pritiskom tipke</w:t>
      </w:r>
      <w:r w:rsidR="00D41A19" w:rsidRPr="00FE2043">
        <w:t xml:space="preserve"> </w:t>
      </w:r>
      <w:r w:rsidR="00046260" w:rsidRPr="00FE2043">
        <w:t>[</w:t>
      </w:r>
      <w:r w:rsidR="00D41A19" w:rsidRPr="00FE2043">
        <w:t>Enter</w:t>
      </w:r>
      <w:r w:rsidR="00046260" w:rsidRPr="00FE2043">
        <w:t>]</w:t>
      </w:r>
      <w:r w:rsidR="00ED1C6E" w:rsidRPr="00FE2043">
        <w:t xml:space="preserve"> ili </w:t>
      </w:r>
      <w:r w:rsidR="00512CA0" w:rsidRPr="00FE2043">
        <w:t xml:space="preserve">pritiskom na </w:t>
      </w:r>
      <w:r w:rsidR="00FF585C" w:rsidRPr="00FE2043">
        <w:t>dug</w:t>
      </w:r>
      <w:r w:rsidR="007B148F" w:rsidRPr="00FE2043">
        <w:t>me</w:t>
      </w:r>
      <w:r w:rsidR="00ED1C6E" w:rsidRPr="00FE2043">
        <w:t xml:space="preserve"> </w:t>
      </w:r>
      <w:r w:rsidR="00512CA0" w:rsidRPr="00C40F9E">
        <w:rPr>
          <w:b/>
          <w:bCs/>
        </w:rPr>
        <w:t>Unos</w:t>
      </w:r>
      <w:r w:rsidR="00512CA0" w:rsidRPr="00FE2043">
        <w:rPr>
          <w:b/>
          <w:bCs/>
        </w:rPr>
        <w:t xml:space="preserve"> </w:t>
      </w:r>
      <w:r w:rsidR="00C40F9E" w:rsidRPr="003438D5">
        <w:rPr>
          <w:noProof/>
          <w:position w:val="-6"/>
        </w:rPr>
        <w:drawing>
          <wp:inline distT="0" distB="0" distL="0" distR="0" wp14:anchorId="1B86D70E" wp14:editId="1EF50443">
            <wp:extent cx="171450" cy="137160"/>
            <wp:effectExtent l="19050" t="19050" r="19050" b="152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lika 7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71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12CA0" w:rsidRPr="00FE2043">
        <w:t>u traci formule</w:t>
      </w:r>
      <w:r w:rsidR="00D41A19" w:rsidRPr="00FE2043">
        <w:t>.</w:t>
      </w:r>
    </w:p>
    <w:p w14:paraId="03AE239A" w14:textId="77777777" w:rsidR="00412462" w:rsidRPr="00FE2043" w:rsidRDefault="00412462" w:rsidP="00EE16B7">
      <w:pPr>
        <w:pStyle w:val="-TEKST"/>
        <w:spacing w:before="120"/>
        <w:ind w:right="-10"/>
        <w:jc w:val="left"/>
      </w:pPr>
      <w:r w:rsidRPr="00FE2043">
        <w:t xml:space="preserve">U ćeliji se prikazuje rezultat formule </w:t>
      </w:r>
      <w:r w:rsidR="00776520" w:rsidRPr="00FE2043">
        <w:t>–</w:t>
      </w:r>
      <w:r w:rsidRPr="00FE2043">
        <w:t xml:space="preserve"> </w:t>
      </w:r>
      <w:r w:rsidRPr="00FE2043">
        <w:rPr>
          <w:b/>
        </w:rPr>
        <w:t>prikazana</w:t>
      </w:r>
      <w:r w:rsidRPr="00FE2043">
        <w:t xml:space="preserve"> vrijednost, a u traci formule pojavljuje se oblik formule </w:t>
      </w:r>
      <w:r w:rsidR="00405FCC" w:rsidRPr="00FE2043">
        <w:t>–</w:t>
      </w:r>
      <w:r w:rsidRPr="00FE2043">
        <w:t xml:space="preserve"> </w:t>
      </w:r>
      <w:r w:rsidRPr="00FE2043">
        <w:rPr>
          <w:b/>
        </w:rPr>
        <w:t>stvarna</w:t>
      </w:r>
      <w:r w:rsidRPr="00FE2043">
        <w:t xml:space="preserve"> ili </w:t>
      </w:r>
      <w:r w:rsidRPr="00FE2043">
        <w:rPr>
          <w:b/>
        </w:rPr>
        <w:t>zapisana</w:t>
      </w:r>
      <w:r w:rsidRPr="00FE2043">
        <w:t xml:space="preserve"> vrijednost.</w:t>
      </w:r>
    </w:p>
    <w:p w14:paraId="4A987A13" w14:textId="77777777" w:rsidR="00F9741A" w:rsidRPr="00FE2043" w:rsidRDefault="00F9741A" w:rsidP="00412462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E2043"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558912" behindDoc="0" locked="0" layoutInCell="1" allowOverlap="1" wp14:anchorId="5F7E75D8" wp14:editId="29A965CD">
                <wp:simplePos x="0" y="0"/>
                <wp:positionH relativeFrom="column">
                  <wp:posOffset>20955</wp:posOffset>
                </wp:positionH>
                <wp:positionV relativeFrom="paragraph">
                  <wp:posOffset>44450</wp:posOffset>
                </wp:positionV>
                <wp:extent cx="3059430" cy="1190625"/>
                <wp:effectExtent l="19050" t="19050" r="26670" b="28575"/>
                <wp:wrapNone/>
                <wp:docPr id="1129" name="Grupa 1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1190625"/>
                          <a:chOff x="0" y="0"/>
                          <a:chExt cx="3059430" cy="1190625"/>
                        </a:xfrm>
                      </wpg:grpSpPr>
                      <pic:pic xmlns:pic="http://schemas.openxmlformats.org/drawingml/2006/picture">
                        <pic:nvPicPr>
                          <pic:cNvPr id="983" name="Picture 765"/>
                          <pic:cNvPicPr>
                            <a:picLocks noChangeAspect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3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013" name="Grupa 1013"/>
                        <wpg:cNvGrpSpPr/>
                        <wpg:grpSpPr>
                          <a:xfrm>
                            <a:off x="2133600" y="238125"/>
                            <a:ext cx="288000" cy="756285"/>
                            <a:chOff x="0" y="0"/>
                            <a:chExt cx="288000" cy="756285"/>
                          </a:xfrm>
                        </wpg:grpSpPr>
                        <wps:wsp>
                          <wps:cNvPr id="984" name="Line 5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5750" y="0"/>
                              <a:ext cx="1270" cy="756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5" name="Line 5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752475"/>
                              <a:ext cx="288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03806403" id="Grupa 1129" o:spid="_x0000_s1026" style="position:absolute;margin-left:1.65pt;margin-top:3.5pt;width:240.9pt;height:93.75pt;z-index:251558912" coordsize="30594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">
                <v:shape id="Picture 765" o:spid="_x0000_s1027" type="#_x0000_t75" style="position:absolute;width:30594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" stroked="t">
                  <v:imagedata r:id="rId187" o:title=""/>
                  <v:path arrowok="t"/>
                </v:shape>
                <v:group id="Grupa 1013" o:spid="_x0000_s1028" style="position:absolute;left:21336;top:2381;width:2880;height:7563" coordsize="2880,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line id="Line 524" o:spid="_x0000_s1029" style="position:absolute;flip:x;visibility:visible;mso-wrap-style:square" from="2857,0" to="2870,7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">
                    <v:stroke startarrow="block"/>
                  </v:line>
                  <v:line id="Line 527" o:spid="_x0000_s1030" style="position:absolute;visibility:visible;mso-wrap-style:square" from="0,7524" to="2880,7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">
                    <v:stroke startarrow="block"/>
                  </v:line>
                </v:group>
              </v:group>
            </w:pict>
          </mc:Fallback>
        </mc:AlternateContent>
      </w:r>
    </w:p>
    <w:p w14:paraId="56900E68" w14:textId="77777777" w:rsidR="00412462" w:rsidRPr="00FE2043" w:rsidRDefault="003E207E" w:rsidP="00412462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6802F54" wp14:editId="0EA49FFB">
                <wp:simplePos x="0" y="0"/>
                <wp:positionH relativeFrom="column">
                  <wp:posOffset>-1855470</wp:posOffset>
                </wp:positionH>
                <wp:positionV relativeFrom="paragraph">
                  <wp:posOffset>275590</wp:posOffset>
                </wp:positionV>
                <wp:extent cx="1619885" cy="1914525"/>
                <wp:effectExtent l="0" t="0" r="18415" b="28575"/>
                <wp:wrapNone/>
                <wp:docPr id="140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9145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3ECEE7" w14:textId="77777777" w:rsidR="00B44E53" w:rsidRPr="00676599" w:rsidRDefault="00B44E53" w:rsidP="00231173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76599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09945122" w14:textId="77777777" w:rsidR="00B44E53" w:rsidRDefault="00B44E53" w:rsidP="00231173">
                            <w:pPr>
                              <w:spacing w:before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3E207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Promjena zadanih postavki proračuna vrši se na kartici </w:t>
                            </w:r>
                            <w:r w:rsidRPr="003E207E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Datoteka</w:t>
                            </w:r>
                            <w:r w:rsidRPr="003E207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E207E">
                              <w:rPr>
                                <w:sz w:val="18"/>
                                <w:szCs w:val="18"/>
                              </w:rPr>
                              <w:t xml:space="preserve">→ </w:t>
                            </w:r>
                            <w:r w:rsidRPr="003E207E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Mogućnosti</w:t>
                            </w:r>
                            <w:r w:rsidRPr="003E207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E207E">
                              <w:rPr>
                                <w:sz w:val="18"/>
                                <w:szCs w:val="18"/>
                              </w:rPr>
                              <w:t xml:space="preserve">→ </w:t>
                            </w:r>
                            <w:r w:rsidRPr="003E207E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Formule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9F93755" w14:textId="77777777" w:rsidR="00B44E53" w:rsidRPr="003E207E" w:rsidRDefault="00B44E53" w:rsidP="00231173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3E207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Izračun u radnoj knjizi</w:t>
                            </w:r>
                            <w:r w:rsidRPr="003E207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može se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osim</w:t>
                            </w:r>
                            <w:r w:rsidRPr="003E207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automatski izvoditi i ručno, odnosno kada se pritisne tipka F9 ili naredba </w:t>
                            </w:r>
                            <w:r w:rsidRPr="003E207E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Formule</w:t>
                            </w:r>
                            <w:r w:rsidRPr="003E207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E207E">
                              <w:rPr>
                                <w:sz w:val="18"/>
                                <w:szCs w:val="18"/>
                              </w:rPr>
                              <w:t xml:space="preserve">→ </w:t>
                            </w:r>
                            <w:r w:rsidRPr="003E207E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Izračun</w:t>
                            </w:r>
                            <w:r w:rsidRPr="003E207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E207E">
                              <w:rPr>
                                <w:sz w:val="18"/>
                                <w:szCs w:val="18"/>
                              </w:rPr>
                              <w:t xml:space="preserve">→ </w:t>
                            </w:r>
                            <w:r w:rsidRPr="003E207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Izračunaj sad</w:t>
                            </w:r>
                            <w:r w:rsidRPr="003E207E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02F54" id="_x0000_s1100" style="position:absolute;left:0;text-align:left;margin-left:-146.1pt;margin-top:21.7pt;width:127.55pt;height:150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" filled="f" fillcolor="#ddd" strokeweight=".25pt">
                <v:fill opacity="32896f"/>
                <v:textbox inset=",2.5mm">
                  <w:txbxContent>
                    <w:p w14:paraId="493ECEE7" w14:textId="77777777" w:rsidR="00B44E53" w:rsidRPr="00676599" w:rsidRDefault="00B44E53" w:rsidP="00231173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676599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09945122" w14:textId="77777777" w:rsidR="00B44E53" w:rsidRDefault="00B44E53" w:rsidP="00231173">
                      <w:pPr>
                        <w:spacing w:before="12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3E207E">
                        <w:rPr>
                          <w:rFonts w:cs="Arial"/>
                          <w:sz w:val="18"/>
                          <w:szCs w:val="18"/>
                        </w:rPr>
                        <w:t xml:space="preserve">Promjena zadanih postavki proračuna vrši se na kartici </w:t>
                      </w:r>
                      <w:r w:rsidRPr="003E207E">
                        <w:rPr>
                          <w:rFonts w:cs="Arial"/>
                          <w:i/>
                          <w:sz w:val="18"/>
                          <w:szCs w:val="18"/>
                        </w:rPr>
                        <w:t>Datoteka</w:t>
                      </w:r>
                      <w:r w:rsidRPr="003E207E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3E207E">
                        <w:rPr>
                          <w:sz w:val="18"/>
                          <w:szCs w:val="18"/>
                        </w:rPr>
                        <w:t xml:space="preserve">→ </w:t>
                      </w:r>
                      <w:r w:rsidRPr="003E207E">
                        <w:rPr>
                          <w:rFonts w:cs="Arial"/>
                          <w:i/>
                          <w:sz w:val="18"/>
                          <w:szCs w:val="18"/>
                        </w:rPr>
                        <w:t>Mogućnosti</w:t>
                      </w:r>
                      <w:r w:rsidRPr="003E207E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3E207E">
                        <w:rPr>
                          <w:sz w:val="18"/>
                          <w:szCs w:val="18"/>
                        </w:rPr>
                        <w:t xml:space="preserve">→ </w:t>
                      </w:r>
                      <w:r w:rsidRPr="003E207E">
                        <w:rPr>
                          <w:rFonts w:cs="Arial"/>
                          <w:i/>
                          <w:sz w:val="18"/>
                          <w:szCs w:val="18"/>
                        </w:rPr>
                        <w:t>Formule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  <w:p w14:paraId="19F93755" w14:textId="77777777" w:rsidR="00B44E53" w:rsidRPr="003E207E" w:rsidRDefault="00B44E53" w:rsidP="00231173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3E207E">
                        <w:rPr>
                          <w:rFonts w:cs="Arial"/>
                          <w:b/>
                          <w:sz w:val="18"/>
                          <w:szCs w:val="18"/>
                        </w:rPr>
                        <w:t>Izračun u radnoj knjizi</w:t>
                      </w:r>
                      <w:r w:rsidRPr="003E207E">
                        <w:rPr>
                          <w:rFonts w:cs="Arial"/>
                          <w:sz w:val="18"/>
                          <w:szCs w:val="18"/>
                        </w:rPr>
                        <w:t xml:space="preserve"> može se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osim</w:t>
                      </w:r>
                      <w:r w:rsidRPr="003E207E">
                        <w:rPr>
                          <w:rFonts w:cs="Arial"/>
                          <w:sz w:val="18"/>
                          <w:szCs w:val="18"/>
                        </w:rPr>
                        <w:t xml:space="preserve"> automatski izvoditi i ručno, odnosno kada se pritisne tipka F9 ili naredba </w:t>
                      </w:r>
                      <w:r w:rsidRPr="003E207E">
                        <w:rPr>
                          <w:rFonts w:cs="Arial"/>
                          <w:i/>
                          <w:sz w:val="18"/>
                          <w:szCs w:val="18"/>
                        </w:rPr>
                        <w:t>Formule</w:t>
                      </w:r>
                      <w:r w:rsidRPr="003E207E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3E207E">
                        <w:rPr>
                          <w:sz w:val="18"/>
                          <w:szCs w:val="18"/>
                        </w:rPr>
                        <w:t xml:space="preserve">→ </w:t>
                      </w:r>
                      <w:r w:rsidRPr="003E207E">
                        <w:rPr>
                          <w:rFonts w:cs="Arial"/>
                          <w:i/>
                          <w:sz w:val="18"/>
                          <w:szCs w:val="18"/>
                        </w:rPr>
                        <w:t>Izračun</w:t>
                      </w:r>
                      <w:r w:rsidRPr="003E207E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3E207E">
                        <w:rPr>
                          <w:sz w:val="18"/>
                          <w:szCs w:val="18"/>
                        </w:rPr>
                        <w:t xml:space="preserve">→ </w:t>
                      </w:r>
                      <w:r w:rsidRPr="003E207E">
                        <w:rPr>
                          <w:rFonts w:cs="Arial"/>
                          <w:b/>
                          <w:sz w:val="18"/>
                          <w:szCs w:val="18"/>
                        </w:rPr>
                        <w:t>Izračunaj sad</w:t>
                      </w:r>
                      <w:r w:rsidRPr="003E207E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6F858E02" w14:textId="77777777" w:rsidR="00412462" w:rsidRPr="00FE2043" w:rsidRDefault="00412462" w:rsidP="00412462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71A5E7F2" w14:textId="77777777" w:rsidR="00412462" w:rsidRPr="00FE2043" w:rsidRDefault="00412462" w:rsidP="00C15055">
      <w:pPr>
        <w:pStyle w:val="-TEKST"/>
      </w:pPr>
    </w:p>
    <w:p w14:paraId="04C02D9F" w14:textId="77777777" w:rsidR="0037217D" w:rsidRPr="00FE2043" w:rsidRDefault="0037217D" w:rsidP="00C15055">
      <w:pPr>
        <w:pStyle w:val="-TEKST"/>
      </w:pPr>
    </w:p>
    <w:p w14:paraId="5BA2E63B" w14:textId="77777777" w:rsidR="0037217D" w:rsidRPr="00FE2043" w:rsidRDefault="0037217D" w:rsidP="00C15055">
      <w:pPr>
        <w:pStyle w:val="-TEKST"/>
      </w:pPr>
    </w:p>
    <w:p w14:paraId="13674B7D" w14:textId="77777777" w:rsidR="00F9741A" w:rsidRPr="00FE2043" w:rsidRDefault="00F9741A" w:rsidP="00EE16B7">
      <w:pPr>
        <w:pStyle w:val="-TEKST"/>
        <w:spacing w:before="120"/>
        <w:ind w:right="-10"/>
        <w:jc w:val="left"/>
      </w:pPr>
    </w:p>
    <w:p w14:paraId="7CC7BD05" w14:textId="77777777" w:rsidR="00412462" w:rsidRPr="00FE2043" w:rsidRDefault="00412462" w:rsidP="00EE16B7">
      <w:pPr>
        <w:pStyle w:val="-TEKST"/>
        <w:spacing w:before="120"/>
        <w:ind w:right="-10"/>
        <w:jc w:val="left"/>
      </w:pPr>
      <w:r w:rsidRPr="00FE2043">
        <w:t xml:space="preserve">Promjena </w:t>
      </w:r>
      <w:r w:rsidR="00CB4B58" w:rsidRPr="00FE2043">
        <w:t>sadržaja</w:t>
      </w:r>
      <w:r w:rsidRPr="00FE2043">
        <w:t xml:space="preserve"> zapisanog</w:t>
      </w:r>
      <w:r w:rsidR="001C04F4" w:rsidRPr="00FE2043">
        <w:t>a</w:t>
      </w:r>
      <w:r w:rsidRPr="00FE2043">
        <w:t xml:space="preserve"> u ćelij</w:t>
      </w:r>
      <w:r w:rsidR="00CB4B58" w:rsidRPr="00FE2043">
        <w:t>i</w:t>
      </w:r>
      <w:r w:rsidRPr="00FE2043">
        <w:t xml:space="preserve"> tablice utječe na rezultat formule</w:t>
      </w:r>
      <w:r w:rsidR="00914FC1" w:rsidRPr="00FE2043">
        <w:t xml:space="preserve"> koja u izračunu </w:t>
      </w:r>
      <w:r w:rsidR="00D4565B" w:rsidRPr="00FE2043">
        <w:t>rabi</w:t>
      </w:r>
      <w:r w:rsidR="00914FC1" w:rsidRPr="00FE2043">
        <w:t xml:space="preserve"> tu ćeliju</w:t>
      </w:r>
      <w:r w:rsidRPr="00FE2043">
        <w:t xml:space="preserve">. </w:t>
      </w:r>
      <w:r w:rsidR="00FD2A1D" w:rsidRPr="00FE2043">
        <w:t>To</w:t>
      </w:r>
      <w:r w:rsidR="00CB4B58" w:rsidRPr="00FE2043">
        <w:t xml:space="preserve"> je </w:t>
      </w:r>
      <w:r w:rsidR="00163799" w:rsidRPr="00FE2043">
        <w:t>važno</w:t>
      </w:r>
      <w:r w:rsidR="00CB4B58" w:rsidRPr="00FE2043">
        <w:t xml:space="preserve"> svojstvo proračunskih tablica. Dakle, izmjena vrijednosti podatka zapisanog</w:t>
      </w:r>
      <w:r w:rsidR="001C04F4" w:rsidRPr="00FE2043">
        <w:t>a</w:t>
      </w:r>
      <w:r w:rsidR="00CB4B58" w:rsidRPr="00FE2043">
        <w:t xml:space="preserve"> u ćeliji proračunske tablice izravno utječe na rezultat formule koja u sebi sadrži adresu te ćelije. Preračunavanje formula </w:t>
      </w:r>
      <w:r w:rsidR="00FD2A1D" w:rsidRPr="00FE2043">
        <w:t>je</w:t>
      </w:r>
      <w:r w:rsidR="00CB4B58" w:rsidRPr="00FE2043">
        <w:t xml:space="preserve"> </w:t>
      </w:r>
      <w:r w:rsidR="00231173" w:rsidRPr="00FE2043">
        <w:t xml:space="preserve">prema zadanim postavkama </w:t>
      </w:r>
      <w:r w:rsidR="00CB4B58" w:rsidRPr="00FE2043">
        <w:t>trenutačno.</w:t>
      </w:r>
    </w:p>
    <w:p w14:paraId="15AB5504" w14:textId="77777777" w:rsidR="005A4D9B" w:rsidRPr="00FE2043" w:rsidRDefault="001F69D9" w:rsidP="00C40F9E">
      <w:pPr>
        <w:pStyle w:val="-NASLOV"/>
      </w:pPr>
      <w:bookmarkStart w:id="106" w:name="a411"/>
      <w:r w:rsidRPr="00FE2043">
        <w:br w:type="page"/>
      </w:r>
      <w:r w:rsidR="00B31338" w:rsidRPr="00FE2043">
        <w:lastRenderedPageBreak/>
        <w:t>5</w:t>
      </w:r>
      <w:r w:rsidR="00077B69" w:rsidRPr="00FE2043">
        <w:t>.1.1. Pogreške pri unosu formule</w:t>
      </w:r>
      <w:bookmarkEnd w:id="106"/>
    </w:p>
    <w:p w14:paraId="68E93904" w14:textId="77777777" w:rsidR="008D784D" w:rsidRPr="00FE2043" w:rsidRDefault="00D41A19" w:rsidP="00F8583B">
      <w:pPr>
        <w:pStyle w:val="-TEKST"/>
        <w:ind w:right="-10"/>
        <w:jc w:val="left"/>
      </w:pPr>
      <w:r w:rsidRPr="00FE2043">
        <w:t xml:space="preserve">Ako </w:t>
      </w:r>
      <w:r w:rsidR="00DF4D09" w:rsidRPr="00FE2043">
        <w:t>formula ne može pravilno izračunati rezultat</w:t>
      </w:r>
      <w:r w:rsidRPr="00FE2043">
        <w:t xml:space="preserve">, </w:t>
      </w:r>
      <w:r w:rsidR="008D784D" w:rsidRPr="00FE2043">
        <w:t xml:space="preserve">u ćeliji </w:t>
      </w:r>
      <w:r w:rsidR="00DF4D09" w:rsidRPr="00FE2043">
        <w:t xml:space="preserve">se prikazuje </w:t>
      </w:r>
      <w:r w:rsidRPr="00FE2043">
        <w:t>pogreš</w:t>
      </w:r>
      <w:r w:rsidR="008D784D" w:rsidRPr="00FE2043">
        <w:t>k</w:t>
      </w:r>
      <w:r w:rsidR="00DF4D09" w:rsidRPr="00FE2043">
        <w:t>a</w:t>
      </w:r>
      <w:r w:rsidR="000A288B" w:rsidRPr="00FE2043">
        <w:t xml:space="preserve"> i indikator pogreške</w:t>
      </w:r>
      <w:r w:rsidR="0021114B" w:rsidRPr="00FE2043">
        <w:t xml:space="preserve"> –</w:t>
      </w:r>
      <w:r w:rsidR="000A288B" w:rsidRPr="00FE2043">
        <w:t xml:space="preserve"> zeleni trokutić u lijevom gornjem kutu ćelije</w:t>
      </w:r>
      <w:r w:rsidRPr="00FE2043">
        <w:t xml:space="preserve">. </w:t>
      </w:r>
      <w:r w:rsidR="00DF4D09" w:rsidRPr="00FE2043">
        <w:t>Pokraj aktivirane ćelije s pogreškom</w:t>
      </w:r>
      <w:r w:rsidRPr="00FE2043">
        <w:t xml:space="preserve"> pojavljuje </w:t>
      </w:r>
      <w:r w:rsidR="00DF4D09" w:rsidRPr="00FE2043">
        <w:t xml:space="preserve">se </w:t>
      </w:r>
      <w:r w:rsidR="00447B67" w:rsidRPr="00FE2043">
        <w:t>oznaka</w:t>
      </w:r>
      <w:r w:rsidRPr="00FE2043">
        <w:t xml:space="preserve"> </w:t>
      </w:r>
      <w:r w:rsidR="00F8583B" w:rsidRPr="00FE2043">
        <w:rPr>
          <w:b/>
        </w:rPr>
        <w:t>Slijedi pogreške</w:t>
      </w:r>
      <w:r w:rsidR="00AA4D86" w:rsidRPr="00FE2043">
        <w:t xml:space="preserve"> </w:t>
      </w:r>
      <w:r w:rsidR="00455799" w:rsidRPr="00C40F9E">
        <w:rPr>
          <w:noProof/>
          <w:position w:val="-6"/>
        </w:rPr>
        <w:drawing>
          <wp:inline distT="0" distB="0" distL="0" distR="0" wp14:anchorId="5C9A1A54" wp14:editId="1EF0E08F">
            <wp:extent cx="241410" cy="162000"/>
            <wp:effectExtent l="19050" t="19050" r="25400" b="28575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lika 98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" r="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0" cy="162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2043">
        <w:t xml:space="preserve">. Klikom </w:t>
      </w:r>
      <w:r w:rsidR="001C04F4" w:rsidRPr="00FE2043">
        <w:t xml:space="preserve">mišem </w:t>
      </w:r>
      <w:r w:rsidRPr="00FE2043">
        <w:t xml:space="preserve">na </w:t>
      </w:r>
      <w:r w:rsidR="00447B67" w:rsidRPr="00FE2043">
        <w:t>oznaku</w:t>
      </w:r>
      <w:r w:rsidRPr="00FE2043">
        <w:t xml:space="preserve"> pokazuje se izbornik informacij</w:t>
      </w:r>
      <w:r w:rsidR="00447B67" w:rsidRPr="00FE2043">
        <w:t>a</w:t>
      </w:r>
      <w:r w:rsidRPr="00FE2043">
        <w:t xml:space="preserve"> o pogreš</w:t>
      </w:r>
      <w:r w:rsidR="00914FC1" w:rsidRPr="00FE2043">
        <w:t>c</w:t>
      </w:r>
      <w:r w:rsidRPr="00FE2043">
        <w:t>i i nud</w:t>
      </w:r>
      <w:r w:rsidR="00447B67" w:rsidRPr="00FE2043">
        <w:t>i se</w:t>
      </w:r>
      <w:r w:rsidRPr="00FE2043">
        <w:t xml:space="preserve"> pomoć za nje</w:t>
      </w:r>
      <w:r w:rsidR="001C04F4" w:rsidRPr="00FE2043">
        <w:t>zi</w:t>
      </w:r>
      <w:r w:rsidRPr="00FE2043">
        <w:t>no ispravljanje.</w:t>
      </w:r>
    </w:p>
    <w:p w14:paraId="07198A90" w14:textId="6CB4EBF9" w:rsidR="00DF4D09" w:rsidRPr="00FE2043" w:rsidRDefault="006B2926" w:rsidP="00C15055">
      <w:pPr>
        <w:pStyle w:val="-TEKST"/>
      </w:pPr>
      <w:r w:rsidRPr="00FE2043"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19E391D6" wp14:editId="4A5E87F2">
                <wp:simplePos x="0" y="0"/>
                <wp:positionH relativeFrom="column">
                  <wp:posOffset>2854147</wp:posOffset>
                </wp:positionH>
                <wp:positionV relativeFrom="paragraph">
                  <wp:posOffset>-1372</wp:posOffset>
                </wp:positionV>
                <wp:extent cx="1816100" cy="1076325"/>
                <wp:effectExtent l="19050" t="19050" r="12700" b="28575"/>
                <wp:wrapNone/>
                <wp:docPr id="1614203971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100" cy="1076325"/>
                          <a:chOff x="0" y="0"/>
                          <a:chExt cx="1816100" cy="1076325"/>
                        </a:xfrm>
                      </wpg:grpSpPr>
                      <pic:pic xmlns:pic="http://schemas.openxmlformats.org/drawingml/2006/picture">
                        <pic:nvPicPr>
                          <pic:cNvPr id="981" name="Slika 962"/>
                          <pic:cNvPicPr>
                            <a:picLocks noChangeAspect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4493119" name="Slika 894493119"/>
                          <pic:cNvPicPr>
                            <a:picLocks noChangeAspect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2" r="3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601" y="17525"/>
                            <a:ext cx="214371" cy="144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4E0C4AEE" id="Grupa 5" o:spid="_x0000_s1026" style="position:absolute;margin-left:224.75pt;margin-top:-.1pt;width:143pt;height:84.75pt;z-index:251872256" coordsize="18161,10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">
                <v:shape id="Slika 962" o:spid="_x0000_s1027" type="#_x0000_t75" style="position:absolute;width:18161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" stroked="t">
                  <v:imagedata r:id="rId191" o:title=""/>
                  <v:path arrowok="t"/>
                </v:shape>
                <v:shape id="Slika 894493119" o:spid="_x0000_s1028" type="#_x0000_t75" style="position:absolute;left:3906;top:175;width:2143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">
                  <v:imagedata r:id="rId192" o:title="" cropleft="2249f" cropright="2249f"/>
                </v:shape>
              </v:group>
            </w:pict>
          </mc:Fallback>
        </mc:AlternateContent>
      </w:r>
      <w:r w:rsidR="00D83884" w:rsidRPr="00FE2043"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27923A83" wp14:editId="2FDB8723">
                <wp:simplePos x="0" y="0"/>
                <wp:positionH relativeFrom="column">
                  <wp:posOffset>-5715</wp:posOffset>
                </wp:positionH>
                <wp:positionV relativeFrom="paragraph">
                  <wp:posOffset>5715</wp:posOffset>
                </wp:positionV>
                <wp:extent cx="2807970" cy="387350"/>
                <wp:effectExtent l="19050" t="19050" r="11430" b="12700"/>
                <wp:wrapNone/>
                <wp:docPr id="54172130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7970" cy="387350"/>
                          <a:chOff x="0" y="0"/>
                          <a:chExt cx="2807970" cy="387350"/>
                        </a:xfrm>
                      </wpg:grpSpPr>
                      <pic:pic xmlns:pic="http://schemas.openxmlformats.org/drawingml/2006/picture">
                        <pic:nvPicPr>
                          <pic:cNvPr id="980" name="Slika 961"/>
                          <pic:cNvPicPr>
                            <a:picLocks noChangeAspect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970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5021108" name="Slika 815021108"/>
                          <pic:cNvPicPr>
                            <a:picLocks noChangeAspect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28575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5DA7B1DF" id="Grupa 4" o:spid="_x0000_s1026" style="position:absolute;margin-left:-.45pt;margin-top:.45pt;width:221.1pt;height:30.5pt;z-index:251853824" coordsize="28079,3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">
                <v:shape id="Slika 961" o:spid="_x0000_s1027" type="#_x0000_t75" style="position:absolute;width:28079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" stroked="t">
                  <v:imagedata r:id="rId195" o:title=""/>
                  <v:path arrowok="t"/>
                </v:shape>
                <v:shape id="Slika 815021108" o:spid="_x0000_s1028" type="#_x0000_t75" style="position:absolute;left:4476;top:285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">
                  <v:imagedata r:id="rId196" o:title=""/>
                </v:shape>
              </v:group>
            </w:pict>
          </mc:Fallback>
        </mc:AlternateContent>
      </w:r>
    </w:p>
    <w:p w14:paraId="79E56F41" w14:textId="77777777" w:rsidR="00D41A19" w:rsidRPr="00FE2043" w:rsidRDefault="00D41A19" w:rsidP="00C15055">
      <w:pPr>
        <w:pStyle w:val="-TEKST"/>
      </w:pPr>
    </w:p>
    <w:p w14:paraId="71EA129C" w14:textId="77777777" w:rsidR="00447B67" w:rsidRPr="00FE2043" w:rsidRDefault="00447B67" w:rsidP="00C15055">
      <w:pPr>
        <w:pStyle w:val="-TEKST"/>
      </w:pPr>
    </w:p>
    <w:p w14:paraId="3BD8F092" w14:textId="77777777" w:rsidR="00163799" w:rsidRPr="00FE2043" w:rsidRDefault="00163799" w:rsidP="00C15055">
      <w:pPr>
        <w:pStyle w:val="-TEKST"/>
      </w:pPr>
    </w:p>
    <w:p w14:paraId="0C91DB4C" w14:textId="77777777" w:rsidR="007759CA" w:rsidRPr="00FE2043" w:rsidRDefault="007759CA" w:rsidP="00C15055">
      <w:pPr>
        <w:pStyle w:val="-TEKST"/>
      </w:pPr>
    </w:p>
    <w:p w14:paraId="5296A64F" w14:textId="77777777" w:rsidR="00D41A19" w:rsidRPr="00FE2043" w:rsidRDefault="00D41A19" w:rsidP="001F69D9">
      <w:pPr>
        <w:pStyle w:val="-TEKST"/>
        <w:spacing w:before="240"/>
        <w:ind w:right="-1"/>
      </w:pPr>
      <w:r w:rsidRPr="00FE2043">
        <w:t xml:space="preserve">U tablici </w:t>
      </w:r>
      <w:r w:rsidR="00163799" w:rsidRPr="00FE2043">
        <w:t xml:space="preserve">su </w:t>
      </w:r>
      <w:r w:rsidRPr="00FE2043">
        <w:t>opisane najčešće pogreške</w:t>
      </w:r>
      <w:r w:rsidR="005139C0" w:rsidRPr="00FE2043">
        <w:t>,</w:t>
      </w:r>
      <w:r w:rsidRPr="00FE2043">
        <w:t xml:space="preserve"> </w:t>
      </w:r>
      <w:r w:rsidR="005139C0" w:rsidRPr="00FE2043">
        <w:t xml:space="preserve">njihovo </w:t>
      </w:r>
      <w:r w:rsidRPr="00FE2043">
        <w:t>značenje</w:t>
      </w:r>
      <w:r w:rsidR="005139C0" w:rsidRPr="00FE2043">
        <w:t xml:space="preserve"> i primjer</w:t>
      </w:r>
      <w:r w:rsidRPr="00FE2043">
        <w:t>:</w:t>
      </w:r>
      <w:r w:rsidR="003F7A6A" w:rsidRPr="00FE2043">
        <w:t xml:space="preserve"> </w:t>
      </w:r>
    </w:p>
    <w:tbl>
      <w:tblPr>
        <w:tblW w:w="73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103"/>
      </w:tblGrid>
      <w:tr w:rsidR="00D41A19" w:rsidRPr="00FE2043" w14:paraId="1AE69AA4" w14:textId="77777777" w:rsidTr="007759CA">
        <w:trPr>
          <w:cantSplit/>
          <w:trHeight w:val="454"/>
          <w:tblHeader/>
        </w:trPr>
        <w:tc>
          <w:tcPr>
            <w:tcW w:w="2268" w:type="dxa"/>
            <w:shd w:val="clear" w:color="auto" w:fill="E0E0E0"/>
            <w:vAlign w:val="center"/>
          </w:tcPr>
          <w:p w14:paraId="78770B46" w14:textId="77777777" w:rsidR="00D41A19" w:rsidRPr="00FE2043" w:rsidRDefault="004D4469" w:rsidP="002868D4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Vrsta</w:t>
            </w:r>
            <w:r w:rsidR="00D41A19" w:rsidRPr="00FE2043">
              <w:rPr>
                <w:rFonts w:cs="Arial"/>
                <w:sz w:val="22"/>
                <w:szCs w:val="22"/>
              </w:rPr>
              <w:t xml:space="preserve"> pogreške</w:t>
            </w:r>
          </w:p>
        </w:tc>
        <w:tc>
          <w:tcPr>
            <w:tcW w:w="5103" w:type="dxa"/>
            <w:shd w:val="clear" w:color="auto" w:fill="E0E0E0"/>
            <w:vAlign w:val="center"/>
          </w:tcPr>
          <w:p w14:paraId="09F86FD3" w14:textId="77777777" w:rsidR="00D41A19" w:rsidRPr="00FE2043" w:rsidRDefault="00D41A19" w:rsidP="002868D4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 xml:space="preserve">Opis </w:t>
            </w:r>
            <w:r w:rsidR="00405FCC" w:rsidRPr="00FE2043">
              <w:rPr>
                <w:rFonts w:cs="Arial"/>
                <w:sz w:val="22"/>
                <w:szCs w:val="22"/>
              </w:rPr>
              <w:t>–</w:t>
            </w:r>
            <w:r w:rsidRPr="00FE2043">
              <w:rPr>
                <w:rFonts w:cs="Arial"/>
                <w:sz w:val="22"/>
                <w:szCs w:val="22"/>
              </w:rPr>
              <w:t xml:space="preserve"> značenje</w:t>
            </w:r>
            <w:r w:rsidR="005139C0" w:rsidRPr="00FE2043">
              <w:rPr>
                <w:rFonts w:cs="Arial"/>
                <w:sz w:val="22"/>
                <w:szCs w:val="22"/>
              </w:rPr>
              <w:t>, primjer</w:t>
            </w:r>
          </w:p>
        </w:tc>
      </w:tr>
      <w:tr w:rsidR="00D41A19" w:rsidRPr="00FE2043" w14:paraId="0FBB9DFC" w14:textId="77777777" w:rsidTr="007759CA">
        <w:trPr>
          <w:cantSplit/>
          <w:trHeight w:val="454"/>
        </w:trPr>
        <w:tc>
          <w:tcPr>
            <w:tcW w:w="2268" w:type="dxa"/>
            <w:shd w:val="clear" w:color="auto" w:fill="auto"/>
            <w:vAlign w:val="center"/>
          </w:tcPr>
          <w:p w14:paraId="1BC746C5" w14:textId="77777777" w:rsidR="00D41A19" w:rsidRPr="00FE2043" w:rsidRDefault="00D41A19" w:rsidP="008774D8">
            <w:pPr>
              <w:widowControl w:val="0"/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#######</w:t>
            </w:r>
          </w:p>
        </w:tc>
        <w:tc>
          <w:tcPr>
            <w:tcW w:w="5103" w:type="dxa"/>
            <w:vAlign w:val="center"/>
          </w:tcPr>
          <w:p w14:paraId="46F2A817" w14:textId="77777777" w:rsidR="00D41A19" w:rsidRPr="00FE2043" w:rsidRDefault="00D41A19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Stupac nije dovoljno širok </w:t>
            </w:r>
            <w:r w:rsidR="00163799" w:rsidRPr="00FE2043">
              <w:rPr>
                <w:rFonts w:cs="Arial"/>
                <w:sz w:val="20"/>
                <w:szCs w:val="20"/>
              </w:rPr>
              <w:t>za prikazivanje</w:t>
            </w:r>
            <w:r w:rsidRPr="00FE2043">
              <w:rPr>
                <w:rFonts w:cs="Arial"/>
                <w:sz w:val="20"/>
                <w:szCs w:val="20"/>
              </w:rPr>
              <w:t xml:space="preserve"> </w:t>
            </w:r>
            <w:r w:rsidR="000921DD" w:rsidRPr="00FE2043">
              <w:rPr>
                <w:rFonts w:cs="Arial"/>
                <w:sz w:val="20"/>
                <w:szCs w:val="20"/>
              </w:rPr>
              <w:t>rezultata</w:t>
            </w:r>
            <w:r w:rsidRPr="00FE2043">
              <w:rPr>
                <w:rFonts w:cs="Arial"/>
                <w:sz w:val="20"/>
                <w:szCs w:val="20"/>
              </w:rPr>
              <w:t xml:space="preserve"> (potrebno je </w:t>
            </w:r>
            <w:r w:rsidR="000C31F4" w:rsidRPr="00FE2043">
              <w:rPr>
                <w:rFonts w:cs="Arial"/>
                <w:sz w:val="20"/>
                <w:szCs w:val="20"/>
              </w:rPr>
              <w:t>prilagoditi</w:t>
            </w:r>
            <w:r w:rsidRPr="00FE2043">
              <w:rPr>
                <w:rFonts w:cs="Arial"/>
                <w:sz w:val="20"/>
                <w:szCs w:val="20"/>
              </w:rPr>
              <w:t xml:space="preserve"> širinu stupca)</w:t>
            </w:r>
            <w:r w:rsidR="001B3DCD" w:rsidRPr="00FE2043">
              <w:rPr>
                <w:rFonts w:cs="Arial"/>
                <w:sz w:val="20"/>
                <w:szCs w:val="20"/>
              </w:rPr>
              <w:t xml:space="preserve"> ili se negativni broj želi oblikovati kao datum ili vrijeme</w:t>
            </w:r>
            <w:r w:rsidRPr="00FE2043">
              <w:rPr>
                <w:rFonts w:cs="Arial"/>
                <w:sz w:val="20"/>
                <w:szCs w:val="20"/>
              </w:rPr>
              <w:t>.</w:t>
            </w:r>
          </w:p>
          <w:p w14:paraId="662760DB" w14:textId="77777777" w:rsidR="009E40B7" w:rsidRPr="00FE2043" w:rsidRDefault="00455799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13DC1180" wp14:editId="7C980F6C">
                  <wp:extent cx="3054314" cy="864000"/>
                  <wp:effectExtent l="19050" t="19050" r="13335" b="12700"/>
                  <wp:docPr id="99" name="Slika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pogreška predu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14" cy="864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A19" w:rsidRPr="00FE2043" w14:paraId="70BFBB3B" w14:textId="77777777" w:rsidTr="007759CA">
        <w:trPr>
          <w:cantSplit/>
          <w:trHeight w:val="454"/>
        </w:trPr>
        <w:tc>
          <w:tcPr>
            <w:tcW w:w="2268" w:type="dxa"/>
            <w:shd w:val="clear" w:color="auto" w:fill="auto"/>
            <w:vAlign w:val="center"/>
          </w:tcPr>
          <w:p w14:paraId="2BA879A8" w14:textId="77777777" w:rsidR="00971755" w:rsidRPr="00FE2043" w:rsidRDefault="00D41A19" w:rsidP="00971755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</w:t>
            </w:r>
            <w:r w:rsidR="000B21A3" w:rsidRPr="00FE2043">
              <w:rPr>
                <w:rFonts w:cs="Arial"/>
                <w:sz w:val="22"/>
                <w:szCs w:val="22"/>
              </w:rPr>
              <w:t>VRIJ</w:t>
            </w:r>
            <w:r w:rsidR="00971755" w:rsidRPr="00FE2043">
              <w:rPr>
                <w:rFonts w:cs="Arial"/>
                <w:sz w:val="22"/>
                <w:szCs w:val="22"/>
              </w:rPr>
              <w:t>EDNOST</w:t>
            </w:r>
            <w:r w:rsidR="00AC2A67" w:rsidRPr="00FE2043">
              <w:rPr>
                <w:rFonts w:cs="Arial"/>
                <w:sz w:val="22"/>
                <w:szCs w:val="22"/>
              </w:rPr>
              <w:t>!</w:t>
            </w:r>
            <w:r w:rsidR="00D83884" w:rsidRPr="00FE2043">
              <w:t xml:space="preserve"> </w:t>
            </w:r>
          </w:p>
          <w:p w14:paraId="794FE2D7" w14:textId="77777777" w:rsidR="00D41A19" w:rsidRPr="00FE2043" w:rsidRDefault="00D41A19" w:rsidP="00971755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</w:t>
            </w:r>
            <w:r w:rsidR="000B21A3" w:rsidRPr="00FE2043">
              <w:rPr>
                <w:rFonts w:cs="Arial"/>
                <w:sz w:val="22"/>
                <w:szCs w:val="22"/>
              </w:rPr>
              <w:t>VALUE</w:t>
            </w:r>
            <w:r w:rsidR="00AC2A67" w:rsidRPr="00FE2043">
              <w:rPr>
                <w:rFonts w:cs="Arial"/>
                <w:sz w:val="22"/>
                <w:szCs w:val="22"/>
              </w:rPr>
              <w:t>!</w:t>
            </w:r>
          </w:p>
        </w:tc>
        <w:tc>
          <w:tcPr>
            <w:tcW w:w="5103" w:type="dxa"/>
            <w:vAlign w:val="center"/>
          </w:tcPr>
          <w:p w14:paraId="08BE56E2" w14:textId="09CE1835" w:rsidR="00D41A19" w:rsidRPr="00FE2043" w:rsidRDefault="00D41A19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Formula sadrži pogrešan argument (npr. tekst tamo gdje je potreban broj).</w:t>
            </w:r>
          </w:p>
          <w:p w14:paraId="0917CA7C" w14:textId="77777777" w:rsidR="009E40B7" w:rsidRPr="00FE2043" w:rsidRDefault="00D83884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34B0B7C7" wp14:editId="7A870AE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581025</wp:posOffset>
                  </wp:positionV>
                  <wp:extent cx="103505" cy="109855"/>
                  <wp:effectExtent l="0" t="0" r="0" b="4445"/>
                  <wp:wrapNone/>
                  <wp:docPr id="1671243247" name="Slika 1671243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5799" w:rsidRPr="00FE2043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29B965C8" wp14:editId="48826FDD">
                  <wp:extent cx="3052800" cy="963672"/>
                  <wp:effectExtent l="19050" t="19050" r="14605" b="27305"/>
                  <wp:docPr id="100" name="Slika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pogreška vrijedn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800" cy="9636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A19" w:rsidRPr="00FE2043" w14:paraId="017BD37A" w14:textId="77777777" w:rsidTr="007759CA">
        <w:trPr>
          <w:cantSplit/>
          <w:trHeight w:val="454"/>
        </w:trPr>
        <w:tc>
          <w:tcPr>
            <w:tcW w:w="2268" w:type="dxa"/>
            <w:shd w:val="clear" w:color="auto" w:fill="auto"/>
            <w:vAlign w:val="center"/>
          </w:tcPr>
          <w:p w14:paraId="067EAB84" w14:textId="77777777" w:rsidR="00F008CB" w:rsidRPr="00FE2043" w:rsidRDefault="00D41A19" w:rsidP="000B21A3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</w:t>
            </w:r>
            <w:r w:rsidR="000B21A3" w:rsidRPr="00FE2043">
              <w:rPr>
                <w:rFonts w:cs="Arial"/>
                <w:sz w:val="22"/>
                <w:szCs w:val="22"/>
              </w:rPr>
              <w:t>NAZIV</w:t>
            </w:r>
            <w:r w:rsidRPr="00FE2043">
              <w:rPr>
                <w:rFonts w:cs="Arial"/>
                <w:sz w:val="22"/>
                <w:szCs w:val="22"/>
              </w:rPr>
              <w:t>?</w:t>
            </w:r>
          </w:p>
          <w:p w14:paraId="44869BC7" w14:textId="77777777" w:rsidR="00D41A19" w:rsidRPr="00FE2043" w:rsidRDefault="00D41A19" w:rsidP="00F008CB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</w:t>
            </w:r>
            <w:r w:rsidR="000B21A3" w:rsidRPr="00FE2043">
              <w:rPr>
                <w:rFonts w:cs="Arial"/>
                <w:sz w:val="22"/>
                <w:szCs w:val="22"/>
              </w:rPr>
              <w:t>NAME</w:t>
            </w:r>
            <w:r w:rsidRPr="00FE2043">
              <w:rPr>
                <w:rFonts w:cs="Arial"/>
                <w:sz w:val="22"/>
                <w:szCs w:val="22"/>
              </w:rPr>
              <w:t>?</w:t>
            </w:r>
            <w:r w:rsidR="00D83884" w:rsidRPr="00FE2043">
              <w:t xml:space="preserve"> </w:t>
            </w:r>
          </w:p>
        </w:tc>
        <w:tc>
          <w:tcPr>
            <w:tcW w:w="5103" w:type="dxa"/>
            <w:vAlign w:val="center"/>
          </w:tcPr>
          <w:p w14:paraId="7B12FD4D" w14:textId="4030BA5E" w:rsidR="00D41A19" w:rsidRPr="00FE2043" w:rsidRDefault="00D41A19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Formula sadrži tekst koji </w:t>
            </w:r>
            <w:r w:rsidRPr="00FE2043">
              <w:rPr>
                <w:rFonts w:cs="Arial"/>
                <w:i/>
                <w:iCs/>
                <w:sz w:val="20"/>
                <w:szCs w:val="20"/>
              </w:rPr>
              <w:t>Excel</w:t>
            </w:r>
            <w:r w:rsidRPr="00FE2043">
              <w:rPr>
                <w:rFonts w:cs="Arial"/>
                <w:sz w:val="20"/>
                <w:szCs w:val="20"/>
              </w:rPr>
              <w:t xml:space="preserve"> ne prepoznaje. </w:t>
            </w:r>
            <w:r w:rsidR="009B1EDC" w:rsidRPr="00FE2043">
              <w:rPr>
                <w:rFonts w:cs="Arial"/>
                <w:sz w:val="20"/>
                <w:szCs w:val="20"/>
              </w:rPr>
              <w:t xml:space="preserve">Možda </w:t>
            </w:r>
            <w:r w:rsidR="00E103BB" w:rsidRPr="00FE2043">
              <w:rPr>
                <w:rFonts w:cs="Arial"/>
                <w:sz w:val="20"/>
                <w:szCs w:val="20"/>
              </w:rPr>
              <w:t>su</w:t>
            </w:r>
            <w:r w:rsidR="009B1EDC" w:rsidRPr="00FE2043">
              <w:rPr>
                <w:rFonts w:cs="Arial"/>
                <w:sz w:val="20"/>
                <w:szCs w:val="20"/>
              </w:rPr>
              <w:t xml:space="preserve"> ispušteni znakovi dvotočka, točka zarez, navodnici.</w:t>
            </w:r>
          </w:p>
          <w:p w14:paraId="228C7546" w14:textId="77777777" w:rsidR="009E40B7" w:rsidRPr="00FE2043" w:rsidRDefault="00D83884" w:rsidP="00D63942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4F0A52B1" wp14:editId="5A132F3C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610235</wp:posOffset>
                  </wp:positionV>
                  <wp:extent cx="103505" cy="109855"/>
                  <wp:effectExtent l="0" t="0" r="0" b="4445"/>
                  <wp:wrapNone/>
                  <wp:docPr id="1131675040" name="Slika 1131675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5799" w:rsidRPr="00FE2043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2D07EFF5" wp14:editId="248D57B5">
                  <wp:extent cx="3052800" cy="1025138"/>
                  <wp:effectExtent l="19050" t="19050" r="14605" b="22860"/>
                  <wp:docPr id="101" name="Slika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pogreška nazi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800" cy="102513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A19" w:rsidRPr="00FE2043" w14:paraId="2716D894" w14:textId="77777777" w:rsidTr="007759CA">
        <w:trPr>
          <w:cantSplit/>
          <w:trHeight w:val="454"/>
        </w:trPr>
        <w:tc>
          <w:tcPr>
            <w:tcW w:w="2268" w:type="dxa"/>
            <w:shd w:val="clear" w:color="auto" w:fill="auto"/>
            <w:vAlign w:val="center"/>
          </w:tcPr>
          <w:p w14:paraId="066CA905" w14:textId="77777777" w:rsidR="00D41A19" w:rsidRPr="00FE2043" w:rsidRDefault="00D41A19" w:rsidP="008774D8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#REF!</w:t>
            </w:r>
            <w:r w:rsidR="00D83884" w:rsidRPr="00FE2043">
              <w:t xml:space="preserve"> </w:t>
            </w:r>
          </w:p>
        </w:tc>
        <w:tc>
          <w:tcPr>
            <w:tcW w:w="5103" w:type="dxa"/>
            <w:vAlign w:val="center"/>
          </w:tcPr>
          <w:p w14:paraId="119CD30D" w14:textId="77777777" w:rsidR="00D41A19" w:rsidRPr="00FE2043" w:rsidRDefault="00D41A19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Formula se odnosi na ćeliju koja ne postoji (što se može dogoditi kada se ćelija izbriše).</w:t>
            </w:r>
          </w:p>
          <w:p w14:paraId="48595B78" w14:textId="77777777" w:rsidR="009E40B7" w:rsidRPr="00FE2043" w:rsidRDefault="00D83884" w:rsidP="003F10F5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5D6A7C17" wp14:editId="5927672E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617220</wp:posOffset>
                  </wp:positionV>
                  <wp:extent cx="103505" cy="109855"/>
                  <wp:effectExtent l="0" t="0" r="0" b="4445"/>
                  <wp:wrapNone/>
                  <wp:docPr id="1341485690" name="Slika 1341485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5799" w:rsidRPr="00FE2043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57AE2DF8" wp14:editId="50267043">
                  <wp:extent cx="3052340" cy="1040130"/>
                  <wp:effectExtent l="19050" t="19050" r="15240" b="26670"/>
                  <wp:docPr id="102" name="Slika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pogreška referen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4" b="-1"/>
                          <a:stretch/>
                        </pic:blipFill>
                        <pic:spPr bwMode="auto">
                          <a:xfrm>
                            <a:off x="0" y="0"/>
                            <a:ext cx="3052800" cy="104028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A19" w:rsidRPr="00FE2043" w14:paraId="10324DAB" w14:textId="77777777" w:rsidTr="007759CA">
        <w:trPr>
          <w:cantSplit/>
          <w:trHeight w:val="454"/>
        </w:trPr>
        <w:tc>
          <w:tcPr>
            <w:tcW w:w="2268" w:type="dxa"/>
            <w:shd w:val="clear" w:color="auto" w:fill="auto"/>
            <w:vAlign w:val="center"/>
          </w:tcPr>
          <w:p w14:paraId="327F647B" w14:textId="77777777" w:rsidR="00F008CB" w:rsidRPr="00FE2043" w:rsidRDefault="00D41A19" w:rsidP="00F008CB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lastRenderedPageBreak/>
              <w:t>#DI</w:t>
            </w:r>
            <w:r w:rsidR="000B21A3" w:rsidRPr="00FE2043">
              <w:rPr>
                <w:rFonts w:cs="Arial"/>
                <w:sz w:val="22"/>
                <w:szCs w:val="22"/>
              </w:rPr>
              <w:t>J</w:t>
            </w:r>
            <w:r w:rsidRPr="00FE2043">
              <w:rPr>
                <w:rFonts w:cs="Arial"/>
                <w:sz w:val="22"/>
                <w:szCs w:val="22"/>
              </w:rPr>
              <w:t xml:space="preserve">/0! </w:t>
            </w:r>
          </w:p>
          <w:p w14:paraId="5C3E9DCC" w14:textId="77777777" w:rsidR="00D41A19" w:rsidRPr="00FE2043" w:rsidRDefault="00D41A19" w:rsidP="00F008CB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#DI</w:t>
            </w:r>
            <w:r w:rsidR="000B21A3" w:rsidRPr="00FE2043">
              <w:rPr>
                <w:rFonts w:cs="Arial"/>
                <w:sz w:val="22"/>
                <w:szCs w:val="22"/>
              </w:rPr>
              <w:t>V</w:t>
            </w:r>
            <w:r w:rsidRPr="00FE2043">
              <w:rPr>
                <w:rFonts w:cs="Arial"/>
                <w:sz w:val="22"/>
                <w:szCs w:val="22"/>
              </w:rPr>
              <w:t>/0!</w:t>
            </w:r>
            <w:r w:rsidR="00D83884" w:rsidRPr="00FE2043">
              <w:t xml:space="preserve"> </w:t>
            </w:r>
          </w:p>
        </w:tc>
        <w:tc>
          <w:tcPr>
            <w:tcW w:w="5103" w:type="dxa"/>
            <w:vAlign w:val="center"/>
          </w:tcPr>
          <w:p w14:paraId="69387027" w14:textId="77777777" w:rsidR="00D41A19" w:rsidRPr="00FE2043" w:rsidRDefault="00D41A19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Formula pokušava izvršiti dijeljenje nulom (najčešće dijeljenje s praznom ćelijom).</w:t>
            </w:r>
          </w:p>
          <w:p w14:paraId="3533683A" w14:textId="77777777" w:rsidR="009E40B7" w:rsidRPr="00FE2043" w:rsidRDefault="00D83884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noProof/>
              </w:rPr>
              <w:drawing>
                <wp:anchor distT="0" distB="0" distL="114300" distR="114300" simplePos="0" relativeHeight="251869184" behindDoc="0" locked="0" layoutInCell="1" allowOverlap="1" wp14:anchorId="6DADAD21" wp14:editId="3AD7AF5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572135</wp:posOffset>
                  </wp:positionV>
                  <wp:extent cx="103505" cy="109855"/>
                  <wp:effectExtent l="0" t="0" r="0" b="4445"/>
                  <wp:wrapNone/>
                  <wp:docPr id="1577748070" name="Slika 1577748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5799" w:rsidRPr="00FE2043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7F6D98A7" wp14:editId="2A8643E4">
                  <wp:extent cx="3052800" cy="950433"/>
                  <wp:effectExtent l="19050" t="19050" r="14605" b="21590"/>
                  <wp:docPr id="103" name="Slika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pogreška dijeljenj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1" b="1"/>
                          <a:stretch/>
                        </pic:blipFill>
                        <pic:spPr bwMode="auto">
                          <a:xfrm>
                            <a:off x="0" y="0"/>
                            <a:ext cx="3052800" cy="95043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A19" w:rsidRPr="00FE2043" w14:paraId="7686D105" w14:textId="77777777" w:rsidTr="007759CA">
        <w:trPr>
          <w:cantSplit/>
          <w:trHeight w:val="454"/>
        </w:trPr>
        <w:tc>
          <w:tcPr>
            <w:tcW w:w="2268" w:type="dxa"/>
            <w:shd w:val="clear" w:color="auto" w:fill="auto"/>
            <w:vAlign w:val="center"/>
          </w:tcPr>
          <w:p w14:paraId="74DA4F5E" w14:textId="77777777" w:rsidR="00F008CB" w:rsidRPr="00FE2043" w:rsidRDefault="00D41A19" w:rsidP="00F008CB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</w:t>
            </w:r>
            <w:r w:rsidR="000B21A3" w:rsidRPr="00FE2043">
              <w:rPr>
                <w:rFonts w:cs="Arial"/>
                <w:sz w:val="22"/>
                <w:szCs w:val="22"/>
              </w:rPr>
              <w:t>BROJ</w:t>
            </w:r>
            <w:r w:rsidRPr="00FE2043">
              <w:rPr>
                <w:rFonts w:cs="Arial"/>
                <w:sz w:val="22"/>
                <w:szCs w:val="22"/>
              </w:rPr>
              <w:t xml:space="preserve">! </w:t>
            </w:r>
          </w:p>
          <w:p w14:paraId="7623B677" w14:textId="77777777" w:rsidR="00D41A19" w:rsidRPr="00FE2043" w:rsidRDefault="00D41A19" w:rsidP="00F008CB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</w:t>
            </w:r>
            <w:r w:rsidR="000B21A3" w:rsidRPr="00FE2043">
              <w:rPr>
                <w:rFonts w:cs="Arial"/>
                <w:sz w:val="22"/>
                <w:szCs w:val="22"/>
              </w:rPr>
              <w:t>NUM</w:t>
            </w:r>
            <w:r w:rsidRPr="00FE2043">
              <w:rPr>
                <w:rFonts w:cs="Arial"/>
                <w:sz w:val="22"/>
                <w:szCs w:val="22"/>
              </w:rPr>
              <w:t>!</w:t>
            </w:r>
            <w:r w:rsidR="00D83884" w:rsidRPr="00FE2043">
              <w:t xml:space="preserve"> </w:t>
            </w:r>
          </w:p>
        </w:tc>
        <w:tc>
          <w:tcPr>
            <w:tcW w:w="5103" w:type="dxa"/>
            <w:vAlign w:val="center"/>
          </w:tcPr>
          <w:p w14:paraId="531BF408" w14:textId="77777777" w:rsidR="00D41A19" w:rsidRPr="00FE2043" w:rsidRDefault="00D41A19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Formula sadrži pogrešan argument ili je rezultat formule predug</w:t>
            </w:r>
            <w:r w:rsidR="00E97011" w:rsidRPr="00FE2043">
              <w:rPr>
                <w:rFonts w:cs="Arial"/>
                <w:sz w:val="20"/>
                <w:szCs w:val="20"/>
              </w:rPr>
              <w:t xml:space="preserve"> za prikaz u </w:t>
            </w:r>
            <w:r w:rsidR="00E049E7" w:rsidRPr="00FE2043">
              <w:rPr>
                <w:rFonts w:cs="Arial"/>
                <w:sz w:val="20"/>
                <w:szCs w:val="20"/>
              </w:rPr>
              <w:t xml:space="preserve">programu </w:t>
            </w:r>
            <w:r w:rsidR="00E97011" w:rsidRPr="00FE2043">
              <w:rPr>
                <w:rFonts w:cs="Arial"/>
                <w:i/>
                <w:iCs/>
                <w:sz w:val="20"/>
                <w:szCs w:val="20"/>
              </w:rPr>
              <w:t>Excel</w:t>
            </w:r>
            <w:r w:rsidRPr="00FE2043">
              <w:rPr>
                <w:rFonts w:cs="Arial"/>
                <w:sz w:val="20"/>
                <w:szCs w:val="20"/>
              </w:rPr>
              <w:t>.</w:t>
            </w:r>
          </w:p>
          <w:p w14:paraId="726DBA09" w14:textId="77777777" w:rsidR="009E40B7" w:rsidRPr="00FE2043" w:rsidRDefault="00D83884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noProof/>
              </w:rPr>
              <w:drawing>
                <wp:anchor distT="0" distB="0" distL="114300" distR="114300" simplePos="0" relativeHeight="251863040" behindDoc="0" locked="0" layoutInCell="1" allowOverlap="1" wp14:anchorId="7BE75A2A" wp14:editId="757B0360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590550</wp:posOffset>
                  </wp:positionV>
                  <wp:extent cx="103505" cy="109855"/>
                  <wp:effectExtent l="0" t="0" r="0" b="4445"/>
                  <wp:wrapNone/>
                  <wp:docPr id="2033487477" name="Slika 2033487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5799" w:rsidRPr="00FE2043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0B3D7F7A" wp14:editId="515019B3">
                  <wp:extent cx="3052800" cy="996736"/>
                  <wp:effectExtent l="19050" t="19050" r="14605" b="13335"/>
                  <wp:docPr id="104" name="Slika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pogreška broj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" t="5209"/>
                          <a:stretch/>
                        </pic:blipFill>
                        <pic:spPr bwMode="auto">
                          <a:xfrm>
                            <a:off x="0" y="0"/>
                            <a:ext cx="3052800" cy="99673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A19" w:rsidRPr="00FE2043" w14:paraId="2E004CBC" w14:textId="77777777" w:rsidTr="007759CA">
        <w:trPr>
          <w:cantSplit/>
          <w:trHeight w:val="454"/>
        </w:trPr>
        <w:tc>
          <w:tcPr>
            <w:tcW w:w="2268" w:type="dxa"/>
            <w:shd w:val="clear" w:color="auto" w:fill="auto"/>
            <w:vAlign w:val="center"/>
          </w:tcPr>
          <w:p w14:paraId="2D0DA06F" w14:textId="77777777" w:rsidR="00F008CB" w:rsidRPr="00FE2043" w:rsidRDefault="00D41A19" w:rsidP="00F008CB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#N/</w:t>
            </w:r>
            <w:r w:rsidR="000B21A3" w:rsidRPr="00FE2043">
              <w:rPr>
                <w:rFonts w:cs="Arial"/>
                <w:sz w:val="22"/>
                <w:szCs w:val="22"/>
              </w:rPr>
              <w:t>D</w:t>
            </w:r>
          </w:p>
          <w:p w14:paraId="7ED08049" w14:textId="77777777" w:rsidR="00D41A19" w:rsidRPr="00FE2043" w:rsidRDefault="00D41A19" w:rsidP="00F008CB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#N/</w:t>
            </w:r>
            <w:r w:rsidR="000B21A3" w:rsidRPr="00FE2043">
              <w:rPr>
                <w:rFonts w:cs="Arial"/>
                <w:sz w:val="22"/>
                <w:szCs w:val="22"/>
              </w:rPr>
              <w:t>A</w:t>
            </w:r>
          </w:p>
        </w:tc>
        <w:tc>
          <w:tcPr>
            <w:tcW w:w="5103" w:type="dxa"/>
            <w:vAlign w:val="center"/>
          </w:tcPr>
          <w:p w14:paraId="1FD6790B" w14:textId="77777777" w:rsidR="00D41A19" w:rsidRPr="00FE2043" w:rsidRDefault="00D41A19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 xml:space="preserve">Za izvođenje formule nisu dostupne </w:t>
            </w:r>
            <w:r w:rsidR="00E97011" w:rsidRPr="00FE2043">
              <w:rPr>
                <w:rFonts w:cs="Arial"/>
                <w:sz w:val="20"/>
                <w:szCs w:val="20"/>
              </w:rPr>
              <w:t>vrijednosti</w:t>
            </w:r>
            <w:r w:rsidRPr="00FE2043">
              <w:rPr>
                <w:rFonts w:cs="Arial"/>
                <w:sz w:val="20"/>
                <w:szCs w:val="20"/>
              </w:rPr>
              <w:t>.</w:t>
            </w:r>
          </w:p>
          <w:p w14:paraId="01EE4CAD" w14:textId="77777777" w:rsidR="009E40B7" w:rsidRPr="00FE2043" w:rsidRDefault="00D83884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noProof/>
              </w:rPr>
              <w:drawing>
                <wp:anchor distT="0" distB="0" distL="114300" distR="114300" simplePos="0" relativeHeight="251865088" behindDoc="0" locked="0" layoutInCell="1" allowOverlap="1" wp14:anchorId="08F6D294" wp14:editId="7FF9367A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613410</wp:posOffset>
                  </wp:positionV>
                  <wp:extent cx="103505" cy="109855"/>
                  <wp:effectExtent l="0" t="0" r="0" b="4445"/>
                  <wp:wrapNone/>
                  <wp:docPr id="2088366311" name="Slika 2088366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5799" w:rsidRPr="00FE2043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16ABE7CD" wp14:editId="5BE85227">
                  <wp:extent cx="3051762" cy="971550"/>
                  <wp:effectExtent l="19050" t="19050" r="15875" b="19050"/>
                  <wp:docPr id="105" name="Slika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pogreška nedostup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55"/>
                          <a:stretch/>
                        </pic:blipFill>
                        <pic:spPr bwMode="auto">
                          <a:xfrm>
                            <a:off x="0" y="0"/>
                            <a:ext cx="3052800" cy="97188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A19" w:rsidRPr="00FE2043" w14:paraId="174A2C9B" w14:textId="77777777" w:rsidTr="007759CA">
        <w:trPr>
          <w:cantSplit/>
          <w:trHeight w:val="454"/>
        </w:trPr>
        <w:tc>
          <w:tcPr>
            <w:tcW w:w="2268" w:type="dxa"/>
            <w:shd w:val="clear" w:color="auto" w:fill="auto"/>
            <w:vAlign w:val="center"/>
          </w:tcPr>
          <w:p w14:paraId="5C8C9181" w14:textId="77777777" w:rsidR="00F008CB" w:rsidRPr="00FE2043" w:rsidRDefault="00D41A19" w:rsidP="00F008CB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#NUL</w:t>
            </w:r>
            <w:r w:rsidR="000B21A3" w:rsidRPr="00FE2043">
              <w:rPr>
                <w:rFonts w:cs="Arial"/>
                <w:sz w:val="22"/>
                <w:szCs w:val="22"/>
              </w:rPr>
              <w:t>A</w:t>
            </w:r>
            <w:r w:rsidRPr="00FE2043">
              <w:rPr>
                <w:rFonts w:cs="Arial"/>
                <w:sz w:val="22"/>
                <w:szCs w:val="22"/>
              </w:rPr>
              <w:t>!</w:t>
            </w:r>
          </w:p>
          <w:p w14:paraId="17B6DE1A" w14:textId="77777777" w:rsidR="00D41A19" w:rsidRPr="00FE2043" w:rsidRDefault="00D41A19" w:rsidP="00F008CB">
            <w:pPr>
              <w:widowControl w:val="0"/>
              <w:tabs>
                <w:tab w:val="left" w:pos="972"/>
              </w:tabs>
              <w:spacing w:before="40" w:after="4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#NUL</w:t>
            </w:r>
            <w:r w:rsidR="000B21A3" w:rsidRPr="00FE2043">
              <w:rPr>
                <w:rFonts w:cs="Arial"/>
                <w:sz w:val="22"/>
                <w:szCs w:val="22"/>
              </w:rPr>
              <w:t>L</w:t>
            </w:r>
            <w:r w:rsidRPr="00FE2043">
              <w:rPr>
                <w:rFonts w:cs="Arial"/>
                <w:sz w:val="22"/>
                <w:szCs w:val="22"/>
              </w:rPr>
              <w:t>!</w:t>
            </w:r>
            <w:r w:rsidR="00D83884" w:rsidRPr="00FE2043">
              <w:t xml:space="preserve"> </w:t>
            </w:r>
          </w:p>
        </w:tc>
        <w:tc>
          <w:tcPr>
            <w:tcW w:w="5103" w:type="dxa"/>
            <w:vAlign w:val="center"/>
          </w:tcPr>
          <w:p w14:paraId="5D7355EC" w14:textId="77777777" w:rsidR="00D41A19" w:rsidRPr="00FE2043" w:rsidRDefault="00D41A19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rFonts w:cs="Arial"/>
                <w:sz w:val="20"/>
                <w:szCs w:val="20"/>
              </w:rPr>
              <w:t>Uključena je prazni</w:t>
            </w:r>
            <w:r w:rsidR="00DA2A4C" w:rsidRPr="00FE2043">
              <w:rPr>
                <w:rFonts w:cs="Arial"/>
                <w:sz w:val="20"/>
                <w:szCs w:val="20"/>
              </w:rPr>
              <w:t xml:space="preserve">na između dva raspona u formuli, </w:t>
            </w:r>
            <w:r w:rsidR="005139C0" w:rsidRPr="00FE2043">
              <w:rPr>
                <w:rFonts w:cs="Arial"/>
                <w:sz w:val="20"/>
                <w:szCs w:val="20"/>
              </w:rPr>
              <w:t>najčešće je izostavljen znak dvotočka ili točka zarez.</w:t>
            </w:r>
          </w:p>
          <w:p w14:paraId="2CB42DB4" w14:textId="77777777" w:rsidR="009E40B7" w:rsidRPr="00FE2043" w:rsidRDefault="00D83884" w:rsidP="008774D8">
            <w:pPr>
              <w:widowControl w:val="0"/>
              <w:spacing w:before="40" w:after="40"/>
              <w:rPr>
                <w:rFonts w:cs="Arial"/>
                <w:sz w:val="20"/>
                <w:szCs w:val="20"/>
              </w:rPr>
            </w:pPr>
            <w:r w:rsidRPr="00FE2043"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7AA48239" wp14:editId="1424BFAB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610870</wp:posOffset>
                  </wp:positionV>
                  <wp:extent cx="103505" cy="109855"/>
                  <wp:effectExtent l="0" t="0" r="0" b="4445"/>
                  <wp:wrapNone/>
                  <wp:docPr id="1428200061" name="Slika 142820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5799" w:rsidRPr="00FE2043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60D9B971" wp14:editId="1BAC1858">
                  <wp:extent cx="3052015" cy="971550"/>
                  <wp:effectExtent l="19050" t="19050" r="15240" b="19050"/>
                  <wp:docPr id="106" name="Slika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pogreška nu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69"/>
                          <a:stretch/>
                        </pic:blipFill>
                        <pic:spPr bwMode="auto">
                          <a:xfrm>
                            <a:off x="0" y="0"/>
                            <a:ext cx="3052800" cy="9718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1DE7A7" w14:textId="7B23A79F" w:rsidR="00E74E73" w:rsidRPr="00FE2043" w:rsidRDefault="00331484" w:rsidP="00C40F9E">
      <w:pPr>
        <w:pStyle w:val="-TEKST"/>
        <w:spacing w:before="240"/>
        <w:ind w:right="-11"/>
        <w:jc w:val="left"/>
      </w:pPr>
      <w:r w:rsidRPr="00FE2043">
        <w:t>F</w:t>
      </w:r>
      <w:r w:rsidR="00163799" w:rsidRPr="00FE2043">
        <w:t>ormul</w:t>
      </w:r>
      <w:r w:rsidRPr="00FE2043">
        <w:t>a</w:t>
      </w:r>
      <w:r w:rsidR="00163799" w:rsidRPr="00FE2043">
        <w:t xml:space="preserve"> </w:t>
      </w:r>
      <w:r w:rsidRPr="00FE2043">
        <w:t xml:space="preserve">se može </w:t>
      </w:r>
      <w:r w:rsidR="00163799" w:rsidRPr="00FE2043">
        <w:t>ispraviti ili promijeniti</w:t>
      </w:r>
      <w:r w:rsidR="00E74E73" w:rsidRPr="00FE2043">
        <w:t xml:space="preserve"> </w:t>
      </w:r>
      <w:r w:rsidR="003C37A9" w:rsidRPr="00FE2043">
        <w:t xml:space="preserve">u postupku uređivanja u koji se dolazi </w:t>
      </w:r>
      <w:r w:rsidR="00E74E73" w:rsidRPr="00FE2043">
        <w:t>dvostruk</w:t>
      </w:r>
      <w:r w:rsidR="003C37A9" w:rsidRPr="00FE2043">
        <w:t>im</w:t>
      </w:r>
      <w:r w:rsidR="00E74E73" w:rsidRPr="00FE2043">
        <w:t xml:space="preserve"> klik</w:t>
      </w:r>
      <w:r w:rsidR="003C37A9" w:rsidRPr="00FE2043">
        <w:t>om</w:t>
      </w:r>
      <w:r w:rsidR="00E74E73" w:rsidRPr="00FE2043">
        <w:t xml:space="preserve"> </w:t>
      </w:r>
      <w:r w:rsidR="004D4469" w:rsidRPr="00FE2043">
        <w:t xml:space="preserve">mišem </w:t>
      </w:r>
      <w:r w:rsidR="00E74E73" w:rsidRPr="00FE2043">
        <w:t xml:space="preserve">na ćeliju s formulom ili </w:t>
      </w:r>
      <w:r w:rsidR="00CB6E6B" w:rsidRPr="00FE2043">
        <w:t xml:space="preserve">klikom </w:t>
      </w:r>
      <w:r w:rsidR="004D4469" w:rsidRPr="00FE2043">
        <w:t xml:space="preserve">mišem </w:t>
      </w:r>
      <w:r w:rsidR="00E74E73" w:rsidRPr="00FE2043">
        <w:t>na tra</w:t>
      </w:r>
      <w:r w:rsidR="00CB6E6B" w:rsidRPr="00FE2043">
        <w:t>ku</w:t>
      </w:r>
      <w:r w:rsidR="00E74E73" w:rsidRPr="00FE2043">
        <w:t xml:space="preserve"> formule. </w:t>
      </w:r>
      <w:r w:rsidR="00CB6E6B" w:rsidRPr="00FE2043">
        <w:t xml:space="preserve">Ćelije koje sudjeluju u formuli tada su </w:t>
      </w:r>
      <w:r w:rsidR="007C0F3D" w:rsidRPr="00FE2043">
        <w:t xml:space="preserve">osjenčane i </w:t>
      </w:r>
      <w:r w:rsidR="00CB6E6B" w:rsidRPr="00FE2043">
        <w:t xml:space="preserve">označene posebnim </w:t>
      </w:r>
      <w:r w:rsidRPr="00FE2043">
        <w:t>okvirima u boji. Istu boju imaju i adrese ćelija u formuli koja se uređuje</w:t>
      </w:r>
      <w:r w:rsidR="00CB6E6B" w:rsidRPr="00FE2043">
        <w:t>.</w:t>
      </w:r>
    </w:p>
    <w:p w14:paraId="064CC1C5" w14:textId="77777777" w:rsidR="00B762BD" w:rsidRPr="00FE2043" w:rsidRDefault="00455799" w:rsidP="003C3A5C">
      <w:pPr>
        <w:pStyle w:val="-TEKST"/>
        <w:jc w:val="left"/>
      </w:pPr>
      <w:r w:rsidRPr="00FE2043">
        <w:rPr>
          <w:noProof/>
        </w:rPr>
        <w:drawing>
          <wp:inline distT="0" distB="0" distL="0" distR="0" wp14:anchorId="342E97D9" wp14:editId="7A843C4A">
            <wp:extent cx="3005455" cy="1190625"/>
            <wp:effectExtent l="19050" t="19050" r="23495" b="28575"/>
            <wp:docPr id="107" name="Slika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formula uredivanje - izrezan"/>
                    <pic:cNvPicPr>
                      <a:picLocks noChangeAspect="1" noChangeArrowheads="1"/>
                    </pic:cNvPicPr>
                  </pic:nvPicPr>
                  <pic:blipFill rotWithShape="1"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072"/>
                    <a:stretch/>
                  </pic:blipFill>
                  <pic:spPr bwMode="auto">
                    <a:xfrm>
                      <a:off x="0" y="0"/>
                      <a:ext cx="3009907" cy="119238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25CB6" w14:textId="77777777" w:rsidR="00B762BD" w:rsidRPr="00FE2043" w:rsidRDefault="00B762BD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5A9B8A28" w14:textId="77777777" w:rsidR="00D41A19" w:rsidRPr="00FE2043" w:rsidRDefault="00B31338" w:rsidP="00C15055">
      <w:pPr>
        <w:pStyle w:val="1-1-NASLOV"/>
      </w:pPr>
      <w:bookmarkStart w:id="107" w:name="a42"/>
      <w:bookmarkStart w:id="108" w:name="_Toc146188113"/>
      <w:r w:rsidRPr="00FE2043">
        <w:lastRenderedPageBreak/>
        <w:t>5</w:t>
      </w:r>
      <w:r w:rsidR="00D41A19" w:rsidRPr="00FE2043">
        <w:t>.2. Adresiranje</w:t>
      </w:r>
      <w:bookmarkEnd w:id="107"/>
      <w:bookmarkEnd w:id="108"/>
    </w:p>
    <w:p w14:paraId="1C100AC8" w14:textId="2A53BAB8" w:rsidR="00116BEA" w:rsidRPr="00FE2043" w:rsidRDefault="00386846" w:rsidP="006B7581">
      <w:pPr>
        <w:pStyle w:val="-TEKST"/>
        <w:ind w:right="-10"/>
        <w:jc w:val="left"/>
      </w:pPr>
      <w:r w:rsidRPr="00FE2043">
        <w:t>Svaka ćelija ima svoju adresu (</w:t>
      </w:r>
      <w:r w:rsidR="00E7360A" w:rsidRPr="00FE2043">
        <w:t>slovna oznaka</w:t>
      </w:r>
      <w:r w:rsidRPr="00FE2043">
        <w:t xml:space="preserve"> stupca i broj </w:t>
      </w:r>
      <w:r w:rsidR="00F5407F" w:rsidRPr="00FE2043">
        <w:t>re</w:t>
      </w:r>
      <w:r w:rsidR="00E73704" w:rsidRPr="00FE2043">
        <w:t>t</w:t>
      </w:r>
      <w:r w:rsidRPr="00FE2043">
        <w:t xml:space="preserve">ka). </w:t>
      </w:r>
      <w:r w:rsidR="00116BEA" w:rsidRPr="00FE2043">
        <w:t xml:space="preserve">Adresa ćelije je jedinstvena na računalu. </w:t>
      </w:r>
      <w:r w:rsidR="003C37A9" w:rsidRPr="00FE2043">
        <w:t>Na primjer</w:t>
      </w:r>
      <w:r w:rsidRPr="00FE2043">
        <w:t xml:space="preserve">, </w:t>
      </w:r>
      <w:r w:rsidR="00116BEA" w:rsidRPr="00FE2043">
        <w:t xml:space="preserve">adresa </w:t>
      </w:r>
      <w:r w:rsidRPr="00FE2043">
        <w:t xml:space="preserve">B5 </w:t>
      </w:r>
      <w:r w:rsidR="00116BEA" w:rsidRPr="00FE2043">
        <w:t xml:space="preserve">označava ćeliju koja se </w:t>
      </w:r>
      <w:r w:rsidRPr="00FE2043">
        <w:t xml:space="preserve">nalazi u stupcu B i </w:t>
      </w:r>
      <w:r w:rsidR="00F5407F" w:rsidRPr="00FE2043">
        <w:t>re</w:t>
      </w:r>
      <w:r w:rsidR="00E73704" w:rsidRPr="00FE2043">
        <w:t>t</w:t>
      </w:r>
      <w:r w:rsidRPr="00FE2043">
        <w:t>ku 5.</w:t>
      </w:r>
    </w:p>
    <w:p w14:paraId="2E7A63DD" w14:textId="03203F5D" w:rsidR="00116BEA" w:rsidRPr="00FE2043" w:rsidRDefault="00CB4B58" w:rsidP="006B7581">
      <w:pPr>
        <w:pStyle w:val="-TEKST"/>
        <w:ind w:right="-10"/>
        <w:jc w:val="left"/>
      </w:pPr>
      <w:r w:rsidRPr="00FE2043">
        <w:t>A</w:t>
      </w:r>
      <w:r w:rsidR="00386846" w:rsidRPr="00FE2043">
        <w:t xml:space="preserve">ko se </w:t>
      </w:r>
      <w:r w:rsidR="003C37A9" w:rsidRPr="00FE2043">
        <w:t>rabe</w:t>
      </w:r>
      <w:r w:rsidR="00386846" w:rsidRPr="00FE2043">
        <w:t xml:space="preserve"> adrese iz </w:t>
      </w:r>
      <w:r w:rsidR="00171A40" w:rsidRPr="00FE2043">
        <w:t>drugih</w:t>
      </w:r>
      <w:r w:rsidR="00386846" w:rsidRPr="00FE2043">
        <w:t xml:space="preserve"> radnih listova ili radnih knjiga</w:t>
      </w:r>
      <w:r w:rsidR="00E73704" w:rsidRPr="00FE2043">
        <w:t>,</w:t>
      </w:r>
      <w:r w:rsidR="00386846" w:rsidRPr="00FE2043">
        <w:t xml:space="preserve"> tada </w:t>
      </w:r>
      <w:r w:rsidR="00E73704" w:rsidRPr="00FE2043">
        <w:t xml:space="preserve">se </w:t>
      </w:r>
      <w:r w:rsidR="00386846" w:rsidRPr="00FE2043">
        <w:t xml:space="preserve">ispred oznake stupca i </w:t>
      </w:r>
      <w:r w:rsidR="00F5407F" w:rsidRPr="00FE2043">
        <w:t>re</w:t>
      </w:r>
      <w:r w:rsidR="00E73704" w:rsidRPr="00FE2043">
        <w:t>t</w:t>
      </w:r>
      <w:r w:rsidR="00386846" w:rsidRPr="00FE2043">
        <w:t xml:space="preserve">ka </w:t>
      </w:r>
      <w:r w:rsidR="000C31F4" w:rsidRPr="00FE2043">
        <w:t>prikazuje</w:t>
      </w:r>
      <w:r w:rsidR="00386846" w:rsidRPr="00FE2043">
        <w:t xml:space="preserve"> ime datoteke i ime radnog</w:t>
      </w:r>
      <w:r w:rsidR="001C04F4" w:rsidRPr="00FE2043">
        <w:t>a</w:t>
      </w:r>
      <w:r w:rsidR="00386846" w:rsidRPr="00FE2043">
        <w:t xml:space="preserve"> lista</w:t>
      </w:r>
      <w:r w:rsidR="00F13291" w:rsidRPr="00FE2043">
        <w:br/>
      </w:r>
      <w:r w:rsidR="00386846" w:rsidRPr="00FE2043">
        <w:t xml:space="preserve">(npr. </w:t>
      </w:r>
      <w:r w:rsidR="00386846" w:rsidRPr="00FE2043">
        <w:rPr>
          <w:i/>
        </w:rPr>
        <w:t>'[</w:t>
      </w:r>
      <w:r w:rsidR="0075190F" w:rsidRPr="00FE2043">
        <w:rPr>
          <w:i/>
        </w:rPr>
        <w:t>Tablica</w:t>
      </w:r>
      <w:r w:rsidR="00386846" w:rsidRPr="00FE2043">
        <w:rPr>
          <w:i/>
        </w:rPr>
        <w:t>.xls</w:t>
      </w:r>
      <w:r w:rsidR="00116BEA" w:rsidRPr="00FE2043">
        <w:rPr>
          <w:i/>
        </w:rPr>
        <w:t>x</w:t>
      </w:r>
      <w:r w:rsidR="00386846" w:rsidRPr="00FE2043">
        <w:rPr>
          <w:i/>
        </w:rPr>
        <w:t>]</w:t>
      </w:r>
      <w:r w:rsidR="0075190F" w:rsidRPr="00FE2043">
        <w:rPr>
          <w:i/>
        </w:rPr>
        <w:t>Podaci</w:t>
      </w:r>
      <w:r w:rsidR="00386846" w:rsidRPr="00FE2043">
        <w:rPr>
          <w:i/>
        </w:rPr>
        <w:t>'!</w:t>
      </w:r>
      <w:r w:rsidR="00116BEA" w:rsidRPr="00FE2043">
        <w:rPr>
          <w:i/>
        </w:rPr>
        <w:t>B5</w:t>
      </w:r>
      <w:r w:rsidR="0075190F" w:rsidRPr="00FE2043">
        <w:t>)</w:t>
      </w:r>
      <w:r w:rsidRPr="00FE2043">
        <w:t>.</w:t>
      </w:r>
    </w:p>
    <w:p w14:paraId="2855DA85" w14:textId="6D18FA00" w:rsidR="00386846" w:rsidRPr="00FE2043" w:rsidRDefault="00116BEA" w:rsidP="006B7581">
      <w:pPr>
        <w:pStyle w:val="-TEKST"/>
        <w:ind w:right="-10"/>
        <w:jc w:val="left"/>
      </w:pPr>
      <w:r w:rsidRPr="00FE2043">
        <w:t>Ako je radna knjiga iz koje se rabe adrese trenutačno zatvorena</w:t>
      </w:r>
      <w:r w:rsidR="00F13291" w:rsidRPr="00FE2043">
        <w:t>,</w:t>
      </w:r>
      <w:r w:rsidRPr="00FE2043">
        <w:t xml:space="preserve"> tada se prikazuje i kompletan putokaz gdje je datoteka smještena</w:t>
      </w:r>
      <w:r w:rsidR="00F13291" w:rsidRPr="00FE2043">
        <w:br/>
      </w:r>
      <w:r w:rsidRPr="00FE2043">
        <w:t>(npr.</w:t>
      </w:r>
      <w:r w:rsidR="007F3B20">
        <w:t>:</w:t>
      </w:r>
      <w:r w:rsidRPr="00FE2043">
        <w:t xml:space="preserve"> </w:t>
      </w:r>
      <w:r w:rsidR="00F13291" w:rsidRPr="00C40F9E">
        <w:rPr>
          <w:i/>
          <w:iCs/>
        </w:rPr>
        <w:t>’C:\Korisnik\Korisničko Ime\</w:t>
      </w:r>
      <w:r w:rsidR="00F17F69" w:rsidRPr="00F17F69">
        <w:rPr>
          <w:i/>
          <w:iCs/>
        </w:rPr>
        <w:t>Dokumenti</w:t>
      </w:r>
      <w:r w:rsidR="00F13291" w:rsidRPr="00C40F9E">
        <w:rPr>
          <w:i/>
          <w:iCs/>
        </w:rPr>
        <w:t>\</w:t>
      </w:r>
      <w:r w:rsidRPr="00FE2043">
        <w:rPr>
          <w:i/>
        </w:rPr>
        <w:t>'[Tablica.xlsx]Podaci'!B5</w:t>
      </w:r>
      <w:r w:rsidRPr="00FE2043">
        <w:t>)</w:t>
      </w:r>
      <w:r w:rsidR="00F13291" w:rsidRPr="00FE2043">
        <w:t>.</w:t>
      </w:r>
    </w:p>
    <w:p w14:paraId="00ACF3DE" w14:textId="77777777" w:rsidR="00991397" w:rsidRPr="00FE2043" w:rsidRDefault="00B31338" w:rsidP="00C40F9E">
      <w:pPr>
        <w:pStyle w:val="-NASLOV"/>
      </w:pPr>
      <w:bookmarkStart w:id="109" w:name="a421"/>
      <w:r w:rsidRPr="00FE2043">
        <w:t>5</w:t>
      </w:r>
      <w:r w:rsidR="00077B69" w:rsidRPr="00FE2043">
        <w:t xml:space="preserve">.2.1. Kopiranje </w:t>
      </w:r>
      <w:r w:rsidR="000C7DFC" w:rsidRPr="00FE2043">
        <w:t xml:space="preserve">i premještanje </w:t>
      </w:r>
      <w:r w:rsidR="00077B69" w:rsidRPr="00FE2043">
        <w:t>formul</w:t>
      </w:r>
      <w:r w:rsidR="000C7DFC" w:rsidRPr="00FE2043">
        <w:t>a</w:t>
      </w:r>
      <w:bookmarkEnd w:id="109"/>
    </w:p>
    <w:p w14:paraId="06142D12" w14:textId="2C286996" w:rsidR="00991397" w:rsidRPr="00FE2043" w:rsidRDefault="00991397" w:rsidP="006B7581">
      <w:pPr>
        <w:pStyle w:val="-TEKST"/>
        <w:ind w:right="-10"/>
        <w:jc w:val="left"/>
      </w:pPr>
      <w:r w:rsidRPr="00FE2043">
        <w:t xml:space="preserve">Kopiranje ćelije koja sadrži formulu </w:t>
      </w:r>
      <w:r w:rsidR="00E73704" w:rsidRPr="00FE2043">
        <w:t>obavlja</w:t>
      </w:r>
      <w:r w:rsidRPr="00FE2043">
        <w:t xml:space="preserve"> se na isti način kao i </w:t>
      </w:r>
      <w:r w:rsidR="003C37A9" w:rsidRPr="00FE2043">
        <w:t xml:space="preserve">kopiranje </w:t>
      </w:r>
      <w:r w:rsidRPr="00FE2043">
        <w:t xml:space="preserve">ćelije s drugim vrstama podataka </w:t>
      </w:r>
      <w:r w:rsidR="00405FCC" w:rsidRPr="00FE2043">
        <w:t>–</w:t>
      </w:r>
      <w:r w:rsidRPr="00FE2043">
        <w:t xml:space="preserve"> pomoću </w:t>
      </w:r>
      <w:r w:rsidR="00171A40" w:rsidRPr="00FE2043">
        <w:t>automatske ispune</w:t>
      </w:r>
      <w:r w:rsidRPr="00FE2043">
        <w:t xml:space="preserve"> ili metodom </w:t>
      </w:r>
      <w:r w:rsidR="00AF29F4" w:rsidRPr="00FE2043">
        <w:rPr>
          <w:b/>
        </w:rPr>
        <w:t>Kopiraj</w:t>
      </w:r>
      <w:r w:rsidR="003A107A" w:rsidRPr="00C40F9E">
        <w:rPr>
          <w:bCs w:val="0"/>
        </w:rPr>
        <w:t xml:space="preserve"> </w:t>
      </w:r>
      <w:r w:rsidR="003A107A" w:rsidRPr="00FE2043">
        <w:t xml:space="preserve">→ </w:t>
      </w:r>
      <w:r w:rsidR="00AF29F4" w:rsidRPr="00FE2043">
        <w:rPr>
          <w:b/>
        </w:rPr>
        <w:t>Zalijepi</w:t>
      </w:r>
      <w:r w:rsidRPr="00FE2043">
        <w:t>. Tim metodama formula će se primijeniti na novo</w:t>
      </w:r>
      <w:r w:rsidR="003C37A9" w:rsidRPr="00FE2043">
        <w:t>m</w:t>
      </w:r>
      <w:r w:rsidR="001C04F4" w:rsidRPr="00FE2043">
        <w:t>e</w:t>
      </w:r>
      <w:r w:rsidRPr="00FE2043">
        <w:t xml:space="preserve"> </w:t>
      </w:r>
      <w:r w:rsidR="003C37A9" w:rsidRPr="00FE2043">
        <w:t>mjestu</w:t>
      </w:r>
      <w:r w:rsidRPr="00FE2043">
        <w:t xml:space="preserve"> i preračunati, ali će se kopirati i oblikovanje izvorne ćelije.</w:t>
      </w:r>
    </w:p>
    <w:p w14:paraId="4F11BF77" w14:textId="77777777" w:rsidR="00126EA5" w:rsidRPr="00FE2043" w:rsidRDefault="00991397" w:rsidP="001C04F4">
      <w:pPr>
        <w:pStyle w:val="-TEKST"/>
        <w:ind w:right="-10"/>
        <w:jc w:val="left"/>
      </w:pPr>
      <w:r w:rsidRPr="00FE2043">
        <w:t>Međutim, ako se želi kopirati samo formula</w:t>
      </w:r>
      <w:r w:rsidR="001C04F4" w:rsidRPr="00FE2043">
        <w:t>,</w:t>
      </w:r>
      <w:r w:rsidRPr="00FE2043">
        <w:t xml:space="preserve"> bez dodatnih oblikovanja, komentara i slično, tada se nakon označavanja ćelije za kopiranje i odabira naredbe </w:t>
      </w:r>
      <w:r w:rsidR="00AF29F4" w:rsidRPr="00FE2043">
        <w:rPr>
          <w:b/>
        </w:rPr>
        <w:t>Kopiraj</w:t>
      </w:r>
      <w:r w:rsidRPr="00FE2043">
        <w:t xml:space="preserve"> </w:t>
      </w:r>
      <w:r w:rsidR="00E10D55" w:rsidRPr="00FE2043">
        <w:t>na novo</w:t>
      </w:r>
      <w:r w:rsidR="003C37A9" w:rsidRPr="00FE2043">
        <w:t>m</w:t>
      </w:r>
      <w:r w:rsidR="004D4469" w:rsidRPr="00FE2043">
        <w:t>e</w:t>
      </w:r>
      <w:r w:rsidR="00E10D55" w:rsidRPr="00FE2043">
        <w:t xml:space="preserve"> </w:t>
      </w:r>
      <w:r w:rsidR="003C37A9" w:rsidRPr="00FE2043">
        <w:t>mjestu</w:t>
      </w:r>
      <w:r w:rsidR="00E10D55" w:rsidRPr="00FE2043">
        <w:t xml:space="preserve"> </w:t>
      </w:r>
      <w:r w:rsidR="00BE11BB" w:rsidRPr="00FE2043">
        <w:t>rabi mogućnost lijepljenja</w:t>
      </w:r>
      <w:r w:rsidR="00026FE0" w:rsidRPr="00FE2043">
        <w:t xml:space="preserve"> samo formule</w:t>
      </w:r>
      <w:r w:rsidR="006C6989" w:rsidRPr="00FE2043">
        <w:t xml:space="preserve">: </w:t>
      </w:r>
    </w:p>
    <w:p w14:paraId="76EB18D8" w14:textId="77777777" w:rsidR="00126EA5" w:rsidRPr="00FE2043" w:rsidRDefault="00126EA5" w:rsidP="00CB3586">
      <w:pPr>
        <w:pStyle w:val="-TEKST"/>
        <w:numPr>
          <w:ilvl w:val="0"/>
          <w:numId w:val="73"/>
        </w:numPr>
        <w:ind w:right="-10"/>
        <w:jc w:val="left"/>
      </w:pPr>
      <w:r w:rsidRPr="00FE2043">
        <w:t xml:space="preserve">kartica </w:t>
      </w:r>
      <w:r w:rsidRPr="00FE2043">
        <w:rPr>
          <w:i/>
        </w:rPr>
        <w:t>Polazno</w:t>
      </w:r>
      <w:r w:rsidRPr="00FE2043">
        <w:t xml:space="preserve"> → skupina </w:t>
      </w:r>
      <w:r w:rsidRPr="00FE2043">
        <w:rPr>
          <w:i/>
        </w:rPr>
        <w:t>Međuspremnik</w:t>
      </w:r>
      <w:r w:rsidRPr="00FE2043">
        <w:t xml:space="preserve"> →</w:t>
      </w:r>
      <w:r w:rsidR="00C944E7" w:rsidRPr="00FE2043">
        <w:t xml:space="preserve"> donji dio naredbe</w:t>
      </w:r>
      <w:r w:rsidRPr="00FE2043">
        <w:t xml:space="preserve"> </w:t>
      </w:r>
      <w:r w:rsidR="00026FE0" w:rsidRPr="00FE2043">
        <w:rPr>
          <w:i/>
        </w:rPr>
        <w:t>Lijepljenje</w:t>
      </w:r>
      <w:r w:rsidRPr="00FE2043">
        <w:rPr>
          <w:i/>
        </w:rPr>
        <w:t xml:space="preserve"> </w:t>
      </w:r>
      <w:r w:rsidRPr="00FE2043">
        <w:t xml:space="preserve">→ </w:t>
      </w:r>
      <w:r w:rsidR="00C944E7" w:rsidRPr="00FE2043">
        <w:rPr>
          <w:i/>
        </w:rPr>
        <w:t xml:space="preserve">Zalijepi </w:t>
      </w:r>
      <w:r w:rsidR="00C944E7" w:rsidRPr="00FE2043">
        <w:t xml:space="preserve">→ </w:t>
      </w:r>
      <w:r w:rsidRPr="00FE2043">
        <w:t xml:space="preserve">mogućnost </w:t>
      </w:r>
      <w:r w:rsidRPr="00FE2043">
        <w:rPr>
          <w:b/>
        </w:rPr>
        <w:t>Formule</w:t>
      </w:r>
    </w:p>
    <w:p w14:paraId="3425048A" w14:textId="66AC3F9D" w:rsidR="00026FE0" w:rsidRPr="00FE2043" w:rsidRDefault="00105CAF" w:rsidP="00026FE0">
      <w:pPr>
        <w:pStyle w:val="-TEKST"/>
        <w:ind w:left="720" w:right="-10"/>
        <w:jc w:val="left"/>
      </w:pPr>
      <w:r w:rsidRPr="00FE2043">
        <w:rPr>
          <w:noProof/>
        </w:rPr>
        <w:drawing>
          <wp:inline distT="0" distB="0" distL="0" distR="0" wp14:anchorId="3E09E8A1" wp14:editId="1D2E4B2C">
            <wp:extent cx="1566000" cy="2881811"/>
            <wp:effectExtent l="19050" t="19050" r="15240" b="13970"/>
            <wp:docPr id="179473333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33335" name="Slika 1794733335"/>
                    <pic:cNvPicPr/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000" cy="28818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2BF588" w14:textId="77777777" w:rsidR="00991397" w:rsidRPr="00FE2043" w:rsidRDefault="006E72FB" w:rsidP="00CB3586">
      <w:pPr>
        <w:pStyle w:val="-TEKST"/>
        <w:numPr>
          <w:ilvl w:val="0"/>
          <w:numId w:val="73"/>
        </w:numPr>
        <w:ind w:right="-10"/>
        <w:jc w:val="left"/>
      </w:pPr>
      <w:r w:rsidRPr="00FE2043">
        <w:t>brzi izbornik</w:t>
      </w:r>
      <w:r w:rsidR="000C31F4" w:rsidRPr="00FE2043">
        <w:t xml:space="preserve"> </w:t>
      </w:r>
      <w:r w:rsidR="00B81A50" w:rsidRPr="00FE2043">
        <w:t>→</w:t>
      </w:r>
      <w:r w:rsidR="000C31F4" w:rsidRPr="00FE2043">
        <w:t xml:space="preserve"> </w:t>
      </w:r>
      <w:r w:rsidRPr="00FE2043">
        <w:rPr>
          <w:i/>
        </w:rPr>
        <w:t>Mogućnosti lijepljenja</w:t>
      </w:r>
      <w:r w:rsidR="000C31F4" w:rsidRPr="00FE2043">
        <w:t xml:space="preserve"> </w:t>
      </w:r>
      <w:r w:rsidR="00B81A50" w:rsidRPr="00FE2043">
        <w:t>→</w:t>
      </w:r>
      <w:r w:rsidR="000C31F4" w:rsidRPr="00FE2043">
        <w:t xml:space="preserve"> </w:t>
      </w:r>
      <w:r w:rsidR="00BE11BB" w:rsidRPr="00FE2043">
        <w:rPr>
          <w:b/>
        </w:rPr>
        <w:t>Formul</w:t>
      </w:r>
      <w:r w:rsidR="00AF29F4" w:rsidRPr="00FE2043">
        <w:rPr>
          <w:b/>
        </w:rPr>
        <w:t>e</w:t>
      </w:r>
      <w:r w:rsidR="00991397" w:rsidRPr="00FE2043">
        <w:t>.</w:t>
      </w:r>
    </w:p>
    <w:p w14:paraId="30771C41" w14:textId="77777777" w:rsidR="006E72FB" w:rsidRPr="00FE2043" w:rsidRDefault="006E72FB" w:rsidP="006E72FB">
      <w:pPr>
        <w:pStyle w:val="-TEKST"/>
        <w:ind w:left="720" w:right="-10"/>
        <w:jc w:val="left"/>
      </w:pPr>
      <w:r w:rsidRPr="00FE2043">
        <w:rPr>
          <w:noProof/>
        </w:rPr>
        <w:drawing>
          <wp:inline distT="0" distB="0" distL="0" distR="0" wp14:anchorId="140692EE" wp14:editId="5B3F73ED">
            <wp:extent cx="1566000" cy="692792"/>
            <wp:effectExtent l="19050" t="19050" r="15240" b="12065"/>
            <wp:docPr id="1130" name="Slika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Slika 1130"/>
                    <pic:cNvPicPr/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000" cy="69279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7BBE07" w14:textId="77777777" w:rsidR="00105CAF" w:rsidRPr="00FE2043" w:rsidRDefault="00105CAF" w:rsidP="006B7581">
      <w:pPr>
        <w:pStyle w:val="-TEKST"/>
        <w:ind w:right="-10"/>
        <w:jc w:val="left"/>
      </w:pPr>
      <w:r w:rsidRPr="00FE2043">
        <w:t xml:space="preserve">Ovisno o vrsti adrese koja se koristi u formuli, kopiranjem formule na drugo mjesto, adrese se mogu promijeniti i prilagoditi tom novom mjestu. </w:t>
      </w:r>
    </w:p>
    <w:p w14:paraId="2C029C92" w14:textId="05E261E7" w:rsidR="00E9687D" w:rsidRPr="00FE2043" w:rsidRDefault="000C7DFC" w:rsidP="00C40F9E">
      <w:pPr>
        <w:pStyle w:val="-TEKST"/>
        <w:spacing w:before="240"/>
        <w:ind w:right="-10"/>
        <w:jc w:val="left"/>
      </w:pPr>
      <w:r w:rsidRPr="00FE2043">
        <w:lastRenderedPageBreak/>
        <w:t xml:space="preserve">Postupak premještanja formula identičan je postupku premještanja podataka. Rabe se naredbe </w:t>
      </w:r>
      <w:r w:rsidRPr="00FE2043">
        <w:rPr>
          <w:b/>
        </w:rPr>
        <w:t>Izreži</w:t>
      </w:r>
      <w:r w:rsidRPr="00FE2043">
        <w:t xml:space="preserve"> i </w:t>
      </w:r>
      <w:r w:rsidRPr="00FE2043">
        <w:rPr>
          <w:b/>
        </w:rPr>
        <w:t>Zalijepi</w:t>
      </w:r>
      <w:r w:rsidRPr="00FE2043">
        <w:t xml:space="preserve"> ili </w:t>
      </w:r>
      <w:r w:rsidR="004D4469" w:rsidRPr="00FE2043">
        <w:t xml:space="preserve">se </w:t>
      </w:r>
      <w:r w:rsidRPr="00FE2043">
        <w:t xml:space="preserve">premještanje može obaviti pomoću miša pomicanjem ćelije. </w:t>
      </w:r>
      <w:r w:rsidR="00016728" w:rsidRPr="00FE2043">
        <w:t>Međutim,</w:t>
      </w:r>
      <w:r w:rsidR="00105CAF" w:rsidRPr="00FE2043">
        <w:t xml:space="preserve"> k</w:t>
      </w:r>
      <w:r w:rsidR="00E9687D" w:rsidRPr="00FE2043">
        <w:t>od premještanja</w:t>
      </w:r>
      <w:r w:rsidR="00FE39A7" w:rsidRPr="00FE2043">
        <w:t>,</w:t>
      </w:r>
      <w:r w:rsidR="00E9687D" w:rsidRPr="00FE2043">
        <w:t xml:space="preserve"> adrese </w:t>
      </w:r>
      <w:r w:rsidR="00016728" w:rsidRPr="00FE2043">
        <w:t xml:space="preserve">se </w:t>
      </w:r>
      <w:r w:rsidR="00E9687D" w:rsidRPr="00FE2043">
        <w:t>u formuli ne mijenjaju</w:t>
      </w:r>
      <w:r w:rsidR="00105CAF" w:rsidRPr="00FE2043">
        <w:t xml:space="preserve"> i ne prilagođavaju novom položaju</w:t>
      </w:r>
      <w:r w:rsidR="00E9687D" w:rsidRPr="00FE2043">
        <w:t>.</w:t>
      </w:r>
    </w:p>
    <w:p w14:paraId="7D899871" w14:textId="42835935" w:rsidR="00A9175C" w:rsidRPr="00FE2043" w:rsidRDefault="00B31338" w:rsidP="00C40F9E">
      <w:pPr>
        <w:pStyle w:val="-NASLOV"/>
      </w:pPr>
      <w:bookmarkStart w:id="110" w:name="a422"/>
      <w:r w:rsidRPr="00FE2043">
        <w:t>5</w:t>
      </w:r>
      <w:r w:rsidR="00A9175C" w:rsidRPr="00FE2043">
        <w:t>.2.2. Vrste adresa</w:t>
      </w:r>
      <w:bookmarkEnd w:id="110"/>
    </w:p>
    <w:p w14:paraId="22AA2190" w14:textId="77777777" w:rsidR="00D41A19" w:rsidRPr="00FE2043" w:rsidRDefault="00D41A19" w:rsidP="006B7581">
      <w:pPr>
        <w:pStyle w:val="-TEKST"/>
        <w:ind w:right="-10"/>
        <w:jc w:val="left"/>
      </w:pPr>
      <w:r w:rsidRPr="00FE2043">
        <w:t xml:space="preserve">Kada se kopira ćelija s formulom, </w:t>
      </w:r>
      <w:r w:rsidR="000C7DFC" w:rsidRPr="00FE2043">
        <w:t xml:space="preserve">adrese </w:t>
      </w:r>
      <w:r w:rsidR="004D4469" w:rsidRPr="00FE2043">
        <w:t xml:space="preserve">se </w:t>
      </w:r>
      <w:r w:rsidR="000C7DFC" w:rsidRPr="00FE2043">
        <w:t xml:space="preserve">ćelija u </w:t>
      </w:r>
      <w:r w:rsidRPr="00FE2043">
        <w:t>formul</w:t>
      </w:r>
      <w:r w:rsidR="000C7DFC" w:rsidRPr="00FE2043">
        <w:t>i</w:t>
      </w:r>
      <w:r w:rsidRPr="00FE2043">
        <w:t xml:space="preserve"> </w:t>
      </w:r>
      <w:r w:rsidR="006E72FB" w:rsidRPr="00FE2043">
        <w:t xml:space="preserve">mijenjaju i </w:t>
      </w:r>
      <w:r w:rsidRPr="00FE2043">
        <w:t>automatski prilagođava</w:t>
      </w:r>
      <w:r w:rsidR="000C7DFC" w:rsidRPr="00FE2043">
        <w:t>ju</w:t>
      </w:r>
      <w:r w:rsidRPr="00FE2043">
        <w:t xml:space="preserve"> novom</w:t>
      </w:r>
      <w:r w:rsidR="001C04F4" w:rsidRPr="00FE2043">
        <w:t>e</w:t>
      </w:r>
      <w:r w:rsidRPr="00FE2043">
        <w:t xml:space="preserve"> mjestu. To se naziva </w:t>
      </w:r>
      <w:r w:rsidRPr="00FE2043">
        <w:rPr>
          <w:b/>
        </w:rPr>
        <w:t>relativnim adresiranjem</w:t>
      </w:r>
      <w:r w:rsidR="000C7DFC" w:rsidRPr="00FE2043">
        <w:t xml:space="preserve"> (npr</w:t>
      </w:r>
      <w:r w:rsidR="00E9687D" w:rsidRPr="00FE2043">
        <w:t>.</w:t>
      </w:r>
      <w:r w:rsidR="000C7DFC" w:rsidRPr="00FE2043">
        <w:t xml:space="preserve"> A1)</w:t>
      </w:r>
      <w:r w:rsidR="003C37A9" w:rsidRPr="00FE2043">
        <w:rPr>
          <w:bCs w:val="0"/>
        </w:rPr>
        <w:t>,</w:t>
      </w:r>
      <w:r w:rsidRPr="00FE2043">
        <w:rPr>
          <w:b/>
        </w:rPr>
        <w:t xml:space="preserve"> </w:t>
      </w:r>
      <w:r w:rsidRPr="00FE2043">
        <w:t>jer se adrese u izvornoj formuli same podešavaju kako bi se prilagodile novom</w:t>
      </w:r>
      <w:r w:rsidR="001C04F4" w:rsidRPr="00FE2043">
        <w:t>e</w:t>
      </w:r>
      <w:r w:rsidRPr="00FE2043">
        <w:t xml:space="preserve"> </w:t>
      </w:r>
      <w:r w:rsidR="00F5407F" w:rsidRPr="00FE2043">
        <w:t>re</w:t>
      </w:r>
      <w:r w:rsidR="00E73704" w:rsidRPr="00FE2043">
        <w:t>t</w:t>
      </w:r>
      <w:r w:rsidRPr="00FE2043">
        <w:t>ku ili stupcu koji sudjeluj</w:t>
      </w:r>
      <w:r w:rsidR="003C37A9" w:rsidRPr="00FE2043">
        <w:t>e</w:t>
      </w:r>
      <w:r w:rsidRPr="00FE2043">
        <w:t xml:space="preserve"> u izračunu formule.</w:t>
      </w:r>
    </w:p>
    <w:p w14:paraId="73D64430" w14:textId="77777777" w:rsidR="00626BE1" w:rsidRPr="00FE2043" w:rsidRDefault="00455799" w:rsidP="006B7581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221FE3BB" wp14:editId="3C7054AD">
            <wp:extent cx="2592000" cy="925091"/>
            <wp:effectExtent l="19050" t="19050" r="18415" b="27940"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relativna adresa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92509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02CC16" w14:textId="77777777" w:rsidR="00D41A19" w:rsidRPr="00FE2043" w:rsidRDefault="00D41A19" w:rsidP="00FF0207">
      <w:pPr>
        <w:pStyle w:val="-TEKST"/>
        <w:spacing w:before="240"/>
        <w:ind w:right="-10"/>
        <w:jc w:val="left"/>
      </w:pPr>
      <w:r w:rsidRPr="00FE2043">
        <w:t xml:space="preserve">Ponekad nije potrebno da se adrese podešavaju </w:t>
      </w:r>
      <w:r w:rsidR="00171A40" w:rsidRPr="00FE2043">
        <w:t xml:space="preserve">i mijenjaju </w:t>
      </w:r>
      <w:r w:rsidRPr="00FE2043">
        <w:t>prilikom kopiranja formule. U tom</w:t>
      </w:r>
      <w:r w:rsidR="001C04F4" w:rsidRPr="00FE2043">
        <w:t>e</w:t>
      </w:r>
      <w:r w:rsidRPr="00FE2043">
        <w:t xml:space="preserve"> </w:t>
      </w:r>
      <w:r w:rsidR="004D4469" w:rsidRPr="00FE2043">
        <w:t xml:space="preserve">se </w:t>
      </w:r>
      <w:r w:rsidRPr="00FE2043">
        <w:t xml:space="preserve">slučaju </w:t>
      </w:r>
      <w:r w:rsidR="003C37A9" w:rsidRPr="00FE2043">
        <w:t xml:space="preserve">rabe </w:t>
      </w:r>
      <w:r w:rsidRPr="00FE2043">
        <w:rPr>
          <w:b/>
        </w:rPr>
        <w:t>apsolutne adrese</w:t>
      </w:r>
      <w:r w:rsidRPr="00FE2043">
        <w:t xml:space="preserve"> ćelija, koje se </w:t>
      </w:r>
      <w:r w:rsidR="00630D09" w:rsidRPr="00FE2043">
        <w:t xml:space="preserve">kopiranjem </w:t>
      </w:r>
      <w:r w:rsidRPr="00FE2043">
        <w:t xml:space="preserve">ne mijenjaju. Adrese u formuli pretvaraju </w:t>
      </w:r>
      <w:r w:rsidR="003C37A9" w:rsidRPr="00FE2043">
        <w:t xml:space="preserve">se </w:t>
      </w:r>
      <w:r w:rsidRPr="00FE2043">
        <w:t>u apsolutne pomoću znaka za dolar ($) ispred slov</w:t>
      </w:r>
      <w:r w:rsidR="00E7360A" w:rsidRPr="00FE2043">
        <w:t>ne oznake</w:t>
      </w:r>
      <w:r w:rsidRPr="00FE2043">
        <w:t xml:space="preserve"> </w:t>
      </w:r>
      <w:r w:rsidR="00CB4B58" w:rsidRPr="00FE2043">
        <w:t xml:space="preserve">stupca </w:t>
      </w:r>
      <w:r w:rsidRPr="00FE2043">
        <w:t xml:space="preserve">i ispred broja </w:t>
      </w:r>
      <w:r w:rsidR="00CB4B58" w:rsidRPr="00FE2043">
        <w:t>re</w:t>
      </w:r>
      <w:r w:rsidR="00E73704" w:rsidRPr="00FE2043">
        <w:t>t</w:t>
      </w:r>
      <w:r w:rsidR="00CB4B58" w:rsidRPr="00FE2043">
        <w:t xml:space="preserve">ka </w:t>
      </w:r>
      <w:r w:rsidRPr="00FE2043">
        <w:t xml:space="preserve">koji čine adresu ćelije (npr. $A$2). </w:t>
      </w:r>
    </w:p>
    <w:p w14:paraId="4C5C6280" w14:textId="1720F00E" w:rsidR="00626BE1" w:rsidRPr="00FE2043" w:rsidRDefault="004F7719" w:rsidP="006B7581">
      <w:pPr>
        <w:pStyle w:val="-TEKST"/>
        <w:ind w:right="-10"/>
        <w:jc w:val="left"/>
        <w:rPr>
          <w:b/>
        </w:rPr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C6D3F39" wp14:editId="461F4765">
                <wp:simplePos x="0" y="0"/>
                <wp:positionH relativeFrom="column">
                  <wp:posOffset>-1916430</wp:posOffset>
                </wp:positionH>
                <wp:positionV relativeFrom="paragraph">
                  <wp:posOffset>1970405</wp:posOffset>
                </wp:positionV>
                <wp:extent cx="1619885" cy="1119505"/>
                <wp:effectExtent l="0" t="0" r="0" b="0"/>
                <wp:wrapNone/>
                <wp:docPr id="1489618826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1195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0FB175" w14:textId="77777777" w:rsidR="004F7719" w:rsidRPr="009D6FB7" w:rsidRDefault="004F7719" w:rsidP="004F7719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D6FB7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3017C0E1" w14:textId="77777777" w:rsidR="004F7719" w:rsidRPr="009D6FB7" w:rsidRDefault="004F7719" w:rsidP="004F7719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O </w:t>
                            </w:r>
                            <w:r w:rsidR="00026913">
                              <w:rPr>
                                <w:sz w:val="18"/>
                                <w:szCs w:val="18"/>
                              </w:rPr>
                              <w:t xml:space="preserve">uporabi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miješani</w:t>
                            </w:r>
                            <w:r w:rsidR="00026913">
                              <w:rPr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adresa više je riječi na tečaju </w:t>
                            </w:r>
                            <w:r w:rsidRPr="005F5E4E"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  <w:t>Proračunske tablice – napredna razina</w:t>
                            </w:r>
                            <w:r w:rsidRPr="009D6FB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D3F39" id="_x0000_s1101" type="#_x0000_t202" style="position:absolute;margin-left:-150.9pt;margin-top:155.15pt;width:127.55pt;height:88.1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" filled="f" fillcolor="#ddd" strokeweight=".25pt">
                <v:fill opacity="32896f"/>
                <v:textbox>
                  <w:txbxContent>
                    <w:p w14:paraId="770FB175" w14:textId="77777777" w:rsidR="004F7719" w:rsidRPr="009D6FB7" w:rsidRDefault="004F7719" w:rsidP="004F7719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9D6FB7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3017C0E1" w14:textId="77777777" w:rsidR="004F7719" w:rsidRPr="009D6FB7" w:rsidRDefault="004F7719" w:rsidP="004F7719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O </w:t>
                      </w:r>
                      <w:r w:rsidR="00026913">
                        <w:rPr>
                          <w:sz w:val="18"/>
                          <w:szCs w:val="18"/>
                        </w:rPr>
                        <w:t xml:space="preserve">uporabi </w:t>
                      </w:r>
                      <w:r>
                        <w:rPr>
                          <w:sz w:val="18"/>
                          <w:szCs w:val="18"/>
                        </w:rPr>
                        <w:t>miješani</w:t>
                      </w:r>
                      <w:r w:rsidR="00026913">
                        <w:rPr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sz w:val="18"/>
                          <w:szCs w:val="18"/>
                        </w:rPr>
                        <w:t xml:space="preserve"> adresa više je riječi na tečaju </w:t>
                      </w:r>
                      <w:r w:rsidRPr="005F5E4E">
                        <w:rPr>
                          <w:b/>
                          <w:bCs w:val="0"/>
                          <w:sz w:val="18"/>
                          <w:szCs w:val="18"/>
                        </w:rPr>
                        <w:t>Proračunske tablice – napredna razina</w:t>
                      </w:r>
                      <w:r w:rsidRPr="009D6FB7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16728" w:rsidRPr="00FE2043">
        <w:rPr>
          <w:b/>
          <w:noProof/>
        </w:rPr>
        <w:drawing>
          <wp:inline distT="0" distB="0" distL="0" distR="0" wp14:anchorId="267A60EE" wp14:editId="7202C394">
            <wp:extent cx="3962400" cy="2162175"/>
            <wp:effectExtent l="19050" t="19050" r="19050" b="28575"/>
            <wp:docPr id="125738832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388326" name="Slika 1257388326"/>
                    <pic:cNvPicPr/>
                  </pic:nvPicPr>
                  <pic:blipFill rotWithShape="1"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7"/>
                    <a:stretch/>
                  </pic:blipFill>
                  <pic:spPr bwMode="auto">
                    <a:xfrm>
                      <a:off x="0" y="0"/>
                      <a:ext cx="3962400" cy="21621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BA1BE" w14:textId="121B9BDB" w:rsidR="00D41A19" w:rsidRPr="00FE2043" w:rsidRDefault="00D41A19" w:rsidP="00FF0207">
      <w:pPr>
        <w:pStyle w:val="-TEKST"/>
        <w:spacing w:before="240"/>
        <w:ind w:right="-10"/>
        <w:jc w:val="left"/>
      </w:pPr>
      <w:r w:rsidRPr="00FE2043">
        <w:rPr>
          <w:b/>
        </w:rPr>
        <w:t>Miješane adrese</w:t>
      </w:r>
      <w:r w:rsidRPr="00FE2043">
        <w:t xml:space="preserve"> su adrese koje su djelomično apsolutne</w:t>
      </w:r>
      <w:r w:rsidR="00D80E9A" w:rsidRPr="00FE2043">
        <w:t xml:space="preserve"> i djelomično relativne</w:t>
      </w:r>
      <w:r w:rsidRPr="00FE2043">
        <w:t xml:space="preserve"> (npr. A</w:t>
      </w:r>
      <w:r w:rsidR="00D80E9A" w:rsidRPr="00FE2043">
        <w:t>$</w:t>
      </w:r>
      <w:r w:rsidRPr="00FE2043">
        <w:t>2</w:t>
      </w:r>
      <w:r w:rsidR="00171A40" w:rsidRPr="00FE2043">
        <w:t xml:space="preserve"> ili </w:t>
      </w:r>
      <w:r w:rsidR="00D80E9A" w:rsidRPr="00FE2043">
        <w:t>$</w:t>
      </w:r>
      <w:r w:rsidR="00171A40" w:rsidRPr="00FE2043">
        <w:t>A2</w:t>
      </w:r>
      <w:r w:rsidRPr="00FE2043">
        <w:t xml:space="preserve">). Kada se formula </w:t>
      </w:r>
      <w:r w:rsidR="00E73704" w:rsidRPr="00FE2043">
        <w:t>s</w:t>
      </w:r>
      <w:r w:rsidRPr="00FE2043">
        <w:t xml:space="preserve"> miješan</w:t>
      </w:r>
      <w:r w:rsidR="00E73704" w:rsidRPr="00FE2043">
        <w:t>om</w:t>
      </w:r>
      <w:r w:rsidRPr="00FE2043">
        <w:t xml:space="preserve"> adres</w:t>
      </w:r>
      <w:r w:rsidR="00E73704" w:rsidRPr="00FE2043">
        <w:t>om</w:t>
      </w:r>
      <w:r w:rsidRPr="00FE2043">
        <w:t xml:space="preserve"> kopira u drugu ćeliju, mijenja se </w:t>
      </w:r>
      <w:r w:rsidR="00466CF6" w:rsidRPr="00FE2043">
        <w:t xml:space="preserve">samo </w:t>
      </w:r>
      <w:r w:rsidR="004F1851" w:rsidRPr="00FE2043">
        <w:t xml:space="preserve">relativni </w:t>
      </w:r>
      <w:r w:rsidR="00466CF6" w:rsidRPr="00FE2043">
        <w:t>dio adrese</w:t>
      </w:r>
      <w:r w:rsidRPr="00FE2043">
        <w:t>.</w:t>
      </w:r>
    </w:p>
    <w:p w14:paraId="7DB8B64F" w14:textId="77777777" w:rsidR="00D41A19" w:rsidRPr="00FE2043" w:rsidRDefault="00D41A19" w:rsidP="006B7581">
      <w:pPr>
        <w:pStyle w:val="-TEKST"/>
        <w:ind w:right="-10"/>
        <w:jc w:val="left"/>
      </w:pPr>
      <w:r w:rsidRPr="00FE2043">
        <w:t xml:space="preserve">Znak za dolar može </w:t>
      </w:r>
      <w:r w:rsidR="003C37A9" w:rsidRPr="00FE2043">
        <w:t xml:space="preserve">se </w:t>
      </w:r>
      <w:r w:rsidRPr="00FE2043">
        <w:t xml:space="preserve">upisati </w:t>
      </w:r>
      <w:r w:rsidR="003C37A9" w:rsidRPr="00FE2043">
        <w:t>izravno</w:t>
      </w:r>
      <w:r w:rsidRPr="00FE2043">
        <w:t xml:space="preserve"> u formulu ili se </w:t>
      </w:r>
      <w:r w:rsidR="00B40D9B" w:rsidRPr="00FE2043">
        <w:t>vrsta</w:t>
      </w:r>
      <w:r w:rsidRPr="00FE2043">
        <w:t xml:space="preserve"> adrese, za </w:t>
      </w:r>
      <w:r w:rsidR="002C3A39" w:rsidRPr="00FE2043">
        <w:t>trenut</w:t>
      </w:r>
      <w:r w:rsidR="003C37A9" w:rsidRPr="00FE2043">
        <w:t>ačno</w:t>
      </w:r>
      <w:r w:rsidRPr="00FE2043">
        <w:t xml:space="preserve"> označenu adresu u formuli</w:t>
      </w:r>
      <w:r w:rsidR="00D80E9A" w:rsidRPr="00FE2043">
        <w:t xml:space="preserve"> u fazi uređivanja</w:t>
      </w:r>
      <w:r w:rsidRPr="00FE2043">
        <w:t xml:space="preserve">, </w:t>
      </w:r>
      <w:r w:rsidR="00DF4D09" w:rsidRPr="00FE2043">
        <w:t xml:space="preserve">može odabrati </w:t>
      </w:r>
      <w:r w:rsidR="004D4469" w:rsidRPr="00FE2043">
        <w:t>pritiskom</w:t>
      </w:r>
      <w:r w:rsidR="00B40D9B" w:rsidRPr="00FE2043">
        <w:t xml:space="preserve"> na </w:t>
      </w:r>
      <w:r w:rsidRPr="00FE2043">
        <w:t>tipk</w:t>
      </w:r>
      <w:r w:rsidR="00B40D9B" w:rsidRPr="00FE2043">
        <w:t>u</w:t>
      </w:r>
      <w:r w:rsidRPr="00FE2043">
        <w:t xml:space="preserve"> </w:t>
      </w:r>
      <w:r w:rsidR="00046260" w:rsidRPr="00FE2043">
        <w:t>[</w:t>
      </w:r>
      <w:r w:rsidRPr="00FE2043">
        <w:t>F4</w:t>
      </w:r>
      <w:r w:rsidR="00046260" w:rsidRPr="00FE2043">
        <w:t>]</w:t>
      </w:r>
      <w:r w:rsidRPr="00FE2043">
        <w:t xml:space="preserve">. </w:t>
      </w:r>
    </w:p>
    <w:p w14:paraId="3236EF0F" w14:textId="440229AF" w:rsidR="00B55AEE" w:rsidRPr="00FE2043" w:rsidRDefault="001F69D9" w:rsidP="00EA143D">
      <w:pPr>
        <w:pStyle w:val="1-1-NASLOV"/>
        <w:spacing w:before="0"/>
        <w:ind w:right="-11"/>
      </w:pPr>
      <w:r w:rsidRPr="00FE2043">
        <w:br w:type="page"/>
      </w:r>
      <w:bookmarkStart w:id="111" w:name="_Toc146188114"/>
      <w:r w:rsidR="00B31338" w:rsidRPr="00FE2043">
        <w:lastRenderedPageBreak/>
        <w:t>5</w:t>
      </w:r>
      <w:r w:rsidR="00126EA5" w:rsidRPr="00FE2043">
        <w:t xml:space="preserve">.3. </w:t>
      </w:r>
      <w:r w:rsidR="00B55AEE" w:rsidRPr="00FE2043">
        <w:t>Vježba</w:t>
      </w:r>
      <w:r w:rsidR="00EA143D" w:rsidRPr="00FE2043">
        <w:t>: Formule</w:t>
      </w:r>
      <w:bookmarkEnd w:id="111"/>
    </w:p>
    <w:p w14:paraId="007DDDC2" w14:textId="77777777" w:rsidR="00B708B8" w:rsidRPr="00FE2043" w:rsidRDefault="00B708B8" w:rsidP="007313D2">
      <w:pPr>
        <w:pStyle w:val="-NUMBvjezba"/>
        <w:widowControl/>
        <w:numPr>
          <w:ilvl w:val="0"/>
          <w:numId w:val="34"/>
        </w:numPr>
      </w:pPr>
      <w:r w:rsidRPr="00FE2043">
        <w:t xml:space="preserve">U kojoj </w:t>
      </w:r>
      <w:r w:rsidR="004D4469" w:rsidRPr="00FE2043">
        <w:t xml:space="preserve">se </w:t>
      </w:r>
      <w:r w:rsidRPr="00FE2043">
        <w:t>formuli rabi samo relativna adresa? Križićem označite točan odgovor.</w:t>
      </w:r>
    </w:p>
    <w:p w14:paraId="77B0FDA4" w14:textId="77777777" w:rsidR="00B708B8" w:rsidRPr="00FE2043" w:rsidRDefault="00B708B8" w:rsidP="00B708B8">
      <w:pPr>
        <w:pStyle w:val="-NUMBvjezba"/>
        <w:widowControl/>
        <w:numPr>
          <w:ilvl w:val="0"/>
          <w:numId w:val="0"/>
        </w:numPr>
        <w:ind w:left="709" w:firstLine="709"/>
      </w:pPr>
      <w:r w:rsidRPr="00FE2043">
        <w:sym w:font="Webdings" w:char="F063"/>
      </w:r>
      <w:r w:rsidRPr="00FE2043">
        <w:t xml:space="preserve"> </w:t>
      </w:r>
      <w:r w:rsidR="00A26236" w:rsidRPr="00FE2043">
        <w:t xml:space="preserve"> </w:t>
      </w:r>
      <w:r w:rsidRPr="00FE2043">
        <w:t>=SUM(A5;C1;$G80:$G120)</w:t>
      </w:r>
    </w:p>
    <w:p w14:paraId="5BFF7630" w14:textId="77777777" w:rsidR="00B708B8" w:rsidRPr="00FE2043" w:rsidRDefault="00B708B8" w:rsidP="00B708B8">
      <w:pPr>
        <w:pStyle w:val="-NUMBvjezba"/>
        <w:widowControl/>
        <w:numPr>
          <w:ilvl w:val="0"/>
          <w:numId w:val="0"/>
        </w:numPr>
        <w:spacing w:before="60"/>
        <w:ind w:left="709" w:firstLine="709"/>
      </w:pPr>
      <w:r w:rsidRPr="00FE2043">
        <w:sym w:font="Webdings" w:char="F063"/>
      </w:r>
      <w:r w:rsidRPr="00FE2043">
        <w:t xml:space="preserve"> </w:t>
      </w:r>
      <w:r w:rsidR="00A26236" w:rsidRPr="00FE2043">
        <w:t xml:space="preserve"> </w:t>
      </w:r>
      <w:r w:rsidRPr="00FE2043">
        <w:t>=B2*$A$1/B18</w:t>
      </w:r>
    </w:p>
    <w:p w14:paraId="7265ED52" w14:textId="0A8F4B46" w:rsidR="00B708B8" w:rsidRPr="00FE2043" w:rsidRDefault="00B708B8" w:rsidP="00B708B8">
      <w:pPr>
        <w:pStyle w:val="-NUMBvjezba"/>
        <w:widowControl/>
        <w:numPr>
          <w:ilvl w:val="0"/>
          <w:numId w:val="0"/>
        </w:numPr>
        <w:spacing w:before="60"/>
        <w:ind w:left="709" w:firstLine="709"/>
      </w:pPr>
      <w:r w:rsidRPr="00FE2043">
        <w:sym w:font="Webdings" w:char="F063"/>
      </w:r>
      <w:r w:rsidRPr="00FE2043">
        <w:t xml:space="preserve"> </w:t>
      </w:r>
      <w:r w:rsidR="00A26236" w:rsidRPr="00FE2043">
        <w:t xml:space="preserve"> </w:t>
      </w:r>
      <w:r w:rsidRPr="00FE2043">
        <w:t>=</w:t>
      </w:r>
      <w:r w:rsidR="00576A7A">
        <w:t>COUNT</w:t>
      </w:r>
      <w:r w:rsidR="00795D09" w:rsidRPr="00FE2043">
        <w:t>(A1:C85;D1:D85)</w:t>
      </w:r>
    </w:p>
    <w:p w14:paraId="4B4E537B" w14:textId="77777777" w:rsidR="00B708B8" w:rsidRPr="00FE2043" w:rsidRDefault="00B708B8" w:rsidP="00B708B8">
      <w:pPr>
        <w:pStyle w:val="-NUMBvjezba"/>
        <w:widowControl/>
        <w:numPr>
          <w:ilvl w:val="0"/>
          <w:numId w:val="0"/>
        </w:numPr>
        <w:spacing w:before="60"/>
        <w:ind w:left="709" w:firstLine="709"/>
      </w:pPr>
      <w:r w:rsidRPr="00FE2043">
        <w:sym w:font="Webdings" w:char="F063"/>
      </w:r>
      <w:r w:rsidRPr="00FE2043">
        <w:t xml:space="preserve"> </w:t>
      </w:r>
      <w:r w:rsidR="00A26236" w:rsidRPr="00FE2043">
        <w:t xml:space="preserve"> </w:t>
      </w:r>
      <w:r w:rsidRPr="00FE2043">
        <w:t>=</w:t>
      </w:r>
      <w:r w:rsidR="00795D09" w:rsidRPr="00FE2043">
        <w:t>$B$18*SUM(B4:G4)</w:t>
      </w:r>
    </w:p>
    <w:p w14:paraId="16E576B8" w14:textId="77777777" w:rsidR="00B708B8" w:rsidRPr="00FE2043" w:rsidRDefault="00B55AEE" w:rsidP="007313D2">
      <w:pPr>
        <w:pStyle w:val="-NUMBvjezba"/>
        <w:widowControl/>
        <w:numPr>
          <w:ilvl w:val="0"/>
          <w:numId w:val="34"/>
        </w:numPr>
      </w:pPr>
      <w:r w:rsidRPr="00FE2043">
        <w:t xml:space="preserve">Otvorite datoteku </w:t>
      </w:r>
      <w:r w:rsidR="0035348D" w:rsidRPr="00FE2043">
        <w:rPr>
          <w:b/>
          <w:i/>
        </w:rPr>
        <w:t>0</w:t>
      </w:r>
      <w:r w:rsidR="00111AA1" w:rsidRPr="00FE2043">
        <w:rPr>
          <w:b/>
          <w:i/>
        </w:rPr>
        <w:t>7</w:t>
      </w:r>
      <w:r w:rsidR="0035348D" w:rsidRPr="00FE2043">
        <w:rPr>
          <w:b/>
          <w:i/>
        </w:rPr>
        <w:t>_Formule</w:t>
      </w:r>
      <w:r w:rsidRPr="00FE2043">
        <w:rPr>
          <w:b/>
          <w:i/>
        </w:rPr>
        <w:t>.xlsx</w:t>
      </w:r>
      <w:r w:rsidRPr="00FE2043">
        <w:t>.</w:t>
      </w:r>
    </w:p>
    <w:p w14:paraId="7C082CEF" w14:textId="77777777" w:rsidR="002262F3" w:rsidRPr="00FE2043" w:rsidRDefault="00B55AEE" w:rsidP="007313D2">
      <w:pPr>
        <w:pStyle w:val="-NUMBvjezba"/>
        <w:widowControl/>
        <w:numPr>
          <w:ilvl w:val="0"/>
          <w:numId w:val="34"/>
        </w:numPr>
      </w:pPr>
      <w:r w:rsidRPr="00FE2043">
        <w:t xml:space="preserve">U radnome listu </w:t>
      </w:r>
      <w:r w:rsidRPr="00FE2043">
        <w:rPr>
          <w:b/>
          <w:i/>
        </w:rPr>
        <w:t>Trajanje</w:t>
      </w:r>
      <w:r w:rsidRPr="00FE2043">
        <w:t xml:space="preserve"> popunite prazne </w:t>
      </w:r>
      <w:r w:rsidR="00C20D3F" w:rsidRPr="00FE2043">
        <w:t>ćelije tablic</w:t>
      </w:r>
      <w:r w:rsidR="00BA199D" w:rsidRPr="00FE2043">
        <w:t>e</w:t>
      </w:r>
      <w:r w:rsidRPr="00FE2043">
        <w:t xml:space="preserve"> rabeći formule s operatorima </w:t>
      </w:r>
      <w:r w:rsidR="00C20D3F" w:rsidRPr="00FE2043">
        <w:t xml:space="preserve">zbrajanja, </w:t>
      </w:r>
      <w:r w:rsidRPr="00FE2043">
        <w:t>oduzimanja, dijeljenja i množenja.</w:t>
      </w:r>
    </w:p>
    <w:p w14:paraId="60B0C096" w14:textId="3FB24882" w:rsidR="002262F3" w:rsidRPr="00FE2043" w:rsidRDefault="00B55AEE" w:rsidP="007313D2">
      <w:pPr>
        <w:pStyle w:val="-NUMBvjezba"/>
        <w:widowControl/>
        <w:numPr>
          <w:ilvl w:val="0"/>
          <w:numId w:val="34"/>
        </w:numPr>
      </w:pPr>
      <w:r w:rsidRPr="00FE2043">
        <w:t xml:space="preserve">U radnome listu </w:t>
      </w:r>
      <w:r w:rsidRPr="00FE2043">
        <w:rPr>
          <w:b/>
          <w:i/>
        </w:rPr>
        <w:t>Prijavljene potrebe</w:t>
      </w:r>
      <w:r w:rsidRPr="00FE2043">
        <w:t xml:space="preserve"> </w:t>
      </w:r>
      <w:r w:rsidR="002262F3" w:rsidRPr="00FE2043">
        <w:t xml:space="preserve">u ćeliji </w:t>
      </w:r>
      <w:r w:rsidR="00872661" w:rsidRPr="00FE2043">
        <w:t xml:space="preserve">D27 </w:t>
      </w:r>
      <w:r w:rsidR="002262F3" w:rsidRPr="00FE2043">
        <w:t xml:space="preserve">upišite formulu pomoću operatora za zbrajanje kojom ćete zbrojiti vrijednosti iz ćelija D6 do </w:t>
      </w:r>
      <w:r w:rsidR="00092106" w:rsidRPr="00FE2043">
        <w:t>D26</w:t>
      </w:r>
      <w:r w:rsidR="002262F3" w:rsidRPr="00FE2043">
        <w:t>.</w:t>
      </w:r>
    </w:p>
    <w:p w14:paraId="77D92CC1" w14:textId="35F340AC" w:rsidR="002262F3" w:rsidRPr="00FE2043" w:rsidRDefault="002262F3" w:rsidP="007313D2">
      <w:pPr>
        <w:pStyle w:val="-NUMBvjezba"/>
        <w:widowControl/>
        <w:numPr>
          <w:ilvl w:val="0"/>
          <w:numId w:val="34"/>
        </w:numPr>
      </w:pPr>
      <w:r w:rsidRPr="00FE2043">
        <w:t xml:space="preserve">Dobivenu formulu u ćeliji </w:t>
      </w:r>
      <w:r w:rsidR="00872661" w:rsidRPr="00FE2043">
        <w:t xml:space="preserve">D27 </w:t>
      </w:r>
      <w:r w:rsidRPr="00FE2043">
        <w:t xml:space="preserve">kopirajte u ćeliju </w:t>
      </w:r>
      <w:r w:rsidR="00872661" w:rsidRPr="00FE2043">
        <w:t>E27</w:t>
      </w:r>
      <w:r w:rsidRPr="00FE2043">
        <w:t>.</w:t>
      </w:r>
    </w:p>
    <w:p w14:paraId="6196E864" w14:textId="77777777" w:rsidR="00B55AEE" w:rsidRPr="00FE2043" w:rsidRDefault="00F11EE7" w:rsidP="007313D2">
      <w:pPr>
        <w:pStyle w:val="-NUMBvjezba"/>
        <w:widowControl/>
        <w:numPr>
          <w:ilvl w:val="0"/>
          <w:numId w:val="34"/>
        </w:numPr>
      </w:pPr>
      <w:r w:rsidRPr="00FE2043">
        <w:t>P</w:t>
      </w:r>
      <w:r w:rsidR="00B55AEE" w:rsidRPr="00FE2043">
        <w:t xml:space="preserve">opunite </w:t>
      </w:r>
      <w:r w:rsidRPr="00FE2043">
        <w:t xml:space="preserve">prva </w:t>
      </w:r>
      <w:r w:rsidR="00B55AEE" w:rsidRPr="00FE2043">
        <w:t xml:space="preserve">dva prazna stupca </w:t>
      </w:r>
      <w:r w:rsidRPr="00FE2043">
        <w:t xml:space="preserve">tablice </w:t>
      </w:r>
      <w:r w:rsidR="00B55AEE" w:rsidRPr="00FE2043">
        <w:t>rabeći formule za izračun indeksa i razlike.</w:t>
      </w:r>
    </w:p>
    <w:p w14:paraId="755E1CF7" w14:textId="77777777" w:rsidR="00B55AEE" w:rsidRPr="00FE2043" w:rsidRDefault="00B55AEE" w:rsidP="007313D2">
      <w:pPr>
        <w:pStyle w:val="-NUMBvjezba"/>
        <w:widowControl/>
        <w:numPr>
          <w:ilvl w:val="0"/>
          <w:numId w:val="34"/>
        </w:numPr>
      </w:pPr>
      <w:r w:rsidRPr="00FE2043">
        <w:t>Rabeći apsolutne adrese</w:t>
      </w:r>
      <w:r w:rsidR="00970C2A" w:rsidRPr="00FE2043">
        <w:t>,</w:t>
      </w:r>
      <w:r w:rsidRPr="00FE2043">
        <w:t xml:space="preserve"> pomoću formule izračunajte udio pojedine djelatnosti u ukupnome broju u posljednja dva prazna stupca.</w:t>
      </w:r>
    </w:p>
    <w:p w14:paraId="368A2B5D" w14:textId="77777777" w:rsidR="00D91B16" w:rsidRPr="00FE2043" w:rsidRDefault="00D91B16" w:rsidP="007313D2">
      <w:pPr>
        <w:pStyle w:val="-NUMBvjezba"/>
        <w:widowControl/>
        <w:numPr>
          <w:ilvl w:val="0"/>
          <w:numId w:val="34"/>
        </w:numPr>
      </w:pPr>
      <w:r w:rsidRPr="00FE2043">
        <w:t xml:space="preserve">U radnome listu </w:t>
      </w:r>
      <w:r w:rsidRPr="00FE2043">
        <w:rPr>
          <w:b/>
          <w:i/>
        </w:rPr>
        <w:t>Tekući račun</w:t>
      </w:r>
      <w:r w:rsidRPr="00FE2043">
        <w:t xml:space="preserve"> u stupcu „</w:t>
      </w:r>
      <w:r w:rsidRPr="00FE2043">
        <w:rPr>
          <w:i/>
        </w:rPr>
        <w:t>Stanje računa</w:t>
      </w:r>
      <w:r w:rsidRPr="00FE2043">
        <w:t>“</w:t>
      </w:r>
      <w:r w:rsidR="00632391" w:rsidRPr="00FE2043">
        <w:t>,</w:t>
      </w:r>
      <w:r w:rsidRPr="00FE2043">
        <w:t xml:space="preserve"> </w:t>
      </w:r>
      <w:r w:rsidR="00D849FB" w:rsidRPr="00FE2043">
        <w:t xml:space="preserve">počevši </w:t>
      </w:r>
      <w:r w:rsidR="00632391" w:rsidRPr="00FE2043">
        <w:t xml:space="preserve">od ćelije E6, </w:t>
      </w:r>
      <w:r w:rsidRPr="00FE2043">
        <w:t>izračunajte iznos stanja računa za svaki redak uzimajući u obzir stanje iz prethodnog</w:t>
      </w:r>
      <w:r w:rsidR="004D4469" w:rsidRPr="00FE2043">
        <w:t>a</w:t>
      </w:r>
      <w:r w:rsidRPr="00FE2043">
        <w:t xml:space="preserve"> retka</w:t>
      </w:r>
      <w:r w:rsidR="004D4469" w:rsidRPr="00FE2043">
        <w:t>,</w:t>
      </w:r>
      <w:r w:rsidRPr="00FE2043">
        <w:t xml:space="preserve"> prihode i rashode.</w:t>
      </w:r>
    </w:p>
    <w:p w14:paraId="6DAE5D88" w14:textId="77777777" w:rsidR="00B55AEE" w:rsidRPr="00FE2043" w:rsidRDefault="00B55AEE" w:rsidP="007313D2">
      <w:pPr>
        <w:pStyle w:val="-NUMBvjezba"/>
        <w:widowControl/>
        <w:numPr>
          <w:ilvl w:val="0"/>
          <w:numId w:val="34"/>
        </w:numPr>
      </w:pPr>
      <w:r w:rsidRPr="00FE2043">
        <w:t xml:space="preserve">U radnome listu </w:t>
      </w:r>
      <w:r w:rsidRPr="00FE2043">
        <w:rPr>
          <w:b/>
          <w:i/>
        </w:rPr>
        <w:t>Uvoz</w:t>
      </w:r>
      <w:r w:rsidRPr="00FE2043">
        <w:t xml:space="preserve"> pomoću formula izračunajte ukupan i prosječan uvoz i izvoz.</w:t>
      </w:r>
    </w:p>
    <w:p w14:paraId="554726F0" w14:textId="77777777" w:rsidR="00B55AEE" w:rsidRPr="00FE2043" w:rsidRDefault="008F7742" w:rsidP="007313D2">
      <w:pPr>
        <w:pStyle w:val="-NUMBvjezba"/>
        <w:widowControl/>
        <w:numPr>
          <w:ilvl w:val="0"/>
          <w:numId w:val="34"/>
        </w:numPr>
      </w:pPr>
      <w:r w:rsidRPr="00FE2043">
        <w:t>U ćeliju D3 upišite naslov stupca</w:t>
      </w:r>
      <w:r w:rsidR="00B55AEE" w:rsidRPr="00FE2043">
        <w:t xml:space="preserve"> „</w:t>
      </w:r>
      <w:r w:rsidR="00B55AEE" w:rsidRPr="00FE2043">
        <w:rPr>
          <w:i/>
        </w:rPr>
        <w:t>Omjer izvoza i uvoza</w:t>
      </w:r>
      <w:r w:rsidR="00B55AEE" w:rsidRPr="00FE2043">
        <w:t>“</w:t>
      </w:r>
      <w:r w:rsidRPr="00FE2043">
        <w:t xml:space="preserve"> i za po</w:t>
      </w:r>
      <w:r w:rsidR="00B55AEE" w:rsidRPr="00FE2043">
        <w:t>jedine zemlje i redak „</w:t>
      </w:r>
      <w:r w:rsidR="00B55AEE" w:rsidRPr="00FE2043">
        <w:rPr>
          <w:i/>
        </w:rPr>
        <w:t>Ukupno</w:t>
      </w:r>
      <w:r w:rsidR="00B55AEE" w:rsidRPr="00FE2043">
        <w:t xml:space="preserve">“ </w:t>
      </w:r>
      <w:r w:rsidRPr="00FE2043">
        <w:t>izračunajte</w:t>
      </w:r>
      <w:r w:rsidR="00B55AEE" w:rsidRPr="00FE2043">
        <w:t xml:space="preserve"> omjer izvoza i uvoza</w:t>
      </w:r>
      <w:r w:rsidR="00F11EE7" w:rsidRPr="00FE2043">
        <w:t xml:space="preserve"> (izvoz u odnosu na uvoz)</w:t>
      </w:r>
      <w:r w:rsidR="00B55AEE" w:rsidRPr="00FE2043">
        <w:t>.</w:t>
      </w:r>
    </w:p>
    <w:p w14:paraId="25AD9AD5" w14:textId="77777777" w:rsidR="00B55AEE" w:rsidRPr="00FE2043" w:rsidRDefault="008F7742" w:rsidP="007313D2">
      <w:pPr>
        <w:pStyle w:val="-NUMBvjezba"/>
        <w:widowControl/>
        <w:numPr>
          <w:ilvl w:val="0"/>
          <w:numId w:val="34"/>
        </w:numPr>
      </w:pPr>
      <w:r w:rsidRPr="00FE2043">
        <w:t>U ćeliju E3 upišite naslov stupca</w:t>
      </w:r>
      <w:r w:rsidR="00B55AEE" w:rsidRPr="00FE2043">
        <w:t xml:space="preserve"> „</w:t>
      </w:r>
      <w:r w:rsidR="00B55AEE" w:rsidRPr="00FE2043">
        <w:rPr>
          <w:i/>
        </w:rPr>
        <w:t>Izvoz u odnosu na prosjek</w:t>
      </w:r>
      <w:r w:rsidR="00B55AEE" w:rsidRPr="00FE2043">
        <w:t>“</w:t>
      </w:r>
      <w:r w:rsidRPr="00FE2043">
        <w:t>, a u ostalim ćelijama stupca</w:t>
      </w:r>
      <w:r w:rsidR="00B55AEE" w:rsidRPr="00FE2043">
        <w:t xml:space="preserve"> izračunajte omjer izvoza </w:t>
      </w:r>
      <w:r w:rsidR="000B21A3" w:rsidRPr="00FE2043">
        <w:t xml:space="preserve">u </w:t>
      </w:r>
      <w:r w:rsidR="00B55AEE" w:rsidRPr="00FE2043">
        <w:t>pojedin</w:t>
      </w:r>
      <w:r w:rsidR="000B21A3" w:rsidRPr="00FE2043">
        <w:t>e</w:t>
      </w:r>
      <w:r w:rsidR="00B55AEE" w:rsidRPr="00FE2043">
        <w:t xml:space="preserve"> zemlj</w:t>
      </w:r>
      <w:r w:rsidR="000B21A3" w:rsidRPr="00FE2043">
        <w:t>e</w:t>
      </w:r>
      <w:r w:rsidR="00B55AEE" w:rsidRPr="00FE2043">
        <w:t xml:space="preserve"> u odnosu na prosječan izvoz. (U formuli rabite apsolutnu adresu.)</w:t>
      </w:r>
    </w:p>
    <w:p w14:paraId="1019A876" w14:textId="77777777" w:rsidR="00B55AEE" w:rsidRPr="00FE2043" w:rsidRDefault="008F7742" w:rsidP="007313D2">
      <w:pPr>
        <w:pStyle w:val="-NUMBvjezba"/>
        <w:widowControl/>
        <w:numPr>
          <w:ilvl w:val="0"/>
          <w:numId w:val="34"/>
        </w:numPr>
      </w:pPr>
      <w:r w:rsidRPr="00FE2043">
        <w:t xml:space="preserve">U ćeliju F3 upišite naslov </w:t>
      </w:r>
      <w:r w:rsidR="00B55AEE" w:rsidRPr="00FE2043">
        <w:t>stupc</w:t>
      </w:r>
      <w:r w:rsidRPr="00FE2043">
        <w:t>a</w:t>
      </w:r>
      <w:r w:rsidR="00B55AEE" w:rsidRPr="00FE2043">
        <w:t xml:space="preserve"> „</w:t>
      </w:r>
      <w:r w:rsidR="00B55AEE" w:rsidRPr="00FE2043">
        <w:rPr>
          <w:i/>
        </w:rPr>
        <w:t>Izvoz u odnosu na Njemačku</w:t>
      </w:r>
      <w:r w:rsidR="00B55AEE" w:rsidRPr="00FE2043">
        <w:t xml:space="preserve">“ u kojem izračunajte omjer izvoza </w:t>
      </w:r>
      <w:r w:rsidR="000B21A3" w:rsidRPr="00FE2043">
        <w:t xml:space="preserve">u </w:t>
      </w:r>
      <w:r w:rsidR="00B55AEE" w:rsidRPr="00FE2043">
        <w:t>pojedin</w:t>
      </w:r>
      <w:r w:rsidR="000B21A3" w:rsidRPr="00FE2043">
        <w:t>e zem</w:t>
      </w:r>
      <w:r w:rsidR="00B55AEE" w:rsidRPr="00FE2043">
        <w:t>lj</w:t>
      </w:r>
      <w:r w:rsidR="000B21A3" w:rsidRPr="00FE2043">
        <w:t>e</w:t>
      </w:r>
      <w:r w:rsidR="00B55AEE" w:rsidRPr="00FE2043">
        <w:t xml:space="preserve"> u odnosu na izvoz </w:t>
      </w:r>
      <w:r w:rsidR="00A27E74" w:rsidRPr="00FE2043">
        <w:t xml:space="preserve">u </w:t>
      </w:r>
      <w:r w:rsidR="00B55AEE" w:rsidRPr="00FE2043">
        <w:t>Njemačk</w:t>
      </w:r>
      <w:r w:rsidR="00A27E74" w:rsidRPr="00FE2043">
        <w:t>u</w:t>
      </w:r>
      <w:r w:rsidR="00B55AEE" w:rsidRPr="00FE2043">
        <w:t>. (U formuli rabite apsolutnu adresu.)</w:t>
      </w:r>
    </w:p>
    <w:p w14:paraId="43606A7E" w14:textId="77777777" w:rsidR="00D45666" w:rsidRPr="00FE2043" w:rsidRDefault="00D45666" w:rsidP="00D45666">
      <w:pPr>
        <w:pStyle w:val="-NUMBvjezba"/>
        <w:widowControl/>
        <w:numPr>
          <w:ilvl w:val="0"/>
          <w:numId w:val="34"/>
        </w:numPr>
        <w:tabs>
          <w:tab w:val="clear" w:pos="-31680"/>
        </w:tabs>
      </w:pPr>
      <w:r w:rsidRPr="00FE2043">
        <w:t xml:space="preserve">U radnome listu </w:t>
      </w:r>
      <w:r w:rsidRPr="00FE2043">
        <w:rPr>
          <w:b/>
          <w:i/>
        </w:rPr>
        <w:t>Režijski troškovi</w:t>
      </w:r>
      <w:r w:rsidRPr="00FE2043">
        <w:t xml:space="preserve"> napravite obračun režijskih troškova za navedena domaćinstva. Prvo u ćeliji C14 izračunajte koliko ima stanovnika zgrade.</w:t>
      </w:r>
    </w:p>
    <w:p w14:paraId="64E24361" w14:textId="77777777" w:rsidR="00D45666" w:rsidRPr="00FE2043" w:rsidRDefault="00D45666" w:rsidP="00D45666">
      <w:pPr>
        <w:pStyle w:val="-NUMBvjezba"/>
        <w:widowControl/>
        <w:numPr>
          <w:ilvl w:val="0"/>
          <w:numId w:val="34"/>
        </w:numPr>
        <w:tabs>
          <w:tab w:val="clear" w:pos="-31680"/>
        </w:tabs>
      </w:pPr>
      <w:r w:rsidRPr="00FE2043">
        <w:t xml:space="preserve">Troškove za vodu podijelite na stanove prema broju članova njihova domaćinstva. </w:t>
      </w:r>
    </w:p>
    <w:p w14:paraId="573FD7BF" w14:textId="77777777" w:rsidR="00D45666" w:rsidRPr="00FE2043" w:rsidRDefault="00D45666" w:rsidP="00D45666">
      <w:pPr>
        <w:pStyle w:val="-NUMBvjezba"/>
        <w:widowControl/>
        <w:numPr>
          <w:ilvl w:val="0"/>
          <w:numId w:val="34"/>
        </w:numPr>
        <w:tabs>
          <w:tab w:val="clear" w:pos="-31680"/>
        </w:tabs>
      </w:pPr>
      <w:r w:rsidRPr="00FE2043">
        <w:t>Troškove za struju ravnomjerno podijelite na sve stanove.</w:t>
      </w:r>
    </w:p>
    <w:p w14:paraId="4744AFB9" w14:textId="77777777" w:rsidR="00D45666" w:rsidRPr="00FE2043" w:rsidRDefault="00D45666" w:rsidP="00D45666">
      <w:pPr>
        <w:pStyle w:val="-NUMBvjezba"/>
        <w:widowControl/>
        <w:numPr>
          <w:ilvl w:val="0"/>
          <w:numId w:val="34"/>
        </w:numPr>
        <w:tabs>
          <w:tab w:val="clear" w:pos="-31680"/>
        </w:tabs>
      </w:pPr>
      <w:r w:rsidRPr="00FE2043">
        <w:t>Isto tako i račun za čišćenje ravnomjerno podijelite na sve stanove.</w:t>
      </w:r>
    </w:p>
    <w:p w14:paraId="31163748" w14:textId="77777777" w:rsidR="00D45666" w:rsidRPr="00FE2043" w:rsidRDefault="00D45666" w:rsidP="00D45666">
      <w:pPr>
        <w:pStyle w:val="-NUMBvjezba"/>
        <w:widowControl/>
        <w:numPr>
          <w:ilvl w:val="0"/>
          <w:numId w:val="34"/>
        </w:numPr>
        <w:tabs>
          <w:tab w:val="clear" w:pos="-31680"/>
        </w:tabs>
      </w:pPr>
      <w:r w:rsidRPr="00FE2043">
        <w:t>U retku „</w:t>
      </w:r>
      <w:r w:rsidRPr="00FE2043">
        <w:rPr>
          <w:i/>
        </w:rPr>
        <w:t>UKUPNO</w:t>
      </w:r>
      <w:r w:rsidRPr="00FE2043">
        <w:t>“ zbrojite iznose za vodu, struju i čišćenje. Ukupni iznosi moraju biti identični iznosima računa u ćelijama C2 do C4.</w:t>
      </w:r>
    </w:p>
    <w:p w14:paraId="3C538E49" w14:textId="77777777" w:rsidR="00D45666" w:rsidRPr="00FE2043" w:rsidRDefault="00D45666" w:rsidP="00D45666">
      <w:pPr>
        <w:pStyle w:val="-NUMBvjezba"/>
        <w:widowControl/>
        <w:numPr>
          <w:ilvl w:val="0"/>
          <w:numId w:val="34"/>
        </w:numPr>
        <w:tabs>
          <w:tab w:val="clear" w:pos="-31680"/>
        </w:tabs>
      </w:pPr>
      <w:r w:rsidRPr="00FE2043">
        <w:t>U stupcu „</w:t>
      </w:r>
      <w:r w:rsidRPr="00FE2043">
        <w:rPr>
          <w:i/>
        </w:rPr>
        <w:t>Ukupno</w:t>
      </w:r>
      <w:r w:rsidRPr="00FE2043">
        <w:t>“ zbrojite iznose za vodu, struju i čišćenje za svaki stan posebno.</w:t>
      </w:r>
    </w:p>
    <w:p w14:paraId="6C866B25" w14:textId="77777777" w:rsidR="00D45666" w:rsidRPr="00FE2043" w:rsidRDefault="00D45666" w:rsidP="00D45666">
      <w:pPr>
        <w:pStyle w:val="-NUMBvjezba"/>
        <w:widowControl/>
        <w:numPr>
          <w:ilvl w:val="0"/>
          <w:numId w:val="34"/>
        </w:numPr>
        <w:tabs>
          <w:tab w:val="clear" w:pos="-31680"/>
        </w:tabs>
      </w:pPr>
      <w:r w:rsidRPr="00FE2043">
        <w:lastRenderedPageBreak/>
        <w:t xml:space="preserve">U radnome listu </w:t>
      </w:r>
      <w:r w:rsidRPr="00FE2043">
        <w:rPr>
          <w:b/>
          <w:i/>
        </w:rPr>
        <w:t>Račun</w:t>
      </w:r>
      <w:r w:rsidRPr="00FE2043">
        <w:t xml:space="preserve"> u ćeliju D13 upišite aktualnu opću stopu </w:t>
      </w:r>
      <w:r w:rsidRPr="00FE2043">
        <w:rPr>
          <w:i/>
        </w:rPr>
        <w:t>Poreza na dodanu vrijednost</w:t>
      </w:r>
      <w:r w:rsidRPr="00FE2043">
        <w:t xml:space="preserve"> (PDV).</w:t>
      </w:r>
    </w:p>
    <w:p w14:paraId="7BC96878" w14:textId="77777777" w:rsidR="00D45666" w:rsidRPr="00FE2043" w:rsidRDefault="00D45666" w:rsidP="00D45666">
      <w:pPr>
        <w:pStyle w:val="-NUMBvjezba"/>
        <w:widowControl/>
        <w:numPr>
          <w:ilvl w:val="0"/>
          <w:numId w:val="34"/>
        </w:numPr>
        <w:tabs>
          <w:tab w:val="clear" w:pos="-31680"/>
        </w:tabs>
      </w:pPr>
      <w:r w:rsidRPr="00FE2043">
        <w:t>Pomnožite količine i jedinične cijene kako biste dobili ukupnu cijenu bez PDV-a.</w:t>
      </w:r>
    </w:p>
    <w:p w14:paraId="78B9B183" w14:textId="77777777" w:rsidR="00D45666" w:rsidRPr="00FE2043" w:rsidRDefault="00D45666" w:rsidP="00D45666">
      <w:pPr>
        <w:pStyle w:val="-NUMBvjezba"/>
        <w:widowControl/>
        <w:numPr>
          <w:ilvl w:val="0"/>
          <w:numId w:val="34"/>
        </w:numPr>
        <w:tabs>
          <w:tab w:val="clear" w:pos="-31680"/>
        </w:tabs>
      </w:pPr>
      <w:r w:rsidRPr="00FE2043">
        <w:t>U stupcu „</w:t>
      </w:r>
      <w:r w:rsidRPr="00FE2043">
        <w:rPr>
          <w:i/>
        </w:rPr>
        <w:t>Iznos PDV-a</w:t>
      </w:r>
      <w:r w:rsidRPr="00FE2043">
        <w:t>“ izračunajte iznose PDV-a rabeći stopu iz ćelije D13.</w:t>
      </w:r>
    </w:p>
    <w:p w14:paraId="06DBDA6A" w14:textId="77777777" w:rsidR="00D45666" w:rsidRPr="00FE2043" w:rsidRDefault="00D45666" w:rsidP="00D45666">
      <w:pPr>
        <w:pStyle w:val="-NUMBvjezba"/>
        <w:widowControl/>
        <w:numPr>
          <w:ilvl w:val="0"/>
          <w:numId w:val="34"/>
        </w:numPr>
        <w:tabs>
          <w:tab w:val="clear" w:pos="-31680"/>
        </w:tabs>
      </w:pPr>
      <w:r w:rsidRPr="00FE2043">
        <w:t>U stupcu „</w:t>
      </w:r>
      <w:r w:rsidRPr="00FE2043">
        <w:rPr>
          <w:i/>
        </w:rPr>
        <w:t>Cijena s PDV-om</w:t>
      </w:r>
      <w:r w:rsidRPr="00FE2043">
        <w:t>“ zbrojite cijene bez PDV-a i iznose PDV-a za svaku pojedinu stavku.</w:t>
      </w:r>
    </w:p>
    <w:p w14:paraId="3B56D6AC" w14:textId="77777777" w:rsidR="00D45666" w:rsidRPr="00FE2043" w:rsidRDefault="00D45666" w:rsidP="00D45666">
      <w:pPr>
        <w:pStyle w:val="-NUMBvjezba"/>
        <w:widowControl/>
        <w:numPr>
          <w:ilvl w:val="0"/>
          <w:numId w:val="34"/>
        </w:numPr>
        <w:tabs>
          <w:tab w:val="clear" w:pos="-31680"/>
        </w:tabs>
      </w:pPr>
      <w:r w:rsidRPr="00FE2043">
        <w:t>Na kraju, u retku „</w:t>
      </w:r>
      <w:r w:rsidRPr="00FE2043">
        <w:rPr>
          <w:i/>
        </w:rPr>
        <w:t>UKUPNO</w:t>
      </w:r>
      <w:r w:rsidRPr="00FE2043">
        <w:t>“ zbrojite dobivene iznose u sva tri stupca.</w:t>
      </w:r>
    </w:p>
    <w:p w14:paraId="0D7646E0" w14:textId="77777777" w:rsidR="004E5EC4" w:rsidRPr="00FE2043" w:rsidRDefault="004E5EC4" w:rsidP="007313D2">
      <w:pPr>
        <w:pStyle w:val="-NUMBvjezba"/>
        <w:widowControl/>
        <w:numPr>
          <w:ilvl w:val="0"/>
          <w:numId w:val="34"/>
        </w:numPr>
      </w:pPr>
      <w:r w:rsidRPr="00FE2043">
        <w:t xml:space="preserve">Ako ste dobro savladali formule i brzo rješavali zadatke, riješite i zadatke na radnim listovima </w:t>
      </w:r>
      <w:r w:rsidR="00A26236" w:rsidRPr="00FE2043">
        <w:rPr>
          <w:b/>
          <w:i/>
        </w:rPr>
        <w:t>Dopunski</w:t>
      </w:r>
      <w:r w:rsidRPr="00FE2043">
        <w:rPr>
          <w:b/>
          <w:i/>
        </w:rPr>
        <w:t xml:space="preserve"> 1</w:t>
      </w:r>
      <w:r w:rsidRPr="00FE2043">
        <w:t xml:space="preserve"> i </w:t>
      </w:r>
      <w:r w:rsidR="00A26236" w:rsidRPr="00FE2043">
        <w:rPr>
          <w:b/>
          <w:i/>
        </w:rPr>
        <w:t>Dopunski</w:t>
      </w:r>
      <w:r w:rsidRPr="00FE2043">
        <w:rPr>
          <w:b/>
          <w:i/>
        </w:rPr>
        <w:t xml:space="preserve"> 2</w:t>
      </w:r>
      <w:r w:rsidRPr="00FE2043">
        <w:t>.</w:t>
      </w:r>
    </w:p>
    <w:p w14:paraId="0D89B04E" w14:textId="77777777" w:rsidR="00B55AEE" w:rsidRPr="00FE2043" w:rsidRDefault="00B55AEE" w:rsidP="007313D2">
      <w:pPr>
        <w:pStyle w:val="-NUMBvjezba"/>
        <w:widowControl/>
        <w:numPr>
          <w:ilvl w:val="0"/>
          <w:numId w:val="34"/>
        </w:numPr>
      </w:pPr>
      <w:r w:rsidRPr="00FE2043">
        <w:t>Spremite promjene i zatvorite datoteku.</w:t>
      </w:r>
    </w:p>
    <w:p w14:paraId="763D6B43" w14:textId="77777777" w:rsidR="00B55AEE" w:rsidRPr="00FE2043" w:rsidRDefault="00B55AEE" w:rsidP="00B55AEE">
      <w:pPr>
        <w:pStyle w:val="-NUMBvjezba"/>
        <w:widowControl/>
        <w:numPr>
          <w:ilvl w:val="0"/>
          <w:numId w:val="0"/>
        </w:numPr>
        <w:ind w:left="709"/>
      </w:pPr>
    </w:p>
    <w:p w14:paraId="2D48DBC2" w14:textId="77777777" w:rsidR="00394735" w:rsidRPr="00FE2043" w:rsidRDefault="00FE0B94" w:rsidP="005F0CF2">
      <w:pPr>
        <w:pStyle w:val="1-1-NASLOV"/>
        <w:spacing w:before="0"/>
        <w:ind w:right="-11"/>
      </w:pPr>
      <w:r w:rsidRPr="00FE2043">
        <w:rPr>
          <w:b w:val="0"/>
        </w:rPr>
        <w:br w:type="page"/>
      </w:r>
    </w:p>
    <w:p w14:paraId="5F23630A" w14:textId="77777777" w:rsidR="00D41A19" w:rsidRPr="00FE2043" w:rsidRDefault="00B31338" w:rsidP="00021636">
      <w:pPr>
        <w:pStyle w:val="1-1-NASLOV"/>
        <w:spacing w:before="0"/>
        <w:ind w:right="-11"/>
      </w:pPr>
      <w:bookmarkStart w:id="112" w:name="a45"/>
      <w:bookmarkStart w:id="113" w:name="_Toc146188115"/>
      <w:r w:rsidRPr="00FE2043">
        <w:lastRenderedPageBreak/>
        <w:t>5</w:t>
      </w:r>
      <w:r w:rsidR="00D41A19" w:rsidRPr="00FE2043">
        <w:t>.</w:t>
      </w:r>
      <w:r w:rsidR="005F0CF2" w:rsidRPr="00FE2043">
        <w:t>4</w:t>
      </w:r>
      <w:r w:rsidR="00D41A19" w:rsidRPr="00FE2043">
        <w:t xml:space="preserve">. </w:t>
      </w:r>
      <w:r w:rsidR="00C22C9F" w:rsidRPr="00FE2043">
        <w:t>F</w:t>
      </w:r>
      <w:r w:rsidR="00D41A19" w:rsidRPr="00FE2043">
        <w:t>unkcij</w:t>
      </w:r>
      <w:r w:rsidR="00C22C9F" w:rsidRPr="00FE2043">
        <w:t>e</w:t>
      </w:r>
      <w:bookmarkEnd w:id="112"/>
      <w:bookmarkEnd w:id="113"/>
    </w:p>
    <w:p w14:paraId="6B9B4DFF" w14:textId="2205F9D7" w:rsidR="00743955" w:rsidRPr="00FE2043" w:rsidRDefault="00D41A19" w:rsidP="006B7581">
      <w:pPr>
        <w:pStyle w:val="-TEKST"/>
        <w:ind w:right="-10"/>
        <w:jc w:val="left"/>
      </w:pPr>
      <w:r w:rsidRPr="00FE2043">
        <w:t>Funkcij</w:t>
      </w:r>
      <w:r w:rsidR="00D71B52" w:rsidRPr="00FE2043">
        <w:t>e</w:t>
      </w:r>
      <w:r w:rsidRPr="00FE2043">
        <w:t xml:space="preserve"> </w:t>
      </w:r>
      <w:r w:rsidR="00D71B52" w:rsidRPr="00FE2043">
        <w:t>su</w:t>
      </w:r>
      <w:r w:rsidRPr="00FE2043">
        <w:t xml:space="preserve"> </w:t>
      </w:r>
      <w:r w:rsidR="00D71B52" w:rsidRPr="00FE2043">
        <w:t>gotov</w:t>
      </w:r>
      <w:r w:rsidR="00515E11" w:rsidRPr="00FE2043">
        <w:t>i</w:t>
      </w:r>
      <w:r w:rsidR="00D71B52" w:rsidRPr="00FE2043">
        <w:t xml:space="preserve"> složen</w:t>
      </w:r>
      <w:r w:rsidR="00515E11" w:rsidRPr="00FE2043">
        <w:t>i</w:t>
      </w:r>
      <w:r w:rsidR="00D71B52" w:rsidRPr="00FE2043">
        <w:t xml:space="preserve"> specijaln</w:t>
      </w:r>
      <w:r w:rsidR="00515E11" w:rsidRPr="00FE2043">
        <w:t>i</w:t>
      </w:r>
      <w:r w:rsidR="00D71B52" w:rsidRPr="00FE2043">
        <w:t xml:space="preserve"> </w:t>
      </w:r>
      <w:r w:rsidR="00515E11" w:rsidRPr="00FE2043">
        <w:t>izrazi</w:t>
      </w:r>
      <w:r w:rsidRPr="00FE2043">
        <w:t xml:space="preserve"> koj</w:t>
      </w:r>
      <w:r w:rsidR="00515E11" w:rsidRPr="00FE2043">
        <w:t>i</w:t>
      </w:r>
      <w:r w:rsidRPr="00FE2043">
        <w:t xml:space="preserve"> </w:t>
      </w:r>
      <w:r w:rsidR="00D71B52" w:rsidRPr="00FE2043">
        <w:t xml:space="preserve">izvode niz operacija </w:t>
      </w:r>
      <w:r w:rsidR="00743955" w:rsidRPr="00FE2043">
        <w:t>i izračun</w:t>
      </w:r>
      <w:r w:rsidR="007C2C6A" w:rsidRPr="00FE2043">
        <w:t>a</w:t>
      </w:r>
      <w:r w:rsidR="00743955" w:rsidRPr="00FE2043">
        <w:t xml:space="preserve"> pomoću određenih vrijednosti (argumenata) u nekom</w:t>
      </w:r>
      <w:r w:rsidR="001C04F4" w:rsidRPr="00FE2043">
        <w:t>e</w:t>
      </w:r>
      <w:r w:rsidR="00743955" w:rsidRPr="00FE2043">
        <w:t xml:space="preserve"> točno zadanom</w:t>
      </w:r>
      <w:r w:rsidR="001C04F4" w:rsidRPr="00FE2043">
        <w:t>e</w:t>
      </w:r>
      <w:r w:rsidR="00743955" w:rsidRPr="00FE2043">
        <w:t xml:space="preserve"> redoslijedu ili strukturi</w:t>
      </w:r>
      <w:r w:rsidR="00E73704" w:rsidRPr="00FE2043">
        <w:t xml:space="preserve"> te </w:t>
      </w:r>
      <w:r w:rsidR="003C37A9" w:rsidRPr="00FE2043">
        <w:t xml:space="preserve">kao </w:t>
      </w:r>
      <w:r w:rsidRPr="00FE2043">
        <w:t>rezultat vraća</w:t>
      </w:r>
      <w:r w:rsidR="00E73704" w:rsidRPr="00FE2043">
        <w:t>ju</w:t>
      </w:r>
      <w:r w:rsidRPr="00FE2043">
        <w:t xml:space="preserve"> </w:t>
      </w:r>
      <w:r w:rsidR="00743955" w:rsidRPr="00FE2043">
        <w:t xml:space="preserve">novu </w:t>
      </w:r>
      <w:r w:rsidRPr="00FE2043">
        <w:t xml:space="preserve">vrijednost. </w:t>
      </w:r>
      <w:r w:rsidR="00743955" w:rsidRPr="00FE2043">
        <w:t xml:space="preserve">Pomoću funkcija </w:t>
      </w:r>
      <w:r w:rsidR="007C2C6A" w:rsidRPr="00FE2043">
        <w:t xml:space="preserve">se </w:t>
      </w:r>
      <w:r w:rsidR="00743955" w:rsidRPr="00FE2043">
        <w:t>izvod</w:t>
      </w:r>
      <w:r w:rsidR="003C37A9" w:rsidRPr="00FE2043">
        <w:t>e</w:t>
      </w:r>
      <w:r w:rsidR="00743955" w:rsidRPr="00FE2043">
        <w:t xml:space="preserve"> jednostavni ili složeni izračuni.</w:t>
      </w:r>
    </w:p>
    <w:p w14:paraId="400C27E6" w14:textId="77777777" w:rsidR="00D41A19" w:rsidRPr="00FE2043" w:rsidRDefault="00D41A19" w:rsidP="006B7581">
      <w:pPr>
        <w:pStyle w:val="-TEKST"/>
        <w:ind w:right="-10"/>
        <w:jc w:val="left"/>
      </w:pPr>
      <w:r w:rsidRPr="00FE2043">
        <w:t>N</w:t>
      </w:r>
      <w:r w:rsidR="00AE0CEA" w:rsidRPr="00FE2043">
        <w:t xml:space="preserve">a </w:t>
      </w:r>
      <w:r w:rsidRPr="00FE2043">
        <w:t>pr</w:t>
      </w:r>
      <w:r w:rsidR="00AE0CEA" w:rsidRPr="00FE2043">
        <w:t>imjer,</w:t>
      </w:r>
      <w:r w:rsidRPr="00FE2043">
        <w:t xml:space="preserve"> za dobivanje zbroja niza brojeva u ćelijama može se </w:t>
      </w:r>
      <w:r w:rsidR="00AE0CEA" w:rsidRPr="00FE2043">
        <w:t>uporabiti</w:t>
      </w:r>
      <w:r w:rsidRPr="00FE2043">
        <w:t xml:space="preserve"> funkcija SUM (=SUM(A1:A11)) umjesto upisivanja formule s nabrajanjem svih ćelija (=A1+A2+A3+A4</w:t>
      </w:r>
      <w:r w:rsidR="00E10D55" w:rsidRPr="00FE2043">
        <w:t>..</w:t>
      </w:r>
      <w:r w:rsidRPr="00FE2043">
        <w:t>.).</w:t>
      </w:r>
    </w:p>
    <w:p w14:paraId="2D636A90" w14:textId="2049E92F" w:rsidR="00743955" w:rsidRPr="00FE2043" w:rsidRDefault="001C04F4" w:rsidP="006B7581">
      <w:pPr>
        <w:pStyle w:val="-TEKST"/>
        <w:ind w:right="-10"/>
        <w:jc w:val="left"/>
      </w:pPr>
      <w:r w:rsidRPr="00FE2043">
        <w:t>Program</w:t>
      </w:r>
      <w:r w:rsidRPr="00FE2043">
        <w:rPr>
          <w:i/>
          <w:iCs/>
        </w:rPr>
        <w:t xml:space="preserve"> </w:t>
      </w:r>
      <w:r w:rsidR="00D41A19" w:rsidRPr="00FE2043">
        <w:rPr>
          <w:i/>
          <w:iCs/>
        </w:rPr>
        <w:t>Excel</w:t>
      </w:r>
      <w:r w:rsidR="00D41A19" w:rsidRPr="00FE2043">
        <w:t xml:space="preserve"> </w:t>
      </w:r>
      <w:r w:rsidR="000361E8" w:rsidRPr="00FE2043">
        <w:t xml:space="preserve">2021 </w:t>
      </w:r>
      <w:r w:rsidR="00D41A19" w:rsidRPr="00FE2043">
        <w:t xml:space="preserve">raspolaže s </w:t>
      </w:r>
      <w:r w:rsidR="000361E8" w:rsidRPr="00FE2043">
        <w:t xml:space="preserve">preko </w:t>
      </w:r>
      <w:r w:rsidR="00545862" w:rsidRPr="00FE2043">
        <w:t>400</w:t>
      </w:r>
      <w:r w:rsidR="00D41A19" w:rsidRPr="00FE2043">
        <w:t xml:space="preserve"> funkcija</w:t>
      </w:r>
      <w:r w:rsidRPr="00FE2043">
        <w:t>,</w:t>
      </w:r>
      <w:r w:rsidR="00F02ECA" w:rsidRPr="00FE2043">
        <w:t xml:space="preserve"> koje su svrstane u kategorij</w:t>
      </w:r>
      <w:r w:rsidR="00545862" w:rsidRPr="00FE2043">
        <w:t>e</w:t>
      </w:r>
      <w:r w:rsidR="000361E8" w:rsidRPr="00FE2043">
        <w:t xml:space="preserve"> prema njihovoj namjeni</w:t>
      </w:r>
      <w:r w:rsidR="00F02ECA" w:rsidRPr="00FE2043">
        <w:t>: financijske</w:t>
      </w:r>
      <w:r w:rsidR="00545862" w:rsidRPr="00FE2043">
        <w:t xml:space="preserve"> funkcije</w:t>
      </w:r>
      <w:r w:rsidR="00F02ECA" w:rsidRPr="00FE2043">
        <w:t xml:space="preserve">, </w:t>
      </w:r>
      <w:r w:rsidR="00545862" w:rsidRPr="00FE2043">
        <w:t xml:space="preserve">logičke, tekstne, </w:t>
      </w:r>
      <w:r w:rsidR="00F02ECA" w:rsidRPr="00FE2043">
        <w:t>datumske</w:t>
      </w:r>
      <w:r w:rsidR="00545862" w:rsidRPr="00FE2043">
        <w:t xml:space="preserve"> i vremenske</w:t>
      </w:r>
      <w:r w:rsidR="00F02ECA" w:rsidRPr="00FE2043">
        <w:t xml:space="preserve">, </w:t>
      </w:r>
      <w:r w:rsidR="00545862" w:rsidRPr="00FE2043">
        <w:t xml:space="preserve">funkcije pretraživanja i referenci, </w:t>
      </w:r>
      <w:r w:rsidR="00F02ECA" w:rsidRPr="00FE2043">
        <w:t>matematičke</w:t>
      </w:r>
      <w:r w:rsidR="00545862" w:rsidRPr="00FE2043">
        <w:t xml:space="preserve"> i trigonometrijske</w:t>
      </w:r>
      <w:r w:rsidR="00F02ECA" w:rsidRPr="00FE2043">
        <w:t xml:space="preserve">, statističke, </w:t>
      </w:r>
      <w:r w:rsidR="00545862" w:rsidRPr="00FE2043">
        <w:t xml:space="preserve">inženjerske, </w:t>
      </w:r>
      <w:r w:rsidR="00F02ECA" w:rsidRPr="00FE2043">
        <w:t xml:space="preserve">funkcije </w:t>
      </w:r>
      <w:r w:rsidR="00545862" w:rsidRPr="00FE2043">
        <w:t xml:space="preserve">kocke, informacijske funkcije, </w:t>
      </w:r>
      <w:r w:rsidR="00545862" w:rsidRPr="00FE2043">
        <w:rPr>
          <w:i/>
        </w:rPr>
        <w:t>web</w:t>
      </w:r>
      <w:r w:rsidR="00545862" w:rsidRPr="00FE2043">
        <w:t>-funkcije</w:t>
      </w:r>
      <w:r w:rsidR="0076635B" w:rsidRPr="00FE2043">
        <w:t>,</w:t>
      </w:r>
      <w:r w:rsidR="00545862" w:rsidRPr="00FE2043">
        <w:t xml:space="preserve"> funkcije </w:t>
      </w:r>
      <w:r w:rsidR="00F02ECA" w:rsidRPr="00FE2043">
        <w:t>baze podataka</w:t>
      </w:r>
      <w:r w:rsidR="0076635B" w:rsidRPr="00FE2043">
        <w:t xml:space="preserve"> i funkcije kompatibilnosti</w:t>
      </w:r>
      <w:r w:rsidR="00F02ECA" w:rsidRPr="00FE2043">
        <w:t>.</w:t>
      </w:r>
    </w:p>
    <w:p w14:paraId="59FBDF24" w14:textId="77777777" w:rsidR="005D6D0C" w:rsidRPr="00FE2043" w:rsidRDefault="00455799" w:rsidP="005D6D0C">
      <w:pPr>
        <w:widowControl w:val="0"/>
        <w:ind w:right="1332"/>
        <w:jc w:val="both"/>
        <w:rPr>
          <w:sz w:val="22"/>
          <w:szCs w:val="22"/>
        </w:rPr>
      </w:pPr>
      <w:r w:rsidRPr="00FE2043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1E2BCB16" wp14:editId="26426A5D">
                <wp:simplePos x="0" y="0"/>
                <wp:positionH relativeFrom="column">
                  <wp:posOffset>689610</wp:posOffset>
                </wp:positionH>
                <wp:positionV relativeFrom="paragraph">
                  <wp:posOffset>100965</wp:posOffset>
                </wp:positionV>
                <wp:extent cx="3611880" cy="1371600"/>
                <wp:effectExtent l="0" t="0" r="26670" b="19050"/>
                <wp:wrapNone/>
                <wp:docPr id="966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1880" cy="1371600"/>
                          <a:chOff x="2498" y="6589"/>
                          <a:chExt cx="5688" cy="2160"/>
                        </a:xfrm>
                      </wpg:grpSpPr>
                      <wps:wsp>
                        <wps:cNvPr id="967" name="Text Box 983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7434"/>
                            <a:ext cx="30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238A63" w14:textId="77777777" w:rsidR="00B44E53" w:rsidRPr="008800F6" w:rsidRDefault="00B44E53" w:rsidP="005D6D0C">
                              <w:pPr>
                                <w:widowControl w:val="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C00FC">
                                <w:rPr>
                                  <w:sz w:val="28"/>
                                  <w:szCs w:val="28"/>
                                </w:rPr>
                                <w:t>=S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U</w:t>
                              </w:r>
                              <w:r w:rsidRPr="002C00FC">
                                <w:rPr>
                                  <w:sz w:val="28"/>
                                  <w:szCs w:val="28"/>
                                </w:rPr>
                                <w:t>M(A1:A5;C1:C5)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AutoShape 984"/>
                        <wps:cNvSpPr>
                          <a:spLocks/>
                        </wps:cNvSpPr>
                        <wps:spPr bwMode="auto">
                          <a:xfrm>
                            <a:off x="3290" y="6692"/>
                            <a:ext cx="2280" cy="286"/>
                          </a:xfrm>
                          <a:prstGeom prst="callout2">
                            <a:avLst>
                              <a:gd name="adj1" fmla="val 62935"/>
                              <a:gd name="adj2" fmla="val -5264"/>
                              <a:gd name="adj3" fmla="val 62935"/>
                              <a:gd name="adj4" fmla="val -8028"/>
                              <a:gd name="adj5" fmla="val 277620"/>
                              <a:gd name="adj6" fmla="val -842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CD042" w14:textId="77777777" w:rsidR="00B44E53" w:rsidRPr="00A968AA" w:rsidRDefault="00B44E53" w:rsidP="005D6D0C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968AA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Znak jednakosti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69" name="AutoShape 985"/>
                        <wps:cNvSpPr>
                          <a:spLocks/>
                        </wps:cNvSpPr>
                        <wps:spPr bwMode="auto">
                          <a:xfrm>
                            <a:off x="3578" y="7040"/>
                            <a:ext cx="2280" cy="286"/>
                          </a:xfrm>
                          <a:prstGeom prst="callout2">
                            <a:avLst>
                              <a:gd name="adj1" fmla="val 62935"/>
                              <a:gd name="adj2" fmla="val -5264"/>
                              <a:gd name="adj3" fmla="val 62935"/>
                              <a:gd name="adj4" fmla="val -7764"/>
                              <a:gd name="adj5" fmla="val 143356"/>
                              <a:gd name="adj6" fmla="val -789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2AD73A" w14:textId="77777777" w:rsidR="00B44E53" w:rsidRPr="00A968AA" w:rsidRDefault="00B44E53" w:rsidP="005D6D0C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Naziv funkcije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70" name="AutoShape 986"/>
                        <wps:cNvSpPr>
                          <a:spLocks/>
                        </wps:cNvSpPr>
                        <wps:spPr bwMode="auto">
                          <a:xfrm>
                            <a:off x="4211" y="8201"/>
                            <a:ext cx="2700" cy="286"/>
                          </a:xfrm>
                          <a:prstGeom prst="callout2">
                            <a:avLst>
                              <a:gd name="adj1" fmla="val 62935"/>
                              <a:gd name="adj2" fmla="val -4444"/>
                              <a:gd name="adj3" fmla="val 62935"/>
                              <a:gd name="adj4" fmla="val -6926"/>
                              <a:gd name="adj5" fmla="val -112588"/>
                              <a:gd name="adj6" fmla="val -722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C99348" w14:textId="77777777" w:rsidR="00B44E53" w:rsidRPr="00A968AA" w:rsidRDefault="00B44E53" w:rsidP="005D6D0C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Argumenti u okruglim zagradama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71" name="AutoShape 987"/>
                        <wps:cNvSpPr>
                          <a:spLocks/>
                        </wps:cNvSpPr>
                        <wps:spPr bwMode="auto">
                          <a:xfrm>
                            <a:off x="4946" y="7940"/>
                            <a:ext cx="3240" cy="286"/>
                          </a:xfrm>
                          <a:prstGeom prst="callout2">
                            <a:avLst>
                              <a:gd name="adj1" fmla="val 62935"/>
                              <a:gd name="adj2" fmla="val -3704"/>
                              <a:gd name="adj3" fmla="val 62935"/>
                              <a:gd name="adj4" fmla="val -5894"/>
                              <a:gd name="adj5" fmla="val -17134"/>
                              <a:gd name="adj6" fmla="val -592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5F0374" w14:textId="77777777" w:rsidR="00B44E53" w:rsidRPr="00A968AA" w:rsidRDefault="00B44E53" w:rsidP="005D6D0C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Točka-zarez za odvajanje argumenata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72" name="AutoShape 988"/>
                        <wps:cNvSpPr>
                          <a:spLocks/>
                        </wps:cNvSpPr>
                        <wps:spPr bwMode="auto">
                          <a:xfrm>
                            <a:off x="5354" y="7028"/>
                            <a:ext cx="2280" cy="286"/>
                          </a:xfrm>
                          <a:prstGeom prst="callout2">
                            <a:avLst>
                              <a:gd name="adj1" fmla="val 62935"/>
                              <a:gd name="adj2" fmla="val -5264"/>
                              <a:gd name="adj3" fmla="val 62935"/>
                              <a:gd name="adj4" fmla="val -6491"/>
                              <a:gd name="adj5" fmla="val 168532"/>
                              <a:gd name="adj6" fmla="val -675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752533" w14:textId="77777777" w:rsidR="00B44E53" w:rsidRPr="00A968AA" w:rsidRDefault="00B44E53" w:rsidP="005D6D0C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Dvotočka za raspon ćelija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73" name="Rectangle 989"/>
                        <wps:cNvSpPr>
                          <a:spLocks noChangeArrowheads="1"/>
                        </wps:cNvSpPr>
                        <wps:spPr bwMode="auto">
                          <a:xfrm>
                            <a:off x="2498" y="6589"/>
                            <a:ext cx="5400" cy="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BCB16" id="Group 982" o:spid="_x0000_s1102" style="position:absolute;left:0;text-align:left;margin-left:54.3pt;margin-top:7.95pt;width:284.4pt;height:108pt;z-index:251601920" coordorigin="2498,6589" coordsize="5688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">
                <v:shape id="Text Box 983" o:spid="_x0000_s1103" type="#_x0000_t202" style="position:absolute;left:2880;top:7434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" stroked="f">
                  <v:textbox>
                    <w:txbxContent>
                      <w:p w14:paraId="48238A63" w14:textId="77777777" w:rsidR="00B44E53" w:rsidRPr="008800F6" w:rsidRDefault="00B44E53" w:rsidP="005D6D0C">
                        <w:pPr>
                          <w:widowControl w:val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C00FC">
                          <w:rPr>
                            <w:sz w:val="28"/>
                            <w:szCs w:val="28"/>
                          </w:rPr>
                          <w:t>=S</w:t>
                        </w:r>
                        <w:r>
                          <w:rPr>
                            <w:sz w:val="28"/>
                            <w:szCs w:val="28"/>
                          </w:rPr>
                          <w:t>U</w:t>
                        </w:r>
                        <w:r w:rsidRPr="002C00FC">
                          <w:rPr>
                            <w:sz w:val="28"/>
                            <w:szCs w:val="28"/>
                          </w:rPr>
                          <w:t>M(A1:A5;C1:C5)</w:t>
                        </w:r>
                      </w:p>
                    </w:txbxContent>
                  </v:textbox>
                </v:shape>
                <v:shape id="AutoShape 984" o:spid="_x0000_s1104" type="#_x0000_t42" style="position:absolute;left:3290;top:6692;width:228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" adj="-1819,59966,-1734,13594,-1137,13594">
                  <v:textbox inset="0,1.3mm,0,0">
                    <w:txbxContent>
                      <w:p w14:paraId="655CD042" w14:textId="77777777" w:rsidR="00B44E53" w:rsidRPr="00A968AA" w:rsidRDefault="00B44E53" w:rsidP="005D6D0C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968AA">
                          <w:rPr>
                            <w:rFonts w:cs="Arial"/>
                            <w:sz w:val="16"/>
                            <w:szCs w:val="16"/>
                          </w:rPr>
                          <w:t>Znak jednakosti</w:t>
                        </w:r>
                      </w:p>
                    </w:txbxContent>
                  </v:textbox>
                  <o:callout v:ext="edit" minusy="t"/>
                </v:shape>
                <v:shape id="AutoShape 985" o:spid="_x0000_s1105" type="#_x0000_t42" style="position:absolute;left:3578;top:7040;width:228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" adj="-1705,30965,-1677,13594,-1137,13594">
                  <v:textbox inset="0,1.3mm,0,0">
                    <w:txbxContent>
                      <w:p w14:paraId="212AD73A" w14:textId="77777777" w:rsidR="00B44E53" w:rsidRPr="00A968AA" w:rsidRDefault="00B44E53" w:rsidP="005D6D0C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Naziv funkcije</w:t>
                        </w:r>
                      </w:p>
                    </w:txbxContent>
                  </v:textbox>
                  <o:callout v:ext="edit" minusy="t"/>
                </v:shape>
                <v:shape id="AutoShape 986" o:spid="_x0000_s1106" type="#_x0000_t42" style="position:absolute;left:4211;top:8201;width:270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" adj="-1560,-24319,-1496,13594,-960,13594">
                  <v:textbox inset="0,1.3mm,0,0">
                    <w:txbxContent>
                      <w:p w14:paraId="32C99348" w14:textId="77777777" w:rsidR="00B44E53" w:rsidRPr="00A968AA" w:rsidRDefault="00B44E53" w:rsidP="005D6D0C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Argumenti u okruglim zagradama</w:t>
                        </w:r>
                      </w:p>
                    </w:txbxContent>
                  </v:textbox>
                </v:shape>
                <v:shape id="AutoShape 987" o:spid="_x0000_s1107" type="#_x0000_t42" style="position:absolute;left:4946;top:7940;width:324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" adj="-1280,-3701,-1273,13594,-800,13594">
                  <v:textbox inset="0,1.3mm,0,0">
                    <w:txbxContent>
                      <w:p w14:paraId="545F0374" w14:textId="77777777" w:rsidR="00B44E53" w:rsidRPr="00A968AA" w:rsidRDefault="00B44E53" w:rsidP="005D6D0C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Točka-zarez za odvajanje argumenata</w:t>
                        </w:r>
                      </w:p>
                    </w:txbxContent>
                  </v:textbox>
                </v:shape>
                <v:shape id="AutoShape 988" o:spid="_x0000_s1108" type="#_x0000_t42" style="position:absolute;left:5354;top:7028;width:228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" adj="-1459,36403,-1402,13594,-1137,13594">
                  <v:textbox inset="0,1.3mm,0,0">
                    <w:txbxContent>
                      <w:p w14:paraId="14752533" w14:textId="77777777" w:rsidR="00B44E53" w:rsidRPr="00A968AA" w:rsidRDefault="00B44E53" w:rsidP="005D6D0C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Dvotočka za raspon ćelija</w:t>
                        </w:r>
                      </w:p>
                    </w:txbxContent>
                  </v:textbox>
                  <o:callout v:ext="edit" minusy="t"/>
                </v:shape>
                <v:rect id="Rectangle 989" o:spid="_x0000_s1109" style="position:absolute;left:2498;top:6589;width:540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" filled="f"/>
              </v:group>
            </w:pict>
          </mc:Fallback>
        </mc:AlternateContent>
      </w:r>
    </w:p>
    <w:p w14:paraId="2EAC5733" w14:textId="77777777" w:rsidR="005D6D0C" w:rsidRPr="00FE2043" w:rsidRDefault="00CC7943" w:rsidP="005D6D0C">
      <w:pPr>
        <w:widowControl w:val="0"/>
        <w:ind w:right="1332"/>
        <w:jc w:val="both"/>
        <w:rPr>
          <w:sz w:val="22"/>
          <w:szCs w:val="22"/>
        </w:rPr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D73ABF3" wp14:editId="69986FDA">
                <wp:simplePos x="0" y="0"/>
                <wp:positionH relativeFrom="column">
                  <wp:posOffset>4956315</wp:posOffset>
                </wp:positionH>
                <wp:positionV relativeFrom="paragraph">
                  <wp:posOffset>90112</wp:posOffset>
                </wp:positionV>
                <wp:extent cx="1619885" cy="2220686"/>
                <wp:effectExtent l="0" t="0" r="18415" b="27305"/>
                <wp:wrapNone/>
                <wp:docPr id="176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22068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BE5F1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979153" w14:textId="77777777" w:rsidR="00B44E53" w:rsidRPr="00525900" w:rsidRDefault="00B44E53" w:rsidP="00CC7943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5900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4EAEEAB4" w14:textId="77777777" w:rsidR="00B44E53" w:rsidRDefault="00B44E53" w:rsidP="00CC7943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Funkcije iz kategorije </w:t>
                            </w:r>
                            <w:r w:rsidRPr="00CC7943">
                              <w:rPr>
                                <w:b/>
                                <w:sz w:val="18"/>
                                <w:szCs w:val="18"/>
                              </w:rPr>
                              <w:t>Kompatibilnost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 dalje se mogu koristiti zbog kompatibilnosti sa starijim inačicama programa </w:t>
                            </w:r>
                            <w:r w:rsidRPr="006E14B5">
                              <w:rPr>
                                <w:i/>
                                <w:sz w:val="18"/>
                                <w:szCs w:val="18"/>
                              </w:rPr>
                              <w:t>Excel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76ED528" w14:textId="77777777" w:rsidR="00B44E53" w:rsidRDefault="00B44E53" w:rsidP="00CC7943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</w:t>
                            </w:r>
                            <w:r w:rsidRPr="00CC794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novijim inačicama programa </w:t>
                            </w:r>
                            <w:r w:rsidRPr="00CC7943">
                              <w:rPr>
                                <w:i/>
                                <w:sz w:val="18"/>
                                <w:szCs w:val="18"/>
                              </w:rPr>
                              <w:t>Excel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one su </w:t>
                            </w:r>
                            <w:r w:rsidRPr="00CC7943">
                              <w:rPr>
                                <w:sz w:val="18"/>
                                <w:szCs w:val="18"/>
                              </w:rPr>
                              <w:t xml:space="preserve">zamijenjene novim funkcijama koje nude veću točnost i dodijeljeni su im nazivi koji bolje odražavaju njihovu namjenu. 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3ABF3" id="Rectangle 776" o:spid="_x0000_s1110" style="position:absolute;left:0;text-align:left;margin-left:390.25pt;margin-top:7.1pt;width:127.55pt;height:174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" filled="f" fillcolor="#dbe5f1" strokeweight=".25pt">
                <v:textbox inset=",2.5mm">
                  <w:txbxContent>
                    <w:p w14:paraId="21979153" w14:textId="77777777" w:rsidR="00B44E53" w:rsidRPr="00525900" w:rsidRDefault="00B44E53" w:rsidP="00CC7943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25900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4EAEEAB4" w14:textId="77777777" w:rsidR="00B44E53" w:rsidRDefault="00B44E53" w:rsidP="00CC7943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Funkcije iz kategorije </w:t>
                      </w:r>
                      <w:r w:rsidRPr="00CC7943">
                        <w:rPr>
                          <w:b/>
                          <w:sz w:val="18"/>
                          <w:szCs w:val="18"/>
                        </w:rPr>
                        <w:t>Kompatibilnost</w:t>
                      </w:r>
                      <w:r>
                        <w:rPr>
                          <w:sz w:val="18"/>
                          <w:szCs w:val="18"/>
                        </w:rPr>
                        <w:t xml:space="preserve"> i dalje se mogu koristiti zbog kompatibilnosti sa starijim inačicama programa </w:t>
                      </w:r>
                      <w:r w:rsidRPr="006E14B5">
                        <w:rPr>
                          <w:i/>
                          <w:sz w:val="18"/>
                          <w:szCs w:val="18"/>
                        </w:rPr>
                        <w:t>Excel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276ED528" w14:textId="77777777" w:rsidR="00B44E53" w:rsidRDefault="00B44E53" w:rsidP="00CC7943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</w:t>
                      </w:r>
                      <w:r w:rsidRPr="00CC7943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novijim inačicama programa </w:t>
                      </w:r>
                      <w:r w:rsidRPr="00CC7943">
                        <w:rPr>
                          <w:i/>
                          <w:sz w:val="18"/>
                          <w:szCs w:val="18"/>
                        </w:rPr>
                        <w:t>Excel</w:t>
                      </w:r>
                      <w:r>
                        <w:rPr>
                          <w:sz w:val="18"/>
                          <w:szCs w:val="18"/>
                        </w:rPr>
                        <w:t xml:space="preserve"> one su </w:t>
                      </w:r>
                      <w:r w:rsidRPr="00CC7943">
                        <w:rPr>
                          <w:sz w:val="18"/>
                          <w:szCs w:val="18"/>
                        </w:rPr>
                        <w:t xml:space="preserve">zamijenjene novim funkcijama koje nude veću točnost i dodijeljeni su im nazivi koji bolje odražavaju njihovu namjenu. </w:t>
                      </w:r>
                    </w:p>
                  </w:txbxContent>
                </v:textbox>
              </v:rect>
            </w:pict>
          </mc:Fallback>
        </mc:AlternateContent>
      </w:r>
    </w:p>
    <w:p w14:paraId="249A0151" w14:textId="77777777" w:rsidR="005D6D0C" w:rsidRPr="00FE2043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43314656" w14:textId="77777777" w:rsidR="005D6D0C" w:rsidRPr="00FE2043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546416C6" w14:textId="77777777" w:rsidR="005D6D0C" w:rsidRPr="00FE2043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1ECA995A" w14:textId="77777777" w:rsidR="005D6D0C" w:rsidRPr="00FE2043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5D69C8FE" w14:textId="77777777" w:rsidR="005D6D0C" w:rsidRPr="00FE2043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3E509410" w14:textId="77777777" w:rsidR="005D6D0C" w:rsidRPr="00FE2043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344CF0D8" w14:textId="77777777" w:rsidR="005D6D0C" w:rsidRPr="00FE2043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06C06FCE" w14:textId="77777777" w:rsidR="005D6D0C" w:rsidRPr="00FE2043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215B22F8" w14:textId="79404622" w:rsidR="007B1489" w:rsidRPr="00FE2043" w:rsidRDefault="00D41A19" w:rsidP="001C04F4">
      <w:pPr>
        <w:pStyle w:val="-TEKST"/>
        <w:ind w:right="-10"/>
        <w:jc w:val="left"/>
      </w:pPr>
      <w:r w:rsidRPr="00FE2043">
        <w:t xml:space="preserve">Svaka </w:t>
      </w:r>
      <w:r w:rsidR="00E10D55" w:rsidRPr="00FE2043">
        <w:t xml:space="preserve">funkcija </w:t>
      </w:r>
      <w:r w:rsidR="004127C8">
        <w:t xml:space="preserve">ima svoju sintaksu, a </w:t>
      </w:r>
      <w:r w:rsidRPr="00FE2043">
        <w:t xml:space="preserve">sastoji </w:t>
      </w:r>
      <w:r w:rsidR="00E10D55" w:rsidRPr="00FE2043">
        <w:t xml:space="preserve">se </w:t>
      </w:r>
      <w:r w:rsidRPr="00FE2043">
        <w:t xml:space="preserve">od </w:t>
      </w:r>
      <w:r w:rsidR="004127C8">
        <w:t xml:space="preserve">dva dijela: </w:t>
      </w:r>
      <w:r w:rsidRPr="00FE2043">
        <w:rPr>
          <w:b/>
        </w:rPr>
        <w:t>naziva funkcije</w:t>
      </w:r>
      <w:r w:rsidR="00AE0CEA" w:rsidRPr="00FE2043">
        <w:t>,</w:t>
      </w:r>
      <w:r w:rsidRPr="00FE2043">
        <w:t xml:space="preserve"> koj</w:t>
      </w:r>
      <w:r w:rsidR="00AE0CEA" w:rsidRPr="00FE2043">
        <w:t>i</w:t>
      </w:r>
      <w:r w:rsidRPr="00FE2043">
        <w:t xml:space="preserve"> </w:t>
      </w:r>
      <w:r w:rsidR="00E10D55" w:rsidRPr="00FE2043">
        <w:t>govori</w:t>
      </w:r>
      <w:r w:rsidRPr="00FE2043">
        <w:t xml:space="preserve"> koja </w:t>
      </w:r>
      <w:r w:rsidR="00AE0CEA" w:rsidRPr="00FE2043">
        <w:t xml:space="preserve">će </w:t>
      </w:r>
      <w:r w:rsidRPr="00FE2043">
        <w:t>operacija biti izvedena</w:t>
      </w:r>
      <w:r w:rsidR="00140BEB">
        <w:t xml:space="preserve"> nakon čega dolaze </w:t>
      </w:r>
      <w:r w:rsidR="00140BEB" w:rsidRPr="00B450DE">
        <w:rPr>
          <w:b/>
          <w:bCs w:val="0"/>
        </w:rPr>
        <w:t>argumenti</w:t>
      </w:r>
      <w:r w:rsidR="00140BEB">
        <w:t xml:space="preserve"> smješteni u okruglu zagradu. Maksimalno ih može </w:t>
      </w:r>
      <w:r w:rsidR="00044E8E">
        <w:t xml:space="preserve">biti </w:t>
      </w:r>
      <w:r w:rsidR="00140BEB">
        <w:t>255</w:t>
      </w:r>
      <w:r w:rsidR="001C04F4" w:rsidRPr="00FE2043">
        <w:t xml:space="preserve">, </w:t>
      </w:r>
      <w:r w:rsidR="00140BEB">
        <w:t xml:space="preserve">dok </w:t>
      </w:r>
      <w:r w:rsidR="00044E8E">
        <w:t xml:space="preserve">ih </w:t>
      </w:r>
      <w:r w:rsidR="000E3ADB" w:rsidRPr="00FE2043">
        <w:t>n</w:t>
      </w:r>
      <w:r w:rsidR="009E6507" w:rsidRPr="00FE2043">
        <w:t>ekoliko funkcija nema.</w:t>
      </w:r>
      <w:r w:rsidR="00044E8E">
        <w:t xml:space="preserve"> Neki su obvezni, a neki opcionalni, ovisno o potrebi u proračunu.</w:t>
      </w:r>
    </w:p>
    <w:p w14:paraId="4059516C" w14:textId="77777777" w:rsidR="00631428" w:rsidRPr="00FE2043" w:rsidRDefault="007B1489" w:rsidP="006B7581">
      <w:pPr>
        <w:pStyle w:val="-TEKST"/>
        <w:ind w:right="-10"/>
        <w:jc w:val="left"/>
      </w:pPr>
      <w:r w:rsidRPr="00FE2043">
        <w:t xml:space="preserve">Oblik funkcije može biti: </w:t>
      </w:r>
    </w:p>
    <w:p w14:paraId="3D956118" w14:textId="77777777" w:rsidR="00631428" w:rsidRPr="00FE2043" w:rsidRDefault="007B1489" w:rsidP="006B7581">
      <w:pPr>
        <w:pStyle w:val="-TEKST"/>
        <w:ind w:right="-10"/>
        <w:jc w:val="left"/>
      </w:pPr>
      <w:r w:rsidRPr="00FE2043">
        <w:tab/>
        <w:t xml:space="preserve">=FUNKCIJA() ili </w:t>
      </w:r>
    </w:p>
    <w:p w14:paraId="26BAACCA" w14:textId="77777777" w:rsidR="007B1489" w:rsidRPr="00FE2043" w:rsidRDefault="007B1489" w:rsidP="006B7581">
      <w:pPr>
        <w:pStyle w:val="-TEKST"/>
        <w:ind w:right="-10"/>
        <w:jc w:val="left"/>
      </w:pPr>
      <w:r w:rsidRPr="00FE2043">
        <w:tab/>
        <w:t>=FUNKCIJA(argument</w:t>
      </w:r>
      <w:r w:rsidRPr="00FE2043">
        <w:rPr>
          <w:i/>
        </w:rPr>
        <w:t>1</w:t>
      </w:r>
      <w:r w:rsidR="00E57CE3" w:rsidRPr="00FE2043">
        <w:t>;</w:t>
      </w:r>
      <w:r w:rsidRPr="00FE2043">
        <w:t>argument</w:t>
      </w:r>
      <w:r w:rsidRPr="00FE2043">
        <w:rPr>
          <w:i/>
        </w:rPr>
        <w:t>2</w:t>
      </w:r>
      <w:r w:rsidRPr="00FE2043">
        <w:t>;…;argument</w:t>
      </w:r>
      <w:r w:rsidRPr="00FE2043">
        <w:rPr>
          <w:i/>
        </w:rPr>
        <w:t>n</w:t>
      </w:r>
      <w:r w:rsidRPr="00FE2043">
        <w:t>)</w:t>
      </w:r>
    </w:p>
    <w:p w14:paraId="62837768" w14:textId="77777777" w:rsidR="00D41A19" w:rsidRPr="00FE2043" w:rsidRDefault="00D41A19" w:rsidP="00AB750D">
      <w:pPr>
        <w:pStyle w:val="-TEKST"/>
        <w:ind w:right="-10"/>
        <w:jc w:val="left"/>
      </w:pPr>
      <w:r w:rsidRPr="00FE2043">
        <w:t xml:space="preserve">Argumenti mogu biti brojevi, tekst, adrese </w:t>
      </w:r>
      <w:r w:rsidR="002572AD" w:rsidRPr="00FE2043">
        <w:t xml:space="preserve">ili nazivi </w:t>
      </w:r>
      <w:r w:rsidRPr="00FE2043">
        <w:t>ćelija</w:t>
      </w:r>
      <w:r w:rsidR="002572AD" w:rsidRPr="00FE2043">
        <w:t xml:space="preserve">, </w:t>
      </w:r>
      <w:r w:rsidR="00E71C6C" w:rsidRPr="00FE2043">
        <w:t xml:space="preserve">logičke vrijednosti, </w:t>
      </w:r>
      <w:r w:rsidR="002572AD" w:rsidRPr="00FE2043">
        <w:t>druge funkcije</w:t>
      </w:r>
      <w:r w:rsidRPr="00FE2043">
        <w:t xml:space="preserve"> i sl. Odvajaju se znakom točka</w:t>
      </w:r>
      <w:r w:rsidR="00767473" w:rsidRPr="00FE2043">
        <w:t>-</w:t>
      </w:r>
      <w:r w:rsidRPr="00FE2043">
        <w:t>zarez (;)</w:t>
      </w:r>
      <w:r w:rsidR="00AE0CEA" w:rsidRPr="00FE2043">
        <w:t>,</w:t>
      </w:r>
      <w:r w:rsidR="00220289" w:rsidRPr="00FE2043">
        <w:t xml:space="preserve"> što ovisi o </w:t>
      </w:r>
      <w:r w:rsidR="00C95A24" w:rsidRPr="00FE2043">
        <w:t>osnovnim</w:t>
      </w:r>
      <w:r w:rsidR="00220289" w:rsidRPr="00FE2043">
        <w:t xml:space="preserve"> postavkama na računalu</w:t>
      </w:r>
      <w:r w:rsidRPr="00FE2043">
        <w:t>.</w:t>
      </w:r>
      <w:r w:rsidR="00DA2A4C" w:rsidRPr="00FE2043">
        <w:t xml:space="preserve"> </w:t>
      </w:r>
    </w:p>
    <w:p w14:paraId="6888A932" w14:textId="77777777" w:rsidR="00DA2A4C" w:rsidRPr="00FE2043" w:rsidRDefault="00AB750D" w:rsidP="00AB750D">
      <w:pPr>
        <w:pStyle w:val="-TEKST"/>
        <w:ind w:right="-10"/>
        <w:jc w:val="left"/>
      </w:pPr>
      <w:r w:rsidRPr="00FE2043">
        <w:t>Operator raspona,</w:t>
      </w:r>
      <w:r w:rsidR="00DA2A4C" w:rsidRPr="00FE2043">
        <w:t xml:space="preserve"> dvotočk</w:t>
      </w:r>
      <w:r w:rsidRPr="00FE2043">
        <w:t>a</w:t>
      </w:r>
      <w:r w:rsidR="00DA2A4C" w:rsidRPr="00FE2043">
        <w:t xml:space="preserve"> (</w:t>
      </w:r>
      <w:r w:rsidR="00DA2A4C" w:rsidRPr="00FE2043">
        <w:rPr>
          <w:b/>
        </w:rPr>
        <w:t>:</w:t>
      </w:r>
      <w:r w:rsidR="00DA2A4C" w:rsidRPr="00FE2043">
        <w:t>)</w:t>
      </w:r>
      <w:r w:rsidRPr="00FE2043">
        <w:t>,</w:t>
      </w:r>
      <w:r w:rsidR="00DA2A4C" w:rsidRPr="00FE2043">
        <w:t xml:space="preserve"> </w:t>
      </w:r>
      <w:r w:rsidRPr="00FE2043">
        <w:t xml:space="preserve">služi za </w:t>
      </w:r>
      <w:r w:rsidR="004F1851" w:rsidRPr="00FE2043">
        <w:t>o</w:t>
      </w:r>
      <w:r w:rsidRPr="00FE2043">
        <w:t>značavanje raspona ćelija</w:t>
      </w:r>
      <w:r w:rsidR="00DA2A4C" w:rsidRPr="00FE2043">
        <w:t xml:space="preserve">. </w:t>
      </w:r>
      <w:r w:rsidRPr="00FE2043">
        <w:t>Na primjer</w:t>
      </w:r>
      <w:r w:rsidR="00DA2A4C" w:rsidRPr="00FE2043">
        <w:t>, SUM(A1:A</w:t>
      </w:r>
      <w:r w:rsidR="008C6189" w:rsidRPr="00FE2043">
        <w:t>5</w:t>
      </w:r>
      <w:r w:rsidR="00DA2A4C" w:rsidRPr="00FE2043">
        <w:t>) odnosi se na raspon ćelija od A1 do A</w:t>
      </w:r>
      <w:r w:rsidRPr="00FE2043">
        <w:t>5</w:t>
      </w:r>
      <w:r w:rsidR="00DA2A4C" w:rsidRPr="00FE2043">
        <w:t xml:space="preserve">, uključujući i te dvije ćelije. 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4680"/>
      </w:tblGrid>
      <w:tr w:rsidR="005D6D0C" w:rsidRPr="00FE2043" w14:paraId="7C87D4DA" w14:textId="77777777" w:rsidTr="0040744A">
        <w:trPr>
          <w:trHeight w:val="454"/>
        </w:trPr>
        <w:tc>
          <w:tcPr>
            <w:tcW w:w="2700" w:type="dxa"/>
            <w:shd w:val="clear" w:color="auto" w:fill="E0E0E0"/>
            <w:vAlign w:val="center"/>
          </w:tcPr>
          <w:p w14:paraId="5DCFC9E4" w14:textId="77777777" w:rsidR="005D6D0C" w:rsidRPr="00FE2043" w:rsidRDefault="004F7298" w:rsidP="004F7298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Argument</w:t>
            </w:r>
          </w:p>
        </w:tc>
        <w:tc>
          <w:tcPr>
            <w:tcW w:w="4680" w:type="dxa"/>
            <w:shd w:val="clear" w:color="auto" w:fill="E0E0E0"/>
            <w:vAlign w:val="center"/>
          </w:tcPr>
          <w:p w14:paraId="07810ACB" w14:textId="77777777" w:rsidR="005D6D0C" w:rsidRPr="00FE2043" w:rsidRDefault="005D6D0C" w:rsidP="004F7298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Primjer</w:t>
            </w:r>
          </w:p>
        </w:tc>
      </w:tr>
      <w:tr w:rsidR="005D6D0C" w:rsidRPr="00FE2043" w14:paraId="21DD9ED8" w14:textId="77777777" w:rsidTr="0040744A">
        <w:tc>
          <w:tcPr>
            <w:tcW w:w="2700" w:type="dxa"/>
            <w:shd w:val="clear" w:color="auto" w:fill="auto"/>
            <w:vAlign w:val="center"/>
          </w:tcPr>
          <w:p w14:paraId="01FD9780" w14:textId="77777777" w:rsidR="005D6D0C" w:rsidRPr="00FE2043" w:rsidRDefault="005D6D0C" w:rsidP="005D6D0C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Broj</w:t>
            </w:r>
          </w:p>
        </w:tc>
        <w:tc>
          <w:tcPr>
            <w:tcW w:w="4680" w:type="dxa"/>
            <w:vAlign w:val="center"/>
          </w:tcPr>
          <w:p w14:paraId="78A9B6FA" w14:textId="77777777" w:rsidR="005D6D0C" w:rsidRPr="00FE2043" w:rsidRDefault="005D6D0C" w:rsidP="005D6D0C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FE2043">
              <w:rPr>
                <w:sz w:val="22"/>
                <w:szCs w:val="22"/>
              </w:rPr>
              <w:t>=SUM(</w:t>
            </w:r>
            <w:r w:rsidRPr="00FE2043">
              <w:rPr>
                <w:b/>
                <w:sz w:val="22"/>
                <w:szCs w:val="22"/>
              </w:rPr>
              <w:t>100</w:t>
            </w:r>
            <w:r w:rsidRPr="00FE2043">
              <w:rPr>
                <w:sz w:val="22"/>
                <w:szCs w:val="22"/>
              </w:rPr>
              <w:t>;</w:t>
            </w:r>
            <w:r w:rsidRPr="00FE2043">
              <w:rPr>
                <w:b/>
                <w:sz w:val="22"/>
                <w:szCs w:val="22"/>
              </w:rPr>
              <w:t>25</w:t>
            </w:r>
            <w:r w:rsidRPr="00FE2043">
              <w:rPr>
                <w:sz w:val="22"/>
                <w:szCs w:val="22"/>
              </w:rPr>
              <w:t>;</w:t>
            </w:r>
            <w:r w:rsidRPr="00FE2043">
              <w:rPr>
                <w:b/>
                <w:sz w:val="22"/>
                <w:szCs w:val="22"/>
              </w:rPr>
              <w:t>18</w:t>
            </w:r>
            <w:r w:rsidRPr="00FE2043">
              <w:rPr>
                <w:sz w:val="22"/>
                <w:szCs w:val="22"/>
              </w:rPr>
              <w:t>)</w:t>
            </w:r>
          </w:p>
        </w:tc>
      </w:tr>
      <w:tr w:rsidR="005D6D0C" w:rsidRPr="00FE2043" w14:paraId="14A4459B" w14:textId="77777777" w:rsidTr="0040744A">
        <w:tc>
          <w:tcPr>
            <w:tcW w:w="2700" w:type="dxa"/>
            <w:shd w:val="clear" w:color="auto" w:fill="auto"/>
            <w:vAlign w:val="center"/>
          </w:tcPr>
          <w:p w14:paraId="4E237EFD" w14:textId="77777777" w:rsidR="005D6D0C" w:rsidRPr="00FE2043" w:rsidRDefault="005D6D0C" w:rsidP="005D6D0C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Tekst</w:t>
            </w:r>
          </w:p>
        </w:tc>
        <w:tc>
          <w:tcPr>
            <w:tcW w:w="4680" w:type="dxa"/>
            <w:vAlign w:val="center"/>
          </w:tcPr>
          <w:p w14:paraId="42CB846E" w14:textId="77777777" w:rsidR="005D6D0C" w:rsidRPr="00FE2043" w:rsidRDefault="005D6D0C" w:rsidP="00B24BA4">
            <w:pPr>
              <w:widowControl w:val="0"/>
              <w:spacing w:before="60" w:after="60"/>
              <w:rPr>
                <w:sz w:val="22"/>
                <w:szCs w:val="22"/>
              </w:rPr>
            </w:pPr>
            <w:r w:rsidRPr="00FE2043">
              <w:rPr>
                <w:sz w:val="22"/>
                <w:szCs w:val="22"/>
              </w:rPr>
              <w:t>=IF(A3</w:t>
            </w:r>
            <w:r w:rsidR="00B24BA4" w:rsidRPr="00FE2043">
              <w:rPr>
                <w:sz w:val="22"/>
                <w:szCs w:val="22"/>
              </w:rPr>
              <w:t>&gt;</w:t>
            </w:r>
            <w:r w:rsidRPr="00FE2043">
              <w:rPr>
                <w:sz w:val="22"/>
                <w:szCs w:val="22"/>
              </w:rPr>
              <w:t>50;</w:t>
            </w:r>
            <w:r w:rsidRPr="00FE2043">
              <w:rPr>
                <w:b/>
                <w:sz w:val="22"/>
                <w:szCs w:val="22"/>
              </w:rPr>
              <w:t>''Prolaz''</w:t>
            </w:r>
            <w:r w:rsidRPr="00FE2043">
              <w:rPr>
                <w:sz w:val="22"/>
                <w:szCs w:val="22"/>
              </w:rPr>
              <w:t>;</w:t>
            </w:r>
            <w:r w:rsidRPr="00FE2043">
              <w:rPr>
                <w:b/>
                <w:sz w:val="22"/>
                <w:szCs w:val="22"/>
              </w:rPr>
              <w:t>''Pad''</w:t>
            </w:r>
            <w:r w:rsidRPr="00FE2043">
              <w:rPr>
                <w:sz w:val="22"/>
                <w:szCs w:val="22"/>
              </w:rPr>
              <w:t>)</w:t>
            </w:r>
          </w:p>
        </w:tc>
      </w:tr>
      <w:tr w:rsidR="005D6D0C" w:rsidRPr="00FE2043" w14:paraId="4E504953" w14:textId="77777777" w:rsidTr="0040744A">
        <w:tc>
          <w:tcPr>
            <w:tcW w:w="2700" w:type="dxa"/>
            <w:shd w:val="clear" w:color="auto" w:fill="auto"/>
            <w:vAlign w:val="center"/>
          </w:tcPr>
          <w:p w14:paraId="7D0F1662" w14:textId="77777777" w:rsidR="005D6D0C" w:rsidRPr="00FE2043" w:rsidRDefault="005D6D0C" w:rsidP="000B21A3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Adres</w:t>
            </w:r>
            <w:r w:rsidR="000B21A3" w:rsidRPr="00FE2043">
              <w:rPr>
                <w:rFonts w:cs="Arial"/>
                <w:sz w:val="22"/>
                <w:szCs w:val="22"/>
              </w:rPr>
              <w:t>a</w:t>
            </w:r>
            <w:r w:rsidRPr="00FE2043">
              <w:rPr>
                <w:rFonts w:cs="Arial"/>
                <w:sz w:val="22"/>
                <w:szCs w:val="22"/>
              </w:rPr>
              <w:t xml:space="preserve"> ćelij</w:t>
            </w:r>
            <w:r w:rsidR="000B21A3" w:rsidRPr="00FE2043">
              <w:rPr>
                <w:rFonts w:cs="Arial"/>
                <w:sz w:val="22"/>
                <w:szCs w:val="22"/>
              </w:rPr>
              <w:t>e</w:t>
            </w:r>
          </w:p>
        </w:tc>
        <w:tc>
          <w:tcPr>
            <w:tcW w:w="4680" w:type="dxa"/>
            <w:vAlign w:val="center"/>
          </w:tcPr>
          <w:p w14:paraId="46DAADF4" w14:textId="77777777" w:rsidR="005D6D0C" w:rsidRPr="00FE2043" w:rsidRDefault="005D6D0C" w:rsidP="005D6D0C">
            <w:pPr>
              <w:widowControl w:val="0"/>
              <w:spacing w:before="60" w:after="60"/>
              <w:rPr>
                <w:sz w:val="22"/>
                <w:szCs w:val="22"/>
              </w:rPr>
            </w:pPr>
            <w:r w:rsidRPr="00FE2043">
              <w:rPr>
                <w:sz w:val="22"/>
                <w:szCs w:val="22"/>
              </w:rPr>
              <w:t>=SUM(</w:t>
            </w:r>
            <w:r w:rsidRPr="00FE2043">
              <w:rPr>
                <w:b/>
                <w:sz w:val="22"/>
                <w:szCs w:val="22"/>
              </w:rPr>
              <w:t>A1</w:t>
            </w:r>
            <w:r w:rsidRPr="00FE2043">
              <w:rPr>
                <w:sz w:val="22"/>
                <w:szCs w:val="22"/>
              </w:rPr>
              <w:t>:</w:t>
            </w:r>
            <w:r w:rsidRPr="00FE2043">
              <w:rPr>
                <w:b/>
                <w:sz w:val="22"/>
                <w:szCs w:val="22"/>
              </w:rPr>
              <w:t>C22</w:t>
            </w:r>
            <w:r w:rsidRPr="00FE2043">
              <w:rPr>
                <w:sz w:val="22"/>
                <w:szCs w:val="22"/>
              </w:rPr>
              <w:t>;</w:t>
            </w:r>
            <w:r w:rsidRPr="00FE2043">
              <w:rPr>
                <w:b/>
                <w:sz w:val="22"/>
                <w:szCs w:val="22"/>
              </w:rPr>
              <w:t>$G$8</w:t>
            </w:r>
            <w:r w:rsidRPr="00FE2043">
              <w:rPr>
                <w:sz w:val="22"/>
                <w:szCs w:val="22"/>
              </w:rPr>
              <w:t>)</w:t>
            </w:r>
          </w:p>
        </w:tc>
      </w:tr>
      <w:tr w:rsidR="005D6D0C" w:rsidRPr="00FE2043" w14:paraId="761814E4" w14:textId="77777777" w:rsidTr="0040744A">
        <w:tc>
          <w:tcPr>
            <w:tcW w:w="2700" w:type="dxa"/>
            <w:shd w:val="clear" w:color="auto" w:fill="auto"/>
            <w:vAlign w:val="center"/>
          </w:tcPr>
          <w:p w14:paraId="7919CD44" w14:textId="77777777" w:rsidR="005D6D0C" w:rsidRPr="00FE2043" w:rsidRDefault="005D6D0C" w:rsidP="000B21A3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Naziv ćelij</w:t>
            </w:r>
            <w:r w:rsidR="000B21A3" w:rsidRPr="00FE2043">
              <w:rPr>
                <w:rFonts w:cs="Arial"/>
                <w:sz w:val="22"/>
                <w:szCs w:val="22"/>
              </w:rPr>
              <w:t>e</w:t>
            </w:r>
          </w:p>
        </w:tc>
        <w:tc>
          <w:tcPr>
            <w:tcW w:w="4680" w:type="dxa"/>
            <w:vAlign w:val="center"/>
          </w:tcPr>
          <w:p w14:paraId="6DE49AEB" w14:textId="77777777" w:rsidR="005D6D0C" w:rsidRPr="00FE2043" w:rsidRDefault="005D6D0C" w:rsidP="005D6D0C">
            <w:pPr>
              <w:widowControl w:val="0"/>
              <w:spacing w:before="60" w:after="60"/>
              <w:rPr>
                <w:sz w:val="22"/>
                <w:szCs w:val="22"/>
              </w:rPr>
            </w:pPr>
            <w:r w:rsidRPr="00FE2043">
              <w:rPr>
                <w:sz w:val="22"/>
                <w:szCs w:val="22"/>
              </w:rPr>
              <w:t>=SUM(</w:t>
            </w:r>
            <w:r w:rsidRPr="00FE2043">
              <w:rPr>
                <w:b/>
                <w:sz w:val="22"/>
                <w:szCs w:val="22"/>
              </w:rPr>
              <w:t>Ukupno</w:t>
            </w:r>
            <w:r w:rsidRPr="00FE2043">
              <w:rPr>
                <w:sz w:val="22"/>
                <w:szCs w:val="22"/>
              </w:rPr>
              <w:t>;</w:t>
            </w:r>
            <w:r w:rsidRPr="00FE2043">
              <w:rPr>
                <w:b/>
                <w:sz w:val="22"/>
                <w:szCs w:val="22"/>
              </w:rPr>
              <w:t>Ukupno</w:t>
            </w:r>
            <w:r w:rsidRPr="00FE2043">
              <w:rPr>
                <w:sz w:val="22"/>
                <w:szCs w:val="22"/>
              </w:rPr>
              <w:t>*</w:t>
            </w:r>
            <w:r w:rsidRPr="00FE2043">
              <w:rPr>
                <w:b/>
                <w:sz w:val="22"/>
                <w:szCs w:val="22"/>
              </w:rPr>
              <w:t>Porez</w:t>
            </w:r>
            <w:r w:rsidRPr="00FE2043">
              <w:rPr>
                <w:sz w:val="22"/>
                <w:szCs w:val="22"/>
              </w:rPr>
              <w:t>)</w:t>
            </w:r>
          </w:p>
        </w:tc>
      </w:tr>
      <w:tr w:rsidR="005D6D0C" w:rsidRPr="00FE2043" w14:paraId="0D4CB546" w14:textId="77777777" w:rsidTr="0040744A">
        <w:tc>
          <w:tcPr>
            <w:tcW w:w="2700" w:type="dxa"/>
            <w:shd w:val="clear" w:color="auto" w:fill="auto"/>
            <w:vAlign w:val="center"/>
          </w:tcPr>
          <w:p w14:paraId="14E661D9" w14:textId="77777777" w:rsidR="005D6D0C" w:rsidRPr="00FE2043" w:rsidRDefault="005D6D0C" w:rsidP="000B21A3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Logičk</w:t>
            </w:r>
            <w:r w:rsidR="000B21A3" w:rsidRPr="00FE2043">
              <w:rPr>
                <w:rFonts w:cs="Arial"/>
                <w:sz w:val="22"/>
                <w:szCs w:val="22"/>
              </w:rPr>
              <w:t>a</w:t>
            </w:r>
            <w:r w:rsidRPr="00FE2043">
              <w:rPr>
                <w:rFonts w:cs="Arial"/>
                <w:sz w:val="22"/>
                <w:szCs w:val="22"/>
              </w:rPr>
              <w:t xml:space="preserve"> vrijednost</w:t>
            </w:r>
          </w:p>
        </w:tc>
        <w:tc>
          <w:tcPr>
            <w:tcW w:w="4680" w:type="dxa"/>
            <w:vAlign w:val="center"/>
          </w:tcPr>
          <w:p w14:paraId="65446E6A" w14:textId="77777777" w:rsidR="005D6D0C" w:rsidRPr="00FE2043" w:rsidRDefault="005D6D0C" w:rsidP="00B24BA4">
            <w:pPr>
              <w:widowControl w:val="0"/>
              <w:spacing w:before="60" w:after="60"/>
              <w:rPr>
                <w:sz w:val="22"/>
                <w:szCs w:val="22"/>
              </w:rPr>
            </w:pPr>
            <w:r w:rsidRPr="00FE2043">
              <w:rPr>
                <w:sz w:val="22"/>
                <w:szCs w:val="22"/>
              </w:rPr>
              <w:t>=IF(</w:t>
            </w:r>
            <w:r w:rsidRPr="00FE2043">
              <w:rPr>
                <w:b/>
                <w:sz w:val="22"/>
                <w:szCs w:val="22"/>
              </w:rPr>
              <w:t>A3</w:t>
            </w:r>
            <w:r w:rsidR="00B24BA4" w:rsidRPr="00FE2043">
              <w:rPr>
                <w:b/>
                <w:sz w:val="22"/>
                <w:szCs w:val="22"/>
              </w:rPr>
              <w:t>&gt;</w:t>
            </w:r>
            <w:r w:rsidRPr="00FE2043">
              <w:rPr>
                <w:b/>
                <w:sz w:val="22"/>
                <w:szCs w:val="22"/>
              </w:rPr>
              <w:t>50</w:t>
            </w:r>
            <w:r w:rsidRPr="00FE2043">
              <w:rPr>
                <w:sz w:val="22"/>
                <w:szCs w:val="22"/>
              </w:rPr>
              <w:t>;''Prolaz'';''Pad'')</w:t>
            </w:r>
          </w:p>
        </w:tc>
      </w:tr>
      <w:tr w:rsidR="005D6D0C" w:rsidRPr="00FE2043" w14:paraId="2FFD773F" w14:textId="77777777" w:rsidTr="0040744A">
        <w:tc>
          <w:tcPr>
            <w:tcW w:w="2700" w:type="dxa"/>
            <w:shd w:val="clear" w:color="auto" w:fill="auto"/>
            <w:vAlign w:val="center"/>
          </w:tcPr>
          <w:p w14:paraId="52D2ECF6" w14:textId="77777777" w:rsidR="005D6D0C" w:rsidRPr="00FE2043" w:rsidRDefault="005D6D0C" w:rsidP="000B21A3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Funkcij</w:t>
            </w:r>
            <w:r w:rsidR="000B21A3" w:rsidRPr="00FE2043">
              <w:rPr>
                <w:rFonts w:cs="Arial"/>
                <w:sz w:val="22"/>
                <w:szCs w:val="22"/>
              </w:rPr>
              <w:t>a</w:t>
            </w:r>
            <w:r w:rsidRPr="00FE2043">
              <w:rPr>
                <w:rFonts w:cs="Arial"/>
                <w:sz w:val="22"/>
                <w:szCs w:val="22"/>
              </w:rPr>
              <w:t>, formul</w:t>
            </w:r>
            <w:r w:rsidR="000B21A3" w:rsidRPr="00FE2043">
              <w:rPr>
                <w:rFonts w:cs="Arial"/>
                <w:sz w:val="22"/>
                <w:szCs w:val="22"/>
              </w:rPr>
              <w:t>a (ugniježđena)</w:t>
            </w:r>
          </w:p>
        </w:tc>
        <w:tc>
          <w:tcPr>
            <w:tcW w:w="4680" w:type="dxa"/>
            <w:vAlign w:val="center"/>
          </w:tcPr>
          <w:p w14:paraId="00D96B7E" w14:textId="77777777" w:rsidR="005D6D0C" w:rsidRPr="00FE2043" w:rsidRDefault="005D6D0C" w:rsidP="00B24BA4">
            <w:pPr>
              <w:widowControl w:val="0"/>
              <w:spacing w:before="60" w:after="60"/>
              <w:rPr>
                <w:sz w:val="22"/>
                <w:szCs w:val="22"/>
              </w:rPr>
            </w:pPr>
            <w:r w:rsidRPr="00FE2043">
              <w:rPr>
                <w:sz w:val="22"/>
                <w:szCs w:val="22"/>
              </w:rPr>
              <w:t>=IF(</w:t>
            </w:r>
            <w:r w:rsidRPr="00FE2043">
              <w:rPr>
                <w:b/>
                <w:sz w:val="22"/>
                <w:szCs w:val="22"/>
              </w:rPr>
              <w:t>AND</w:t>
            </w:r>
            <w:r w:rsidRPr="00FE2043">
              <w:rPr>
                <w:sz w:val="22"/>
                <w:szCs w:val="22"/>
              </w:rPr>
              <w:t>(A3</w:t>
            </w:r>
            <w:r w:rsidR="00B24BA4" w:rsidRPr="00FE2043">
              <w:rPr>
                <w:sz w:val="22"/>
                <w:szCs w:val="22"/>
              </w:rPr>
              <w:t>&gt;</w:t>
            </w:r>
            <w:r w:rsidRPr="00FE2043">
              <w:rPr>
                <w:sz w:val="22"/>
                <w:szCs w:val="22"/>
              </w:rPr>
              <w:t>50;A3</w:t>
            </w:r>
            <w:r w:rsidR="00B24BA4" w:rsidRPr="00FE2043">
              <w:rPr>
                <w:sz w:val="22"/>
                <w:szCs w:val="22"/>
              </w:rPr>
              <w:t>&lt;</w:t>
            </w:r>
            <w:r w:rsidRPr="00FE2043">
              <w:rPr>
                <w:sz w:val="22"/>
                <w:szCs w:val="22"/>
              </w:rPr>
              <w:t>100);</w:t>
            </w:r>
            <w:r w:rsidRPr="00FE2043">
              <w:rPr>
                <w:b/>
                <w:sz w:val="22"/>
                <w:szCs w:val="22"/>
              </w:rPr>
              <w:t>A3+100</w:t>
            </w:r>
            <w:r w:rsidRPr="00FE2043">
              <w:rPr>
                <w:sz w:val="22"/>
                <w:szCs w:val="22"/>
              </w:rPr>
              <w:t>;0)</w:t>
            </w:r>
          </w:p>
        </w:tc>
      </w:tr>
    </w:tbl>
    <w:p w14:paraId="29D487C0" w14:textId="5A4E69B9" w:rsidR="004F7298" w:rsidRPr="00FE2043" w:rsidRDefault="00B55AEE" w:rsidP="004F7298">
      <w:pPr>
        <w:pStyle w:val="-TEKST"/>
      </w:pPr>
      <w:r w:rsidRPr="00FE2043">
        <w:br w:type="page"/>
      </w:r>
      <w:r w:rsidR="004F7298" w:rsidRPr="00FE2043">
        <w:lastRenderedPageBreak/>
        <w:t>Funkcije obuhvaćene u ovom</w:t>
      </w:r>
      <w:r w:rsidR="007C2C6A" w:rsidRPr="00FE2043">
        <w:t>e</w:t>
      </w:r>
      <w:r w:rsidR="004F7298" w:rsidRPr="00FE2043">
        <w:t xml:space="preserve"> tečaju: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2818"/>
        <w:gridCol w:w="2700"/>
      </w:tblGrid>
      <w:tr w:rsidR="00D41A19" w:rsidRPr="00FE2043" w14:paraId="3A1AAFB4" w14:textId="77777777" w:rsidTr="0040744A">
        <w:trPr>
          <w:trHeight w:val="454"/>
        </w:trPr>
        <w:tc>
          <w:tcPr>
            <w:tcW w:w="1862" w:type="dxa"/>
            <w:shd w:val="clear" w:color="auto" w:fill="E0E0E0"/>
            <w:vAlign w:val="center"/>
          </w:tcPr>
          <w:p w14:paraId="5968AA40" w14:textId="77777777" w:rsidR="00D41A19" w:rsidRPr="00FE2043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Funkcija</w:t>
            </w:r>
          </w:p>
        </w:tc>
        <w:tc>
          <w:tcPr>
            <w:tcW w:w="2818" w:type="dxa"/>
            <w:shd w:val="clear" w:color="auto" w:fill="E0E0E0"/>
            <w:vAlign w:val="center"/>
          </w:tcPr>
          <w:p w14:paraId="1F58451D" w14:textId="77777777" w:rsidR="00D41A19" w:rsidRPr="00FE2043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Primjer</w:t>
            </w:r>
          </w:p>
        </w:tc>
        <w:tc>
          <w:tcPr>
            <w:tcW w:w="2700" w:type="dxa"/>
            <w:shd w:val="clear" w:color="auto" w:fill="E0E0E0"/>
            <w:vAlign w:val="center"/>
          </w:tcPr>
          <w:p w14:paraId="18601BE4" w14:textId="77777777" w:rsidR="00D41A19" w:rsidRPr="00FE2043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Opis</w:t>
            </w:r>
          </w:p>
        </w:tc>
      </w:tr>
      <w:tr w:rsidR="00D41A19" w:rsidRPr="00FE2043" w14:paraId="65200B38" w14:textId="77777777" w:rsidTr="0040744A">
        <w:trPr>
          <w:trHeight w:hRule="exact" w:val="617"/>
        </w:trPr>
        <w:tc>
          <w:tcPr>
            <w:tcW w:w="1862" w:type="dxa"/>
            <w:shd w:val="clear" w:color="auto" w:fill="auto"/>
            <w:vAlign w:val="center"/>
          </w:tcPr>
          <w:p w14:paraId="2CD356DF" w14:textId="77777777" w:rsidR="00525557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SUM</w:t>
            </w:r>
            <w:r w:rsidR="00F02ECA" w:rsidRPr="00FE2043">
              <w:rPr>
                <w:rFonts w:cs="Arial"/>
                <w:sz w:val="22"/>
                <w:szCs w:val="22"/>
              </w:rPr>
              <w:t xml:space="preserve"> </w:t>
            </w:r>
          </w:p>
          <w:p w14:paraId="42B8719E" w14:textId="77777777" w:rsidR="00390712" w:rsidRPr="00FE2043" w:rsidRDefault="00390712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Zbroj</w:t>
            </w:r>
          </w:p>
        </w:tc>
        <w:tc>
          <w:tcPr>
            <w:tcW w:w="2818" w:type="dxa"/>
            <w:vAlign w:val="center"/>
          </w:tcPr>
          <w:p w14:paraId="38EB949D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=SUM(A1:A10)</w:t>
            </w:r>
          </w:p>
        </w:tc>
        <w:tc>
          <w:tcPr>
            <w:tcW w:w="2700" w:type="dxa"/>
            <w:vAlign w:val="center"/>
          </w:tcPr>
          <w:p w14:paraId="40B11930" w14:textId="77777777" w:rsidR="00D41A19" w:rsidRPr="00FE2043" w:rsidRDefault="00D41A19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 xml:space="preserve">Zbroj vrijednosti </w:t>
            </w:r>
            <w:r w:rsidR="00A22CA6" w:rsidRPr="00FE2043">
              <w:rPr>
                <w:rFonts w:cs="Arial"/>
                <w:sz w:val="22"/>
                <w:szCs w:val="22"/>
              </w:rPr>
              <w:t>u rasponu</w:t>
            </w:r>
          </w:p>
        </w:tc>
      </w:tr>
      <w:tr w:rsidR="00D41A19" w:rsidRPr="00FE2043" w14:paraId="12D08A07" w14:textId="77777777" w:rsidTr="0040744A">
        <w:trPr>
          <w:trHeight w:val="880"/>
        </w:trPr>
        <w:tc>
          <w:tcPr>
            <w:tcW w:w="1862" w:type="dxa"/>
            <w:shd w:val="clear" w:color="auto" w:fill="auto"/>
            <w:vAlign w:val="center"/>
          </w:tcPr>
          <w:p w14:paraId="195B59CF" w14:textId="77777777" w:rsidR="00525557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AVERAGE</w:t>
            </w:r>
            <w:r w:rsidR="00F02ECA" w:rsidRPr="00FE2043">
              <w:rPr>
                <w:rFonts w:cs="Arial"/>
                <w:sz w:val="22"/>
                <w:szCs w:val="22"/>
              </w:rPr>
              <w:t xml:space="preserve"> </w:t>
            </w:r>
          </w:p>
          <w:p w14:paraId="60911458" w14:textId="77777777" w:rsidR="00390712" w:rsidRPr="00FE2043" w:rsidRDefault="00390712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Prosjek</w:t>
            </w:r>
          </w:p>
        </w:tc>
        <w:tc>
          <w:tcPr>
            <w:tcW w:w="2818" w:type="dxa"/>
            <w:vAlign w:val="center"/>
          </w:tcPr>
          <w:p w14:paraId="38C64C03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=AVERAGE(A4:A9)</w:t>
            </w:r>
          </w:p>
        </w:tc>
        <w:tc>
          <w:tcPr>
            <w:tcW w:w="2700" w:type="dxa"/>
            <w:vAlign w:val="center"/>
          </w:tcPr>
          <w:p w14:paraId="2A5ED2FA" w14:textId="77777777" w:rsidR="00D41A19" w:rsidRPr="00FE2043" w:rsidRDefault="00D41A19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Prosječna vrijednost</w:t>
            </w:r>
            <w:r w:rsidR="00A22CA6" w:rsidRPr="00FE2043">
              <w:rPr>
                <w:rFonts w:cs="Arial"/>
                <w:sz w:val="22"/>
                <w:szCs w:val="22"/>
              </w:rPr>
              <w:t xml:space="preserve"> u ra</w:t>
            </w:r>
            <w:r w:rsidR="003230B2" w:rsidRPr="00FE2043">
              <w:rPr>
                <w:rFonts w:cs="Arial"/>
                <w:sz w:val="22"/>
                <w:szCs w:val="22"/>
              </w:rPr>
              <w:t>s</w:t>
            </w:r>
            <w:r w:rsidR="00A22CA6" w:rsidRPr="00FE2043">
              <w:rPr>
                <w:rFonts w:cs="Arial"/>
                <w:sz w:val="22"/>
                <w:szCs w:val="22"/>
              </w:rPr>
              <w:t>ponu</w:t>
            </w:r>
            <w:r w:rsidRPr="00FE2043">
              <w:rPr>
                <w:rFonts w:cs="Arial"/>
                <w:sz w:val="22"/>
                <w:szCs w:val="22"/>
              </w:rPr>
              <w:t xml:space="preserve"> (aritmetička sredina) </w:t>
            </w:r>
          </w:p>
        </w:tc>
      </w:tr>
      <w:tr w:rsidR="00D41A19" w:rsidRPr="00FE2043" w14:paraId="393F3A3C" w14:textId="77777777" w:rsidTr="0040744A">
        <w:trPr>
          <w:trHeight w:val="704"/>
        </w:trPr>
        <w:tc>
          <w:tcPr>
            <w:tcW w:w="1862" w:type="dxa"/>
            <w:shd w:val="clear" w:color="auto" w:fill="auto"/>
            <w:vAlign w:val="center"/>
          </w:tcPr>
          <w:p w14:paraId="654BF3C6" w14:textId="77777777" w:rsidR="00525557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MIN</w:t>
            </w:r>
          </w:p>
          <w:p w14:paraId="2DD3ECD7" w14:textId="77777777" w:rsidR="00390712" w:rsidRPr="00FE2043" w:rsidRDefault="00525557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Minimum</w:t>
            </w:r>
          </w:p>
        </w:tc>
        <w:tc>
          <w:tcPr>
            <w:tcW w:w="2818" w:type="dxa"/>
            <w:vAlign w:val="center"/>
          </w:tcPr>
          <w:p w14:paraId="3631BBE3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=MIN(B4:B10)</w:t>
            </w:r>
          </w:p>
        </w:tc>
        <w:tc>
          <w:tcPr>
            <w:tcW w:w="2700" w:type="dxa"/>
            <w:vAlign w:val="center"/>
          </w:tcPr>
          <w:p w14:paraId="2D01CDC1" w14:textId="77777777" w:rsidR="00D41A19" w:rsidRPr="00FE2043" w:rsidRDefault="00D41A19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 xml:space="preserve">Najmanja vrijednost u </w:t>
            </w:r>
            <w:r w:rsidR="00A50CD0" w:rsidRPr="00FE2043">
              <w:rPr>
                <w:rFonts w:cs="Arial"/>
                <w:sz w:val="22"/>
                <w:szCs w:val="22"/>
              </w:rPr>
              <w:t>ra</w:t>
            </w:r>
            <w:r w:rsidRPr="00FE2043">
              <w:rPr>
                <w:rFonts w:cs="Arial"/>
                <w:sz w:val="22"/>
                <w:szCs w:val="22"/>
              </w:rPr>
              <w:t>sponu</w:t>
            </w:r>
          </w:p>
        </w:tc>
      </w:tr>
      <w:tr w:rsidR="00D41A19" w:rsidRPr="00FE2043" w14:paraId="3BD1F5CA" w14:textId="77777777" w:rsidTr="0040744A">
        <w:trPr>
          <w:trHeight w:hRule="exact" w:val="730"/>
        </w:trPr>
        <w:tc>
          <w:tcPr>
            <w:tcW w:w="1862" w:type="dxa"/>
            <w:shd w:val="clear" w:color="auto" w:fill="auto"/>
            <w:vAlign w:val="center"/>
          </w:tcPr>
          <w:p w14:paraId="49A9D076" w14:textId="77777777" w:rsidR="00525557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MAX</w:t>
            </w:r>
          </w:p>
          <w:p w14:paraId="12AF0F58" w14:textId="77777777" w:rsidR="00390712" w:rsidRPr="00FE2043" w:rsidRDefault="00390712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Maksimum</w:t>
            </w:r>
          </w:p>
        </w:tc>
        <w:tc>
          <w:tcPr>
            <w:tcW w:w="2818" w:type="dxa"/>
            <w:vAlign w:val="center"/>
          </w:tcPr>
          <w:p w14:paraId="60EC5997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=MAX(B4:B10)</w:t>
            </w:r>
          </w:p>
        </w:tc>
        <w:tc>
          <w:tcPr>
            <w:tcW w:w="2700" w:type="dxa"/>
            <w:vAlign w:val="center"/>
          </w:tcPr>
          <w:p w14:paraId="6635DFA7" w14:textId="77777777" w:rsidR="00D41A19" w:rsidRPr="00FE2043" w:rsidRDefault="00D41A19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 xml:space="preserve">Najveća vrijednost u </w:t>
            </w:r>
            <w:r w:rsidR="00A50CD0" w:rsidRPr="00FE2043">
              <w:rPr>
                <w:rFonts w:cs="Arial"/>
                <w:sz w:val="22"/>
                <w:szCs w:val="22"/>
              </w:rPr>
              <w:t>ra</w:t>
            </w:r>
            <w:r w:rsidRPr="00FE2043">
              <w:rPr>
                <w:rFonts w:cs="Arial"/>
                <w:sz w:val="22"/>
                <w:szCs w:val="22"/>
              </w:rPr>
              <w:t>sponu</w:t>
            </w:r>
          </w:p>
        </w:tc>
      </w:tr>
      <w:tr w:rsidR="00D41A19" w:rsidRPr="00FE2043" w14:paraId="094C0DB8" w14:textId="77777777" w:rsidTr="0040744A">
        <w:trPr>
          <w:trHeight w:val="689"/>
        </w:trPr>
        <w:tc>
          <w:tcPr>
            <w:tcW w:w="1862" w:type="dxa"/>
            <w:shd w:val="clear" w:color="auto" w:fill="auto"/>
            <w:vAlign w:val="center"/>
          </w:tcPr>
          <w:p w14:paraId="00CF2459" w14:textId="77777777" w:rsidR="00525557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COUNT</w:t>
            </w:r>
          </w:p>
          <w:p w14:paraId="25B21545" w14:textId="77777777" w:rsidR="00390712" w:rsidRPr="00FE2043" w:rsidRDefault="00390712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Brojač</w:t>
            </w:r>
            <w:r w:rsidR="004F7298" w:rsidRPr="00FE2043">
              <w:rPr>
                <w:rFonts w:cs="Arial"/>
                <w:sz w:val="22"/>
                <w:szCs w:val="22"/>
              </w:rPr>
              <w:t xml:space="preserve"> brojeva</w:t>
            </w:r>
          </w:p>
        </w:tc>
        <w:tc>
          <w:tcPr>
            <w:tcW w:w="2818" w:type="dxa"/>
            <w:vAlign w:val="center"/>
          </w:tcPr>
          <w:p w14:paraId="3BE6AE9E" w14:textId="77777777" w:rsidR="00D41A19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=COUNT(C1:C20)</w:t>
            </w:r>
          </w:p>
        </w:tc>
        <w:tc>
          <w:tcPr>
            <w:tcW w:w="2700" w:type="dxa"/>
            <w:vAlign w:val="center"/>
          </w:tcPr>
          <w:p w14:paraId="1BC5AB5F" w14:textId="77777777" w:rsidR="00D41A19" w:rsidRPr="00FE2043" w:rsidRDefault="00D41A19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 xml:space="preserve">Broj ćelija </w:t>
            </w:r>
            <w:r w:rsidR="00A22CA6" w:rsidRPr="00FE2043">
              <w:rPr>
                <w:rFonts w:cs="Arial"/>
                <w:sz w:val="22"/>
                <w:szCs w:val="22"/>
              </w:rPr>
              <w:t xml:space="preserve">u rasponu </w:t>
            </w:r>
            <w:r w:rsidRPr="00FE2043">
              <w:rPr>
                <w:rFonts w:cs="Arial"/>
                <w:sz w:val="22"/>
                <w:szCs w:val="22"/>
              </w:rPr>
              <w:t>s brojčanim vrijednostima</w:t>
            </w:r>
          </w:p>
        </w:tc>
      </w:tr>
      <w:tr w:rsidR="00B55AEE" w:rsidRPr="00FE2043" w14:paraId="71F32FF7" w14:textId="77777777" w:rsidTr="0040744A">
        <w:trPr>
          <w:trHeight w:val="689"/>
        </w:trPr>
        <w:tc>
          <w:tcPr>
            <w:tcW w:w="1862" w:type="dxa"/>
            <w:shd w:val="clear" w:color="auto" w:fill="auto"/>
            <w:vAlign w:val="center"/>
          </w:tcPr>
          <w:p w14:paraId="45B6F3C8" w14:textId="77777777" w:rsidR="00B55AEE" w:rsidRPr="00FE2043" w:rsidRDefault="00B55AEE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COUNTA</w:t>
            </w:r>
          </w:p>
          <w:p w14:paraId="16B31261" w14:textId="77777777" w:rsidR="004F7298" w:rsidRPr="00FE2043" w:rsidRDefault="004F7298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 xml:space="preserve">Brojač </w:t>
            </w:r>
          </w:p>
        </w:tc>
        <w:tc>
          <w:tcPr>
            <w:tcW w:w="2818" w:type="dxa"/>
            <w:vAlign w:val="center"/>
          </w:tcPr>
          <w:p w14:paraId="6ED4DB18" w14:textId="77777777" w:rsidR="00B55AEE" w:rsidRPr="00FE2043" w:rsidRDefault="002529AA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=COUNTA(C1:C20)</w:t>
            </w:r>
          </w:p>
        </w:tc>
        <w:tc>
          <w:tcPr>
            <w:tcW w:w="2700" w:type="dxa"/>
            <w:vAlign w:val="center"/>
          </w:tcPr>
          <w:p w14:paraId="76E608F9" w14:textId="77777777" w:rsidR="00B55AEE" w:rsidRPr="00FE2043" w:rsidRDefault="002529AA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Broj ćelija u rasponu s bilo kojim vrijednostima</w:t>
            </w:r>
          </w:p>
        </w:tc>
      </w:tr>
      <w:tr w:rsidR="00EF5D9E" w:rsidRPr="00FE2043" w14:paraId="209E1BA1" w14:textId="77777777" w:rsidTr="0040744A">
        <w:trPr>
          <w:trHeight w:val="720"/>
        </w:trPr>
        <w:tc>
          <w:tcPr>
            <w:tcW w:w="1862" w:type="dxa"/>
            <w:shd w:val="clear" w:color="auto" w:fill="auto"/>
            <w:vAlign w:val="center"/>
          </w:tcPr>
          <w:p w14:paraId="19840C25" w14:textId="77777777" w:rsidR="00EF5D9E" w:rsidRPr="00FE2043" w:rsidRDefault="00EF5D9E" w:rsidP="00C11AD6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COUNTBLANK</w:t>
            </w:r>
          </w:p>
          <w:p w14:paraId="79D2B331" w14:textId="77777777" w:rsidR="00EF5D9E" w:rsidRPr="00FE2043" w:rsidRDefault="00EF5D9E" w:rsidP="00C11AD6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Brojač praznih ćelija</w:t>
            </w:r>
          </w:p>
        </w:tc>
        <w:tc>
          <w:tcPr>
            <w:tcW w:w="2818" w:type="dxa"/>
            <w:vAlign w:val="center"/>
          </w:tcPr>
          <w:p w14:paraId="23315125" w14:textId="77777777" w:rsidR="00EF5D9E" w:rsidRPr="00FE2043" w:rsidRDefault="00EF5D9E" w:rsidP="00C11AD6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=COUNTBLANK(C1:C20)</w:t>
            </w:r>
          </w:p>
        </w:tc>
        <w:tc>
          <w:tcPr>
            <w:tcW w:w="2700" w:type="dxa"/>
            <w:vAlign w:val="center"/>
          </w:tcPr>
          <w:p w14:paraId="3602B31C" w14:textId="77777777" w:rsidR="00EF5D9E" w:rsidRPr="00FE2043" w:rsidRDefault="00EF5D9E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Broj p</w:t>
            </w:r>
            <w:r w:rsidR="00F17F69">
              <w:rPr>
                <w:rFonts w:cs="Arial"/>
                <w:sz w:val="22"/>
                <w:szCs w:val="22"/>
              </w:rPr>
              <w:t>r</w:t>
            </w:r>
            <w:r w:rsidRPr="00FE2043">
              <w:rPr>
                <w:rFonts w:cs="Arial"/>
                <w:sz w:val="22"/>
                <w:szCs w:val="22"/>
              </w:rPr>
              <w:t xml:space="preserve">aznih ćelija u rasponu </w:t>
            </w:r>
          </w:p>
        </w:tc>
      </w:tr>
      <w:tr w:rsidR="00FF7995" w:rsidRPr="00FE2043" w14:paraId="5AA6B0E4" w14:textId="77777777" w:rsidTr="0040744A">
        <w:trPr>
          <w:trHeight w:val="720"/>
        </w:trPr>
        <w:tc>
          <w:tcPr>
            <w:tcW w:w="1862" w:type="dxa"/>
            <w:shd w:val="clear" w:color="auto" w:fill="auto"/>
            <w:vAlign w:val="center"/>
          </w:tcPr>
          <w:p w14:paraId="6C96BCE3" w14:textId="77777777" w:rsidR="00FF7995" w:rsidRPr="00FE2043" w:rsidRDefault="00FF7995" w:rsidP="00C11AD6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ROUND</w:t>
            </w:r>
          </w:p>
          <w:p w14:paraId="6DD942A7" w14:textId="77777777" w:rsidR="00FF7995" w:rsidRPr="00FE2043" w:rsidRDefault="00FF7995" w:rsidP="00C11AD6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Zaokruživanje</w:t>
            </w:r>
          </w:p>
        </w:tc>
        <w:tc>
          <w:tcPr>
            <w:tcW w:w="2818" w:type="dxa"/>
            <w:vAlign w:val="center"/>
          </w:tcPr>
          <w:p w14:paraId="42DEF9FA" w14:textId="77777777" w:rsidR="00FF7995" w:rsidRPr="00FE2043" w:rsidRDefault="00FF7995" w:rsidP="00C11AD6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=ROUND(A1;-2)</w:t>
            </w:r>
          </w:p>
        </w:tc>
        <w:tc>
          <w:tcPr>
            <w:tcW w:w="2700" w:type="dxa"/>
            <w:vAlign w:val="center"/>
          </w:tcPr>
          <w:p w14:paraId="7F28C8A7" w14:textId="77777777" w:rsidR="00FF7995" w:rsidRPr="00FE2043" w:rsidRDefault="00FF7995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Zaokruženi broj na zadani broj znamenaka</w:t>
            </w:r>
          </w:p>
        </w:tc>
      </w:tr>
      <w:tr w:rsidR="00D41A19" w:rsidRPr="00FE2043" w14:paraId="5CB45AAA" w14:textId="77777777" w:rsidTr="0040744A">
        <w:trPr>
          <w:trHeight w:val="1556"/>
        </w:trPr>
        <w:tc>
          <w:tcPr>
            <w:tcW w:w="1862" w:type="dxa"/>
            <w:shd w:val="clear" w:color="auto" w:fill="auto"/>
            <w:vAlign w:val="center"/>
          </w:tcPr>
          <w:p w14:paraId="47DD0F57" w14:textId="77777777" w:rsidR="00525557" w:rsidRPr="00FE2043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IF</w:t>
            </w:r>
          </w:p>
          <w:p w14:paraId="06A267C2" w14:textId="77777777" w:rsidR="00D41A19" w:rsidRPr="00FE2043" w:rsidRDefault="00D4295F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Ako</w:t>
            </w:r>
          </w:p>
        </w:tc>
        <w:tc>
          <w:tcPr>
            <w:tcW w:w="2818" w:type="dxa"/>
            <w:vAlign w:val="center"/>
          </w:tcPr>
          <w:p w14:paraId="1F732737" w14:textId="77777777" w:rsidR="00D41A19" w:rsidRPr="00FE2043" w:rsidRDefault="00D41A19" w:rsidP="00B24BA4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>=IF(A3</w:t>
            </w:r>
            <w:r w:rsidR="00B24BA4" w:rsidRPr="00FE2043">
              <w:rPr>
                <w:rFonts w:cs="Arial"/>
                <w:sz w:val="22"/>
                <w:szCs w:val="22"/>
              </w:rPr>
              <w:t>&gt;</w:t>
            </w:r>
            <w:r w:rsidRPr="00FE2043">
              <w:rPr>
                <w:rFonts w:cs="Arial"/>
                <w:sz w:val="22"/>
                <w:szCs w:val="22"/>
              </w:rPr>
              <w:t>50;''Prolaz'';''Pad'')</w:t>
            </w:r>
          </w:p>
        </w:tc>
        <w:tc>
          <w:tcPr>
            <w:tcW w:w="2700" w:type="dxa"/>
            <w:vAlign w:val="center"/>
          </w:tcPr>
          <w:p w14:paraId="1FB42321" w14:textId="77777777" w:rsidR="00D41A19" w:rsidRPr="00FE2043" w:rsidRDefault="00D41A19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FE2043">
              <w:rPr>
                <w:rFonts w:cs="Arial"/>
                <w:sz w:val="22"/>
                <w:szCs w:val="22"/>
              </w:rPr>
              <w:t xml:space="preserve">Uvjetna funkcija, ako je uvjet ispunjen, vraća prvu vrijednost (npr. </w:t>
            </w:r>
            <w:r w:rsidRPr="00FE2043">
              <w:rPr>
                <w:rFonts w:cs="Arial"/>
                <w:i/>
                <w:iCs/>
                <w:sz w:val="22"/>
                <w:szCs w:val="22"/>
              </w:rPr>
              <w:t>Prolaz</w:t>
            </w:r>
            <w:r w:rsidRPr="00FE2043">
              <w:rPr>
                <w:rFonts w:cs="Arial"/>
                <w:sz w:val="22"/>
                <w:szCs w:val="22"/>
              </w:rPr>
              <w:t>), a ako nije</w:t>
            </w:r>
            <w:r w:rsidR="00E73704" w:rsidRPr="00FE2043">
              <w:rPr>
                <w:rFonts w:cs="Arial"/>
                <w:sz w:val="22"/>
                <w:szCs w:val="22"/>
              </w:rPr>
              <w:t>,</w:t>
            </w:r>
            <w:r w:rsidRPr="00FE2043">
              <w:rPr>
                <w:rFonts w:cs="Arial"/>
                <w:sz w:val="22"/>
                <w:szCs w:val="22"/>
              </w:rPr>
              <w:t xml:space="preserve"> vraća drugu vrijednost (npr. </w:t>
            </w:r>
            <w:r w:rsidRPr="00FE2043">
              <w:rPr>
                <w:rFonts w:cs="Arial"/>
                <w:i/>
                <w:iCs/>
                <w:sz w:val="22"/>
                <w:szCs w:val="22"/>
              </w:rPr>
              <w:t>Pad</w:t>
            </w:r>
            <w:r w:rsidRPr="00FE2043">
              <w:rPr>
                <w:rFonts w:cs="Arial"/>
                <w:sz w:val="22"/>
                <w:szCs w:val="22"/>
              </w:rPr>
              <w:t>)</w:t>
            </w:r>
          </w:p>
        </w:tc>
      </w:tr>
    </w:tbl>
    <w:p w14:paraId="0E071602" w14:textId="77777777" w:rsidR="000D3050" w:rsidRPr="00FE2043" w:rsidRDefault="000D3050" w:rsidP="002868D4">
      <w:pPr>
        <w:widowControl w:val="0"/>
        <w:rPr>
          <w:rFonts w:cs="Arial"/>
          <w:sz w:val="22"/>
          <w:szCs w:val="22"/>
        </w:rPr>
      </w:pPr>
    </w:p>
    <w:p w14:paraId="40E413EF" w14:textId="77777777" w:rsidR="00D41A19" w:rsidRPr="00FE2043" w:rsidRDefault="00B31338" w:rsidP="00066B82">
      <w:pPr>
        <w:pStyle w:val="-NASLOV"/>
      </w:pPr>
      <w:bookmarkStart w:id="114" w:name="a451"/>
      <w:r w:rsidRPr="00FE2043">
        <w:t>5</w:t>
      </w:r>
      <w:r w:rsidR="00B55AEE" w:rsidRPr="00FE2043">
        <w:t>.</w:t>
      </w:r>
      <w:r w:rsidR="005F0CF2" w:rsidRPr="00FE2043">
        <w:t>4</w:t>
      </w:r>
      <w:r w:rsidR="00B55AEE" w:rsidRPr="00FE2043">
        <w:t>.1. Umetanje funkcija</w:t>
      </w:r>
      <w:bookmarkEnd w:id="114"/>
    </w:p>
    <w:p w14:paraId="08DD7D10" w14:textId="77777777" w:rsidR="004D6B44" w:rsidRPr="00FE2043" w:rsidRDefault="004D6B44" w:rsidP="006B7581">
      <w:pPr>
        <w:pStyle w:val="-TEKST"/>
        <w:ind w:right="-10"/>
        <w:jc w:val="left"/>
      </w:pPr>
      <w:r w:rsidRPr="00FE2043">
        <w:t>Kao i kod jednostavne formule s operatorima, polazi se od ćelije u kojoj želimo prikazati rezultat. Stoga je prvi korak prilikom izrade formule i umetanja funkcije u formulu označavanje ćelije koja će prikazati rezultat. Zatim slijedi odabir funkcije i nje</w:t>
      </w:r>
      <w:r w:rsidR="007C2C6A" w:rsidRPr="00FE2043">
        <w:t>zi</w:t>
      </w:r>
      <w:r w:rsidRPr="00FE2043">
        <w:t xml:space="preserve">no umetanje u formulu. </w:t>
      </w:r>
      <w:r w:rsidR="000A69DC" w:rsidRPr="00FE2043">
        <w:t>Postoji nekoliko načina umetanj</w:t>
      </w:r>
      <w:r w:rsidR="007A5D7E" w:rsidRPr="00FE2043">
        <w:t>a</w:t>
      </w:r>
      <w:r w:rsidR="000A69DC" w:rsidRPr="00FE2043">
        <w:t xml:space="preserve"> funkcija u formulu. </w:t>
      </w:r>
    </w:p>
    <w:p w14:paraId="34137BFF" w14:textId="77777777" w:rsidR="000A69DC" w:rsidRPr="00FE2043" w:rsidRDefault="00525557" w:rsidP="006B7581">
      <w:pPr>
        <w:pStyle w:val="-TEKST"/>
        <w:ind w:right="-10"/>
        <w:jc w:val="left"/>
      </w:pPr>
      <w:r w:rsidRPr="00FE2043">
        <w:t xml:space="preserve">Brz </w:t>
      </w:r>
      <w:r w:rsidR="004F1851" w:rsidRPr="00FE2043">
        <w:t xml:space="preserve">je </w:t>
      </w:r>
      <w:r w:rsidRPr="00FE2043">
        <w:t xml:space="preserve">i jednostavan način </w:t>
      </w:r>
      <w:r w:rsidR="00D41A19" w:rsidRPr="00FE2043">
        <w:t>umetanj</w:t>
      </w:r>
      <w:r w:rsidRPr="00FE2043">
        <w:t>a</w:t>
      </w:r>
      <w:r w:rsidR="00D41A19" w:rsidRPr="00FE2043">
        <w:t xml:space="preserve"> najčešć</w:t>
      </w:r>
      <w:r w:rsidR="000D6262" w:rsidRPr="00FE2043">
        <w:t xml:space="preserve">e rabljenih </w:t>
      </w:r>
      <w:r w:rsidR="00D41A19" w:rsidRPr="00FE2043">
        <w:t xml:space="preserve">funkcija </w:t>
      </w:r>
      <w:r w:rsidR="00E73704" w:rsidRPr="00FE2043">
        <w:t>pomoću</w:t>
      </w:r>
      <w:r w:rsidR="00D41A19" w:rsidRPr="00FE2043">
        <w:t xml:space="preserve"> </w:t>
      </w:r>
      <w:r w:rsidR="00446591" w:rsidRPr="00FE2043">
        <w:t>naredbe</w:t>
      </w:r>
      <w:r w:rsidR="00D41A19" w:rsidRPr="00FE2043">
        <w:t xml:space="preserve"> </w:t>
      </w:r>
      <w:r w:rsidR="008C67C3" w:rsidRPr="00FE2043">
        <w:rPr>
          <w:b/>
        </w:rPr>
        <w:t>Automatski zbroj</w:t>
      </w:r>
      <w:r w:rsidR="00C108DF" w:rsidRPr="00FE2043">
        <w:rPr>
          <w:bCs w:val="0"/>
        </w:rPr>
        <w:t>,</w:t>
      </w:r>
      <w:r w:rsidR="000A69DC" w:rsidRPr="00FE2043">
        <w:t xml:space="preserve"> koja se nalazi na kartici </w:t>
      </w:r>
      <w:r w:rsidR="008C67C3" w:rsidRPr="00FE2043">
        <w:rPr>
          <w:b/>
        </w:rPr>
        <w:t>Polazno</w:t>
      </w:r>
      <w:r w:rsidR="000A69DC" w:rsidRPr="00FE2043">
        <w:t xml:space="preserve"> u skupini </w:t>
      </w:r>
      <w:r w:rsidR="008C67C3" w:rsidRPr="00FE2043">
        <w:rPr>
          <w:b/>
        </w:rPr>
        <w:t>Uređivanje</w:t>
      </w:r>
      <w:r w:rsidR="000A69DC" w:rsidRPr="00FE2043">
        <w:t>.</w:t>
      </w:r>
      <w:r w:rsidR="00D41A19" w:rsidRPr="00FE2043">
        <w:t xml:space="preserve"> </w:t>
      </w:r>
    </w:p>
    <w:p w14:paraId="6A88AD6A" w14:textId="17E5A70C" w:rsidR="000A69DC" w:rsidRPr="00FE2043" w:rsidRDefault="00754A26" w:rsidP="006B7581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DFDDDA8" wp14:editId="62B3335A">
                <wp:simplePos x="0" y="0"/>
                <wp:positionH relativeFrom="column">
                  <wp:posOffset>1793875</wp:posOffset>
                </wp:positionH>
                <wp:positionV relativeFrom="paragraph">
                  <wp:posOffset>643890</wp:posOffset>
                </wp:positionV>
                <wp:extent cx="534035" cy="114300"/>
                <wp:effectExtent l="0" t="0" r="0" b="0"/>
                <wp:wrapNone/>
                <wp:docPr id="961" name="AutoShap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114300"/>
                        </a:xfrm>
                        <a:prstGeom prst="rightArrow">
                          <a:avLst>
                            <a:gd name="adj1" fmla="val 43333"/>
                            <a:gd name="adj2" fmla="val 96040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64D5721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774" o:spid="_x0000_s1026" type="#_x0000_t13" style="position:absolute;margin-left:141.25pt;margin-top:50.7pt;width:42.05pt;height:9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" adj="17160,6120" strokeweight=".25pt">
                <v:textbox inset="0,1.3mm,0,0"/>
              </v:shape>
            </w:pict>
          </mc:Fallback>
        </mc:AlternateContent>
      </w:r>
      <w:r w:rsidRPr="00FE2043">
        <w:rPr>
          <w:noProof/>
        </w:rPr>
        <w:drawing>
          <wp:anchor distT="0" distB="0" distL="114300" distR="114300" simplePos="0" relativeHeight="251875328" behindDoc="0" locked="0" layoutInCell="1" allowOverlap="1" wp14:anchorId="18862DE0" wp14:editId="6E9AB06E">
            <wp:simplePos x="0" y="0"/>
            <wp:positionH relativeFrom="column">
              <wp:posOffset>11430</wp:posOffset>
            </wp:positionH>
            <wp:positionV relativeFrom="paragraph">
              <wp:posOffset>147955</wp:posOffset>
            </wp:positionV>
            <wp:extent cx="1552575" cy="895350"/>
            <wp:effectExtent l="19050" t="19050" r="28575" b="19050"/>
            <wp:wrapNone/>
            <wp:docPr id="13875576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55762" name="Slika 138755762"/>
                    <pic:cNvPicPr/>
                  </pic:nvPicPr>
                  <pic:blipFill rotWithShape="1"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0"/>
                    <a:stretch/>
                  </pic:blipFill>
                  <pic:spPr bwMode="auto">
                    <a:xfrm>
                      <a:off x="0" y="0"/>
                      <a:ext cx="1552575" cy="8953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E2043">
        <w:rPr>
          <w:noProof/>
        </w:rPr>
        <w:drawing>
          <wp:anchor distT="0" distB="0" distL="114300" distR="114300" simplePos="0" relativeHeight="251876352" behindDoc="0" locked="0" layoutInCell="1" allowOverlap="1" wp14:anchorId="4F2612E3" wp14:editId="02AF5AF8">
            <wp:simplePos x="0" y="0"/>
            <wp:positionH relativeFrom="column">
              <wp:posOffset>2545080</wp:posOffset>
            </wp:positionH>
            <wp:positionV relativeFrom="paragraph">
              <wp:posOffset>14605</wp:posOffset>
            </wp:positionV>
            <wp:extent cx="1148080" cy="1386205"/>
            <wp:effectExtent l="19050" t="19050" r="13970" b="23495"/>
            <wp:wrapNone/>
            <wp:docPr id="722511038" name="Slika 72251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Slika 11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3862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1871BC2A" w14:textId="7067E835" w:rsidR="002262ED" w:rsidRPr="00FE2043" w:rsidRDefault="00964C2D" w:rsidP="006B7581">
      <w:pPr>
        <w:pStyle w:val="-TEKST"/>
        <w:ind w:right="-10"/>
        <w:jc w:val="left"/>
      </w:pPr>
      <w:r w:rsidRPr="00FE2043">
        <w:br w:type="page"/>
      </w:r>
      <w:r w:rsidR="00D41A19" w:rsidRPr="00FE2043">
        <w:lastRenderedPageBreak/>
        <w:t>Klikom</w:t>
      </w:r>
      <w:r w:rsidR="00754A26" w:rsidRPr="00FE2043">
        <w:t xml:space="preserve"> </w:t>
      </w:r>
      <w:r w:rsidR="00C108DF" w:rsidRPr="00FE2043">
        <w:t xml:space="preserve">mišem </w:t>
      </w:r>
      <w:r w:rsidR="000A69DC" w:rsidRPr="00FE2043">
        <w:t>n</w:t>
      </w:r>
      <w:r w:rsidR="00D41A19" w:rsidRPr="00FE2043">
        <w:t xml:space="preserve">a strelicu pored </w:t>
      </w:r>
      <w:r w:rsidR="000A69DC" w:rsidRPr="00FE2043">
        <w:t>naredbe</w:t>
      </w:r>
      <w:r w:rsidR="00D41A19" w:rsidRPr="00FE2043">
        <w:t xml:space="preserve"> </w:t>
      </w:r>
      <w:r w:rsidR="00754A26" w:rsidRPr="003D6CD5">
        <w:rPr>
          <w:b/>
          <w:bCs w:val="0"/>
        </w:rPr>
        <w:t>Automatski zbroj</w:t>
      </w:r>
      <w:r w:rsidR="00754A26" w:rsidRPr="00FE2043">
        <w:t xml:space="preserve"> </w:t>
      </w:r>
      <w:r w:rsidR="00D41A19" w:rsidRPr="00FE2043">
        <w:t xml:space="preserve">otvara se izbornik </w:t>
      </w:r>
      <w:r w:rsidR="002262ED" w:rsidRPr="00FE2043">
        <w:t>za odabir odgovarajuće funkcije</w:t>
      </w:r>
      <w:r w:rsidR="000D6262" w:rsidRPr="00FE2043">
        <w:t xml:space="preserve"> iz skupine najčešće rabljenih: </w:t>
      </w:r>
      <w:r w:rsidR="009E6759" w:rsidRPr="00FE2043">
        <w:t>Zbroj (</w:t>
      </w:r>
      <w:r w:rsidR="000D6262" w:rsidRPr="00FE2043">
        <w:t>SUM</w:t>
      </w:r>
      <w:r w:rsidR="009E6759" w:rsidRPr="00FE2043">
        <w:t>)</w:t>
      </w:r>
      <w:r w:rsidR="000D6262" w:rsidRPr="00FE2043">
        <w:t xml:space="preserve">, </w:t>
      </w:r>
      <w:r w:rsidR="009E6759" w:rsidRPr="00FE2043">
        <w:t>Prosjek (</w:t>
      </w:r>
      <w:r w:rsidR="000D6262" w:rsidRPr="00FE2043">
        <w:t>AVERAGE</w:t>
      </w:r>
      <w:r w:rsidR="009E6759" w:rsidRPr="00FE2043">
        <w:t>)</w:t>
      </w:r>
      <w:r w:rsidR="000D6262" w:rsidRPr="00FE2043">
        <w:t xml:space="preserve">, </w:t>
      </w:r>
      <w:r w:rsidR="00080106" w:rsidRPr="00FE2043">
        <w:t>Prebrojavanje brojeva</w:t>
      </w:r>
      <w:r w:rsidR="009E6759" w:rsidRPr="00FE2043">
        <w:t xml:space="preserve"> (</w:t>
      </w:r>
      <w:r w:rsidR="000D6262" w:rsidRPr="00FE2043">
        <w:t>COUNT</w:t>
      </w:r>
      <w:r w:rsidR="009E6759" w:rsidRPr="00FE2043">
        <w:t>)</w:t>
      </w:r>
      <w:r w:rsidR="000D6262" w:rsidRPr="00FE2043">
        <w:t xml:space="preserve">, </w:t>
      </w:r>
      <w:r w:rsidR="00754A26" w:rsidRPr="00FE2043">
        <w:t xml:space="preserve">Maksimum </w:t>
      </w:r>
      <w:r w:rsidR="009E6759" w:rsidRPr="00FE2043">
        <w:t>(</w:t>
      </w:r>
      <w:r w:rsidR="000D6262" w:rsidRPr="00FE2043">
        <w:t>MAX</w:t>
      </w:r>
      <w:r w:rsidR="009E6759" w:rsidRPr="00FE2043">
        <w:t>)</w:t>
      </w:r>
      <w:r w:rsidR="000D6262" w:rsidRPr="00FE2043">
        <w:t xml:space="preserve"> i </w:t>
      </w:r>
      <w:r w:rsidR="00754A26" w:rsidRPr="00FE2043">
        <w:t xml:space="preserve">Minimum </w:t>
      </w:r>
      <w:r w:rsidR="009E6759" w:rsidRPr="00FE2043">
        <w:t>(</w:t>
      </w:r>
      <w:r w:rsidR="000D6262" w:rsidRPr="00FE2043">
        <w:t>MIN</w:t>
      </w:r>
      <w:r w:rsidR="009E6759" w:rsidRPr="00FE2043">
        <w:t>)</w:t>
      </w:r>
      <w:r w:rsidR="00754A26" w:rsidRPr="00FE2043">
        <w:t xml:space="preserve">, a klikom mišem na naredbu </w:t>
      </w:r>
      <w:r w:rsidR="00754A26" w:rsidRPr="00FE2043">
        <w:rPr>
          <w:b/>
        </w:rPr>
        <w:t>Automatski zbroj</w:t>
      </w:r>
      <w:r w:rsidR="00754A26" w:rsidRPr="00FE2043">
        <w:t xml:space="preserve"> odmah se ćeliju umeće formula s funkcijom SUM</w:t>
      </w:r>
      <w:r w:rsidR="00D41A19" w:rsidRPr="00FE2043">
        <w:t xml:space="preserve">. </w:t>
      </w:r>
    </w:p>
    <w:p w14:paraId="5E4C4603" w14:textId="77777777" w:rsidR="000A69DC" w:rsidRPr="00FE2043" w:rsidRDefault="00455799" w:rsidP="0058002E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1C41A108" wp14:editId="1CCB6795">
            <wp:extent cx="1819275" cy="1024574"/>
            <wp:effectExtent l="19050" t="19050" r="9525" b="23495"/>
            <wp:docPr id="113" name="Slik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umetanje funkcije-izrezan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63" cy="1031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F26C81E" w14:textId="38541C5F" w:rsidR="00D41A19" w:rsidRPr="00FE2043" w:rsidRDefault="0058002E" w:rsidP="000D3050">
      <w:pPr>
        <w:pStyle w:val="-TEKST"/>
        <w:spacing w:before="120"/>
        <w:ind w:right="-11"/>
        <w:jc w:val="left"/>
      </w:pPr>
      <w:r w:rsidRPr="00FE2043">
        <w:t xml:space="preserve">Umetnuta funkcija </w:t>
      </w:r>
      <w:r w:rsidR="00E10D55" w:rsidRPr="00FE2043">
        <w:t>nudi raspon ćelija</w:t>
      </w:r>
      <w:r w:rsidR="00D41A19" w:rsidRPr="00FE2043">
        <w:t xml:space="preserve"> koje će ući u formulu</w:t>
      </w:r>
      <w:r w:rsidR="00E10D55" w:rsidRPr="00FE2043">
        <w:t>. Ako ponuđeni raspon odgovara</w:t>
      </w:r>
      <w:r w:rsidR="00230856" w:rsidRPr="00FE2043">
        <w:t>,</w:t>
      </w:r>
      <w:r w:rsidR="00E10D55" w:rsidRPr="00FE2043">
        <w:t xml:space="preserve"> </w:t>
      </w:r>
      <w:r w:rsidR="00AC4976" w:rsidRPr="00FE2043">
        <w:t xml:space="preserve">unos funkcije </w:t>
      </w:r>
      <w:r w:rsidR="00E10D55" w:rsidRPr="00FE2043">
        <w:t>potvr</w:t>
      </w:r>
      <w:r w:rsidR="00230856" w:rsidRPr="00FE2043">
        <w:t>đuje</w:t>
      </w:r>
      <w:r w:rsidR="00E10D55" w:rsidRPr="00FE2043">
        <w:t xml:space="preserve"> se </w:t>
      </w:r>
      <w:r w:rsidR="00AC4976" w:rsidRPr="00FE2043">
        <w:t xml:space="preserve">tipkom </w:t>
      </w:r>
      <w:r w:rsidR="00046260" w:rsidRPr="00FE2043">
        <w:t>[</w:t>
      </w:r>
      <w:r w:rsidR="00E10D55" w:rsidRPr="00FE2043">
        <w:t>Enter</w:t>
      </w:r>
      <w:r w:rsidR="00046260" w:rsidRPr="00FE2043">
        <w:t>]</w:t>
      </w:r>
      <w:r w:rsidR="00EE3991">
        <w:t xml:space="preserve"> ili dugmetom </w:t>
      </w:r>
      <w:r w:rsidR="00EE3991" w:rsidRPr="003B18A6">
        <w:rPr>
          <w:b/>
          <w:bCs w:val="0"/>
        </w:rPr>
        <w:t>Unos</w:t>
      </w:r>
      <w:r w:rsidR="00EE3991">
        <w:t xml:space="preserve"> na traci formule</w:t>
      </w:r>
      <w:r w:rsidR="00E10D55" w:rsidRPr="00FE2043">
        <w:t xml:space="preserve">, a ako ne odgovara, mišem se označi potreban raspon ili više njih i nakon toga </w:t>
      </w:r>
      <w:r w:rsidR="00C108DF" w:rsidRPr="00FE2043">
        <w:t xml:space="preserve">se </w:t>
      </w:r>
      <w:r w:rsidR="00E10D55" w:rsidRPr="00FE2043">
        <w:t>potvr</w:t>
      </w:r>
      <w:r w:rsidR="00631428" w:rsidRPr="00FE2043">
        <w:t>đuje</w:t>
      </w:r>
      <w:r w:rsidR="00E10D55" w:rsidRPr="00FE2043">
        <w:t xml:space="preserve"> unos u ćeliju</w:t>
      </w:r>
      <w:r w:rsidR="00D41A19" w:rsidRPr="00FE2043">
        <w:t>.</w:t>
      </w:r>
    </w:p>
    <w:p w14:paraId="7DD7F75E" w14:textId="77777777" w:rsidR="00115EC5" w:rsidRPr="00FE2043" w:rsidRDefault="000D6262" w:rsidP="006B7581">
      <w:pPr>
        <w:pStyle w:val="-TEKST"/>
        <w:ind w:right="-10"/>
        <w:jc w:val="left"/>
      </w:pPr>
      <w:r w:rsidRPr="00FE2043">
        <w:t xml:space="preserve">Ostale funkcije (a i već spomenute) mogu se </w:t>
      </w:r>
      <w:r w:rsidR="00115EC5" w:rsidRPr="00FE2043">
        <w:t xml:space="preserve">pronaći i </w:t>
      </w:r>
      <w:r w:rsidRPr="00FE2043">
        <w:t>umetnuti</w:t>
      </w:r>
      <w:r w:rsidR="00D41A19" w:rsidRPr="00FE2043">
        <w:t xml:space="preserve"> </w:t>
      </w:r>
      <w:r w:rsidR="00115EC5" w:rsidRPr="00FE2043">
        <w:t>nared</w:t>
      </w:r>
      <w:r w:rsidRPr="00FE2043">
        <w:t>b</w:t>
      </w:r>
      <w:r w:rsidR="00115EC5" w:rsidRPr="00FE2043">
        <w:t xml:space="preserve">om </w:t>
      </w:r>
      <w:r w:rsidR="008C67C3" w:rsidRPr="00FE2043">
        <w:rPr>
          <w:b/>
        </w:rPr>
        <w:t>Umetni funkciju</w:t>
      </w:r>
      <w:r w:rsidR="00C108DF" w:rsidRPr="00FE2043">
        <w:rPr>
          <w:bCs w:val="0"/>
        </w:rPr>
        <w:t>,</w:t>
      </w:r>
      <w:r w:rsidR="00115EC5" w:rsidRPr="00FE2043">
        <w:t xml:space="preserve"> koja je dostupna na nekoliko mjesta:</w:t>
      </w:r>
    </w:p>
    <w:p w14:paraId="6139D47F" w14:textId="77777777" w:rsidR="00115EC5" w:rsidRPr="00FE2043" w:rsidRDefault="0042371F" w:rsidP="00CB3586">
      <w:pPr>
        <w:pStyle w:val="-TEKST"/>
        <w:numPr>
          <w:ilvl w:val="0"/>
          <w:numId w:val="47"/>
        </w:numPr>
        <w:ind w:right="-10"/>
        <w:jc w:val="left"/>
      </w:pPr>
      <w:r w:rsidRPr="00FE2043">
        <w:t xml:space="preserve">na </w:t>
      </w:r>
      <w:r w:rsidR="00115EC5" w:rsidRPr="00FE2043">
        <w:t>kartic</w:t>
      </w:r>
      <w:r w:rsidRPr="00FE2043">
        <w:t>i</w:t>
      </w:r>
      <w:r w:rsidR="00115EC5" w:rsidRPr="00FE2043">
        <w:t xml:space="preserve"> </w:t>
      </w:r>
      <w:r w:rsidR="008C67C3" w:rsidRPr="00FE2043">
        <w:rPr>
          <w:i/>
        </w:rPr>
        <w:t>Polazno</w:t>
      </w:r>
      <w:r w:rsidR="00115EC5" w:rsidRPr="00FE2043">
        <w:t xml:space="preserve"> </w:t>
      </w:r>
      <w:r w:rsidR="00B81A50" w:rsidRPr="00FE2043">
        <w:t>→</w:t>
      </w:r>
      <w:r w:rsidR="00115EC5" w:rsidRPr="00FE2043">
        <w:t xml:space="preserve"> skupina </w:t>
      </w:r>
      <w:r w:rsidR="008C67C3" w:rsidRPr="00FE2043">
        <w:rPr>
          <w:i/>
        </w:rPr>
        <w:t>Uređivanje</w:t>
      </w:r>
      <w:r w:rsidR="00115EC5" w:rsidRPr="00FE2043">
        <w:t xml:space="preserve"> </w:t>
      </w:r>
      <w:r w:rsidR="00B81A50" w:rsidRPr="00FE2043">
        <w:t>→</w:t>
      </w:r>
      <w:r w:rsidR="00115EC5" w:rsidRPr="00FE2043">
        <w:t xml:space="preserve"> strelica </w:t>
      </w:r>
      <w:r w:rsidR="005B4C9D" w:rsidRPr="00FE2043">
        <w:t>naredbe</w:t>
      </w:r>
      <w:r w:rsidR="00115EC5" w:rsidRPr="00FE2043">
        <w:t xml:space="preserve"> </w:t>
      </w:r>
      <w:r w:rsidR="008C67C3" w:rsidRPr="00FE2043">
        <w:rPr>
          <w:i/>
        </w:rPr>
        <w:t>Automatsk</w:t>
      </w:r>
      <w:r w:rsidR="005B4C9D" w:rsidRPr="00FE2043">
        <w:rPr>
          <w:i/>
        </w:rPr>
        <w:t>i</w:t>
      </w:r>
      <w:r w:rsidR="008C67C3" w:rsidRPr="00FE2043">
        <w:rPr>
          <w:i/>
        </w:rPr>
        <w:t xml:space="preserve"> zbroj</w:t>
      </w:r>
      <w:r w:rsidR="00115EC5" w:rsidRPr="00FE2043">
        <w:t xml:space="preserve"> </w:t>
      </w:r>
      <w:r w:rsidR="00B81A50" w:rsidRPr="00FE2043">
        <w:t>→</w:t>
      </w:r>
      <w:r w:rsidRPr="00FE2043">
        <w:t xml:space="preserve"> </w:t>
      </w:r>
      <w:r w:rsidR="008C67C3" w:rsidRPr="00FE2043">
        <w:rPr>
          <w:b/>
          <w:bCs w:val="0"/>
        </w:rPr>
        <w:t>Više funkcija</w:t>
      </w:r>
    </w:p>
    <w:p w14:paraId="0299F604" w14:textId="77777777" w:rsidR="00541F59" w:rsidRPr="00FE2043" w:rsidRDefault="00541F59" w:rsidP="00541F59">
      <w:pPr>
        <w:pStyle w:val="-TEKST"/>
        <w:tabs>
          <w:tab w:val="left" w:pos="840"/>
        </w:tabs>
        <w:spacing w:before="60"/>
        <w:ind w:left="62" w:right="-11"/>
        <w:jc w:val="left"/>
      </w:pPr>
      <w:r w:rsidRPr="00FE2043">
        <w:tab/>
      </w:r>
      <w:r w:rsidR="00455799" w:rsidRPr="00FE2043">
        <w:rPr>
          <w:noProof/>
        </w:rPr>
        <w:drawing>
          <wp:inline distT="0" distB="0" distL="0" distR="0" wp14:anchorId="42518809" wp14:editId="4CDC90FE">
            <wp:extent cx="1103415" cy="1238135"/>
            <wp:effectExtent l="19050" t="19050" r="20955" b="19685"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lika 114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415" cy="12381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7F9DD0" w14:textId="77777777" w:rsidR="00115EC5" w:rsidRPr="00FE2043" w:rsidRDefault="00D41A19" w:rsidP="00CB3586">
      <w:pPr>
        <w:pStyle w:val="-TEKST"/>
        <w:numPr>
          <w:ilvl w:val="0"/>
          <w:numId w:val="47"/>
        </w:numPr>
        <w:ind w:right="-10"/>
        <w:jc w:val="left"/>
      </w:pPr>
      <w:r w:rsidRPr="00FE2043">
        <w:t>na traci formule</w:t>
      </w:r>
      <w:r w:rsidR="00541F59" w:rsidRPr="00FE2043">
        <w:t xml:space="preserve"> kao </w:t>
      </w:r>
      <w:r w:rsidR="00324064" w:rsidRPr="00FE2043">
        <w:t>dugme</w:t>
      </w:r>
      <w:r w:rsidR="00541F59" w:rsidRPr="00FE2043">
        <w:t xml:space="preserve"> </w:t>
      </w:r>
      <w:r w:rsidR="00455799" w:rsidRPr="003D6CD5">
        <w:rPr>
          <w:noProof/>
          <w:position w:val="-6"/>
        </w:rPr>
        <w:drawing>
          <wp:inline distT="0" distB="0" distL="0" distR="0" wp14:anchorId="44B3444E" wp14:editId="2C502A9F">
            <wp:extent cx="171450" cy="142875"/>
            <wp:effectExtent l="19050" t="19050" r="19050" b="28575"/>
            <wp:docPr id="115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alat fx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D634C5" w14:textId="77777777" w:rsidR="00115EC5" w:rsidRPr="00FE2043" w:rsidRDefault="00115EC5" w:rsidP="00541F59">
      <w:pPr>
        <w:pStyle w:val="-TEKST"/>
        <w:tabs>
          <w:tab w:val="left" w:pos="840"/>
        </w:tabs>
        <w:spacing w:before="60"/>
        <w:ind w:left="62" w:right="-11"/>
        <w:jc w:val="left"/>
      </w:pPr>
      <w:r w:rsidRPr="00FE2043">
        <w:tab/>
      </w:r>
      <w:r w:rsidR="00455799" w:rsidRPr="00FE2043">
        <w:rPr>
          <w:noProof/>
        </w:rPr>
        <w:drawing>
          <wp:inline distT="0" distB="0" distL="0" distR="0" wp14:anchorId="1A7FD7C7" wp14:editId="3585A1BE">
            <wp:extent cx="1246079" cy="476250"/>
            <wp:effectExtent l="19050" t="19050" r="11430" b="19050"/>
            <wp:docPr id="116" name="Slika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7 umetni funkciju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079" cy="476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B32BE1" w14:textId="77777777" w:rsidR="00115EC5" w:rsidRPr="00FE2043" w:rsidRDefault="0042371F" w:rsidP="00CB3586">
      <w:pPr>
        <w:pStyle w:val="-TEKST"/>
        <w:numPr>
          <w:ilvl w:val="0"/>
          <w:numId w:val="47"/>
        </w:numPr>
        <w:ind w:right="-10"/>
        <w:jc w:val="left"/>
      </w:pPr>
      <w:r w:rsidRPr="00FE2043">
        <w:t xml:space="preserve">na kartici </w:t>
      </w:r>
      <w:r w:rsidR="006B4081" w:rsidRPr="00FE2043">
        <w:rPr>
          <w:i/>
        </w:rPr>
        <w:t>Formule</w:t>
      </w:r>
      <w:r w:rsidRPr="00FE2043">
        <w:t xml:space="preserve"> </w:t>
      </w:r>
      <w:r w:rsidR="00B81A50" w:rsidRPr="00FE2043">
        <w:t>→</w:t>
      </w:r>
      <w:r w:rsidRPr="00FE2043">
        <w:t xml:space="preserve"> skupina </w:t>
      </w:r>
      <w:r w:rsidR="006B4081" w:rsidRPr="00FE2043">
        <w:rPr>
          <w:i/>
        </w:rPr>
        <w:t>Biblioteka funkcija</w:t>
      </w:r>
      <w:r w:rsidRPr="00FE2043">
        <w:t xml:space="preserve"> </w:t>
      </w:r>
      <w:r w:rsidR="00B81A50" w:rsidRPr="00FE2043">
        <w:t>→</w:t>
      </w:r>
      <w:r w:rsidRPr="00FE2043">
        <w:t xml:space="preserve"> </w:t>
      </w:r>
      <w:r w:rsidR="00964C2D" w:rsidRPr="00FE2043">
        <w:rPr>
          <w:b/>
          <w:bCs w:val="0"/>
        </w:rPr>
        <w:t>Umetni</w:t>
      </w:r>
      <w:r w:rsidR="006B4081" w:rsidRPr="00FE2043">
        <w:rPr>
          <w:b/>
          <w:bCs w:val="0"/>
        </w:rPr>
        <w:t xml:space="preserve"> funkcij</w:t>
      </w:r>
      <w:r w:rsidR="00964C2D" w:rsidRPr="00FE2043">
        <w:rPr>
          <w:b/>
          <w:bCs w:val="0"/>
        </w:rPr>
        <w:t>u</w:t>
      </w:r>
    </w:p>
    <w:p w14:paraId="65A7270F" w14:textId="77777777" w:rsidR="0042371F" w:rsidRPr="00FE2043" w:rsidRDefault="0042371F" w:rsidP="00A86F6B">
      <w:pPr>
        <w:pStyle w:val="-TEKST"/>
        <w:tabs>
          <w:tab w:val="left" w:pos="840"/>
        </w:tabs>
        <w:spacing w:before="60"/>
        <w:ind w:left="824" w:right="-11"/>
        <w:jc w:val="left"/>
      </w:pPr>
      <w:r w:rsidRPr="00FE2043">
        <w:tab/>
      </w:r>
      <w:r w:rsidR="00455799" w:rsidRPr="00FE2043">
        <w:rPr>
          <w:noProof/>
        </w:rPr>
        <w:drawing>
          <wp:inline distT="0" distB="0" distL="0" distR="0" wp14:anchorId="629AD58E" wp14:editId="68FF9920">
            <wp:extent cx="2541152" cy="611667"/>
            <wp:effectExtent l="19050" t="19050" r="12065" b="17145"/>
            <wp:docPr id="117" name="Slika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lika 117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52" cy="61166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8925FDC" w14:textId="77777777" w:rsidR="007F75F9" w:rsidRPr="00FE2043" w:rsidRDefault="007F75F9" w:rsidP="00CB3586">
      <w:pPr>
        <w:pStyle w:val="-TEKST"/>
        <w:numPr>
          <w:ilvl w:val="0"/>
          <w:numId w:val="47"/>
        </w:numPr>
        <w:ind w:right="-10"/>
        <w:jc w:val="left"/>
      </w:pPr>
      <w:r w:rsidRPr="00FE2043">
        <w:t xml:space="preserve">na kartici </w:t>
      </w:r>
      <w:r w:rsidR="0028663D" w:rsidRPr="00FE2043">
        <w:rPr>
          <w:i/>
        </w:rPr>
        <w:t>Formule</w:t>
      </w:r>
      <w:r w:rsidRPr="00FE2043">
        <w:t xml:space="preserve"> </w:t>
      </w:r>
      <w:r w:rsidR="00B81A50" w:rsidRPr="00FE2043">
        <w:t>→</w:t>
      </w:r>
      <w:r w:rsidRPr="00FE2043">
        <w:t xml:space="preserve"> skupina </w:t>
      </w:r>
      <w:r w:rsidR="0028663D" w:rsidRPr="00FE2043">
        <w:rPr>
          <w:i/>
        </w:rPr>
        <w:t>Biblioteka funkcija</w:t>
      </w:r>
      <w:r w:rsidRPr="00FE2043">
        <w:t xml:space="preserve"> </w:t>
      </w:r>
      <w:r w:rsidR="00B81A50" w:rsidRPr="00FE2043">
        <w:t>→</w:t>
      </w:r>
      <w:r w:rsidRPr="00FE2043">
        <w:t xml:space="preserve"> </w:t>
      </w:r>
      <w:r w:rsidRPr="00FE2043">
        <w:rPr>
          <w:bCs w:val="0"/>
        </w:rPr>
        <w:t xml:space="preserve">odabirom iz </w:t>
      </w:r>
      <w:r w:rsidR="002D2349" w:rsidRPr="00FE2043">
        <w:rPr>
          <w:bCs w:val="0"/>
        </w:rPr>
        <w:t>biblioteke</w:t>
      </w:r>
      <w:r w:rsidRPr="00FE2043">
        <w:rPr>
          <w:bCs w:val="0"/>
        </w:rPr>
        <w:t xml:space="preserve"> funkcija koja je </w:t>
      </w:r>
      <w:r w:rsidR="002D2349" w:rsidRPr="00FE2043">
        <w:rPr>
          <w:bCs w:val="0"/>
        </w:rPr>
        <w:t>organizirana</w:t>
      </w:r>
      <w:r w:rsidRPr="00FE2043">
        <w:rPr>
          <w:bCs w:val="0"/>
        </w:rPr>
        <w:t xml:space="preserve"> p</w:t>
      </w:r>
      <w:r w:rsidR="004F1851" w:rsidRPr="00FE2043">
        <w:rPr>
          <w:bCs w:val="0"/>
        </w:rPr>
        <w:t>rema</w:t>
      </w:r>
      <w:r w:rsidRPr="00FE2043">
        <w:rPr>
          <w:bCs w:val="0"/>
        </w:rPr>
        <w:t xml:space="preserve"> kategorijama</w:t>
      </w:r>
      <w:r w:rsidR="00E14D26" w:rsidRPr="00FE2043">
        <w:rPr>
          <w:bCs w:val="0"/>
        </w:rPr>
        <w:t>.</w:t>
      </w:r>
    </w:p>
    <w:p w14:paraId="02746CF8" w14:textId="77777777" w:rsidR="0042371F" w:rsidRPr="00FE2043" w:rsidRDefault="00455799" w:rsidP="00964C2D">
      <w:pPr>
        <w:pStyle w:val="-TEKST"/>
        <w:tabs>
          <w:tab w:val="left" w:pos="840"/>
        </w:tabs>
        <w:spacing w:before="60"/>
        <w:ind w:left="824" w:right="-11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30A25A16" wp14:editId="0FC5E149">
                <wp:simplePos x="0" y="0"/>
                <wp:positionH relativeFrom="column">
                  <wp:posOffset>4939665</wp:posOffset>
                </wp:positionH>
                <wp:positionV relativeFrom="paragraph">
                  <wp:posOffset>36830</wp:posOffset>
                </wp:positionV>
                <wp:extent cx="1619885" cy="1212850"/>
                <wp:effectExtent l="0" t="0" r="0" b="0"/>
                <wp:wrapNone/>
                <wp:docPr id="960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212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BE5F1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454D97" w14:textId="77777777" w:rsidR="00B44E53" w:rsidRPr="00525900" w:rsidRDefault="00B44E53" w:rsidP="00525900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5900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51BE74BE" w14:textId="77777777" w:rsidR="00B44E53" w:rsidRPr="00525900" w:rsidRDefault="00B44E53" w:rsidP="00525900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Tipkovni prečac za umetanje funkcija je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Shift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F3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 a za funkciju SUM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Alt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25A16" id="_x0000_s1111" style="position:absolute;left:0;text-align:left;margin-left:388.95pt;margin-top:2.9pt;width:127.55pt;height:95.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" filled="f" fillcolor="#dbe5f1" strokeweight=".25pt">
                <v:textbox inset=",2.5mm">
                  <w:txbxContent>
                    <w:p w14:paraId="64454D97" w14:textId="77777777" w:rsidR="00B44E53" w:rsidRPr="00525900" w:rsidRDefault="00B44E53" w:rsidP="00525900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25900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51BE74BE" w14:textId="77777777" w:rsidR="00B44E53" w:rsidRPr="00525900" w:rsidRDefault="00B44E53" w:rsidP="00525900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Tipkovni</w:t>
                      </w:r>
                      <w:proofErr w:type="spellEnd"/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 xml:space="preserve"> prečac za umetanje funkcija je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proofErr w:type="spellStart"/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Shift</w:t>
                      </w:r>
                      <w:proofErr w:type="spellEnd"/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F3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 xml:space="preserve">, a za funkciju SUM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Alt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42371F" w:rsidRPr="00FE2043">
        <w:tab/>
      </w:r>
      <w:r w:rsidRPr="00FE2043">
        <w:rPr>
          <w:noProof/>
        </w:rPr>
        <w:drawing>
          <wp:inline distT="0" distB="0" distL="0" distR="0" wp14:anchorId="0439DD2C" wp14:editId="146C8F78">
            <wp:extent cx="1781175" cy="1523822"/>
            <wp:effectExtent l="19050" t="19050" r="9525" b="19685"/>
            <wp:docPr id="118" name="Slika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Slika 118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84" cy="15269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8504BD" w14:textId="77777777" w:rsidR="007F75F9" w:rsidRPr="00FE2043" w:rsidRDefault="007F75F9" w:rsidP="007F75F9">
      <w:pPr>
        <w:pStyle w:val="-TEKST"/>
        <w:ind w:right="-10"/>
        <w:jc w:val="left"/>
      </w:pPr>
      <w:r w:rsidRPr="00FE2043">
        <w:lastRenderedPageBreak/>
        <w:t xml:space="preserve">Naredbom </w:t>
      </w:r>
      <w:r w:rsidR="0028663D" w:rsidRPr="00FE2043">
        <w:rPr>
          <w:b/>
        </w:rPr>
        <w:t>Umet</w:t>
      </w:r>
      <w:r w:rsidR="008C685D" w:rsidRPr="00FE2043">
        <w:rPr>
          <w:b/>
        </w:rPr>
        <w:t>ni</w:t>
      </w:r>
      <w:r w:rsidR="0028663D" w:rsidRPr="00FE2043">
        <w:rPr>
          <w:b/>
        </w:rPr>
        <w:t xml:space="preserve"> funkcij</w:t>
      </w:r>
      <w:r w:rsidR="008C685D" w:rsidRPr="00FE2043">
        <w:rPr>
          <w:b/>
        </w:rPr>
        <w:t>u</w:t>
      </w:r>
      <w:r w:rsidRPr="00FE2043">
        <w:t xml:space="preserve"> otvara se dijaloški okvir </w:t>
      </w:r>
      <w:r w:rsidR="008C685D" w:rsidRPr="00FE2043">
        <w:rPr>
          <w:b/>
        </w:rPr>
        <w:t>Umetanje funkcije</w:t>
      </w:r>
      <w:r w:rsidR="008C685D" w:rsidRPr="00FE2043">
        <w:t xml:space="preserve"> </w:t>
      </w:r>
      <w:r w:rsidRPr="00FE2043">
        <w:t xml:space="preserve">gdje se odabire potrebna funkcija iz ponuđenih kategorija ili traži pomoću okvira </w:t>
      </w:r>
      <w:r w:rsidR="0028663D" w:rsidRPr="00FE2043">
        <w:rPr>
          <w:b/>
        </w:rPr>
        <w:t>Traži funkciju</w:t>
      </w:r>
      <w:r w:rsidRPr="00FE2043">
        <w:t>.</w:t>
      </w:r>
    </w:p>
    <w:p w14:paraId="5513ABAA" w14:textId="77777777" w:rsidR="00C9225C" w:rsidRPr="00FE2043" w:rsidRDefault="00455799" w:rsidP="007F75F9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39CEF091" wp14:editId="52EFC3B1">
            <wp:extent cx="2352675" cy="2076450"/>
            <wp:effectExtent l="19050" t="19050" r="28575" b="19050"/>
            <wp:docPr id="119" name="Slika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umetanje funkcije"/>
                    <pic:cNvPicPr>
                      <a:picLocks noChangeAspect="1" noChangeArrowheads="1"/>
                    </pic:cNvPicPr>
                  </pic:nvPicPr>
                  <pic:blipFill rotWithShape="1"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 t="449" r="1192" b="1321"/>
                    <a:stretch/>
                  </pic:blipFill>
                  <pic:spPr bwMode="auto">
                    <a:xfrm>
                      <a:off x="0" y="0"/>
                      <a:ext cx="2353392" cy="207708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D83E7" w14:textId="77777777" w:rsidR="007F75F9" w:rsidRPr="00FE2043" w:rsidRDefault="007F75F9" w:rsidP="007F75F9">
      <w:pPr>
        <w:pStyle w:val="-TEKST"/>
        <w:ind w:right="-10"/>
        <w:jc w:val="left"/>
      </w:pPr>
      <w:r w:rsidRPr="00FE2043">
        <w:t>Za označenu funkciju nudi se informacija o namjeni funkcije, sintaksi i argumentima koje sadrži.</w:t>
      </w:r>
      <w:r w:rsidR="007127FB" w:rsidRPr="00FE2043">
        <w:t xml:space="preserve"> Na okviru je dostupna i pomoć za tu funkciju.</w:t>
      </w:r>
    </w:p>
    <w:p w14:paraId="11AA2B62" w14:textId="77777777" w:rsidR="00D41A19" w:rsidRPr="00FE2043" w:rsidRDefault="00D41A19" w:rsidP="00C108DF">
      <w:pPr>
        <w:pStyle w:val="-TEKST"/>
        <w:ind w:right="-10"/>
        <w:jc w:val="left"/>
      </w:pPr>
      <w:r w:rsidRPr="00FE2043">
        <w:t xml:space="preserve">Odabirom funkcije otvara se okvir </w:t>
      </w:r>
      <w:r w:rsidR="0028663D" w:rsidRPr="00FE2043">
        <w:rPr>
          <w:b/>
        </w:rPr>
        <w:t>Argumenti funkcije</w:t>
      </w:r>
      <w:r w:rsidR="00337945" w:rsidRPr="00FE2043">
        <w:t xml:space="preserve"> </w:t>
      </w:r>
      <w:r w:rsidR="00AC4976" w:rsidRPr="00FE2043">
        <w:t>u koji</w:t>
      </w:r>
      <w:r w:rsidRPr="00FE2043">
        <w:t xml:space="preserve"> treba upisati određene parametre</w:t>
      </w:r>
      <w:r w:rsidR="00C9225C" w:rsidRPr="00FE2043">
        <w:t xml:space="preserve"> argumenata.</w:t>
      </w:r>
      <w:r w:rsidR="00AE0CEA" w:rsidRPr="00FE2043">
        <w:t xml:space="preserve"> </w:t>
      </w:r>
      <w:r w:rsidR="00C9225C" w:rsidRPr="00FE2043">
        <w:t>U većini su to adrese ćelij</w:t>
      </w:r>
      <w:r w:rsidR="004F1851" w:rsidRPr="00FE2043">
        <w:t>a</w:t>
      </w:r>
      <w:r w:rsidR="00C9225C" w:rsidRPr="00FE2043">
        <w:t xml:space="preserve"> ili</w:t>
      </w:r>
      <w:r w:rsidRPr="00FE2043">
        <w:t xml:space="preserve"> raspon</w:t>
      </w:r>
      <w:r w:rsidR="00C9225C" w:rsidRPr="00FE2043">
        <w:t>a</w:t>
      </w:r>
      <w:r w:rsidRPr="00FE2043">
        <w:t xml:space="preserve"> ćelija</w:t>
      </w:r>
      <w:r w:rsidR="0075190F" w:rsidRPr="00FE2043">
        <w:t xml:space="preserve"> </w:t>
      </w:r>
      <w:r w:rsidR="00C9225C" w:rsidRPr="00FE2043">
        <w:t>u kojima se nalaz</w:t>
      </w:r>
      <w:r w:rsidR="00C108DF" w:rsidRPr="00FE2043">
        <w:t>e</w:t>
      </w:r>
      <w:r w:rsidR="00C9225C" w:rsidRPr="00FE2043">
        <w:t xml:space="preserve"> podaci</w:t>
      </w:r>
      <w:r w:rsidRPr="00FE2043">
        <w:t>.</w:t>
      </w:r>
      <w:r w:rsidR="005C6113" w:rsidRPr="00FE2043">
        <w:t xml:space="preserve"> Raspon ćelija može </w:t>
      </w:r>
      <w:r w:rsidR="00C108DF" w:rsidRPr="00FE2043">
        <w:t xml:space="preserve">se </w:t>
      </w:r>
      <w:r w:rsidR="005C6113" w:rsidRPr="00FE2043">
        <w:t>odabrati i povlačenjem miša u području tablice.</w:t>
      </w:r>
    </w:p>
    <w:p w14:paraId="484F08D2" w14:textId="77777777" w:rsidR="00C9225C" w:rsidRPr="00FE2043" w:rsidRDefault="00455799" w:rsidP="00C9225C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53332F0C" wp14:editId="6DA0BFB7">
            <wp:extent cx="3038475" cy="1695450"/>
            <wp:effectExtent l="19050" t="19050" r="28575" b="19050"/>
            <wp:docPr id="120" name="Slik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umetanje funkcije - argumenti"/>
                    <pic:cNvPicPr>
                      <a:picLocks noChangeAspect="1" noChangeArrowheads="1"/>
                    </pic:cNvPicPr>
                  </pic:nvPicPr>
                  <pic:blipFill rotWithShape="1"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" t="1087" r="884" b="2163"/>
                    <a:stretch/>
                  </pic:blipFill>
                  <pic:spPr bwMode="auto">
                    <a:xfrm>
                      <a:off x="0" y="0"/>
                      <a:ext cx="3039729" cy="16961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23F4D" w14:textId="77777777" w:rsidR="00960708" w:rsidRPr="00FE2043" w:rsidRDefault="00A6262F" w:rsidP="00023406">
      <w:pPr>
        <w:pStyle w:val="-TEKST"/>
        <w:ind w:right="-1"/>
        <w:jc w:val="left"/>
      </w:pPr>
      <w:r w:rsidRPr="00FE2043">
        <w:t xml:space="preserve">Funkcije se </w:t>
      </w:r>
      <w:r w:rsidR="00023406" w:rsidRPr="00FE2043">
        <w:t xml:space="preserve">u formulu </w:t>
      </w:r>
      <w:r w:rsidRPr="00FE2043">
        <w:t xml:space="preserve">mogu umetnuti i izravnim unosom u ćeliju, pri čemu se može </w:t>
      </w:r>
      <w:r w:rsidR="008C685D" w:rsidRPr="00FE2043">
        <w:t>rabiti</w:t>
      </w:r>
      <w:r w:rsidRPr="00FE2043">
        <w:t xml:space="preserve"> značajka samodovršetka formule:</w:t>
      </w:r>
    </w:p>
    <w:p w14:paraId="26132CBD" w14:textId="77777777" w:rsidR="00A6262F" w:rsidRPr="00FE2043" w:rsidRDefault="00FD0929" w:rsidP="00CB3586">
      <w:pPr>
        <w:pStyle w:val="-TEKST"/>
        <w:numPr>
          <w:ilvl w:val="0"/>
          <w:numId w:val="74"/>
        </w:numPr>
        <w:ind w:right="-10"/>
        <w:jc w:val="left"/>
      </w:pPr>
      <w:r w:rsidRPr="00FE2043">
        <w:rPr>
          <w:noProof/>
        </w:rPr>
        <w:drawing>
          <wp:anchor distT="0" distB="0" distL="114300" distR="114300" simplePos="0" relativeHeight="251716608" behindDoc="0" locked="0" layoutInCell="1" allowOverlap="1" wp14:anchorId="4AE7BFF3" wp14:editId="5D66EE7E">
            <wp:simplePos x="0" y="0"/>
            <wp:positionH relativeFrom="column">
              <wp:posOffset>3488055</wp:posOffset>
            </wp:positionH>
            <wp:positionV relativeFrom="paragraph">
              <wp:posOffset>-6350</wp:posOffset>
            </wp:positionV>
            <wp:extent cx="1188085" cy="1952625"/>
            <wp:effectExtent l="19050" t="19050" r="12065" b="28575"/>
            <wp:wrapSquare wrapText="bothSides"/>
            <wp:docPr id="1215" name="Slika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 descr="umetanje funkcije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95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62F" w:rsidRPr="00FE2043">
        <w:t>u ćeliju upisati znak jednakosti (=) i početno slovo funkcije, na primjer "s"</w:t>
      </w:r>
    </w:p>
    <w:p w14:paraId="48A8183D" w14:textId="77777777" w:rsidR="008C685D" w:rsidRPr="00FE2043" w:rsidRDefault="00A6262F" w:rsidP="00CB3586">
      <w:pPr>
        <w:pStyle w:val="-TEKST"/>
        <w:numPr>
          <w:ilvl w:val="0"/>
          <w:numId w:val="74"/>
        </w:numPr>
        <w:ind w:right="-10"/>
        <w:jc w:val="left"/>
      </w:pPr>
      <w:r w:rsidRPr="00FE2043">
        <w:t>pomicati se po popisu raspoloživih funkcija</w:t>
      </w:r>
      <w:r w:rsidR="008C685D" w:rsidRPr="00FE2043">
        <w:t xml:space="preserve"> trakom za pomicanje, a </w:t>
      </w:r>
      <w:r w:rsidR="00C93983" w:rsidRPr="00FE2043">
        <w:t xml:space="preserve">odabirom funkcije </w:t>
      </w:r>
      <w:r w:rsidR="008C685D" w:rsidRPr="00FE2043">
        <w:t>jednostrukim pritiskom mišem prikazuje se kratak opis</w:t>
      </w:r>
      <w:r w:rsidR="00023406" w:rsidRPr="00FE2043">
        <w:t xml:space="preserve"> </w:t>
      </w:r>
      <w:r w:rsidR="008C685D" w:rsidRPr="00FE2043">
        <w:t>funkcije</w:t>
      </w:r>
    </w:p>
    <w:p w14:paraId="73B6C43C" w14:textId="77777777" w:rsidR="00FD0929" w:rsidRPr="00FE2043" w:rsidRDefault="00023406" w:rsidP="00CB3586">
      <w:pPr>
        <w:pStyle w:val="-TEKST"/>
        <w:numPr>
          <w:ilvl w:val="0"/>
          <w:numId w:val="74"/>
        </w:numPr>
        <w:ind w:right="-10"/>
        <w:jc w:val="left"/>
      </w:pPr>
      <w:r w:rsidRPr="00FE2043">
        <w:t>odabrati</w:t>
      </w:r>
      <w:r w:rsidR="00A6262F" w:rsidRPr="00FE2043">
        <w:t xml:space="preserve"> potrebnu funkciju dvostruk</w:t>
      </w:r>
      <w:r w:rsidRPr="00FE2043">
        <w:t>im</w:t>
      </w:r>
      <w:r w:rsidR="00A6262F" w:rsidRPr="00FE2043">
        <w:t xml:space="preserve"> </w:t>
      </w:r>
      <w:r w:rsidRPr="00FE2043">
        <w:t>pritiskom</w:t>
      </w:r>
      <w:r w:rsidR="00A6262F" w:rsidRPr="00FE2043">
        <w:t xml:space="preserve"> mišem</w:t>
      </w:r>
      <w:r w:rsidR="008C685D" w:rsidRPr="00FE2043">
        <w:t xml:space="preserve"> nakon čega je u ćeliju</w:t>
      </w:r>
      <w:r w:rsidR="00A6262F" w:rsidRPr="00FE2043">
        <w:t xml:space="preserve"> umetnut naziv funkcije</w:t>
      </w:r>
      <w:r w:rsidR="00C93983" w:rsidRPr="00FE2043">
        <w:t xml:space="preserve"> </w:t>
      </w:r>
      <w:r w:rsidR="00A6262F" w:rsidRPr="00FE2043">
        <w:t>i otvorena zagrada, na primjer =SUM(</w:t>
      </w:r>
    </w:p>
    <w:p w14:paraId="4593171A" w14:textId="77777777" w:rsidR="00A6262F" w:rsidRPr="00FE2043" w:rsidRDefault="00455799" w:rsidP="00FD0929">
      <w:pPr>
        <w:pStyle w:val="-TEKST"/>
        <w:ind w:left="720" w:right="-10"/>
        <w:jc w:val="left"/>
      </w:pPr>
      <w:r w:rsidRPr="00FE2043">
        <w:rPr>
          <w:noProof/>
        </w:rPr>
        <w:drawing>
          <wp:inline distT="0" distB="0" distL="0" distR="0" wp14:anchorId="32FBD31C" wp14:editId="01DEA155">
            <wp:extent cx="1333500" cy="407694"/>
            <wp:effectExtent l="19050" t="19050" r="19050" b="11430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umetanje funkcije 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0769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6EA0A1A" w14:textId="77777777" w:rsidR="00023406" w:rsidRPr="00FE2043" w:rsidRDefault="00023406" w:rsidP="00CB3586">
      <w:pPr>
        <w:pStyle w:val="-TEKST"/>
        <w:numPr>
          <w:ilvl w:val="0"/>
          <w:numId w:val="74"/>
        </w:numPr>
        <w:ind w:right="-10"/>
        <w:jc w:val="left"/>
      </w:pPr>
      <w:r w:rsidRPr="00FE2043">
        <w:t>dovršiti formulu upisivanjem argumenata</w:t>
      </w:r>
    </w:p>
    <w:p w14:paraId="4B925020" w14:textId="77777777" w:rsidR="00960708" w:rsidRPr="00FE2043" w:rsidRDefault="00023406" w:rsidP="00CB3586">
      <w:pPr>
        <w:pStyle w:val="-TEKST"/>
        <w:numPr>
          <w:ilvl w:val="0"/>
          <w:numId w:val="74"/>
        </w:numPr>
        <w:ind w:right="-10"/>
        <w:jc w:val="left"/>
      </w:pPr>
      <w:r w:rsidRPr="00FE2043">
        <w:t>pritisnuti tipku [Enter].</w:t>
      </w:r>
    </w:p>
    <w:p w14:paraId="4718BCCF" w14:textId="77777777" w:rsidR="007127FB" w:rsidRPr="00FE2043" w:rsidRDefault="00B31338" w:rsidP="003D6CD5">
      <w:pPr>
        <w:pStyle w:val="-NASLOV"/>
      </w:pPr>
      <w:bookmarkStart w:id="115" w:name="a452"/>
      <w:r w:rsidRPr="00FE2043">
        <w:lastRenderedPageBreak/>
        <w:t>5</w:t>
      </w:r>
      <w:r w:rsidR="00B55AEE" w:rsidRPr="00FE2043">
        <w:t>.</w:t>
      </w:r>
      <w:r w:rsidR="005F0CF2" w:rsidRPr="00FE2043">
        <w:t>4</w:t>
      </w:r>
      <w:r w:rsidR="00B55AEE" w:rsidRPr="00FE2043">
        <w:t>.2. Osnovne funkcije</w:t>
      </w:r>
      <w:bookmarkEnd w:id="115"/>
    </w:p>
    <w:p w14:paraId="1B101B3B" w14:textId="0D3AB607" w:rsidR="007127FB" w:rsidRPr="00FE2043" w:rsidRDefault="00851CE0" w:rsidP="00C108DF">
      <w:pPr>
        <w:pStyle w:val="-TEKST"/>
        <w:ind w:right="-10"/>
        <w:jc w:val="left"/>
      </w:pPr>
      <w:r w:rsidRPr="00FE2043">
        <w:t xml:space="preserve">Osnovne funkcije </w:t>
      </w:r>
      <w:r w:rsidR="00C108DF" w:rsidRPr="00FE2043">
        <w:t xml:space="preserve">programa </w:t>
      </w:r>
      <w:r w:rsidRPr="00FE2043">
        <w:rPr>
          <w:i/>
        </w:rPr>
        <w:t>Excel</w:t>
      </w:r>
      <w:r w:rsidRPr="00FE2043">
        <w:t xml:space="preserve"> </w:t>
      </w:r>
      <w:r w:rsidR="00C108DF" w:rsidRPr="00FE2043">
        <w:t xml:space="preserve">ujedno </w:t>
      </w:r>
      <w:r w:rsidRPr="00FE2043">
        <w:t>su i najčešće rabljene funkcije. Slijedi opis tih funkcij</w:t>
      </w:r>
      <w:r w:rsidR="002D2349" w:rsidRPr="00FE2043">
        <w:t>a</w:t>
      </w:r>
      <w:r w:rsidRPr="00FE2043">
        <w:t xml:space="preserve"> i njihovih argumenata</w:t>
      </w:r>
      <w:r w:rsidR="00C108DF" w:rsidRPr="00FE2043">
        <w:t>.</w:t>
      </w:r>
      <w:r w:rsidR="00DB4CB7" w:rsidRPr="00FE2043">
        <w:t xml:space="preserve"> Argumenti koji se u sintaksi funkcije nalaze u uglatoj zagradi su neobvezni.</w:t>
      </w:r>
    </w:p>
    <w:p w14:paraId="53F16B97" w14:textId="77777777" w:rsidR="00E14D26" w:rsidRPr="00FE2043" w:rsidRDefault="00E14D26" w:rsidP="00E14D26">
      <w:pPr>
        <w:pStyle w:val="-TEKST"/>
        <w:spacing w:before="240"/>
        <w:rPr>
          <w:b/>
        </w:rPr>
      </w:pPr>
      <w:r w:rsidRPr="00FE2043">
        <w:rPr>
          <w:b/>
        </w:rPr>
        <w:t>SUM</w:t>
      </w:r>
    </w:p>
    <w:p w14:paraId="6FB972CB" w14:textId="77777777" w:rsidR="00E14D26" w:rsidRPr="00FE2043" w:rsidRDefault="00E14D26" w:rsidP="00E14D26">
      <w:pPr>
        <w:pStyle w:val="-TEKST"/>
        <w:ind w:right="-10"/>
        <w:jc w:val="left"/>
      </w:pPr>
      <w:r w:rsidRPr="00FE2043">
        <w:t xml:space="preserve">Funkcija SUM </w:t>
      </w:r>
      <w:r w:rsidR="00E03B9D" w:rsidRPr="00FE2043">
        <w:t>zbraja vrijednosti unutar označenog</w:t>
      </w:r>
      <w:r w:rsidR="00C108DF" w:rsidRPr="00FE2043">
        <w:t>a</w:t>
      </w:r>
      <w:r w:rsidR="00E03B9D" w:rsidRPr="00FE2043">
        <w:t xml:space="preserve"> raspona</w:t>
      </w:r>
      <w:r w:rsidRPr="00FE2043">
        <w:t>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E14D26" w:rsidRPr="00FE2043" w14:paraId="1986F515" w14:textId="77777777" w:rsidTr="0040744A">
        <w:trPr>
          <w:trHeight w:val="550"/>
        </w:trPr>
        <w:tc>
          <w:tcPr>
            <w:tcW w:w="7380" w:type="dxa"/>
            <w:gridSpan w:val="2"/>
            <w:vAlign w:val="center"/>
          </w:tcPr>
          <w:p w14:paraId="3875C803" w14:textId="77777777" w:rsidR="00E14D26" w:rsidRPr="00FE2043" w:rsidRDefault="00E14D26" w:rsidP="00003D7E">
            <w:pPr>
              <w:pStyle w:val="-TEKST"/>
              <w:spacing w:after="0"/>
              <w:jc w:val="left"/>
              <w:rPr>
                <w:b/>
              </w:rPr>
            </w:pPr>
            <w:r w:rsidRPr="00FE2043">
              <w:rPr>
                <w:b/>
              </w:rPr>
              <w:t>=</w:t>
            </w:r>
            <w:r w:rsidR="00E03B9D" w:rsidRPr="00FE2043">
              <w:rPr>
                <w:b/>
              </w:rPr>
              <w:t>SUM</w:t>
            </w:r>
            <w:r w:rsidRPr="00FE2043">
              <w:rPr>
                <w:b/>
              </w:rPr>
              <w:t>(</w:t>
            </w:r>
            <w:r w:rsidR="00003D7E" w:rsidRPr="00FE2043">
              <w:rPr>
                <w:b/>
              </w:rPr>
              <w:t>broj</w:t>
            </w:r>
            <w:r w:rsidRPr="00FE2043">
              <w:rPr>
                <w:b/>
              </w:rPr>
              <w:t>1;</w:t>
            </w:r>
            <w:r w:rsidR="00003D7E" w:rsidRPr="00FE2043">
              <w:rPr>
                <w:b/>
              </w:rPr>
              <w:t xml:space="preserve"> [broj</w:t>
            </w:r>
            <w:r w:rsidRPr="00FE2043">
              <w:rPr>
                <w:b/>
              </w:rPr>
              <w:t>2</w:t>
            </w:r>
            <w:r w:rsidR="00003D7E" w:rsidRPr="00FE2043">
              <w:rPr>
                <w:b/>
              </w:rPr>
              <w:t>]</w:t>
            </w:r>
            <w:r w:rsidRPr="00FE2043">
              <w:rPr>
                <w:b/>
              </w:rPr>
              <w:t>;</w:t>
            </w:r>
            <w:r w:rsidR="00003D7E" w:rsidRPr="00FE2043">
              <w:rPr>
                <w:b/>
              </w:rPr>
              <w:t xml:space="preserve"> </w:t>
            </w:r>
            <w:r w:rsidRPr="00FE2043">
              <w:rPr>
                <w:b/>
              </w:rPr>
              <w:t>...)</w:t>
            </w:r>
          </w:p>
        </w:tc>
      </w:tr>
      <w:tr w:rsidR="00E14D26" w:rsidRPr="00FE2043" w14:paraId="53EC94A7" w14:textId="77777777" w:rsidTr="0040744A">
        <w:tc>
          <w:tcPr>
            <w:tcW w:w="2340" w:type="dxa"/>
            <w:vAlign w:val="center"/>
          </w:tcPr>
          <w:p w14:paraId="6974DFDF" w14:textId="77777777" w:rsidR="00E14D26" w:rsidRPr="00FE2043" w:rsidRDefault="00003D7E" w:rsidP="00003D7E">
            <w:pPr>
              <w:pStyle w:val="-TEKST"/>
              <w:spacing w:after="0"/>
              <w:ind w:right="0"/>
              <w:jc w:val="left"/>
            </w:pPr>
            <w:r w:rsidRPr="00FE2043">
              <w:rPr>
                <w:b/>
              </w:rPr>
              <w:t>Broj</w:t>
            </w:r>
            <w:r w:rsidR="00E14D26" w:rsidRPr="00FE2043">
              <w:rPr>
                <w:b/>
              </w:rPr>
              <w:t>1;</w:t>
            </w:r>
            <w:r w:rsidRPr="00FE2043">
              <w:rPr>
                <w:b/>
              </w:rPr>
              <w:t>Broj</w:t>
            </w:r>
            <w:r w:rsidR="00E14D26" w:rsidRPr="00FE2043">
              <w:rPr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14:paraId="43BD6586" w14:textId="77777777" w:rsidR="00E14D26" w:rsidRPr="00FE2043" w:rsidRDefault="008678CA" w:rsidP="007C2C6A">
            <w:pPr>
              <w:pStyle w:val="-TEKST"/>
              <w:spacing w:before="60" w:after="60"/>
              <w:ind w:right="-108"/>
              <w:jc w:val="left"/>
            </w:pPr>
            <w:r w:rsidRPr="00FE2043">
              <w:t xml:space="preserve">Od jednog argumenta </w:t>
            </w:r>
            <w:r w:rsidR="00E14D26" w:rsidRPr="00FE2043">
              <w:t>do 255 argumenata koji sadrž</w:t>
            </w:r>
            <w:r w:rsidR="00C108DF" w:rsidRPr="00FE2043">
              <w:t>e</w:t>
            </w:r>
            <w:r w:rsidR="00E03B9D" w:rsidRPr="00FE2043">
              <w:t xml:space="preserve"> brojčane vrijednosti. Tekstne i logičke vrijednosti se zanemaruju.</w:t>
            </w:r>
          </w:p>
        </w:tc>
      </w:tr>
      <w:tr w:rsidR="007656DA" w:rsidRPr="00FE2043" w14:paraId="2ED1D3CC" w14:textId="77777777" w:rsidTr="0040744A">
        <w:tc>
          <w:tcPr>
            <w:tcW w:w="2340" w:type="dxa"/>
            <w:vAlign w:val="center"/>
          </w:tcPr>
          <w:p w14:paraId="360FB5BE" w14:textId="77777777" w:rsidR="007656DA" w:rsidRPr="00FE2043" w:rsidRDefault="002E2E94" w:rsidP="009530CF">
            <w:pPr>
              <w:pStyle w:val="-TEKST"/>
              <w:spacing w:after="0"/>
              <w:ind w:right="0"/>
              <w:jc w:val="left"/>
            </w:pPr>
            <w:r w:rsidRPr="00FE2043">
              <w:t>Primjer</w:t>
            </w:r>
          </w:p>
        </w:tc>
        <w:tc>
          <w:tcPr>
            <w:tcW w:w="5040" w:type="dxa"/>
            <w:vAlign w:val="center"/>
          </w:tcPr>
          <w:p w14:paraId="13BC0328" w14:textId="77777777" w:rsidR="007656DA" w:rsidRPr="00FE2043" w:rsidRDefault="00455799" w:rsidP="009530CF">
            <w:pPr>
              <w:pStyle w:val="-TEKST"/>
              <w:spacing w:before="60" w:after="60"/>
              <w:ind w:right="-108"/>
              <w:jc w:val="left"/>
            </w:pPr>
            <w:r w:rsidRPr="00FE2043">
              <w:rPr>
                <w:noProof/>
              </w:rPr>
              <w:drawing>
                <wp:inline distT="0" distB="0" distL="0" distR="0" wp14:anchorId="008039D0" wp14:editId="5236965C">
                  <wp:extent cx="2827246" cy="828675"/>
                  <wp:effectExtent l="19050" t="19050" r="11430" b="9525"/>
                  <wp:docPr id="122" name="Slika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sum izrez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848" cy="8314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B710C7" w14:textId="77777777" w:rsidR="00E03B9D" w:rsidRPr="00FE2043" w:rsidRDefault="00E03B9D" w:rsidP="00E03B9D">
      <w:pPr>
        <w:pStyle w:val="-TEKST"/>
        <w:spacing w:before="240"/>
        <w:rPr>
          <w:b/>
        </w:rPr>
      </w:pPr>
      <w:r w:rsidRPr="00FE2043">
        <w:rPr>
          <w:b/>
        </w:rPr>
        <w:t>AVERAGE</w:t>
      </w:r>
    </w:p>
    <w:p w14:paraId="040B69B4" w14:textId="77777777" w:rsidR="00E03B9D" w:rsidRPr="00FE2043" w:rsidRDefault="00E03B9D" w:rsidP="00E03B9D">
      <w:pPr>
        <w:pStyle w:val="-TEKST"/>
        <w:ind w:right="-10"/>
        <w:jc w:val="left"/>
      </w:pPr>
      <w:r w:rsidRPr="00FE2043">
        <w:t>Funkcija AVERAGE računa prosječnu vrijednost unutar označenog</w:t>
      </w:r>
      <w:r w:rsidR="00C108DF" w:rsidRPr="00FE2043">
        <w:t>a</w:t>
      </w:r>
      <w:r w:rsidRPr="00FE2043">
        <w:t xml:space="preserve"> raspona po statističkoj metodi aritmetičke sredine.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E03B9D" w:rsidRPr="00FE2043" w14:paraId="4D325C77" w14:textId="77777777" w:rsidTr="0040744A">
        <w:trPr>
          <w:trHeight w:val="550"/>
        </w:trPr>
        <w:tc>
          <w:tcPr>
            <w:tcW w:w="7380" w:type="dxa"/>
            <w:gridSpan w:val="2"/>
            <w:vAlign w:val="center"/>
          </w:tcPr>
          <w:p w14:paraId="44E2D5D6" w14:textId="77777777" w:rsidR="00E03B9D" w:rsidRPr="00FE2043" w:rsidRDefault="00E03B9D" w:rsidP="00003D7E">
            <w:pPr>
              <w:pStyle w:val="-TEKST"/>
              <w:spacing w:after="0"/>
              <w:jc w:val="left"/>
              <w:rPr>
                <w:b/>
              </w:rPr>
            </w:pPr>
            <w:r w:rsidRPr="00FE2043">
              <w:rPr>
                <w:b/>
              </w:rPr>
              <w:t>=AVERAGE(</w:t>
            </w:r>
            <w:r w:rsidR="00003D7E" w:rsidRPr="00FE2043">
              <w:rPr>
                <w:b/>
              </w:rPr>
              <w:t>broj</w:t>
            </w:r>
            <w:r w:rsidRPr="00FE2043">
              <w:rPr>
                <w:b/>
              </w:rPr>
              <w:t>1;</w:t>
            </w:r>
            <w:r w:rsidR="00003D7E" w:rsidRPr="00FE2043">
              <w:rPr>
                <w:b/>
              </w:rPr>
              <w:t xml:space="preserve"> [broj</w:t>
            </w:r>
            <w:r w:rsidRPr="00FE2043">
              <w:rPr>
                <w:b/>
              </w:rPr>
              <w:t>2</w:t>
            </w:r>
            <w:r w:rsidR="00003D7E" w:rsidRPr="00FE2043">
              <w:rPr>
                <w:b/>
              </w:rPr>
              <w:t>]</w:t>
            </w:r>
            <w:r w:rsidRPr="00FE2043">
              <w:rPr>
                <w:b/>
              </w:rPr>
              <w:t>;</w:t>
            </w:r>
            <w:r w:rsidR="00003D7E" w:rsidRPr="00FE2043">
              <w:rPr>
                <w:b/>
              </w:rPr>
              <w:t xml:space="preserve"> </w:t>
            </w:r>
            <w:r w:rsidRPr="00FE2043">
              <w:rPr>
                <w:b/>
              </w:rPr>
              <w:t>...)</w:t>
            </w:r>
          </w:p>
        </w:tc>
      </w:tr>
      <w:tr w:rsidR="00E03B9D" w:rsidRPr="00FE2043" w14:paraId="79FE8D7E" w14:textId="77777777" w:rsidTr="0040744A">
        <w:tc>
          <w:tcPr>
            <w:tcW w:w="2340" w:type="dxa"/>
            <w:vAlign w:val="center"/>
          </w:tcPr>
          <w:p w14:paraId="20122663" w14:textId="77777777" w:rsidR="00E03B9D" w:rsidRPr="00FE2043" w:rsidRDefault="00003D7E" w:rsidP="00003D7E">
            <w:pPr>
              <w:pStyle w:val="-TEKST"/>
              <w:spacing w:after="0"/>
              <w:ind w:right="0"/>
              <w:jc w:val="left"/>
            </w:pPr>
            <w:r w:rsidRPr="00FE2043">
              <w:rPr>
                <w:b/>
              </w:rPr>
              <w:t>Broj</w:t>
            </w:r>
            <w:r w:rsidR="00E03B9D" w:rsidRPr="00FE2043">
              <w:rPr>
                <w:b/>
              </w:rPr>
              <w:t>1;</w:t>
            </w:r>
            <w:r w:rsidRPr="00FE2043">
              <w:rPr>
                <w:b/>
              </w:rPr>
              <w:t>Broj</w:t>
            </w:r>
            <w:r w:rsidR="00E03B9D" w:rsidRPr="00FE2043">
              <w:rPr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14:paraId="73575FAE" w14:textId="153EB625" w:rsidR="00E03B9D" w:rsidRPr="00FE2043" w:rsidRDefault="008678CA" w:rsidP="000B6EC2">
            <w:pPr>
              <w:pStyle w:val="-TEKST"/>
              <w:spacing w:before="60" w:after="60"/>
              <w:ind w:right="-108"/>
              <w:jc w:val="left"/>
            </w:pPr>
            <w:r w:rsidRPr="00FE2043">
              <w:t>Od jednog argumenta</w:t>
            </w:r>
            <w:r w:rsidR="00E03B9D" w:rsidRPr="00FE2043">
              <w:t xml:space="preserve"> do 255 argumenata koji sadrž</w:t>
            </w:r>
            <w:r w:rsidR="00C108DF" w:rsidRPr="00FE2043">
              <w:t>e</w:t>
            </w:r>
            <w:r w:rsidR="00E03B9D" w:rsidRPr="00FE2043">
              <w:t xml:space="preserve"> brojčane vrijednosti. Tekstne i logičke vrijednosti</w:t>
            </w:r>
            <w:r w:rsidR="00E00BF9">
              <w:t>,</w:t>
            </w:r>
            <w:r w:rsidR="00E03B9D" w:rsidRPr="00FE2043">
              <w:t xml:space="preserve"> </w:t>
            </w:r>
            <w:r w:rsidR="00E00BF9">
              <w:t>kao i prazne ćelije,</w:t>
            </w:r>
            <w:r w:rsidR="00E00BF9" w:rsidRPr="00FE2043">
              <w:t xml:space="preserve"> </w:t>
            </w:r>
            <w:r w:rsidR="00E03B9D" w:rsidRPr="00FE2043">
              <w:t xml:space="preserve">se zanemaruju, ali </w:t>
            </w:r>
            <w:r w:rsidR="007C2C6A" w:rsidRPr="00FE2043">
              <w:t xml:space="preserve">će </w:t>
            </w:r>
            <w:r w:rsidR="00E03B9D" w:rsidRPr="00FE2043">
              <w:t>ćelije s</w:t>
            </w:r>
            <w:r w:rsidRPr="00FE2043">
              <w:t xml:space="preserve"> </w:t>
            </w:r>
            <w:r w:rsidR="00E03B9D" w:rsidRPr="00FE2043">
              <w:t xml:space="preserve">vrijednostima </w:t>
            </w:r>
            <w:r w:rsidR="00083260" w:rsidRPr="00FE2043">
              <w:t>nula</w:t>
            </w:r>
            <w:r w:rsidR="00E03B9D" w:rsidRPr="00FE2043">
              <w:t xml:space="preserve"> bit</w:t>
            </w:r>
            <w:r w:rsidR="007C2C6A" w:rsidRPr="00FE2043">
              <w:t>i</w:t>
            </w:r>
            <w:r w:rsidR="00E03B9D" w:rsidRPr="00FE2043">
              <w:t xml:space="preserve"> uključene.</w:t>
            </w:r>
          </w:p>
        </w:tc>
      </w:tr>
      <w:tr w:rsidR="002E2E94" w:rsidRPr="00FE2043" w14:paraId="0690936A" w14:textId="77777777" w:rsidTr="0040744A">
        <w:tc>
          <w:tcPr>
            <w:tcW w:w="2340" w:type="dxa"/>
            <w:vAlign w:val="center"/>
          </w:tcPr>
          <w:p w14:paraId="35872192" w14:textId="77777777" w:rsidR="002E2E94" w:rsidRPr="00FE2043" w:rsidRDefault="002E2E94" w:rsidP="009530CF">
            <w:pPr>
              <w:pStyle w:val="-TEKST"/>
              <w:spacing w:after="0"/>
              <w:ind w:right="0"/>
              <w:jc w:val="left"/>
            </w:pPr>
            <w:r w:rsidRPr="00FE2043">
              <w:t>Primjer</w:t>
            </w:r>
          </w:p>
        </w:tc>
        <w:tc>
          <w:tcPr>
            <w:tcW w:w="5040" w:type="dxa"/>
            <w:vAlign w:val="center"/>
          </w:tcPr>
          <w:p w14:paraId="1C1FAF30" w14:textId="77777777" w:rsidR="002E2E94" w:rsidRPr="00FE2043" w:rsidRDefault="00455799" w:rsidP="009530CF">
            <w:pPr>
              <w:pStyle w:val="-TEKST"/>
              <w:spacing w:before="60" w:after="60"/>
              <w:ind w:right="-108"/>
              <w:jc w:val="left"/>
            </w:pPr>
            <w:r w:rsidRPr="00FE2043">
              <w:rPr>
                <w:noProof/>
              </w:rPr>
              <w:drawing>
                <wp:inline distT="0" distB="0" distL="0" distR="0" wp14:anchorId="1333314D" wp14:editId="2DF708CD">
                  <wp:extent cx="2826000" cy="930427"/>
                  <wp:effectExtent l="19050" t="19050" r="12700" b="22225"/>
                  <wp:docPr id="123" name="Slika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average izrez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93042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740E37" w14:textId="77777777" w:rsidR="000D3050" w:rsidRPr="00FE2043" w:rsidRDefault="000D3050" w:rsidP="000D3050">
      <w:pPr>
        <w:pStyle w:val="-TEKST"/>
        <w:spacing w:before="240"/>
        <w:rPr>
          <w:b/>
        </w:rPr>
      </w:pPr>
      <w:r w:rsidRPr="00FE2043">
        <w:rPr>
          <w:b/>
        </w:rPr>
        <w:t>MIN</w:t>
      </w:r>
    </w:p>
    <w:p w14:paraId="46524379" w14:textId="77777777" w:rsidR="000D3050" w:rsidRPr="00FE2043" w:rsidRDefault="000D3050" w:rsidP="000D3050">
      <w:pPr>
        <w:pStyle w:val="-TEKST"/>
        <w:ind w:right="-10"/>
        <w:jc w:val="left"/>
      </w:pPr>
      <w:r w:rsidRPr="00FE2043">
        <w:t>Funkcija MIN prikazuje najmanju vrijednost u označenome rasponu.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0D3050" w:rsidRPr="00FE2043" w14:paraId="7F5A1B28" w14:textId="77777777" w:rsidTr="0040744A">
        <w:trPr>
          <w:trHeight w:val="550"/>
        </w:trPr>
        <w:tc>
          <w:tcPr>
            <w:tcW w:w="7380" w:type="dxa"/>
            <w:gridSpan w:val="2"/>
            <w:vAlign w:val="center"/>
          </w:tcPr>
          <w:p w14:paraId="5CF35D96" w14:textId="77777777" w:rsidR="000D3050" w:rsidRPr="00FE2043" w:rsidRDefault="000D3050" w:rsidP="00003D7E">
            <w:pPr>
              <w:pStyle w:val="-TEKST"/>
              <w:spacing w:after="0"/>
              <w:jc w:val="left"/>
              <w:rPr>
                <w:b/>
              </w:rPr>
            </w:pPr>
            <w:r w:rsidRPr="00FE2043">
              <w:rPr>
                <w:b/>
              </w:rPr>
              <w:t>=MIN(</w:t>
            </w:r>
            <w:r w:rsidR="00003D7E" w:rsidRPr="00FE2043">
              <w:rPr>
                <w:b/>
              </w:rPr>
              <w:t>broj</w:t>
            </w:r>
            <w:r w:rsidRPr="00FE2043">
              <w:rPr>
                <w:b/>
              </w:rPr>
              <w:t>1;</w:t>
            </w:r>
            <w:r w:rsidR="00003D7E" w:rsidRPr="00FE2043">
              <w:rPr>
                <w:b/>
              </w:rPr>
              <w:t xml:space="preserve"> [broj</w:t>
            </w:r>
            <w:r w:rsidRPr="00FE2043">
              <w:rPr>
                <w:b/>
              </w:rPr>
              <w:t>2</w:t>
            </w:r>
            <w:r w:rsidR="00003D7E" w:rsidRPr="00FE2043">
              <w:rPr>
                <w:b/>
              </w:rPr>
              <w:t>]</w:t>
            </w:r>
            <w:r w:rsidRPr="00FE2043">
              <w:rPr>
                <w:b/>
              </w:rPr>
              <w:t>;</w:t>
            </w:r>
            <w:r w:rsidR="00003D7E" w:rsidRPr="00FE2043">
              <w:rPr>
                <w:b/>
              </w:rPr>
              <w:t xml:space="preserve"> </w:t>
            </w:r>
            <w:r w:rsidRPr="00FE2043">
              <w:rPr>
                <w:b/>
              </w:rPr>
              <w:t>...)</w:t>
            </w:r>
          </w:p>
        </w:tc>
      </w:tr>
      <w:tr w:rsidR="000D3050" w:rsidRPr="00FE2043" w14:paraId="03470041" w14:textId="77777777" w:rsidTr="0040744A">
        <w:tc>
          <w:tcPr>
            <w:tcW w:w="2340" w:type="dxa"/>
            <w:vAlign w:val="center"/>
          </w:tcPr>
          <w:p w14:paraId="3ED0BB4D" w14:textId="77777777" w:rsidR="000D3050" w:rsidRPr="00FE2043" w:rsidRDefault="00003D7E" w:rsidP="00003D7E">
            <w:pPr>
              <w:pStyle w:val="-TEKST"/>
              <w:spacing w:after="0"/>
              <w:ind w:right="0"/>
              <w:jc w:val="left"/>
            </w:pPr>
            <w:r w:rsidRPr="00FE2043">
              <w:rPr>
                <w:b/>
              </w:rPr>
              <w:t>Broj</w:t>
            </w:r>
            <w:r w:rsidR="000D3050" w:rsidRPr="00FE2043">
              <w:rPr>
                <w:b/>
              </w:rPr>
              <w:t>1;</w:t>
            </w:r>
            <w:r w:rsidRPr="00FE2043">
              <w:rPr>
                <w:b/>
              </w:rPr>
              <w:t>Broj</w:t>
            </w:r>
            <w:r w:rsidR="000D3050" w:rsidRPr="00FE2043">
              <w:rPr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14:paraId="68AE56DB" w14:textId="77777777" w:rsidR="000D3050" w:rsidRPr="00FE2043" w:rsidRDefault="008678CA" w:rsidP="007C2C6A">
            <w:pPr>
              <w:pStyle w:val="-TEKST"/>
              <w:spacing w:before="60" w:after="60"/>
              <w:ind w:right="-108"/>
              <w:jc w:val="left"/>
            </w:pPr>
            <w:r w:rsidRPr="00FE2043">
              <w:t>Od jednog argumenta</w:t>
            </w:r>
            <w:r w:rsidR="000D3050" w:rsidRPr="00FE2043">
              <w:t xml:space="preserve"> do 255 argumenata koji sadrže brojčane vrijednosti. Tekstne i logičke vrijednosti se zanemaruju.</w:t>
            </w:r>
          </w:p>
        </w:tc>
      </w:tr>
      <w:tr w:rsidR="000D3050" w:rsidRPr="00FE2043" w14:paraId="61E51F70" w14:textId="77777777" w:rsidTr="0040744A">
        <w:tc>
          <w:tcPr>
            <w:tcW w:w="2340" w:type="dxa"/>
            <w:vAlign w:val="center"/>
          </w:tcPr>
          <w:p w14:paraId="55E17848" w14:textId="77777777" w:rsidR="000D3050" w:rsidRPr="00FE2043" w:rsidRDefault="000D3050" w:rsidP="00C11AD6">
            <w:pPr>
              <w:pStyle w:val="-TEKST"/>
              <w:spacing w:after="0"/>
              <w:ind w:right="0"/>
              <w:jc w:val="left"/>
            </w:pPr>
            <w:r w:rsidRPr="00FE2043">
              <w:t>Primjer</w:t>
            </w:r>
          </w:p>
        </w:tc>
        <w:tc>
          <w:tcPr>
            <w:tcW w:w="5040" w:type="dxa"/>
            <w:vAlign w:val="center"/>
          </w:tcPr>
          <w:p w14:paraId="45D0449D" w14:textId="77777777" w:rsidR="000D3050" w:rsidRPr="00FE2043" w:rsidRDefault="00455799" w:rsidP="00C11AD6">
            <w:pPr>
              <w:pStyle w:val="-TEKST"/>
              <w:spacing w:before="60" w:after="60"/>
              <w:ind w:right="-108"/>
              <w:jc w:val="left"/>
            </w:pPr>
            <w:r w:rsidRPr="00FE2043">
              <w:rPr>
                <w:noProof/>
              </w:rPr>
              <w:drawing>
                <wp:inline distT="0" distB="0" distL="0" distR="0" wp14:anchorId="7919724B" wp14:editId="60428E92">
                  <wp:extent cx="2826000" cy="828310"/>
                  <wp:effectExtent l="19050" t="19050" r="12700" b="10160"/>
                  <wp:docPr id="124" name="Slika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min izrez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82831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F3F4D0" w14:textId="77777777" w:rsidR="00083260" w:rsidRPr="00FE2043" w:rsidRDefault="00021636" w:rsidP="00021636">
      <w:pPr>
        <w:pStyle w:val="-TEKST"/>
        <w:rPr>
          <w:b/>
        </w:rPr>
      </w:pPr>
      <w:r w:rsidRPr="00FE2043">
        <w:rPr>
          <w:b/>
        </w:rPr>
        <w:br w:type="page"/>
      </w:r>
      <w:r w:rsidR="00083260" w:rsidRPr="00FE2043">
        <w:rPr>
          <w:b/>
        </w:rPr>
        <w:lastRenderedPageBreak/>
        <w:t>MAX</w:t>
      </w:r>
    </w:p>
    <w:p w14:paraId="0303A356" w14:textId="77777777" w:rsidR="00083260" w:rsidRPr="00FE2043" w:rsidRDefault="00083260" w:rsidP="00083260">
      <w:pPr>
        <w:pStyle w:val="-TEKST"/>
        <w:ind w:right="-10"/>
        <w:jc w:val="left"/>
      </w:pPr>
      <w:r w:rsidRPr="00FE2043">
        <w:t>Funkcija MAX prikazuje najveću vrijednost u označenom</w:t>
      </w:r>
      <w:r w:rsidR="00142A13" w:rsidRPr="00FE2043">
        <w:t>e</w:t>
      </w:r>
      <w:r w:rsidRPr="00FE2043">
        <w:t xml:space="preserve"> rasponu.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083260" w:rsidRPr="00FE2043" w14:paraId="6A57189A" w14:textId="77777777" w:rsidTr="0040744A">
        <w:trPr>
          <w:trHeight w:val="550"/>
        </w:trPr>
        <w:tc>
          <w:tcPr>
            <w:tcW w:w="7380" w:type="dxa"/>
            <w:gridSpan w:val="2"/>
            <w:vAlign w:val="center"/>
          </w:tcPr>
          <w:p w14:paraId="3D9DD091" w14:textId="77777777" w:rsidR="00083260" w:rsidRPr="00FE2043" w:rsidRDefault="00083260" w:rsidP="00B510F5">
            <w:pPr>
              <w:pStyle w:val="-TEKST"/>
              <w:spacing w:after="0"/>
              <w:jc w:val="left"/>
              <w:rPr>
                <w:b/>
              </w:rPr>
            </w:pPr>
            <w:r w:rsidRPr="00FE2043">
              <w:rPr>
                <w:b/>
              </w:rPr>
              <w:t>=MAX(</w:t>
            </w:r>
            <w:r w:rsidR="00B510F5" w:rsidRPr="00FE2043">
              <w:rPr>
                <w:b/>
              </w:rPr>
              <w:t>broj</w:t>
            </w:r>
            <w:r w:rsidRPr="00FE2043">
              <w:rPr>
                <w:b/>
              </w:rPr>
              <w:t>1;</w:t>
            </w:r>
            <w:r w:rsidR="00B510F5" w:rsidRPr="00FE2043">
              <w:rPr>
                <w:b/>
              </w:rPr>
              <w:t xml:space="preserve"> [broj</w:t>
            </w:r>
            <w:r w:rsidRPr="00FE2043">
              <w:rPr>
                <w:b/>
              </w:rPr>
              <w:t>2</w:t>
            </w:r>
            <w:r w:rsidR="00B510F5" w:rsidRPr="00FE2043">
              <w:rPr>
                <w:b/>
              </w:rPr>
              <w:t>]</w:t>
            </w:r>
            <w:r w:rsidRPr="00FE2043">
              <w:rPr>
                <w:b/>
              </w:rPr>
              <w:t>;</w:t>
            </w:r>
            <w:r w:rsidR="00B510F5" w:rsidRPr="00FE2043">
              <w:rPr>
                <w:b/>
              </w:rPr>
              <w:t xml:space="preserve"> </w:t>
            </w:r>
            <w:r w:rsidRPr="00FE2043">
              <w:rPr>
                <w:b/>
              </w:rPr>
              <w:t>...)</w:t>
            </w:r>
          </w:p>
        </w:tc>
      </w:tr>
      <w:tr w:rsidR="00083260" w:rsidRPr="00FE2043" w14:paraId="793F3E5E" w14:textId="77777777" w:rsidTr="0040744A">
        <w:tc>
          <w:tcPr>
            <w:tcW w:w="2340" w:type="dxa"/>
            <w:vAlign w:val="center"/>
          </w:tcPr>
          <w:p w14:paraId="2A57B931" w14:textId="77777777" w:rsidR="00083260" w:rsidRPr="00FE2043" w:rsidRDefault="00B510F5" w:rsidP="00B510F5">
            <w:pPr>
              <w:pStyle w:val="-TEKST"/>
              <w:spacing w:after="0"/>
              <w:ind w:right="0"/>
              <w:jc w:val="left"/>
            </w:pPr>
            <w:r w:rsidRPr="00FE2043">
              <w:rPr>
                <w:b/>
              </w:rPr>
              <w:t>Broj</w:t>
            </w:r>
            <w:r w:rsidR="00083260" w:rsidRPr="00FE2043">
              <w:rPr>
                <w:b/>
              </w:rPr>
              <w:t>1;</w:t>
            </w:r>
            <w:r w:rsidRPr="00FE2043">
              <w:rPr>
                <w:b/>
              </w:rPr>
              <w:t>Broj</w:t>
            </w:r>
            <w:r w:rsidR="00083260" w:rsidRPr="00FE2043">
              <w:rPr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14:paraId="02686033" w14:textId="77777777" w:rsidR="00083260" w:rsidRPr="00FE2043" w:rsidRDefault="008678CA" w:rsidP="007C2C6A">
            <w:pPr>
              <w:pStyle w:val="-TEKST"/>
              <w:spacing w:before="60" w:after="60"/>
              <w:ind w:right="-108"/>
              <w:jc w:val="left"/>
            </w:pPr>
            <w:r w:rsidRPr="00FE2043">
              <w:t>Od jednog argumenta</w:t>
            </w:r>
            <w:r w:rsidR="00083260" w:rsidRPr="00FE2043">
              <w:t xml:space="preserve"> do 255 argumenata koji sadrž</w:t>
            </w:r>
            <w:r w:rsidR="00142A13" w:rsidRPr="00FE2043">
              <w:t>e</w:t>
            </w:r>
            <w:r w:rsidR="00083260" w:rsidRPr="00FE2043">
              <w:t xml:space="preserve"> brojčane vrijednosti. Tekstne i logičke vrijednosti se zanemaruju.</w:t>
            </w:r>
          </w:p>
        </w:tc>
      </w:tr>
      <w:tr w:rsidR="002E2E94" w:rsidRPr="00FE2043" w14:paraId="68C63526" w14:textId="77777777" w:rsidTr="0040744A">
        <w:tc>
          <w:tcPr>
            <w:tcW w:w="2340" w:type="dxa"/>
            <w:vAlign w:val="center"/>
          </w:tcPr>
          <w:p w14:paraId="0A48A50C" w14:textId="77777777" w:rsidR="002E2E94" w:rsidRPr="00FE2043" w:rsidRDefault="002E2E94" w:rsidP="009530CF">
            <w:pPr>
              <w:pStyle w:val="-TEKST"/>
              <w:spacing w:after="0"/>
              <w:ind w:right="0"/>
              <w:jc w:val="left"/>
            </w:pPr>
            <w:r w:rsidRPr="00FE2043">
              <w:t>Primjer</w:t>
            </w:r>
          </w:p>
        </w:tc>
        <w:tc>
          <w:tcPr>
            <w:tcW w:w="5040" w:type="dxa"/>
            <w:vAlign w:val="center"/>
          </w:tcPr>
          <w:p w14:paraId="1FF0825F" w14:textId="77777777" w:rsidR="002E2E94" w:rsidRPr="00FE2043" w:rsidRDefault="00455799" w:rsidP="009530CF">
            <w:pPr>
              <w:pStyle w:val="-TEKST"/>
              <w:spacing w:before="60" w:after="60"/>
              <w:ind w:right="-108"/>
              <w:jc w:val="left"/>
            </w:pPr>
            <w:r w:rsidRPr="00FE2043">
              <w:rPr>
                <w:noProof/>
              </w:rPr>
              <w:drawing>
                <wp:inline distT="0" distB="0" distL="0" distR="0" wp14:anchorId="74646375" wp14:editId="4A487956">
                  <wp:extent cx="2826000" cy="811425"/>
                  <wp:effectExtent l="19050" t="19050" r="12700" b="27305"/>
                  <wp:docPr id="125" name="Slika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max izrez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8114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F1ED51" w14:textId="77777777" w:rsidR="000D3050" w:rsidRPr="00FE2043" w:rsidRDefault="000D3050" w:rsidP="000D3050">
      <w:pPr>
        <w:pStyle w:val="-TEKST"/>
        <w:spacing w:before="240"/>
        <w:rPr>
          <w:b/>
        </w:rPr>
      </w:pPr>
      <w:r w:rsidRPr="00FE2043">
        <w:rPr>
          <w:b/>
        </w:rPr>
        <w:t>COUNT</w:t>
      </w:r>
    </w:p>
    <w:p w14:paraId="5A29EF3A" w14:textId="77777777" w:rsidR="000D3050" w:rsidRPr="00FE2043" w:rsidRDefault="000D3050" w:rsidP="000D3050">
      <w:pPr>
        <w:pStyle w:val="-TEKST"/>
        <w:ind w:right="-10"/>
        <w:jc w:val="left"/>
      </w:pPr>
      <w:r w:rsidRPr="00FE2043">
        <w:t>Funkcija COUNT broji ćelije u rasponu koje sadrže brojčane (ili datumske) vrijednosti.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0D3050" w:rsidRPr="00FE2043" w14:paraId="36BEBB3B" w14:textId="77777777" w:rsidTr="0040744A">
        <w:trPr>
          <w:trHeight w:val="550"/>
        </w:trPr>
        <w:tc>
          <w:tcPr>
            <w:tcW w:w="7380" w:type="dxa"/>
            <w:gridSpan w:val="2"/>
            <w:vAlign w:val="center"/>
          </w:tcPr>
          <w:p w14:paraId="15CB63C2" w14:textId="77777777" w:rsidR="000D3050" w:rsidRPr="00FE2043" w:rsidRDefault="000D3050" w:rsidP="00B510F5">
            <w:pPr>
              <w:pStyle w:val="-TEKST"/>
              <w:spacing w:after="0"/>
              <w:jc w:val="left"/>
              <w:rPr>
                <w:b/>
              </w:rPr>
            </w:pPr>
            <w:r w:rsidRPr="00FE2043">
              <w:rPr>
                <w:b/>
              </w:rPr>
              <w:t>=COUNT(</w:t>
            </w:r>
            <w:r w:rsidR="00B510F5" w:rsidRPr="00FE2043">
              <w:rPr>
                <w:b/>
              </w:rPr>
              <w:t>vrijednost</w:t>
            </w:r>
            <w:r w:rsidRPr="00FE2043">
              <w:rPr>
                <w:b/>
              </w:rPr>
              <w:t>1;</w:t>
            </w:r>
            <w:r w:rsidR="00B510F5" w:rsidRPr="00FE2043">
              <w:rPr>
                <w:b/>
              </w:rPr>
              <w:t xml:space="preserve"> [vrijednost</w:t>
            </w:r>
            <w:r w:rsidRPr="00FE2043">
              <w:rPr>
                <w:b/>
              </w:rPr>
              <w:t>2</w:t>
            </w:r>
            <w:r w:rsidR="00B510F5" w:rsidRPr="00FE2043">
              <w:rPr>
                <w:b/>
              </w:rPr>
              <w:t>]</w:t>
            </w:r>
            <w:r w:rsidRPr="00FE2043">
              <w:rPr>
                <w:b/>
              </w:rPr>
              <w:t>;</w:t>
            </w:r>
            <w:r w:rsidR="00B510F5" w:rsidRPr="00FE2043">
              <w:rPr>
                <w:b/>
              </w:rPr>
              <w:t xml:space="preserve"> </w:t>
            </w:r>
            <w:r w:rsidRPr="00FE2043">
              <w:rPr>
                <w:b/>
              </w:rPr>
              <w:t>...)</w:t>
            </w:r>
          </w:p>
        </w:tc>
      </w:tr>
      <w:tr w:rsidR="000D3050" w:rsidRPr="00FE2043" w14:paraId="4CC657B4" w14:textId="77777777" w:rsidTr="0040744A">
        <w:tc>
          <w:tcPr>
            <w:tcW w:w="2340" w:type="dxa"/>
            <w:vAlign w:val="center"/>
          </w:tcPr>
          <w:p w14:paraId="4E219149" w14:textId="77777777" w:rsidR="000D3050" w:rsidRPr="00FE2043" w:rsidRDefault="00B510F5" w:rsidP="00B510F5">
            <w:pPr>
              <w:pStyle w:val="-TEKST"/>
              <w:spacing w:after="0"/>
              <w:ind w:right="0"/>
              <w:jc w:val="left"/>
            </w:pPr>
            <w:r w:rsidRPr="00FE2043">
              <w:rPr>
                <w:b/>
              </w:rPr>
              <w:t>Vrijednost</w:t>
            </w:r>
            <w:r w:rsidR="000D3050" w:rsidRPr="00FE2043">
              <w:rPr>
                <w:b/>
              </w:rPr>
              <w:t>1;</w:t>
            </w:r>
            <w:r w:rsidRPr="00FE2043">
              <w:rPr>
                <w:b/>
              </w:rPr>
              <w:t>Vrijed-nost</w:t>
            </w:r>
            <w:r w:rsidR="000D3050" w:rsidRPr="00FE2043">
              <w:rPr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14:paraId="78CF88F7" w14:textId="77777777" w:rsidR="000D3050" w:rsidRPr="00FE2043" w:rsidRDefault="00636EBF" w:rsidP="00C11AD6">
            <w:pPr>
              <w:pStyle w:val="-TEKST"/>
              <w:spacing w:before="60" w:after="60"/>
              <w:ind w:right="-108"/>
              <w:jc w:val="left"/>
            </w:pPr>
            <w:r w:rsidRPr="00FE2043">
              <w:t>Od jednog argumenta</w:t>
            </w:r>
            <w:r w:rsidR="000D3050" w:rsidRPr="00FE2043">
              <w:t xml:space="preserve"> do 255 argumenata koji mogu sadržavati ili se odnositi na mnogo različitih vrsta podataka, a</w:t>
            </w:r>
            <w:r w:rsidRPr="00FE2043">
              <w:t>li</w:t>
            </w:r>
            <w:r w:rsidR="000D3050" w:rsidRPr="00FE2043">
              <w:t xml:space="preserve"> broje se samo ćelije s brojčanim vrijednostima.</w:t>
            </w:r>
          </w:p>
        </w:tc>
      </w:tr>
      <w:tr w:rsidR="000D3050" w:rsidRPr="00FE2043" w14:paraId="7826E269" w14:textId="77777777" w:rsidTr="0040744A">
        <w:tc>
          <w:tcPr>
            <w:tcW w:w="2340" w:type="dxa"/>
            <w:vAlign w:val="center"/>
          </w:tcPr>
          <w:p w14:paraId="701F647D" w14:textId="77777777" w:rsidR="000D3050" w:rsidRPr="00FE2043" w:rsidRDefault="000D3050" w:rsidP="00C11AD6">
            <w:pPr>
              <w:pStyle w:val="-TEKST"/>
              <w:spacing w:after="0"/>
              <w:ind w:right="0"/>
              <w:jc w:val="left"/>
            </w:pPr>
            <w:r w:rsidRPr="00FE2043">
              <w:t>Primjer</w:t>
            </w:r>
          </w:p>
        </w:tc>
        <w:tc>
          <w:tcPr>
            <w:tcW w:w="5040" w:type="dxa"/>
            <w:vAlign w:val="center"/>
          </w:tcPr>
          <w:p w14:paraId="7F5EEFEA" w14:textId="77777777" w:rsidR="000D3050" w:rsidRPr="00FE2043" w:rsidRDefault="00455799" w:rsidP="00C11AD6">
            <w:pPr>
              <w:pStyle w:val="-TEKST"/>
              <w:spacing w:before="60" w:after="60"/>
              <w:ind w:right="-108"/>
              <w:jc w:val="left"/>
            </w:pPr>
            <w:r w:rsidRPr="00FE2043">
              <w:rPr>
                <w:noProof/>
              </w:rPr>
              <w:drawing>
                <wp:inline distT="0" distB="0" distL="0" distR="0" wp14:anchorId="5963BF91" wp14:editId="62B90A05">
                  <wp:extent cx="2826000" cy="828310"/>
                  <wp:effectExtent l="19050" t="19050" r="12700" b="10160"/>
                  <wp:docPr id="126" name="Slika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ount izrez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82831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8C079" w14:textId="77777777" w:rsidR="000D3050" w:rsidRPr="00FE2043" w:rsidRDefault="000D3050" w:rsidP="000D3050">
      <w:pPr>
        <w:pStyle w:val="-TEKST"/>
        <w:spacing w:before="240"/>
        <w:rPr>
          <w:b/>
        </w:rPr>
      </w:pPr>
      <w:r w:rsidRPr="00FE2043">
        <w:rPr>
          <w:b/>
        </w:rPr>
        <w:t>COUNTA</w:t>
      </w:r>
    </w:p>
    <w:p w14:paraId="5E8C8BD7" w14:textId="77777777" w:rsidR="000D3050" w:rsidRPr="00FE2043" w:rsidRDefault="000D3050" w:rsidP="000D3050">
      <w:pPr>
        <w:pStyle w:val="-TEKST"/>
        <w:ind w:right="-10"/>
        <w:jc w:val="left"/>
      </w:pPr>
      <w:r w:rsidRPr="00FE2043">
        <w:t>Funkcija COUNTA broji ćelije u rasponu koje sadrže bilo koju vrstu podatka. Rezultat pokazuje broj ćelija u rasponu koje nisu prazne.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0D3050" w:rsidRPr="00FE2043" w14:paraId="6224E205" w14:textId="77777777" w:rsidTr="0040744A">
        <w:trPr>
          <w:trHeight w:val="550"/>
        </w:trPr>
        <w:tc>
          <w:tcPr>
            <w:tcW w:w="7380" w:type="dxa"/>
            <w:gridSpan w:val="2"/>
            <w:vAlign w:val="center"/>
          </w:tcPr>
          <w:p w14:paraId="50DDA58D" w14:textId="77777777" w:rsidR="000D3050" w:rsidRPr="00FE2043" w:rsidRDefault="000D3050" w:rsidP="00B510F5">
            <w:pPr>
              <w:pStyle w:val="-TEKST"/>
              <w:spacing w:after="0"/>
              <w:jc w:val="left"/>
              <w:rPr>
                <w:b/>
              </w:rPr>
            </w:pPr>
            <w:r w:rsidRPr="00FE2043">
              <w:rPr>
                <w:b/>
              </w:rPr>
              <w:t>=COUNTA(</w:t>
            </w:r>
            <w:r w:rsidR="00B510F5" w:rsidRPr="00FE2043">
              <w:rPr>
                <w:b/>
              </w:rPr>
              <w:t>vrijednost</w:t>
            </w:r>
            <w:r w:rsidRPr="00FE2043">
              <w:rPr>
                <w:b/>
              </w:rPr>
              <w:t>1;</w:t>
            </w:r>
            <w:r w:rsidR="00B510F5" w:rsidRPr="00FE2043">
              <w:rPr>
                <w:b/>
              </w:rPr>
              <w:t xml:space="preserve"> [</w:t>
            </w:r>
            <w:r w:rsidRPr="00FE2043">
              <w:rPr>
                <w:b/>
              </w:rPr>
              <w:t>v</w:t>
            </w:r>
            <w:r w:rsidR="00B510F5" w:rsidRPr="00FE2043">
              <w:rPr>
                <w:b/>
              </w:rPr>
              <w:t>rijednost</w:t>
            </w:r>
            <w:r w:rsidRPr="00FE2043">
              <w:rPr>
                <w:b/>
              </w:rPr>
              <w:t>2</w:t>
            </w:r>
            <w:r w:rsidR="00B510F5" w:rsidRPr="00FE2043">
              <w:rPr>
                <w:b/>
              </w:rPr>
              <w:t>]</w:t>
            </w:r>
            <w:r w:rsidRPr="00FE2043">
              <w:rPr>
                <w:b/>
              </w:rPr>
              <w:t>;</w:t>
            </w:r>
            <w:r w:rsidR="00B510F5" w:rsidRPr="00FE2043">
              <w:rPr>
                <w:b/>
              </w:rPr>
              <w:t xml:space="preserve"> </w:t>
            </w:r>
            <w:r w:rsidRPr="00FE2043">
              <w:rPr>
                <w:b/>
              </w:rPr>
              <w:t>...)</w:t>
            </w:r>
          </w:p>
        </w:tc>
      </w:tr>
      <w:tr w:rsidR="000D3050" w:rsidRPr="00FE2043" w14:paraId="30905CBE" w14:textId="77777777" w:rsidTr="0040744A">
        <w:tc>
          <w:tcPr>
            <w:tcW w:w="2340" w:type="dxa"/>
            <w:vAlign w:val="center"/>
          </w:tcPr>
          <w:p w14:paraId="3BFFC4D1" w14:textId="77777777" w:rsidR="000D3050" w:rsidRPr="00FE2043" w:rsidRDefault="000D3050" w:rsidP="00B510F5">
            <w:pPr>
              <w:pStyle w:val="-TEKST"/>
              <w:spacing w:after="0"/>
              <w:ind w:right="0"/>
              <w:jc w:val="left"/>
            </w:pPr>
            <w:r w:rsidRPr="00FE2043">
              <w:rPr>
                <w:b/>
              </w:rPr>
              <w:t>V</w:t>
            </w:r>
            <w:r w:rsidR="00B510F5" w:rsidRPr="00FE2043">
              <w:rPr>
                <w:b/>
              </w:rPr>
              <w:t>rijednost</w:t>
            </w:r>
            <w:r w:rsidRPr="00FE2043">
              <w:rPr>
                <w:b/>
              </w:rPr>
              <w:t>1;V</w:t>
            </w:r>
            <w:r w:rsidR="00B510F5" w:rsidRPr="00FE2043">
              <w:rPr>
                <w:b/>
              </w:rPr>
              <w:t>rijed-nost</w:t>
            </w:r>
            <w:r w:rsidRPr="00FE2043">
              <w:rPr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14:paraId="5E2E4816" w14:textId="77777777" w:rsidR="000D3050" w:rsidRPr="00FE2043" w:rsidRDefault="00636EBF" w:rsidP="00C11AD6">
            <w:pPr>
              <w:pStyle w:val="-TEKST"/>
              <w:spacing w:before="60" w:after="60"/>
              <w:ind w:right="-108"/>
              <w:jc w:val="left"/>
            </w:pPr>
            <w:r w:rsidRPr="00FE2043">
              <w:t xml:space="preserve">Od jednog argumenta </w:t>
            </w:r>
            <w:r w:rsidR="000D3050" w:rsidRPr="00FE2043">
              <w:t xml:space="preserve">do 255 argumenata koji </w:t>
            </w:r>
            <w:r w:rsidRPr="00FE2043">
              <w:t>predstavljaju vrijednosti koje se želi prebrojiti. V</w:t>
            </w:r>
            <w:r w:rsidR="000D3050" w:rsidRPr="00FE2043">
              <w:t>rijednosti</w:t>
            </w:r>
            <w:r w:rsidRPr="00FE2043">
              <w:t xml:space="preserve"> </w:t>
            </w:r>
            <w:r w:rsidR="000D3050" w:rsidRPr="00FE2043">
              <w:t>m</w:t>
            </w:r>
            <w:r w:rsidRPr="00FE2043">
              <w:t>ogu biti bilo koja vrsta podataka</w:t>
            </w:r>
            <w:r w:rsidR="000D3050" w:rsidRPr="00FE2043">
              <w:t>.</w:t>
            </w:r>
          </w:p>
        </w:tc>
      </w:tr>
      <w:tr w:rsidR="000D3050" w:rsidRPr="00FE2043" w14:paraId="38AE811D" w14:textId="77777777" w:rsidTr="0040744A">
        <w:tc>
          <w:tcPr>
            <w:tcW w:w="2340" w:type="dxa"/>
            <w:vAlign w:val="center"/>
          </w:tcPr>
          <w:p w14:paraId="2D42BC51" w14:textId="77777777" w:rsidR="000D3050" w:rsidRPr="00FE2043" w:rsidRDefault="000D3050" w:rsidP="00C11AD6">
            <w:pPr>
              <w:pStyle w:val="-TEKST"/>
              <w:spacing w:after="0"/>
              <w:ind w:right="0"/>
              <w:jc w:val="left"/>
            </w:pPr>
            <w:r w:rsidRPr="00FE2043">
              <w:t>Primjer</w:t>
            </w:r>
          </w:p>
        </w:tc>
        <w:tc>
          <w:tcPr>
            <w:tcW w:w="5040" w:type="dxa"/>
            <w:vAlign w:val="center"/>
          </w:tcPr>
          <w:p w14:paraId="743F3A5A" w14:textId="77777777" w:rsidR="000D3050" w:rsidRPr="00FE2043" w:rsidRDefault="00455799" w:rsidP="00C11AD6">
            <w:pPr>
              <w:pStyle w:val="-TEKST"/>
              <w:spacing w:before="60" w:after="60"/>
              <w:ind w:right="-108"/>
              <w:jc w:val="left"/>
            </w:pPr>
            <w:r w:rsidRPr="00FE2043">
              <w:rPr>
                <w:noProof/>
              </w:rPr>
              <w:drawing>
                <wp:inline distT="0" distB="0" distL="0" distR="0" wp14:anchorId="6FC254AE" wp14:editId="0D378283">
                  <wp:extent cx="2826000" cy="830355"/>
                  <wp:effectExtent l="19050" t="19050" r="12700" b="27305"/>
                  <wp:docPr id="127" name="Slika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oun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83035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9BF71A" w14:textId="77777777" w:rsidR="00636EBF" w:rsidRPr="00FE2043" w:rsidRDefault="00636EBF" w:rsidP="000D3050">
      <w:pPr>
        <w:pStyle w:val="-TEKST"/>
        <w:spacing w:before="240"/>
        <w:rPr>
          <w:b/>
        </w:rPr>
      </w:pPr>
    </w:p>
    <w:p w14:paraId="0F635174" w14:textId="77777777" w:rsidR="002B31DB" w:rsidRPr="00FE2043" w:rsidRDefault="00636EBF" w:rsidP="00F81826">
      <w:pPr>
        <w:pStyle w:val="-TEKST"/>
        <w:rPr>
          <w:b/>
        </w:rPr>
      </w:pPr>
      <w:r w:rsidRPr="00FE2043">
        <w:rPr>
          <w:b/>
        </w:rPr>
        <w:br w:type="page"/>
      </w:r>
    </w:p>
    <w:p w14:paraId="70387AAC" w14:textId="77777777" w:rsidR="002B31DB" w:rsidRPr="00FE2043" w:rsidRDefault="002B31DB" w:rsidP="002B31DB">
      <w:pPr>
        <w:pStyle w:val="-TEKST"/>
        <w:spacing w:before="240"/>
        <w:rPr>
          <w:b/>
        </w:rPr>
      </w:pPr>
      <w:r w:rsidRPr="00FE2043">
        <w:rPr>
          <w:b/>
        </w:rPr>
        <w:lastRenderedPageBreak/>
        <w:t>COUNTBLANK</w:t>
      </w:r>
    </w:p>
    <w:p w14:paraId="41C706C7" w14:textId="77777777" w:rsidR="002B31DB" w:rsidRPr="00FE2043" w:rsidRDefault="002B31DB" w:rsidP="002B31DB">
      <w:pPr>
        <w:pStyle w:val="-TEKST"/>
        <w:ind w:right="-10"/>
        <w:jc w:val="left"/>
      </w:pPr>
      <w:r w:rsidRPr="00FE2043">
        <w:t>Funkcija COUNTBLANK broji prazne ćelije u zadanom rasponu.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2B31DB" w:rsidRPr="00FE2043" w14:paraId="5FF40331" w14:textId="77777777" w:rsidTr="00A84147">
        <w:trPr>
          <w:trHeight w:val="377"/>
        </w:trPr>
        <w:tc>
          <w:tcPr>
            <w:tcW w:w="7380" w:type="dxa"/>
            <w:gridSpan w:val="2"/>
            <w:vAlign w:val="center"/>
          </w:tcPr>
          <w:p w14:paraId="0B5BE886" w14:textId="77777777" w:rsidR="002B31DB" w:rsidRPr="00FE2043" w:rsidRDefault="002B31DB" w:rsidP="002B31DB">
            <w:pPr>
              <w:pStyle w:val="-TEKST"/>
              <w:spacing w:after="0"/>
              <w:jc w:val="left"/>
              <w:rPr>
                <w:b/>
              </w:rPr>
            </w:pPr>
            <w:r w:rsidRPr="00FE2043">
              <w:rPr>
                <w:b/>
              </w:rPr>
              <w:t>=COUNTBLANK(raspon)</w:t>
            </w:r>
          </w:p>
        </w:tc>
      </w:tr>
      <w:tr w:rsidR="002B31DB" w:rsidRPr="00FE2043" w14:paraId="58F6994D" w14:textId="77777777" w:rsidTr="002D002D">
        <w:tc>
          <w:tcPr>
            <w:tcW w:w="2340" w:type="dxa"/>
            <w:vAlign w:val="center"/>
          </w:tcPr>
          <w:p w14:paraId="2F2B5694" w14:textId="77777777" w:rsidR="002B31DB" w:rsidRPr="00FE2043" w:rsidRDefault="002B31DB" w:rsidP="002D002D">
            <w:pPr>
              <w:pStyle w:val="-TEKST"/>
              <w:spacing w:after="0"/>
              <w:ind w:right="0"/>
              <w:jc w:val="left"/>
            </w:pPr>
            <w:r w:rsidRPr="00FE2043">
              <w:rPr>
                <w:b/>
              </w:rPr>
              <w:t>Raspon</w:t>
            </w:r>
          </w:p>
        </w:tc>
        <w:tc>
          <w:tcPr>
            <w:tcW w:w="5040" w:type="dxa"/>
            <w:vAlign w:val="center"/>
          </w:tcPr>
          <w:p w14:paraId="2CA53532" w14:textId="77777777" w:rsidR="002B31DB" w:rsidRPr="00FE2043" w:rsidRDefault="002B31DB" w:rsidP="002B31DB">
            <w:pPr>
              <w:pStyle w:val="-TEKST"/>
              <w:spacing w:before="60" w:after="60"/>
              <w:ind w:right="-108"/>
              <w:jc w:val="left"/>
            </w:pPr>
            <w:r w:rsidRPr="00FE2043">
              <w:t>Raspon u kojem se želi prebrojiti prazne ćelije.</w:t>
            </w:r>
          </w:p>
        </w:tc>
      </w:tr>
      <w:tr w:rsidR="002B31DB" w:rsidRPr="00FE2043" w14:paraId="6F8B416E" w14:textId="77777777" w:rsidTr="002D002D">
        <w:tc>
          <w:tcPr>
            <w:tcW w:w="2340" w:type="dxa"/>
            <w:vAlign w:val="center"/>
          </w:tcPr>
          <w:p w14:paraId="07640C86" w14:textId="77777777" w:rsidR="002B31DB" w:rsidRPr="00FE2043" w:rsidRDefault="002B31DB" w:rsidP="002D002D">
            <w:pPr>
              <w:pStyle w:val="-TEKST"/>
              <w:spacing w:after="0"/>
              <w:ind w:right="0"/>
              <w:jc w:val="left"/>
            </w:pPr>
            <w:r w:rsidRPr="00FE2043">
              <w:t>Primjer</w:t>
            </w:r>
          </w:p>
        </w:tc>
        <w:tc>
          <w:tcPr>
            <w:tcW w:w="5040" w:type="dxa"/>
            <w:vAlign w:val="center"/>
          </w:tcPr>
          <w:p w14:paraId="24411339" w14:textId="77777777" w:rsidR="002B31DB" w:rsidRPr="00FE2043" w:rsidRDefault="002B31DB" w:rsidP="002D002D">
            <w:pPr>
              <w:pStyle w:val="-TEKST"/>
              <w:spacing w:before="60" w:after="60"/>
              <w:ind w:right="-108"/>
              <w:jc w:val="left"/>
            </w:pPr>
            <w:r w:rsidRPr="00FE2043">
              <w:rPr>
                <w:noProof/>
              </w:rPr>
              <w:drawing>
                <wp:inline distT="0" distB="0" distL="0" distR="0" wp14:anchorId="25969343" wp14:editId="1C9C499C">
                  <wp:extent cx="2826000" cy="744783"/>
                  <wp:effectExtent l="19050" t="19050" r="12700" b="1778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oun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744783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59FCFD" w14:textId="77777777" w:rsidR="00FF7995" w:rsidRPr="00FE2043" w:rsidRDefault="00FF7995" w:rsidP="002B31DB">
      <w:pPr>
        <w:pStyle w:val="-TEKST"/>
        <w:spacing w:before="240"/>
        <w:jc w:val="left"/>
        <w:rPr>
          <w:b/>
        </w:rPr>
      </w:pPr>
      <w:r w:rsidRPr="00FE2043">
        <w:rPr>
          <w:b/>
        </w:rPr>
        <w:t>ROUND</w:t>
      </w:r>
    </w:p>
    <w:p w14:paraId="334B62A2" w14:textId="77777777" w:rsidR="00FF7995" w:rsidRPr="00FE2043" w:rsidRDefault="00FF7995" w:rsidP="00FF7995">
      <w:pPr>
        <w:pStyle w:val="-TEKST"/>
        <w:ind w:right="-10"/>
        <w:jc w:val="left"/>
      </w:pPr>
      <w:r w:rsidRPr="00FE2043">
        <w:t>Funkcija ROUND zaokružuje broj na zadani broj znamenaka.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FF7995" w:rsidRPr="00FE2043" w14:paraId="03672713" w14:textId="77777777" w:rsidTr="00A84147">
        <w:trPr>
          <w:trHeight w:val="365"/>
        </w:trPr>
        <w:tc>
          <w:tcPr>
            <w:tcW w:w="7380" w:type="dxa"/>
            <w:gridSpan w:val="2"/>
            <w:vAlign w:val="center"/>
          </w:tcPr>
          <w:p w14:paraId="6E13A9D4" w14:textId="77777777" w:rsidR="00FF7995" w:rsidRPr="00FE2043" w:rsidRDefault="00FF7995" w:rsidP="00B510F5">
            <w:pPr>
              <w:pStyle w:val="-TEKST"/>
              <w:spacing w:after="0"/>
              <w:jc w:val="left"/>
              <w:rPr>
                <w:b/>
              </w:rPr>
            </w:pPr>
            <w:r w:rsidRPr="00FE2043">
              <w:rPr>
                <w:b/>
              </w:rPr>
              <w:t>=ROUND(</w:t>
            </w:r>
            <w:r w:rsidR="00B510F5" w:rsidRPr="00FE2043">
              <w:rPr>
                <w:b/>
              </w:rPr>
              <w:t>broj</w:t>
            </w:r>
            <w:r w:rsidRPr="00FE2043">
              <w:rPr>
                <w:b/>
              </w:rPr>
              <w:t>;</w:t>
            </w:r>
            <w:r w:rsidR="00B510F5" w:rsidRPr="00FE2043">
              <w:rPr>
                <w:b/>
              </w:rPr>
              <w:t xml:space="preserve"> broj</w:t>
            </w:r>
            <w:r w:rsidRPr="00FE2043">
              <w:rPr>
                <w:b/>
              </w:rPr>
              <w:t>_</w:t>
            </w:r>
            <w:r w:rsidR="00B510F5" w:rsidRPr="00FE2043">
              <w:rPr>
                <w:b/>
              </w:rPr>
              <w:t>znamenki</w:t>
            </w:r>
            <w:r w:rsidRPr="00FE2043">
              <w:rPr>
                <w:b/>
              </w:rPr>
              <w:t>)</w:t>
            </w:r>
          </w:p>
        </w:tc>
      </w:tr>
      <w:tr w:rsidR="00FF7995" w:rsidRPr="00FE2043" w14:paraId="50161011" w14:textId="77777777" w:rsidTr="0040744A">
        <w:tc>
          <w:tcPr>
            <w:tcW w:w="2340" w:type="dxa"/>
            <w:vAlign w:val="center"/>
          </w:tcPr>
          <w:p w14:paraId="2752BD86" w14:textId="77777777" w:rsidR="00FF7995" w:rsidRPr="00FE2043" w:rsidRDefault="00B510F5" w:rsidP="00C11AD6">
            <w:pPr>
              <w:pStyle w:val="-TEKST"/>
              <w:spacing w:after="0"/>
              <w:ind w:right="0"/>
              <w:jc w:val="left"/>
            </w:pPr>
            <w:r w:rsidRPr="00FE2043">
              <w:rPr>
                <w:b/>
              </w:rPr>
              <w:t>Broj</w:t>
            </w:r>
          </w:p>
        </w:tc>
        <w:tc>
          <w:tcPr>
            <w:tcW w:w="5040" w:type="dxa"/>
            <w:vAlign w:val="center"/>
          </w:tcPr>
          <w:p w14:paraId="2C3D8B4F" w14:textId="77777777" w:rsidR="00FF7995" w:rsidRPr="00FE2043" w:rsidRDefault="00FF7995" w:rsidP="00C11AD6">
            <w:pPr>
              <w:pStyle w:val="-TEKST"/>
              <w:spacing w:before="60" w:after="60"/>
              <w:ind w:right="-108"/>
              <w:jc w:val="left"/>
            </w:pPr>
            <w:r w:rsidRPr="00FE2043">
              <w:t>Broj koji se želi zaokružiti, a to može biti broj ili adresa ćelije u kojoj se broj nalazi.</w:t>
            </w:r>
          </w:p>
        </w:tc>
      </w:tr>
      <w:tr w:rsidR="00FF7995" w:rsidRPr="00FE2043" w14:paraId="794A6435" w14:textId="77777777" w:rsidTr="0040744A">
        <w:tc>
          <w:tcPr>
            <w:tcW w:w="2340" w:type="dxa"/>
            <w:vAlign w:val="center"/>
          </w:tcPr>
          <w:p w14:paraId="7973491E" w14:textId="77777777" w:rsidR="00FF7995" w:rsidRPr="00FE2043" w:rsidRDefault="00B510F5" w:rsidP="00C11AD6">
            <w:pPr>
              <w:pStyle w:val="-TEKST"/>
              <w:spacing w:after="0"/>
              <w:ind w:right="0"/>
              <w:jc w:val="left"/>
              <w:rPr>
                <w:b/>
              </w:rPr>
            </w:pPr>
            <w:r w:rsidRPr="00FE2043">
              <w:rPr>
                <w:b/>
              </w:rPr>
              <w:t>Broj_znamenki</w:t>
            </w:r>
          </w:p>
        </w:tc>
        <w:tc>
          <w:tcPr>
            <w:tcW w:w="5040" w:type="dxa"/>
            <w:vAlign w:val="center"/>
          </w:tcPr>
          <w:p w14:paraId="56C90825" w14:textId="77777777" w:rsidR="00FF7995" w:rsidRPr="00FE2043" w:rsidRDefault="00FF7995" w:rsidP="00A84147">
            <w:pPr>
              <w:pStyle w:val="-TEKST"/>
              <w:spacing w:before="60" w:after="60"/>
              <w:ind w:right="-108"/>
              <w:jc w:val="left"/>
            </w:pPr>
            <w:r w:rsidRPr="00FE2043">
              <w:t>Broj znamenaka na koji se želi zaokružiti broj.</w:t>
            </w:r>
            <w:r w:rsidRPr="00FE2043">
              <w:br/>
              <w:t xml:space="preserve">Kada je </w:t>
            </w:r>
            <w:r w:rsidR="00B510F5" w:rsidRPr="00FE2043">
              <w:rPr>
                <w:b/>
                <w:iCs/>
              </w:rPr>
              <w:t>Broj</w:t>
            </w:r>
            <w:r w:rsidRPr="00FE2043">
              <w:rPr>
                <w:b/>
                <w:iCs/>
              </w:rPr>
              <w:t>_</w:t>
            </w:r>
            <w:r w:rsidR="00B510F5" w:rsidRPr="00FE2043">
              <w:rPr>
                <w:b/>
                <w:iCs/>
              </w:rPr>
              <w:t>znamenki</w:t>
            </w:r>
            <w:r w:rsidRPr="00FE2043">
              <w:t>:</w:t>
            </w:r>
            <w:r w:rsidRPr="00FE2043">
              <w:br/>
              <w:t>– pozitivan – zaokružuje se na navedeni broj</w:t>
            </w:r>
            <w:r w:rsidRPr="00FE2043">
              <w:br/>
              <w:t xml:space="preserve">   decimalnih mjesta</w:t>
            </w:r>
            <w:r w:rsidRPr="00FE2043">
              <w:br/>
              <w:t>– negat</w:t>
            </w:r>
            <w:r w:rsidR="0035348D" w:rsidRPr="00FE2043">
              <w:t>ivan – zaokružuje se ulijevo od</w:t>
            </w:r>
            <w:r w:rsidR="0035348D" w:rsidRPr="00FE2043">
              <w:br/>
              <w:t xml:space="preserve">   </w:t>
            </w:r>
            <w:r w:rsidRPr="00FE2043">
              <w:t>decimalnog</w:t>
            </w:r>
            <w:r w:rsidR="007C2C6A" w:rsidRPr="00FE2043">
              <w:t>a</w:t>
            </w:r>
            <w:r w:rsidR="0035348D" w:rsidRPr="00FE2043">
              <w:t xml:space="preserve"> </w:t>
            </w:r>
            <w:r w:rsidRPr="00FE2043">
              <w:t>simbola, na desetice, stotice,…</w:t>
            </w:r>
            <w:r w:rsidRPr="00FE2043">
              <w:br/>
              <w:t>– nula (0) – zaokružuje se na najbliži cijeli broj.</w:t>
            </w:r>
          </w:p>
        </w:tc>
      </w:tr>
      <w:tr w:rsidR="00FF7995" w:rsidRPr="00FE2043" w14:paraId="4490DC0E" w14:textId="77777777" w:rsidTr="0040744A">
        <w:tc>
          <w:tcPr>
            <w:tcW w:w="2340" w:type="dxa"/>
            <w:vAlign w:val="center"/>
          </w:tcPr>
          <w:p w14:paraId="35F32D41" w14:textId="77777777" w:rsidR="00FF7995" w:rsidRPr="00FE2043" w:rsidRDefault="00FF7995" w:rsidP="00C11AD6">
            <w:pPr>
              <w:pStyle w:val="-TEKST"/>
              <w:spacing w:after="0"/>
              <w:ind w:right="0"/>
              <w:jc w:val="left"/>
            </w:pPr>
            <w:r w:rsidRPr="00FE2043">
              <w:t>Primjer</w:t>
            </w:r>
          </w:p>
        </w:tc>
        <w:tc>
          <w:tcPr>
            <w:tcW w:w="5040" w:type="dxa"/>
            <w:vAlign w:val="center"/>
          </w:tcPr>
          <w:p w14:paraId="4D1BF4F3" w14:textId="77777777" w:rsidR="00FF7995" w:rsidRPr="00FE2043" w:rsidRDefault="00455799" w:rsidP="00C11AD6">
            <w:pPr>
              <w:pStyle w:val="-TEKST"/>
              <w:spacing w:before="60" w:after="60"/>
              <w:ind w:right="-108"/>
              <w:jc w:val="left"/>
            </w:pPr>
            <w:r w:rsidRPr="00FE2043">
              <w:rPr>
                <w:noProof/>
              </w:rPr>
              <w:drawing>
                <wp:inline distT="0" distB="0" distL="0" distR="0" wp14:anchorId="32C0981A" wp14:editId="2197DA4A">
                  <wp:extent cx="2826000" cy="814388"/>
                  <wp:effectExtent l="19050" t="19050" r="12700" b="24130"/>
                  <wp:docPr id="128" name="Slika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81438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56CD65" w14:textId="77777777" w:rsidR="00020ABD" w:rsidRPr="00FE2043" w:rsidRDefault="00020ABD" w:rsidP="00020ABD">
      <w:pPr>
        <w:pStyle w:val="-TEKST"/>
        <w:spacing w:before="240"/>
        <w:jc w:val="left"/>
        <w:rPr>
          <w:b/>
        </w:rPr>
      </w:pPr>
      <w:r w:rsidRPr="00FE2043">
        <w:rPr>
          <w:b/>
        </w:rPr>
        <w:t>IF</w:t>
      </w:r>
    </w:p>
    <w:p w14:paraId="11125A09" w14:textId="77777777" w:rsidR="00020ABD" w:rsidRPr="00FE2043" w:rsidRDefault="00455799" w:rsidP="00C54B12">
      <w:pPr>
        <w:pStyle w:val="-TEKST"/>
        <w:ind w:right="-10"/>
        <w:jc w:val="left"/>
      </w:pPr>
      <w:r w:rsidRPr="00FE2043">
        <w:rPr>
          <w:b/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99E0F3D" wp14:editId="2A2C917A">
                <wp:simplePos x="0" y="0"/>
                <wp:positionH relativeFrom="column">
                  <wp:posOffset>4939665</wp:posOffset>
                </wp:positionH>
                <wp:positionV relativeFrom="paragraph">
                  <wp:posOffset>133985</wp:posOffset>
                </wp:positionV>
                <wp:extent cx="1619885" cy="812165"/>
                <wp:effectExtent l="0" t="0" r="0" b="0"/>
                <wp:wrapNone/>
                <wp:docPr id="1213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8121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3D313A" w14:textId="77777777" w:rsidR="00B44E53" w:rsidRPr="008868C8" w:rsidRDefault="00B44E53" w:rsidP="008868C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868C8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70964A92" w14:textId="77777777" w:rsidR="00B44E53" w:rsidRPr="008868C8" w:rsidRDefault="00B44E53" w:rsidP="008868C8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8868C8">
                              <w:rPr>
                                <w:rFonts w:cs="Arial"/>
                                <w:sz w:val="18"/>
                                <w:szCs w:val="18"/>
                              </w:rPr>
                              <w:t>Funkcija IF se postavlja na jednu ćeliju.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E0F3D" id="Rectangle 907" o:spid="_x0000_s1112" style="position:absolute;margin-left:388.95pt;margin-top:10.55pt;width:127.55pt;height:63.9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" filled="f" fillcolor="#ddd" strokeweight=".25pt">
                <v:fill opacity="32896f"/>
                <v:textbox inset=",2.5mm">
                  <w:txbxContent>
                    <w:p w14:paraId="323D313A" w14:textId="77777777" w:rsidR="00B44E53" w:rsidRPr="008868C8" w:rsidRDefault="00B44E53" w:rsidP="008868C8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8868C8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70964A92" w14:textId="77777777" w:rsidR="00B44E53" w:rsidRPr="008868C8" w:rsidRDefault="00B44E53" w:rsidP="008868C8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8868C8">
                        <w:rPr>
                          <w:rFonts w:cs="Arial"/>
                          <w:sz w:val="18"/>
                          <w:szCs w:val="18"/>
                        </w:rPr>
                        <w:t>Funkcija IF se postavlja na jednu ćeliju.</w:t>
                      </w:r>
                    </w:p>
                  </w:txbxContent>
                </v:textbox>
              </v:rect>
            </w:pict>
          </mc:Fallback>
        </mc:AlternateContent>
      </w:r>
      <w:r w:rsidR="00020ABD" w:rsidRPr="00FE2043">
        <w:t>Funkcija IF je logička funkcija koja provjerava je li postavljeni uvjet (logički test) zadovoljen. Ako je zadovoljen</w:t>
      </w:r>
      <w:r w:rsidR="00142A13" w:rsidRPr="00FE2043">
        <w:t>,</w:t>
      </w:r>
      <w:r w:rsidR="00020ABD" w:rsidRPr="00FE2043">
        <w:t xml:space="preserve"> </w:t>
      </w:r>
      <w:r w:rsidR="00C54B12" w:rsidRPr="00FE2043">
        <w:t>prikazuje</w:t>
      </w:r>
      <w:r w:rsidR="00020ABD" w:rsidRPr="00FE2043">
        <w:t xml:space="preserve"> jednu vrijednost, a ako nije zadovoljen</w:t>
      </w:r>
      <w:r w:rsidR="00142A13" w:rsidRPr="00FE2043">
        <w:t>,</w:t>
      </w:r>
      <w:r w:rsidR="00020ABD" w:rsidRPr="00FE2043">
        <w:t xml:space="preserve"> drugu vrijednost.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020ABD" w:rsidRPr="00FE2043" w14:paraId="1F9E6EC9" w14:textId="77777777" w:rsidTr="00A84147">
        <w:trPr>
          <w:trHeight w:val="467"/>
        </w:trPr>
        <w:tc>
          <w:tcPr>
            <w:tcW w:w="7380" w:type="dxa"/>
            <w:gridSpan w:val="2"/>
            <w:vAlign w:val="center"/>
          </w:tcPr>
          <w:p w14:paraId="0814C38B" w14:textId="77777777" w:rsidR="00020ABD" w:rsidRPr="00FE2043" w:rsidRDefault="00B510F5" w:rsidP="00A84F32">
            <w:pPr>
              <w:pStyle w:val="-TEKST"/>
              <w:spacing w:after="0"/>
              <w:ind w:right="0"/>
              <w:jc w:val="left"/>
              <w:rPr>
                <w:b/>
              </w:rPr>
            </w:pPr>
            <w:r w:rsidRPr="00FE2043">
              <w:rPr>
                <w:b/>
              </w:rPr>
              <w:t>=IF(logički</w:t>
            </w:r>
            <w:r w:rsidR="00020ABD" w:rsidRPr="00FE2043">
              <w:rPr>
                <w:b/>
              </w:rPr>
              <w:t>_test;</w:t>
            </w:r>
            <w:r w:rsidRPr="00FE2043">
              <w:rPr>
                <w:b/>
              </w:rPr>
              <w:t xml:space="preserve"> [vrijednost</w:t>
            </w:r>
            <w:r w:rsidR="00020ABD" w:rsidRPr="00FE2043">
              <w:rPr>
                <w:b/>
              </w:rPr>
              <w:t>_</w:t>
            </w:r>
            <w:r w:rsidRPr="00FE2043">
              <w:rPr>
                <w:b/>
              </w:rPr>
              <w:t>ako_je</w:t>
            </w:r>
            <w:r w:rsidR="00020ABD" w:rsidRPr="00FE2043">
              <w:rPr>
                <w:b/>
              </w:rPr>
              <w:t>_true</w:t>
            </w:r>
            <w:r w:rsidRPr="00FE2043">
              <w:rPr>
                <w:b/>
              </w:rPr>
              <w:t>]</w:t>
            </w:r>
            <w:r w:rsidR="00851CE0" w:rsidRPr="00FE2043">
              <w:rPr>
                <w:b/>
              </w:rPr>
              <w:t>;</w:t>
            </w:r>
            <w:r w:rsidRPr="00FE2043">
              <w:rPr>
                <w:b/>
              </w:rPr>
              <w:t xml:space="preserve"> [vrijednost</w:t>
            </w:r>
            <w:r w:rsidR="00851CE0" w:rsidRPr="00FE2043">
              <w:rPr>
                <w:b/>
              </w:rPr>
              <w:t>_</w:t>
            </w:r>
            <w:r w:rsidRPr="00FE2043">
              <w:rPr>
                <w:b/>
              </w:rPr>
              <w:t>ako_je</w:t>
            </w:r>
            <w:r w:rsidR="00851CE0" w:rsidRPr="00FE2043">
              <w:rPr>
                <w:b/>
              </w:rPr>
              <w:t>_false</w:t>
            </w:r>
            <w:r w:rsidRPr="00FE2043">
              <w:rPr>
                <w:b/>
              </w:rPr>
              <w:t>]</w:t>
            </w:r>
            <w:r w:rsidR="00020ABD" w:rsidRPr="00FE2043">
              <w:rPr>
                <w:b/>
              </w:rPr>
              <w:t>)</w:t>
            </w:r>
          </w:p>
        </w:tc>
      </w:tr>
      <w:tr w:rsidR="00020ABD" w:rsidRPr="00FE2043" w14:paraId="5998B93F" w14:textId="77777777" w:rsidTr="0040744A">
        <w:tc>
          <w:tcPr>
            <w:tcW w:w="2340" w:type="dxa"/>
            <w:vAlign w:val="center"/>
          </w:tcPr>
          <w:p w14:paraId="1C0CCCD8" w14:textId="77777777" w:rsidR="00020ABD" w:rsidRPr="00FE2043" w:rsidRDefault="00A84F32" w:rsidP="009530CF">
            <w:pPr>
              <w:pStyle w:val="-TEKST"/>
              <w:spacing w:after="0"/>
              <w:ind w:right="0"/>
              <w:jc w:val="left"/>
            </w:pPr>
            <w:r w:rsidRPr="00FE2043">
              <w:rPr>
                <w:b/>
              </w:rPr>
              <w:t>Logički</w:t>
            </w:r>
            <w:r w:rsidR="00020ABD" w:rsidRPr="00FE2043">
              <w:rPr>
                <w:b/>
              </w:rPr>
              <w:t>_test</w:t>
            </w:r>
          </w:p>
        </w:tc>
        <w:tc>
          <w:tcPr>
            <w:tcW w:w="5040" w:type="dxa"/>
            <w:vAlign w:val="center"/>
          </w:tcPr>
          <w:p w14:paraId="321B3A4F" w14:textId="77777777" w:rsidR="00020ABD" w:rsidRPr="00FE2043" w:rsidRDefault="00020ABD" w:rsidP="009530CF">
            <w:pPr>
              <w:pStyle w:val="-TEKST"/>
              <w:spacing w:before="60" w:after="60"/>
              <w:ind w:right="-108"/>
              <w:jc w:val="left"/>
            </w:pPr>
            <w:r w:rsidRPr="00FE2043">
              <w:t xml:space="preserve">Bilo koja vrijednost ili izraz koji se može </w:t>
            </w:r>
            <w:r w:rsidR="00F375AE" w:rsidRPr="00FE2043">
              <w:t xml:space="preserve"> </w:t>
            </w:r>
            <w:r w:rsidRPr="00FE2043">
              <w:t xml:space="preserve">vrednovati kao </w:t>
            </w:r>
            <w:r w:rsidR="00F375AE" w:rsidRPr="00FE2043">
              <w:t>istinit</w:t>
            </w:r>
            <w:r w:rsidRPr="00FE2043">
              <w:t xml:space="preserve"> (</w:t>
            </w:r>
            <w:r w:rsidR="00F375AE" w:rsidRPr="00FE2043">
              <w:rPr>
                <w:iCs/>
              </w:rPr>
              <w:t>TRUE</w:t>
            </w:r>
            <w:r w:rsidRPr="00FE2043">
              <w:t xml:space="preserve">) ili </w:t>
            </w:r>
            <w:r w:rsidR="00F375AE" w:rsidRPr="00FE2043">
              <w:t>lažan</w:t>
            </w:r>
            <w:r w:rsidRPr="00FE2043">
              <w:t xml:space="preserve"> (</w:t>
            </w:r>
            <w:r w:rsidR="00F375AE" w:rsidRPr="00FE2043">
              <w:rPr>
                <w:iCs/>
              </w:rPr>
              <w:t>FALSE</w:t>
            </w:r>
            <w:r w:rsidRPr="00FE2043">
              <w:t>).</w:t>
            </w:r>
          </w:p>
        </w:tc>
      </w:tr>
      <w:tr w:rsidR="00020ABD" w:rsidRPr="00FE2043" w14:paraId="24EBFF28" w14:textId="77777777" w:rsidTr="0040744A">
        <w:tc>
          <w:tcPr>
            <w:tcW w:w="2340" w:type="dxa"/>
            <w:vAlign w:val="center"/>
          </w:tcPr>
          <w:p w14:paraId="530789D7" w14:textId="77777777" w:rsidR="00020ABD" w:rsidRPr="00FE2043" w:rsidRDefault="00A84F32" w:rsidP="00A84F32">
            <w:pPr>
              <w:pStyle w:val="-TEKST"/>
              <w:spacing w:after="0"/>
              <w:ind w:right="0"/>
              <w:jc w:val="left"/>
              <w:rPr>
                <w:b/>
              </w:rPr>
            </w:pPr>
            <w:r w:rsidRPr="00FE2043">
              <w:rPr>
                <w:b/>
              </w:rPr>
              <w:t>Vrijednost</w:t>
            </w:r>
            <w:r w:rsidR="00020ABD" w:rsidRPr="00FE2043">
              <w:rPr>
                <w:b/>
              </w:rPr>
              <w:t>_</w:t>
            </w:r>
            <w:r w:rsidRPr="00FE2043">
              <w:rPr>
                <w:b/>
              </w:rPr>
              <w:t>ako_je</w:t>
            </w:r>
            <w:r w:rsidR="00020ABD" w:rsidRPr="00FE2043">
              <w:rPr>
                <w:b/>
              </w:rPr>
              <w:t>_</w:t>
            </w:r>
            <w:r w:rsidRPr="00FE2043">
              <w:rPr>
                <w:b/>
              </w:rPr>
              <w:t xml:space="preserve"> </w:t>
            </w:r>
            <w:r w:rsidR="00020ABD" w:rsidRPr="00FE2043">
              <w:rPr>
                <w:b/>
              </w:rPr>
              <w:t>true</w:t>
            </w:r>
          </w:p>
        </w:tc>
        <w:tc>
          <w:tcPr>
            <w:tcW w:w="5040" w:type="dxa"/>
            <w:vAlign w:val="center"/>
          </w:tcPr>
          <w:p w14:paraId="633FE2C8" w14:textId="77777777" w:rsidR="00020ABD" w:rsidRPr="00FE2043" w:rsidRDefault="00020ABD" w:rsidP="009530CF">
            <w:pPr>
              <w:pStyle w:val="-TEKST"/>
              <w:spacing w:before="60" w:after="60"/>
              <w:ind w:right="-108"/>
              <w:jc w:val="left"/>
            </w:pPr>
            <w:r w:rsidRPr="00FE2043">
              <w:t xml:space="preserve">Vrijednost koja se </w:t>
            </w:r>
            <w:r w:rsidR="00C54B12" w:rsidRPr="00FE2043">
              <w:t>prikazuje</w:t>
            </w:r>
            <w:r w:rsidRPr="00FE2043">
              <w:t xml:space="preserve"> ako je </w:t>
            </w:r>
            <w:r w:rsidR="00F375AE" w:rsidRPr="00FE2043">
              <w:t>postavljeni uvjet</w:t>
            </w:r>
            <w:r w:rsidRPr="00FE2043">
              <w:t xml:space="preserve"> </w:t>
            </w:r>
            <w:r w:rsidR="00F375AE" w:rsidRPr="00FE2043">
              <w:t>istinit (</w:t>
            </w:r>
            <w:r w:rsidR="00F375AE" w:rsidRPr="00FE2043">
              <w:rPr>
                <w:iCs/>
              </w:rPr>
              <w:t>TRUE</w:t>
            </w:r>
            <w:r w:rsidR="00F375AE" w:rsidRPr="00FE2043">
              <w:t>)</w:t>
            </w:r>
            <w:r w:rsidRPr="00FE2043">
              <w:t>.</w:t>
            </w:r>
            <w:r w:rsidR="00A84F32" w:rsidRPr="00FE2043">
              <w:t xml:space="preserve"> Ako je ispuštena, vraća se TRUE.</w:t>
            </w:r>
          </w:p>
        </w:tc>
      </w:tr>
      <w:tr w:rsidR="00020ABD" w:rsidRPr="00FE2043" w14:paraId="75731491" w14:textId="77777777" w:rsidTr="0040744A">
        <w:tc>
          <w:tcPr>
            <w:tcW w:w="2340" w:type="dxa"/>
            <w:vAlign w:val="center"/>
          </w:tcPr>
          <w:p w14:paraId="0CA8559C" w14:textId="77777777" w:rsidR="00020ABD" w:rsidRPr="00FE2043" w:rsidRDefault="00A84F32" w:rsidP="00A84F32">
            <w:pPr>
              <w:pStyle w:val="-TEKST"/>
              <w:spacing w:after="0"/>
              <w:ind w:right="0"/>
              <w:jc w:val="left"/>
              <w:rPr>
                <w:b/>
              </w:rPr>
            </w:pPr>
            <w:r w:rsidRPr="00FE2043">
              <w:rPr>
                <w:b/>
              </w:rPr>
              <w:t>Vrijednost</w:t>
            </w:r>
            <w:r w:rsidR="00020ABD" w:rsidRPr="00FE2043">
              <w:rPr>
                <w:b/>
              </w:rPr>
              <w:t>_</w:t>
            </w:r>
            <w:r w:rsidRPr="00FE2043">
              <w:rPr>
                <w:b/>
              </w:rPr>
              <w:t>ako</w:t>
            </w:r>
            <w:r w:rsidR="00020ABD" w:rsidRPr="00FE2043">
              <w:rPr>
                <w:b/>
              </w:rPr>
              <w:t>_</w:t>
            </w:r>
            <w:r w:rsidRPr="00FE2043">
              <w:rPr>
                <w:b/>
              </w:rPr>
              <w:t xml:space="preserve">je_ </w:t>
            </w:r>
            <w:r w:rsidR="00020ABD" w:rsidRPr="00FE2043">
              <w:rPr>
                <w:b/>
              </w:rPr>
              <w:t>false</w:t>
            </w:r>
          </w:p>
        </w:tc>
        <w:tc>
          <w:tcPr>
            <w:tcW w:w="5040" w:type="dxa"/>
            <w:vAlign w:val="center"/>
          </w:tcPr>
          <w:p w14:paraId="30E8FE5D" w14:textId="77777777" w:rsidR="00020ABD" w:rsidRPr="00FE2043" w:rsidRDefault="00020ABD" w:rsidP="00A84F32">
            <w:pPr>
              <w:pStyle w:val="-TEKST"/>
              <w:spacing w:before="60" w:after="60"/>
              <w:ind w:right="-108"/>
              <w:jc w:val="left"/>
            </w:pPr>
            <w:r w:rsidRPr="00FE2043">
              <w:t xml:space="preserve">Vrijednost koja se </w:t>
            </w:r>
            <w:r w:rsidR="00C54B12" w:rsidRPr="00FE2043">
              <w:t>prikazuje</w:t>
            </w:r>
            <w:r w:rsidRPr="00FE2043">
              <w:t xml:space="preserve"> ako je </w:t>
            </w:r>
            <w:r w:rsidR="00F375AE" w:rsidRPr="00FE2043">
              <w:t>postavljeni uvjet lažan (</w:t>
            </w:r>
            <w:r w:rsidR="00F375AE" w:rsidRPr="00FE2043">
              <w:rPr>
                <w:iCs/>
              </w:rPr>
              <w:t>FALSE</w:t>
            </w:r>
            <w:r w:rsidR="00F375AE" w:rsidRPr="00FE2043">
              <w:t>)</w:t>
            </w:r>
            <w:r w:rsidRPr="00FE2043">
              <w:t>.</w:t>
            </w:r>
            <w:r w:rsidR="00A84F32" w:rsidRPr="00FE2043">
              <w:t xml:space="preserve"> Ako je ispuštena, vraća se FALSE.</w:t>
            </w:r>
          </w:p>
        </w:tc>
      </w:tr>
      <w:tr w:rsidR="002E2E94" w:rsidRPr="00FE2043" w14:paraId="402E371C" w14:textId="77777777" w:rsidTr="0040744A">
        <w:tc>
          <w:tcPr>
            <w:tcW w:w="2340" w:type="dxa"/>
            <w:vAlign w:val="center"/>
          </w:tcPr>
          <w:p w14:paraId="5AE8F643" w14:textId="77777777" w:rsidR="002E2E94" w:rsidRPr="00FE2043" w:rsidRDefault="002E2E94" w:rsidP="009530CF">
            <w:pPr>
              <w:pStyle w:val="-TEKST"/>
              <w:spacing w:after="0"/>
              <w:ind w:right="0"/>
              <w:jc w:val="left"/>
            </w:pPr>
            <w:r w:rsidRPr="00FE2043">
              <w:t>Primjer</w:t>
            </w:r>
          </w:p>
        </w:tc>
        <w:tc>
          <w:tcPr>
            <w:tcW w:w="5040" w:type="dxa"/>
            <w:vAlign w:val="center"/>
          </w:tcPr>
          <w:p w14:paraId="363C3E49" w14:textId="77777777" w:rsidR="002E2E94" w:rsidRPr="00FE2043" w:rsidRDefault="00455799" w:rsidP="009530CF">
            <w:pPr>
              <w:pStyle w:val="-TEKST"/>
              <w:spacing w:before="60" w:after="60"/>
              <w:ind w:right="-108"/>
              <w:jc w:val="left"/>
            </w:pPr>
            <w:r w:rsidRPr="00FE2043">
              <w:rPr>
                <w:noProof/>
              </w:rPr>
              <w:drawing>
                <wp:inline distT="0" distB="0" distL="0" distR="0" wp14:anchorId="7823D98D" wp14:editId="125DFC7F">
                  <wp:extent cx="2826000" cy="701292"/>
                  <wp:effectExtent l="19050" t="19050" r="12700" b="22860"/>
                  <wp:docPr id="129" name="Slika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if izrez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70129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04F6AD" w14:textId="77777777" w:rsidR="009E5393" w:rsidRPr="00FE2043" w:rsidRDefault="003B660C" w:rsidP="00EA143D">
      <w:pPr>
        <w:pStyle w:val="1-1-NASLOV"/>
        <w:spacing w:before="0"/>
        <w:ind w:right="-11"/>
      </w:pPr>
      <w:r w:rsidRPr="00FE2043">
        <w:rPr>
          <w:b w:val="0"/>
        </w:rPr>
        <w:br w:type="page"/>
      </w:r>
      <w:bookmarkStart w:id="116" w:name="_Toc146188116"/>
      <w:r w:rsidR="00B31338" w:rsidRPr="00FE2043">
        <w:lastRenderedPageBreak/>
        <w:t>5</w:t>
      </w:r>
      <w:r w:rsidR="00126EA5" w:rsidRPr="00FE2043">
        <w:t>.</w:t>
      </w:r>
      <w:r w:rsidR="005F0CF2" w:rsidRPr="00FE2043">
        <w:t>5</w:t>
      </w:r>
      <w:r w:rsidR="00126EA5" w:rsidRPr="00FE2043">
        <w:t xml:space="preserve">. </w:t>
      </w:r>
      <w:r w:rsidR="00BD0E44" w:rsidRPr="00FE2043">
        <w:t>Vježba</w:t>
      </w:r>
      <w:r w:rsidR="00EA143D" w:rsidRPr="00FE2043">
        <w:t>:</w:t>
      </w:r>
      <w:r w:rsidR="00BD0E44" w:rsidRPr="00FE2043">
        <w:t xml:space="preserve"> </w:t>
      </w:r>
      <w:r w:rsidR="00EA143D" w:rsidRPr="00FE2043">
        <w:t>Funkcije</w:t>
      </w:r>
      <w:bookmarkEnd w:id="116"/>
    </w:p>
    <w:p w14:paraId="01782BF5" w14:textId="77777777" w:rsidR="00902566" w:rsidRPr="00FE2043" w:rsidRDefault="009E5393" w:rsidP="007313D2">
      <w:pPr>
        <w:pStyle w:val="-NUMBvjezba"/>
        <w:numPr>
          <w:ilvl w:val="0"/>
          <w:numId w:val="41"/>
        </w:numPr>
      </w:pPr>
      <w:r w:rsidRPr="00FE2043">
        <w:t xml:space="preserve">Otvorite datoteku </w:t>
      </w:r>
      <w:r w:rsidR="0035348D" w:rsidRPr="00FE2043">
        <w:rPr>
          <w:b/>
          <w:i/>
        </w:rPr>
        <w:t>08_Funkcije</w:t>
      </w:r>
      <w:r w:rsidR="00BD0E44" w:rsidRPr="00FE2043">
        <w:rPr>
          <w:b/>
          <w:i/>
        </w:rPr>
        <w:t>.xls</w:t>
      </w:r>
      <w:r w:rsidR="007B1489" w:rsidRPr="00FE2043">
        <w:rPr>
          <w:b/>
          <w:i/>
        </w:rPr>
        <w:t>x</w:t>
      </w:r>
      <w:r w:rsidRPr="00FE2043">
        <w:t>.</w:t>
      </w:r>
    </w:p>
    <w:p w14:paraId="7A3B1910" w14:textId="77777777" w:rsidR="00902566" w:rsidRPr="00FE2043" w:rsidRDefault="00535E92" w:rsidP="007313D2">
      <w:pPr>
        <w:pStyle w:val="-NUMBvjezba"/>
        <w:numPr>
          <w:ilvl w:val="0"/>
          <w:numId w:val="35"/>
        </w:numPr>
      </w:pPr>
      <w:r w:rsidRPr="00FE2043">
        <w:t>U radnom</w:t>
      </w:r>
      <w:r w:rsidR="00142A13" w:rsidRPr="00FE2043">
        <w:t>e</w:t>
      </w:r>
      <w:r w:rsidRPr="00FE2043">
        <w:t xml:space="preserve"> listu </w:t>
      </w:r>
      <w:r w:rsidRPr="00FE2043">
        <w:rPr>
          <w:b/>
          <w:i/>
        </w:rPr>
        <w:t>Županije</w:t>
      </w:r>
      <w:r w:rsidRPr="00FE2043">
        <w:t xml:space="preserve"> </w:t>
      </w:r>
      <w:r w:rsidR="00CA2CFB" w:rsidRPr="00FE2043">
        <w:t xml:space="preserve">formulama </w:t>
      </w:r>
      <w:r w:rsidRPr="00FE2043">
        <w:t>p</w:t>
      </w:r>
      <w:r w:rsidR="00BD41D2" w:rsidRPr="00FE2043">
        <w:t xml:space="preserve">opunite </w:t>
      </w:r>
      <w:r w:rsidR="00A74D07" w:rsidRPr="00FE2043">
        <w:t xml:space="preserve">redak </w:t>
      </w:r>
      <w:r w:rsidR="00142A13" w:rsidRPr="00FE2043">
        <w:t>„</w:t>
      </w:r>
      <w:r w:rsidR="00A74D07" w:rsidRPr="00FE2043">
        <w:rPr>
          <w:i/>
        </w:rPr>
        <w:t>Ukupno</w:t>
      </w:r>
      <w:r w:rsidR="00142A13" w:rsidRPr="00FE2043">
        <w:t>“</w:t>
      </w:r>
      <w:r w:rsidR="00A74D07" w:rsidRPr="00FE2043">
        <w:t xml:space="preserve"> i stupac </w:t>
      </w:r>
      <w:r w:rsidR="00142A13" w:rsidRPr="00FE2043">
        <w:t>„</w:t>
      </w:r>
      <w:r w:rsidR="006476D7" w:rsidRPr="00FE2043">
        <w:rPr>
          <w:i/>
        </w:rPr>
        <w:t>Godišnji p</w:t>
      </w:r>
      <w:r w:rsidR="00A74D07" w:rsidRPr="00FE2043">
        <w:rPr>
          <w:i/>
        </w:rPr>
        <w:t>rosjek</w:t>
      </w:r>
      <w:r w:rsidR="00142A13" w:rsidRPr="00FE2043">
        <w:t>“</w:t>
      </w:r>
      <w:r w:rsidR="00CA2CFB" w:rsidRPr="00FE2043">
        <w:t xml:space="preserve"> </w:t>
      </w:r>
      <w:r w:rsidR="00AE0CEA" w:rsidRPr="00FE2043">
        <w:t>rabeći</w:t>
      </w:r>
      <w:r w:rsidR="00BD41D2" w:rsidRPr="00FE2043">
        <w:t xml:space="preserve"> funkcij</w:t>
      </w:r>
      <w:r w:rsidR="00CF2A5F" w:rsidRPr="00FE2043">
        <w:t>e</w:t>
      </w:r>
      <w:r w:rsidR="00BD41D2" w:rsidRPr="00FE2043">
        <w:t xml:space="preserve"> </w:t>
      </w:r>
      <w:r w:rsidR="00CF2A5F" w:rsidRPr="00FE2043">
        <w:t>SUM</w:t>
      </w:r>
      <w:r w:rsidR="00CA2CFB" w:rsidRPr="00FE2043">
        <w:t xml:space="preserve"> i</w:t>
      </w:r>
      <w:r w:rsidR="00CF2A5F" w:rsidRPr="00FE2043">
        <w:t xml:space="preserve"> </w:t>
      </w:r>
      <w:r w:rsidR="00AC341F" w:rsidRPr="00FE2043">
        <w:t>AVERAGE</w:t>
      </w:r>
      <w:r w:rsidR="00CA2CFB" w:rsidRPr="00FE2043">
        <w:t>.</w:t>
      </w:r>
    </w:p>
    <w:p w14:paraId="483D6A75" w14:textId="36132FAE" w:rsidR="00CE7B2B" w:rsidRPr="00FE2043" w:rsidRDefault="004B7873" w:rsidP="007313D2">
      <w:pPr>
        <w:pStyle w:val="-NUMBvjezba"/>
        <w:numPr>
          <w:ilvl w:val="0"/>
          <w:numId w:val="35"/>
        </w:numPr>
      </w:pPr>
      <w:r w:rsidRPr="00FE2043">
        <w:t>Izravnim upisivanjem u</w:t>
      </w:r>
      <w:r w:rsidR="00CE7B2B" w:rsidRPr="00FE2043">
        <w:t xml:space="preserve"> ćeliju D27 unesite formulu kojom ćete izračunati minimalni broj nezaposlenih </w:t>
      </w:r>
      <w:r w:rsidR="00C81BFA" w:rsidRPr="00FE2043">
        <w:t>iz raspona</w:t>
      </w:r>
      <w:r w:rsidR="00CE7B2B" w:rsidRPr="00FE2043">
        <w:t xml:space="preserve"> ćelija C25:N25</w:t>
      </w:r>
      <w:r w:rsidR="00C81BFA" w:rsidRPr="00FE2043">
        <w:t>, a u ćeliju</w:t>
      </w:r>
      <w:r w:rsidR="00CE7B2B" w:rsidRPr="00FE2043">
        <w:t xml:space="preserve"> D28 </w:t>
      </w:r>
      <w:r w:rsidR="003771C9" w:rsidRPr="00FE2043">
        <w:t xml:space="preserve">formulu </w:t>
      </w:r>
      <w:r w:rsidR="00CE7B2B" w:rsidRPr="00FE2043">
        <w:t xml:space="preserve">kojom </w:t>
      </w:r>
      <w:r w:rsidRPr="00FE2043">
        <w:t>ćete izračunati maksimalni broj</w:t>
      </w:r>
      <w:r w:rsidR="00E00BF9">
        <w:t xml:space="preserve"> iz istog raspona</w:t>
      </w:r>
      <w:r w:rsidR="00C81BFA" w:rsidRPr="00FE2043">
        <w:t>.</w:t>
      </w:r>
    </w:p>
    <w:p w14:paraId="7729E23E" w14:textId="77777777" w:rsidR="000607C2" w:rsidRPr="00FE2043" w:rsidRDefault="00CE7B2B" w:rsidP="007313D2">
      <w:pPr>
        <w:pStyle w:val="-NUMBvjezba"/>
        <w:numPr>
          <w:ilvl w:val="0"/>
          <w:numId w:val="35"/>
        </w:numPr>
      </w:pPr>
      <w:r w:rsidRPr="00FE2043">
        <w:t xml:space="preserve">U radnome listu </w:t>
      </w:r>
      <w:r w:rsidRPr="00FE2043">
        <w:rPr>
          <w:b/>
          <w:i/>
        </w:rPr>
        <w:t>Škola</w:t>
      </w:r>
      <w:r w:rsidRPr="00FE2043">
        <w:t xml:space="preserve"> u ćelij</w:t>
      </w:r>
      <w:r w:rsidR="000607C2" w:rsidRPr="00FE2043">
        <w:t>u</w:t>
      </w:r>
      <w:r w:rsidRPr="00FE2043">
        <w:t xml:space="preserve"> O4 </w:t>
      </w:r>
      <w:r w:rsidR="000607C2" w:rsidRPr="00FE2043">
        <w:t xml:space="preserve">unesite formulu kojom ćete </w:t>
      </w:r>
      <w:r w:rsidRPr="00FE2043">
        <w:t>prebrojit</w:t>
      </w:r>
      <w:r w:rsidR="000607C2" w:rsidRPr="00FE2043">
        <w:t>i</w:t>
      </w:r>
      <w:r w:rsidRPr="00FE2043">
        <w:t xml:space="preserve"> </w:t>
      </w:r>
      <w:r w:rsidR="003771C9" w:rsidRPr="00FE2043">
        <w:t>iz</w:t>
      </w:r>
      <w:r w:rsidR="000607C2" w:rsidRPr="00FE2043">
        <w:t xml:space="preserve"> </w:t>
      </w:r>
      <w:r w:rsidRPr="00FE2043">
        <w:t xml:space="preserve">koliko </w:t>
      </w:r>
      <w:r w:rsidR="003771C9" w:rsidRPr="00FE2043">
        <w:t xml:space="preserve">je </w:t>
      </w:r>
      <w:r w:rsidR="000607C2" w:rsidRPr="00FE2043">
        <w:t xml:space="preserve">predmeta </w:t>
      </w:r>
      <w:r w:rsidR="000607C2" w:rsidRPr="00FE2043">
        <w:rPr>
          <w:i/>
        </w:rPr>
        <w:t>Ivana Babić</w:t>
      </w:r>
      <w:r w:rsidR="000607C2" w:rsidRPr="00FE2043">
        <w:t xml:space="preserve"> ocijenjena. Kopirajte formul</w:t>
      </w:r>
      <w:r w:rsidR="009710C1" w:rsidRPr="00FE2043">
        <w:t>u</w:t>
      </w:r>
      <w:r w:rsidR="000607C2" w:rsidRPr="00FE2043">
        <w:t xml:space="preserve"> iz ćelij</w:t>
      </w:r>
      <w:r w:rsidR="009710C1" w:rsidRPr="00FE2043">
        <w:t>e</w:t>
      </w:r>
      <w:r w:rsidR="000607C2" w:rsidRPr="00FE2043">
        <w:t xml:space="preserve"> O4 u raspon ćelija O5:</w:t>
      </w:r>
      <w:r w:rsidR="009710C1" w:rsidRPr="00FE2043">
        <w:t>O</w:t>
      </w:r>
      <w:r w:rsidR="000607C2" w:rsidRPr="00FE2043">
        <w:t>25.</w:t>
      </w:r>
    </w:p>
    <w:p w14:paraId="1CD95944" w14:textId="77777777" w:rsidR="00095913" w:rsidRPr="00FE2043" w:rsidRDefault="00095913" w:rsidP="007313D2">
      <w:pPr>
        <w:pStyle w:val="-NUMBvjezba"/>
        <w:numPr>
          <w:ilvl w:val="0"/>
          <w:numId w:val="35"/>
        </w:numPr>
      </w:pPr>
      <w:r w:rsidRPr="00FE2043">
        <w:t xml:space="preserve">U ćeliju P4 unesite formulu kojom ćete prebrojiti iz koliko predmeta </w:t>
      </w:r>
      <w:r w:rsidRPr="00FE2043">
        <w:rPr>
          <w:i/>
        </w:rPr>
        <w:t>Ivana Babić</w:t>
      </w:r>
      <w:r w:rsidRPr="00FE2043">
        <w:t xml:space="preserve"> nije ocijenjena. Kopirajte formulu iz ćelije P4 u raspon ćelija P5:P25.</w:t>
      </w:r>
    </w:p>
    <w:p w14:paraId="5942392D" w14:textId="77777777" w:rsidR="000607C2" w:rsidRPr="00FE2043" w:rsidRDefault="000607C2" w:rsidP="007313D2">
      <w:pPr>
        <w:pStyle w:val="-NUMBvjezba"/>
        <w:numPr>
          <w:ilvl w:val="0"/>
          <w:numId w:val="35"/>
        </w:numPr>
      </w:pPr>
      <w:r w:rsidRPr="00FE2043">
        <w:t xml:space="preserve">U ćeliju </w:t>
      </w:r>
      <w:r w:rsidR="00095913" w:rsidRPr="00FE2043">
        <w:t>Q</w:t>
      </w:r>
      <w:r w:rsidRPr="00FE2043">
        <w:t xml:space="preserve">4 unesite formulu kojom ćete izračunati prosječnu ocjenu </w:t>
      </w:r>
      <w:r w:rsidRPr="00FE2043">
        <w:rPr>
          <w:i/>
        </w:rPr>
        <w:t>Ivane Babić</w:t>
      </w:r>
      <w:r w:rsidRPr="00FE2043">
        <w:t xml:space="preserve">. Kopirajte formulu iz ćelije </w:t>
      </w:r>
      <w:r w:rsidR="00095913" w:rsidRPr="00FE2043">
        <w:t>Q</w:t>
      </w:r>
      <w:r w:rsidRPr="00FE2043">
        <w:t xml:space="preserve">4 u raspon ćelija </w:t>
      </w:r>
      <w:r w:rsidR="00095913" w:rsidRPr="00FE2043">
        <w:t>Q</w:t>
      </w:r>
      <w:r w:rsidRPr="00FE2043">
        <w:t>5:</w:t>
      </w:r>
      <w:r w:rsidR="00095913" w:rsidRPr="00FE2043">
        <w:t>Q</w:t>
      </w:r>
      <w:r w:rsidRPr="00FE2043">
        <w:t>25.</w:t>
      </w:r>
    </w:p>
    <w:p w14:paraId="5C986B62" w14:textId="77777777" w:rsidR="000607C2" w:rsidRPr="00FE2043" w:rsidRDefault="000607C2" w:rsidP="007313D2">
      <w:pPr>
        <w:pStyle w:val="-NUMBvjezba"/>
        <w:numPr>
          <w:ilvl w:val="0"/>
          <w:numId w:val="35"/>
        </w:numPr>
      </w:pPr>
      <w:r w:rsidRPr="00FE2043">
        <w:t xml:space="preserve">U ćeliju </w:t>
      </w:r>
      <w:r w:rsidR="00095913" w:rsidRPr="00FE2043">
        <w:t>R</w:t>
      </w:r>
      <w:r w:rsidRPr="00FE2043">
        <w:t xml:space="preserve">4 unesite formulu kojom ćete prosječnu ocjenu iz ćelije </w:t>
      </w:r>
      <w:r w:rsidR="00095913" w:rsidRPr="00FE2043">
        <w:t>Q</w:t>
      </w:r>
      <w:r w:rsidRPr="00FE2043">
        <w:t xml:space="preserve">4 zaokružiti na cijeli broj. Kopirajte formulu iz ćelije </w:t>
      </w:r>
      <w:r w:rsidR="00095913" w:rsidRPr="00FE2043">
        <w:t>R</w:t>
      </w:r>
      <w:r w:rsidRPr="00FE2043">
        <w:t xml:space="preserve">4 u raspon ćelija </w:t>
      </w:r>
      <w:r w:rsidR="00095913" w:rsidRPr="00FE2043">
        <w:t>R</w:t>
      </w:r>
      <w:r w:rsidRPr="00FE2043">
        <w:t>5:</w:t>
      </w:r>
      <w:r w:rsidR="00095913" w:rsidRPr="00FE2043">
        <w:t>R</w:t>
      </w:r>
      <w:r w:rsidRPr="00FE2043">
        <w:t>25.</w:t>
      </w:r>
    </w:p>
    <w:p w14:paraId="5E5C67FD" w14:textId="77777777" w:rsidR="000607C2" w:rsidRPr="00FE2043" w:rsidRDefault="004244EF" w:rsidP="007313D2">
      <w:pPr>
        <w:pStyle w:val="-NUMBvjezba"/>
        <w:numPr>
          <w:ilvl w:val="0"/>
          <w:numId w:val="35"/>
        </w:numPr>
      </w:pPr>
      <w:r w:rsidRPr="00FE2043">
        <w:t>U ćeliju C27 unesite formulu kojom ćete prebrojiti učenike u razredu.</w:t>
      </w:r>
    </w:p>
    <w:p w14:paraId="1A0E4980" w14:textId="77777777" w:rsidR="004244EF" w:rsidRPr="00FE2043" w:rsidRDefault="004244EF" w:rsidP="007313D2">
      <w:pPr>
        <w:pStyle w:val="-NUMBvjezba"/>
        <w:numPr>
          <w:ilvl w:val="0"/>
          <w:numId w:val="35"/>
        </w:numPr>
      </w:pPr>
      <w:r w:rsidRPr="00FE2043">
        <w:t xml:space="preserve">U ćeliju C29 unesite formulu za računanje prosječne ocjene razreda iz predmeta </w:t>
      </w:r>
      <w:r w:rsidRPr="00FE2043">
        <w:rPr>
          <w:i/>
        </w:rPr>
        <w:t>Hrvatski</w:t>
      </w:r>
      <w:r w:rsidRPr="00FE2043">
        <w:t>. Kopirajte formulu iz ćelije C29 u raspon ćelija D29:N29.</w:t>
      </w:r>
    </w:p>
    <w:p w14:paraId="31267F41" w14:textId="77777777" w:rsidR="004244EF" w:rsidRPr="00FE2043" w:rsidRDefault="004244EF" w:rsidP="007313D2">
      <w:pPr>
        <w:pStyle w:val="-NUMBvjezba"/>
        <w:numPr>
          <w:ilvl w:val="0"/>
          <w:numId w:val="35"/>
        </w:numPr>
      </w:pPr>
      <w:r w:rsidRPr="00FE2043">
        <w:t xml:space="preserve">U ćeliju C30 unesite formulu kojom ćete prebrojiti učenike koji su ocijenjeni iz predmeta </w:t>
      </w:r>
      <w:r w:rsidRPr="00FE2043">
        <w:rPr>
          <w:i/>
        </w:rPr>
        <w:t>Hrvatski</w:t>
      </w:r>
      <w:r w:rsidRPr="00FE2043">
        <w:t>. Kopirajte formulu iz ćelije C30 u raspon ćelija D30:N30.</w:t>
      </w:r>
    </w:p>
    <w:p w14:paraId="2CECAC98" w14:textId="77777777" w:rsidR="000607C2" w:rsidRPr="00FE2043" w:rsidRDefault="004244EF" w:rsidP="007313D2">
      <w:pPr>
        <w:pStyle w:val="-NUMBvjezba"/>
        <w:numPr>
          <w:ilvl w:val="0"/>
          <w:numId w:val="35"/>
        </w:numPr>
      </w:pPr>
      <w:r w:rsidRPr="00FE2043">
        <w:t>U ćeliju C3</w:t>
      </w:r>
      <w:r w:rsidR="009710C1" w:rsidRPr="00FE2043">
        <w:t>1</w:t>
      </w:r>
      <w:r w:rsidRPr="00FE2043">
        <w:t xml:space="preserve"> unesite formulu koja će ispisati tekst </w:t>
      </w:r>
      <w:r w:rsidR="00C81BFA" w:rsidRPr="00FE2043">
        <w:t>„</w:t>
      </w:r>
      <w:r w:rsidRPr="00FE2043">
        <w:rPr>
          <w:i/>
        </w:rPr>
        <w:t>D</w:t>
      </w:r>
      <w:r w:rsidR="00E13C2A" w:rsidRPr="00FE2043">
        <w:rPr>
          <w:i/>
        </w:rPr>
        <w:t>A</w:t>
      </w:r>
      <w:r w:rsidR="00C81BFA" w:rsidRPr="00FE2043">
        <w:t>“</w:t>
      </w:r>
      <w:r w:rsidRPr="00FE2043">
        <w:t xml:space="preserve"> ako je broj u ćeliji C3</w:t>
      </w:r>
      <w:r w:rsidR="009710C1" w:rsidRPr="00FE2043">
        <w:t>0</w:t>
      </w:r>
      <w:r w:rsidR="00E13C2A" w:rsidRPr="00FE2043">
        <w:t xml:space="preserve"> jednak </w:t>
      </w:r>
      <w:r w:rsidR="009710C1" w:rsidRPr="00FE2043">
        <w:t>broju u ćeliji C27</w:t>
      </w:r>
      <w:r w:rsidR="00E13C2A" w:rsidRPr="00FE2043">
        <w:t xml:space="preserve">, a inače neka ispiše tekst </w:t>
      </w:r>
      <w:r w:rsidR="00C81BFA" w:rsidRPr="00FE2043">
        <w:t>„</w:t>
      </w:r>
      <w:r w:rsidR="00E13C2A" w:rsidRPr="00FE2043">
        <w:rPr>
          <w:i/>
        </w:rPr>
        <w:t>NE</w:t>
      </w:r>
      <w:r w:rsidR="00C81BFA" w:rsidRPr="00FE2043">
        <w:t>“</w:t>
      </w:r>
      <w:r w:rsidR="00E13C2A" w:rsidRPr="00FE2043">
        <w:t>. Kopirajte formulu iz ćelije C3</w:t>
      </w:r>
      <w:r w:rsidR="009710C1" w:rsidRPr="00FE2043">
        <w:t>1</w:t>
      </w:r>
      <w:r w:rsidR="00E13C2A" w:rsidRPr="00FE2043">
        <w:t xml:space="preserve"> u raspon ćelija D3</w:t>
      </w:r>
      <w:r w:rsidR="009710C1" w:rsidRPr="00FE2043">
        <w:t>1</w:t>
      </w:r>
      <w:r w:rsidR="00E13C2A" w:rsidRPr="00FE2043">
        <w:t>:N3</w:t>
      </w:r>
      <w:r w:rsidR="009710C1" w:rsidRPr="00FE2043">
        <w:t>1</w:t>
      </w:r>
      <w:r w:rsidR="00E13C2A" w:rsidRPr="00FE2043">
        <w:t>.</w:t>
      </w:r>
    </w:p>
    <w:p w14:paraId="0EA5FDBE" w14:textId="77777777" w:rsidR="00E13C2A" w:rsidRPr="00FE2043" w:rsidRDefault="004E760F" w:rsidP="007313D2">
      <w:pPr>
        <w:pStyle w:val="-NUMBvjezba"/>
        <w:numPr>
          <w:ilvl w:val="0"/>
          <w:numId w:val="35"/>
        </w:numPr>
      </w:pPr>
      <w:r w:rsidRPr="00FE2043">
        <w:t xml:space="preserve">U radnome listu </w:t>
      </w:r>
      <w:r w:rsidRPr="00FE2043">
        <w:rPr>
          <w:b/>
          <w:i/>
        </w:rPr>
        <w:t>Natjecanje</w:t>
      </w:r>
      <w:r w:rsidRPr="00FE2043">
        <w:t xml:space="preserve"> u ćeliji E5 izračunajte prosječan rezultat natjecatelja </w:t>
      </w:r>
      <w:r w:rsidRPr="00FE2043">
        <w:rPr>
          <w:i/>
        </w:rPr>
        <w:t>Nikole</w:t>
      </w:r>
      <w:r w:rsidRPr="00FE2043">
        <w:t xml:space="preserve"> iz tri pokušaja. Kopirajte formulu iz ćelije E5 u raspon ćelija E6:E13.</w:t>
      </w:r>
    </w:p>
    <w:p w14:paraId="1104102F" w14:textId="77777777" w:rsidR="004E760F" w:rsidRPr="00FE2043" w:rsidRDefault="004E760F" w:rsidP="004E760F">
      <w:pPr>
        <w:pStyle w:val="-NUMBvjezba"/>
      </w:pPr>
      <w:r w:rsidRPr="00FE2043">
        <w:t xml:space="preserve">U ćeliju F5 unesite formulu kojom ćete izračunati najbolji </w:t>
      </w:r>
      <w:r w:rsidR="00A27E74" w:rsidRPr="00FE2043">
        <w:t xml:space="preserve">(najveći) </w:t>
      </w:r>
      <w:r w:rsidR="007C2C6A" w:rsidRPr="00FE2043">
        <w:rPr>
          <w:i/>
        </w:rPr>
        <w:t>Nikolin</w:t>
      </w:r>
      <w:r w:rsidR="007C2C6A" w:rsidRPr="00FE2043">
        <w:t xml:space="preserve"> </w:t>
      </w:r>
      <w:r w:rsidRPr="00FE2043">
        <w:t>rezultat. Kopirajte formulu iz ćelije F5 u raspon ćelija F6:F13.</w:t>
      </w:r>
    </w:p>
    <w:p w14:paraId="63ED8A5A" w14:textId="77777777" w:rsidR="004E760F" w:rsidRPr="00FE2043" w:rsidRDefault="004E760F" w:rsidP="007313D2">
      <w:pPr>
        <w:pStyle w:val="-NUMBvjezba"/>
        <w:numPr>
          <w:ilvl w:val="0"/>
          <w:numId w:val="35"/>
        </w:numPr>
      </w:pPr>
      <w:r w:rsidRPr="00FE2043">
        <w:t xml:space="preserve">U ćeliju G5 unesite formulu kojom ćete izračunati najlošiji </w:t>
      </w:r>
      <w:r w:rsidR="00A27E74" w:rsidRPr="00FE2043">
        <w:t xml:space="preserve">(najmanji) </w:t>
      </w:r>
      <w:r w:rsidR="007C2C6A" w:rsidRPr="00FE2043">
        <w:rPr>
          <w:i/>
        </w:rPr>
        <w:t>Nikolin</w:t>
      </w:r>
      <w:r w:rsidR="007C2C6A" w:rsidRPr="00FE2043">
        <w:t xml:space="preserve"> </w:t>
      </w:r>
      <w:r w:rsidRPr="00FE2043">
        <w:t>rezultat. Kopirajte formulu iz ćelije G5 u raspon ćelija G6:G13.</w:t>
      </w:r>
    </w:p>
    <w:p w14:paraId="2AE19023" w14:textId="77777777" w:rsidR="00C81BFA" w:rsidRPr="00FE2043" w:rsidRDefault="00C81BFA" w:rsidP="007313D2">
      <w:pPr>
        <w:pStyle w:val="-NUMBvjezba"/>
        <w:numPr>
          <w:ilvl w:val="0"/>
          <w:numId w:val="35"/>
        </w:numPr>
      </w:pPr>
      <w:r w:rsidRPr="00FE2043">
        <w:t>U ćeliji F15 prebrojite natjecatelje, u ćeliji F16 izračunajte prosječan rezultat natjecanja, u ćeliji F17 prikažite najbolji rezultat natjecanja, a u F18 najlošiji.</w:t>
      </w:r>
    </w:p>
    <w:p w14:paraId="2A6368B5" w14:textId="77777777" w:rsidR="00C81BFA" w:rsidRPr="00FE2043" w:rsidRDefault="00794D4E" w:rsidP="007313D2">
      <w:pPr>
        <w:pStyle w:val="-NUMBvjezba"/>
        <w:numPr>
          <w:ilvl w:val="0"/>
          <w:numId w:val="35"/>
        </w:numPr>
      </w:pPr>
      <w:r w:rsidRPr="00FE2043">
        <w:t>U ćeliju H5 i</w:t>
      </w:r>
      <w:r w:rsidR="004B7873" w:rsidRPr="00FE2043">
        <w:t>zravn</w:t>
      </w:r>
      <w:r w:rsidRPr="00FE2043">
        <w:t>o</w:t>
      </w:r>
      <w:r w:rsidR="004B7873" w:rsidRPr="00FE2043">
        <w:t xml:space="preserve"> </w:t>
      </w:r>
      <w:r w:rsidRPr="00FE2043">
        <w:t>upišite</w:t>
      </w:r>
      <w:r w:rsidR="00C81BFA" w:rsidRPr="00FE2043">
        <w:t xml:space="preserve"> formulu koja će ispisati tekst „</w:t>
      </w:r>
      <w:r w:rsidR="00C81BFA" w:rsidRPr="00FE2043">
        <w:rPr>
          <w:i/>
        </w:rPr>
        <w:t>Novi svjetski rekord!</w:t>
      </w:r>
      <w:r w:rsidR="00C81BFA" w:rsidRPr="00FE2043">
        <w:t>“ ako je vrijednost u ćeliji F5 veća od 24,5, a inače ostavite ćeliju praznom.</w:t>
      </w:r>
      <w:r w:rsidR="00CA56EE" w:rsidRPr="00FE2043">
        <w:t xml:space="preserve"> Kopirajte formulu </w:t>
      </w:r>
      <w:r w:rsidRPr="00FE2043">
        <w:t>u raspon</w:t>
      </w:r>
      <w:r w:rsidR="00CA56EE" w:rsidRPr="00FE2043">
        <w:t xml:space="preserve"> H6:H13.</w:t>
      </w:r>
    </w:p>
    <w:p w14:paraId="42B4A100" w14:textId="77777777" w:rsidR="00A231F6" w:rsidRPr="00FE2043" w:rsidRDefault="00A231F6" w:rsidP="007313D2">
      <w:pPr>
        <w:pStyle w:val="-NUMBvjezba"/>
        <w:numPr>
          <w:ilvl w:val="0"/>
          <w:numId w:val="35"/>
        </w:numPr>
      </w:pPr>
      <w:r w:rsidRPr="00FE2043">
        <w:t xml:space="preserve">U radnome listu </w:t>
      </w:r>
      <w:r w:rsidRPr="00FE2043">
        <w:rPr>
          <w:b/>
          <w:i/>
        </w:rPr>
        <w:t>Ispravak</w:t>
      </w:r>
      <w:r w:rsidRPr="00FE2043">
        <w:t xml:space="preserve"> ispravite pogreške u formulama.</w:t>
      </w:r>
    </w:p>
    <w:p w14:paraId="26914E26" w14:textId="77777777" w:rsidR="00260DBA" w:rsidRPr="00FE2043" w:rsidRDefault="00E13C2A" w:rsidP="00E13C2A">
      <w:pPr>
        <w:pStyle w:val="-NUMBvjezba"/>
      </w:pPr>
      <w:r w:rsidRPr="00FE2043">
        <w:t>Spremite promjene i zatvorite datoteku.</w:t>
      </w:r>
    </w:p>
    <w:p w14:paraId="2F6FD6C8" w14:textId="77777777" w:rsidR="00E13C2A" w:rsidRPr="00FE2043" w:rsidRDefault="00260DBA" w:rsidP="00EA143D">
      <w:pPr>
        <w:pStyle w:val="1-1-NASLOV"/>
        <w:spacing w:before="0"/>
        <w:ind w:right="-11"/>
      </w:pPr>
      <w:r w:rsidRPr="00FE2043">
        <w:br w:type="page"/>
      </w:r>
      <w:bookmarkStart w:id="117" w:name="_Toc146188117"/>
      <w:r w:rsidR="00B31338" w:rsidRPr="00FE2043">
        <w:lastRenderedPageBreak/>
        <w:t>5</w:t>
      </w:r>
      <w:r w:rsidR="00EA143D" w:rsidRPr="00FE2043">
        <w:t>.</w:t>
      </w:r>
      <w:r w:rsidR="005F0CF2" w:rsidRPr="00FE2043">
        <w:t>6</w:t>
      </w:r>
      <w:r w:rsidR="00EA143D" w:rsidRPr="00FE2043">
        <w:t>. V</w:t>
      </w:r>
      <w:r w:rsidR="00E13C2A" w:rsidRPr="00FE2043">
        <w:t>ježba</w:t>
      </w:r>
      <w:r w:rsidR="00EA143D" w:rsidRPr="00FE2043">
        <w:t>:</w:t>
      </w:r>
      <w:r w:rsidR="00E13C2A" w:rsidRPr="00FE2043">
        <w:t xml:space="preserve"> </w:t>
      </w:r>
      <w:r w:rsidR="00BF3E7A" w:rsidRPr="00FE2043">
        <w:t>Formule i funkcije – ponavljanje</w:t>
      </w:r>
      <w:bookmarkEnd w:id="117"/>
      <w:r w:rsidR="00BF3E7A" w:rsidRPr="00FE2043">
        <w:t xml:space="preserve"> </w:t>
      </w:r>
    </w:p>
    <w:p w14:paraId="708F7B5D" w14:textId="60F3BE5C" w:rsidR="00E13C2A" w:rsidRPr="00FE2043" w:rsidRDefault="00E13C2A" w:rsidP="00CB3586">
      <w:pPr>
        <w:pStyle w:val="-NUMBvjezba"/>
        <w:numPr>
          <w:ilvl w:val="0"/>
          <w:numId w:val="55"/>
        </w:numPr>
      </w:pPr>
      <w:r w:rsidRPr="00FE2043">
        <w:t xml:space="preserve">Otvorite datoteku </w:t>
      </w:r>
      <w:r w:rsidR="0035348D" w:rsidRPr="00FE2043">
        <w:rPr>
          <w:b/>
          <w:i/>
        </w:rPr>
        <w:t>09_Funkcije 2</w:t>
      </w:r>
      <w:r w:rsidRPr="00FE2043">
        <w:rPr>
          <w:b/>
          <w:i/>
        </w:rPr>
        <w:t>.xlsx</w:t>
      </w:r>
      <w:r w:rsidRPr="00FE2043">
        <w:t>.</w:t>
      </w:r>
    </w:p>
    <w:p w14:paraId="4B7C8E47" w14:textId="64E3CA8D" w:rsidR="00EC3B10" w:rsidRPr="00FE2043" w:rsidRDefault="00EC3B10" w:rsidP="00CB3586">
      <w:pPr>
        <w:pStyle w:val="-NUMBvjezba"/>
        <w:numPr>
          <w:ilvl w:val="0"/>
          <w:numId w:val="55"/>
        </w:numPr>
      </w:pPr>
      <w:r w:rsidRPr="00FE2043">
        <w:t xml:space="preserve">U radnome listu </w:t>
      </w:r>
      <w:r w:rsidRPr="00FE2043">
        <w:rPr>
          <w:b/>
          <w:i/>
        </w:rPr>
        <w:t>Tečajna lista</w:t>
      </w:r>
      <w:r w:rsidRPr="00FE2043">
        <w:t xml:space="preserve"> u ćeliji </w:t>
      </w:r>
      <w:r w:rsidR="009F76DC" w:rsidRPr="00FE2043">
        <w:t xml:space="preserve">H5 </w:t>
      </w:r>
      <w:r w:rsidRPr="00FE2043">
        <w:t xml:space="preserve">prikažite tečaj iz ćelije </w:t>
      </w:r>
      <w:r w:rsidR="009F76DC" w:rsidRPr="00FE2043">
        <w:t xml:space="preserve">D5 </w:t>
      </w:r>
      <w:r w:rsidRPr="00FE2043">
        <w:t xml:space="preserve">zaokružen na dvije decimale. Kopirajte formulu iz ćelije </w:t>
      </w:r>
      <w:r w:rsidR="009F76DC" w:rsidRPr="00FE2043">
        <w:t xml:space="preserve">H5 </w:t>
      </w:r>
      <w:r w:rsidRPr="00FE2043">
        <w:t xml:space="preserve">u raspon ćelija </w:t>
      </w:r>
      <w:r w:rsidR="009F76DC" w:rsidRPr="00FE2043">
        <w:t>H6</w:t>
      </w:r>
      <w:r w:rsidRPr="00FE2043">
        <w:t>:</w:t>
      </w:r>
      <w:r w:rsidR="009F76DC" w:rsidRPr="00FE2043">
        <w:t>H17</w:t>
      </w:r>
      <w:r w:rsidR="00FE062E" w:rsidRPr="00FE2043">
        <w:t xml:space="preserve">, a zatim formule iz raspona </w:t>
      </w:r>
      <w:r w:rsidR="009F76DC" w:rsidRPr="00FE2043">
        <w:t>H5</w:t>
      </w:r>
      <w:r w:rsidR="00FE062E" w:rsidRPr="00FE2043">
        <w:t>:</w:t>
      </w:r>
      <w:r w:rsidR="009F76DC" w:rsidRPr="00FE2043">
        <w:t xml:space="preserve">H17 </w:t>
      </w:r>
      <w:r w:rsidR="00FE062E" w:rsidRPr="00FE2043">
        <w:t xml:space="preserve">u raspon </w:t>
      </w:r>
      <w:r w:rsidR="009F76DC" w:rsidRPr="00FE2043">
        <w:t>I5</w:t>
      </w:r>
      <w:r w:rsidR="00FE062E" w:rsidRPr="00FE2043">
        <w:t>:</w:t>
      </w:r>
      <w:r w:rsidR="009F76DC" w:rsidRPr="00FE2043">
        <w:t>J17</w:t>
      </w:r>
      <w:r w:rsidRPr="00FE2043">
        <w:t>.</w:t>
      </w:r>
    </w:p>
    <w:p w14:paraId="365BBF2C" w14:textId="77777777" w:rsidR="00DE0122" w:rsidRPr="00FE2043" w:rsidRDefault="00DE0122" w:rsidP="00DE0122">
      <w:pPr>
        <w:pStyle w:val="-NUMBvjezba"/>
        <w:numPr>
          <w:ilvl w:val="0"/>
          <w:numId w:val="55"/>
        </w:numPr>
      </w:pPr>
      <w:r w:rsidRPr="00FE2043">
        <w:t xml:space="preserve">U radnome listu </w:t>
      </w:r>
      <w:r w:rsidRPr="00FE2043">
        <w:rPr>
          <w:b/>
          <w:bCs/>
          <w:i/>
          <w:iCs/>
        </w:rPr>
        <w:t>Vozila</w:t>
      </w:r>
      <w:r w:rsidRPr="00FE2043">
        <w:t xml:space="preserve"> popunite prazne ćelije tablice potrebnim formulama i funkcijama.</w:t>
      </w:r>
    </w:p>
    <w:p w14:paraId="78C1CEFA" w14:textId="77777777" w:rsidR="00DE0122" w:rsidRPr="00FE2043" w:rsidRDefault="00DE0122" w:rsidP="00DE0122">
      <w:pPr>
        <w:pStyle w:val="-NUMBvjezba"/>
        <w:numPr>
          <w:ilvl w:val="0"/>
          <w:numId w:val="35"/>
        </w:numPr>
      </w:pPr>
      <w:r w:rsidRPr="00FE2043">
        <w:t xml:space="preserve">U radnome listu </w:t>
      </w:r>
      <w:r w:rsidRPr="00FE2043">
        <w:rPr>
          <w:b/>
          <w:bCs/>
          <w:i/>
          <w:iCs/>
        </w:rPr>
        <w:t>Županije-prosjek</w:t>
      </w:r>
      <w:r w:rsidRPr="00FE2043">
        <w:t xml:space="preserve"> izračunajte redak „</w:t>
      </w:r>
      <w:r w:rsidRPr="00FE2043">
        <w:rPr>
          <w:i/>
          <w:iCs/>
        </w:rPr>
        <w:t>UKUPNO</w:t>
      </w:r>
      <w:r w:rsidRPr="00FE2043">
        <w:rPr>
          <w:iCs/>
        </w:rPr>
        <w:t>“</w:t>
      </w:r>
      <w:r w:rsidRPr="00FE2043">
        <w:t xml:space="preserve"> u obje tablice.</w:t>
      </w:r>
    </w:p>
    <w:p w14:paraId="3E2E3E69" w14:textId="77777777" w:rsidR="00DE0122" w:rsidRPr="00FE2043" w:rsidRDefault="00DE0122" w:rsidP="00DE0122">
      <w:pPr>
        <w:pStyle w:val="-NUMBvjezba"/>
        <w:numPr>
          <w:ilvl w:val="0"/>
          <w:numId w:val="35"/>
        </w:numPr>
      </w:pPr>
      <w:r w:rsidRPr="00FE2043">
        <w:t>Na odgovarajućem mjestu u prvoj tablici (prema broju županije) umetnite retke i zalijepite podatke za županije iz druge tablice.</w:t>
      </w:r>
    </w:p>
    <w:p w14:paraId="0F1D2A13" w14:textId="77777777" w:rsidR="00DE0122" w:rsidRPr="00FE2043" w:rsidRDefault="00DE0122" w:rsidP="00DE0122">
      <w:pPr>
        <w:pStyle w:val="-NUMBvjezba"/>
        <w:numPr>
          <w:ilvl w:val="0"/>
          <w:numId w:val="35"/>
        </w:numPr>
      </w:pPr>
      <w:r w:rsidRPr="00FE2043">
        <w:t>Provjerite formulu u retku „</w:t>
      </w:r>
      <w:r w:rsidRPr="00FE2043">
        <w:rPr>
          <w:i/>
          <w:iCs/>
        </w:rPr>
        <w:t>UKUPNO</w:t>
      </w:r>
      <w:r w:rsidRPr="00FE2043">
        <w:rPr>
          <w:iCs/>
        </w:rPr>
        <w:t>“</w:t>
      </w:r>
      <w:r w:rsidRPr="00FE2043">
        <w:t xml:space="preserve"> u prvoj tablici i ako je potrebno, ispravite je kako bi zbrojila vrijednosti svih županija.</w:t>
      </w:r>
    </w:p>
    <w:p w14:paraId="046B1E6D" w14:textId="51A6DC62" w:rsidR="00A947B7" w:rsidRPr="00FE2043" w:rsidRDefault="00EC3B10" w:rsidP="00CB3586">
      <w:pPr>
        <w:pStyle w:val="-NUMBvjezba"/>
        <w:numPr>
          <w:ilvl w:val="0"/>
          <w:numId w:val="55"/>
        </w:numPr>
      </w:pPr>
      <w:r w:rsidRPr="00FE2043">
        <w:t xml:space="preserve">U radnome listu </w:t>
      </w:r>
      <w:r w:rsidRPr="00FE2043">
        <w:rPr>
          <w:b/>
          <w:i/>
        </w:rPr>
        <w:t>Zaposleni</w:t>
      </w:r>
      <w:r w:rsidRPr="00FE2043">
        <w:t xml:space="preserve"> </w:t>
      </w:r>
      <w:r w:rsidR="00A947B7" w:rsidRPr="00FE2043">
        <w:t>u ćeliju B5 upišite formulu kojom ćete zbrojiti vrijednosti svih grana djelatnosti. Grane djelatnosti</w:t>
      </w:r>
      <w:r w:rsidR="00A26236" w:rsidRPr="00FE2043">
        <w:t>, njih 21</w:t>
      </w:r>
      <w:r w:rsidR="00A947B7" w:rsidRPr="00FE2043">
        <w:t>, uz naziv, prepoznaju se po slovima abecede: A, B, C, D, …, U.</w:t>
      </w:r>
    </w:p>
    <w:p w14:paraId="1C7AECE7" w14:textId="77777777" w:rsidR="00A26236" w:rsidRPr="00FE2043" w:rsidRDefault="00A26236" w:rsidP="00CB3586">
      <w:pPr>
        <w:pStyle w:val="-NUMBvjezba"/>
        <w:numPr>
          <w:ilvl w:val="0"/>
          <w:numId w:val="55"/>
        </w:numPr>
      </w:pPr>
      <w:r w:rsidRPr="00FE2043">
        <w:t>Formulu iz ćelije B5 kopirajte u ćelije D5 i F5.</w:t>
      </w:r>
    </w:p>
    <w:p w14:paraId="32DF2153" w14:textId="0DD537E5" w:rsidR="00EC3B10" w:rsidRPr="00FE2043" w:rsidRDefault="00A947B7" w:rsidP="00CB3586">
      <w:pPr>
        <w:pStyle w:val="-NUMBvjezba"/>
        <w:numPr>
          <w:ilvl w:val="0"/>
          <w:numId w:val="55"/>
        </w:numPr>
      </w:pPr>
      <w:r w:rsidRPr="00FE2043">
        <w:t>U</w:t>
      </w:r>
      <w:r w:rsidR="00EC3B10" w:rsidRPr="00FE2043">
        <w:t xml:space="preserve"> ćeliju C6 upišite formulu (uporabite apsolutnu adresu za jednu ćeliju) kojom ćete izračunati postotak udjela vrijednosti ćelije B6 u vrijednosti ćelije B5.</w:t>
      </w:r>
      <w:r w:rsidR="006B60AF" w:rsidRPr="00FE2043">
        <w:t xml:space="preserve"> Kopirajte formulu iz ćelije C6 u raspon ćelija C7:</w:t>
      </w:r>
      <w:r w:rsidR="002A0828" w:rsidRPr="00FE2043">
        <w:t>C114</w:t>
      </w:r>
      <w:r w:rsidR="006B60AF" w:rsidRPr="00FE2043">
        <w:t>.</w:t>
      </w:r>
    </w:p>
    <w:p w14:paraId="350E4AF7" w14:textId="77777777" w:rsidR="006B60AF" w:rsidRPr="00FE2043" w:rsidRDefault="006B60AF" w:rsidP="00CB3586">
      <w:pPr>
        <w:pStyle w:val="-NUMBvjezba"/>
        <w:numPr>
          <w:ilvl w:val="0"/>
          <w:numId w:val="55"/>
        </w:numPr>
      </w:pPr>
      <w:r w:rsidRPr="00FE2043">
        <w:t>Iste izračune, kao u prethodnome zadatku, napravite i u stupcima E i G.</w:t>
      </w:r>
    </w:p>
    <w:p w14:paraId="005EA918" w14:textId="66DB66FA" w:rsidR="006B60AF" w:rsidRPr="00FE2043" w:rsidRDefault="006B60AF" w:rsidP="00CB3586">
      <w:pPr>
        <w:pStyle w:val="-NUMBvjezba"/>
        <w:numPr>
          <w:ilvl w:val="0"/>
          <w:numId w:val="55"/>
        </w:numPr>
      </w:pPr>
      <w:r w:rsidRPr="00FE2043">
        <w:t xml:space="preserve">U ćeliju H5 unesite formulu kojom ćete </w:t>
      </w:r>
      <w:r w:rsidR="002A0828" w:rsidRPr="00FE2043">
        <w:t xml:space="preserve">od vrijednosti ćelije F5 </w:t>
      </w:r>
      <w:r w:rsidRPr="00FE2043">
        <w:t xml:space="preserve">oduzeti vrijednost ćelije B5. Kopirajte formulu iz ćelije H5 </w:t>
      </w:r>
      <w:r w:rsidR="00AD20B9" w:rsidRPr="00FE2043">
        <w:t>u raspon ćelija H6:</w:t>
      </w:r>
      <w:r w:rsidR="002A0828" w:rsidRPr="00FE2043">
        <w:t>H114</w:t>
      </w:r>
      <w:r w:rsidR="00AD20B9" w:rsidRPr="00FE2043">
        <w:t>.</w:t>
      </w:r>
    </w:p>
    <w:p w14:paraId="4A89BC82" w14:textId="579A472C" w:rsidR="00AD20B9" w:rsidRPr="00FE2043" w:rsidRDefault="00AD20B9" w:rsidP="00CB3586">
      <w:pPr>
        <w:pStyle w:val="-NUMBvjezba"/>
        <w:numPr>
          <w:ilvl w:val="0"/>
          <w:numId w:val="55"/>
        </w:numPr>
      </w:pPr>
      <w:r w:rsidRPr="00FE2043">
        <w:t xml:space="preserve">U ćeliju J5 unesite formulu kojom ćete </w:t>
      </w:r>
      <w:r w:rsidR="002A0828" w:rsidRPr="00FE2043">
        <w:t xml:space="preserve">od vrijednosti ćelije F5 </w:t>
      </w:r>
      <w:r w:rsidRPr="00FE2043">
        <w:t>oduzeti vrijednost ćelije D5. Kopirajte formulu iz ćelije J5 u raspon ćelija J6:</w:t>
      </w:r>
      <w:r w:rsidR="002A0828" w:rsidRPr="00FE2043">
        <w:t>J114</w:t>
      </w:r>
      <w:r w:rsidRPr="00FE2043">
        <w:t>.</w:t>
      </w:r>
    </w:p>
    <w:p w14:paraId="2111A950" w14:textId="2561498F" w:rsidR="00AD20B9" w:rsidRPr="00FE2043" w:rsidRDefault="00AD20B9" w:rsidP="00CB3586">
      <w:pPr>
        <w:pStyle w:val="-NUMBvjezba"/>
        <w:numPr>
          <w:ilvl w:val="0"/>
          <w:numId w:val="55"/>
        </w:numPr>
      </w:pPr>
      <w:r w:rsidRPr="00FE2043">
        <w:t>U ćeliju I5 unesite formulu kojom ćete izračunati indeks vrijednosti ćelije F5 u odnosu na vrijednost ćelije B5. Kopirajte formulu iz ćelije I5 u raspon ćelija I6:</w:t>
      </w:r>
      <w:r w:rsidR="002A0828" w:rsidRPr="00FE2043">
        <w:t>I114</w:t>
      </w:r>
      <w:r w:rsidRPr="00FE2043">
        <w:t>.</w:t>
      </w:r>
    </w:p>
    <w:p w14:paraId="3D991B02" w14:textId="3ACC59B9" w:rsidR="00AD20B9" w:rsidRPr="00FE2043" w:rsidRDefault="00AD20B9" w:rsidP="00CB3586">
      <w:pPr>
        <w:pStyle w:val="-NUMBvjezba"/>
        <w:numPr>
          <w:ilvl w:val="0"/>
          <w:numId w:val="55"/>
        </w:numPr>
      </w:pPr>
      <w:r w:rsidRPr="00FE2043">
        <w:t xml:space="preserve">U ćeliji K5 napravite isti proračun, indeks vrijednosti ćelije F5 u odnosu na vrijednost ćelije </w:t>
      </w:r>
      <w:r w:rsidR="00273FC1" w:rsidRPr="00FE2043">
        <w:t>D</w:t>
      </w:r>
      <w:r w:rsidRPr="00FE2043">
        <w:t xml:space="preserve">5. Kopirajte formulu iz ćelije </w:t>
      </w:r>
      <w:r w:rsidR="00273FC1" w:rsidRPr="00FE2043">
        <w:t>K</w:t>
      </w:r>
      <w:r w:rsidRPr="00FE2043">
        <w:t xml:space="preserve">5 u raspon ćelija </w:t>
      </w:r>
      <w:r w:rsidR="00273FC1" w:rsidRPr="00FE2043">
        <w:t>K</w:t>
      </w:r>
      <w:r w:rsidRPr="00FE2043">
        <w:t>6:</w:t>
      </w:r>
      <w:r w:rsidR="002A0828" w:rsidRPr="00FE2043">
        <w:t>K114</w:t>
      </w:r>
      <w:r w:rsidRPr="00FE2043">
        <w:t>.</w:t>
      </w:r>
    </w:p>
    <w:p w14:paraId="35ADF75D" w14:textId="72F5DFCD" w:rsidR="00273FC1" w:rsidRDefault="00273FC1" w:rsidP="00CB3586">
      <w:pPr>
        <w:pStyle w:val="-NUMBvjezba"/>
        <w:numPr>
          <w:ilvl w:val="0"/>
          <w:numId w:val="55"/>
        </w:numPr>
      </w:pPr>
      <w:r w:rsidRPr="00FE2043">
        <w:t xml:space="preserve">Neke ćelije stupaca I i K prikazuju </w:t>
      </w:r>
      <w:r w:rsidR="00BD7139" w:rsidRPr="00FE2043">
        <w:t>po</w:t>
      </w:r>
      <w:r w:rsidRPr="00FE2043">
        <w:t xml:space="preserve">grešku formule #DIJ/0! zato što su u nekim ćelijama stupaca B i D nule. Doradite formule u ćelijama I5 i K5 tako da se izračun indeksa </w:t>
      </w:r>
      <w:r w:rsidR="003A7EA4" w:rsidRPr="00FE2043">
        <w:t xml:space="preserve">izvrši </w:t>
      </w:r>
      <w:r w:rsidRPr="00FE2043">
        <w:t xml:space="preserve">ako je vrijednost u ćeliji B5 (odnosno u ćeliji D5) veća od nule, a inače </w:t>
      </w:r>
      <w:r w:rsidR="003A7EA4" w:rsidRPr="00FE2043">
        <w:t>(</w:t>
      </w:r>
      <w:r w:rsidR="008A381D" w:rsidRPr="00FE2043">
        <w:t xml:space="preserve">ako je </w:t>
      </w:r>
      <w:r w:rsidR="003A7EA4" w:rsidRPr="00FE2043">
        <w:t xml:space="preserve">jednaka nuli) </w:t>
      </w:r>
      <w:r w:rsidRPr="00FE2043">
        <w:t xml:space="preserve">ispiše </w:t>
      </w:r>
      <w:r w:rsidR="00F45CAB" w:rsidRPr="00FE2043">
        <w:t>povlaka</w:t>
      </w:r>
      <w:r w:rsidRPr="00FE2043">
        <w:t xml:space="preserve"> (-). </w:t>
      </w:r>
      <w:r w:rsidR="003A7EA4" w:rsidRPr="00FE2043">
        <w:t>Ponovno kopirajte formule iz ćelija I5 i F5 u raspon ćelija I6:</w:t>
      </w:r>
      <w:r w:rsidR="002A0828" w:rsidRPr="00FE2043">
        <w:t>I114</w:t>
      </w:r>
      <w:r w:rsidR="003A7EA4" w:rsidRPr="00FE2043">
        <w:t>, odnosno K6:</w:t>
      </w:r>
      <w:r w:rsidR="002A0828" w:rsidRPr="00FE2043">
        <w:t>K114</w:t>
      </w:r>
      <w:r w:rsidR="003A7EA4" w:rsidRPr="00FE2043">
        <w:t>.</w:t>
      </w:r>
    </w:p>
    <w:p w14:paraId="0AD96B81" w14:textId="77777777" w:rsidR="00004C50" w:rsidRDefault="00004C50" w:rsidP="00004C50">
      <w:pPr>
        <w:pStyle w:val="-NUMBvjezba"/>
        <w:numPr>
          <w:ilvl w:val="0"/>
          <w:numId w:val="0"/>
        </w:numPr>
        <w:ind w:left="709" w:hanging="312"/>
      </w:pPr>
    </w:p>
    <w:p w14:paraId="7107B5D2" w14:textId="67E2B3B7" w:rsidR="00004C50" w:rsidRPr="00FE2043" w:rsidRDefault="00004C50" w:rsidP="00137680">
      <w:pPr>
        <w:pStyle w:val="-NUMBvjezba"/>
        <w:numPr>
          <w:ilvl w:val="0"/>
          <w:numId w:val="0"/>
        </w:numPr>
        <w:ind w:left="709" w:hanging="312"/>
        <w:jc w:val="right"/>
      </w:pPr>
      <w:r>
        <w:t>Nastavak na sljedećoj stranici.</w:t>
      </w:r>
    </w:p>
    <w:p w14:paraId="412977E3" w14:textId="77777777" w:rsidR="00784C10" w:rsidRPr="00FE2043" w:rsidRDefault="000B21A3" w:rsidP="007313D2">
      <w:pPr>
        <w:pStyle w:val="-NUMBvjezba"/>
        <w:numPr>
          <w:ilvl w:val="0"/>
          <w:numId w:val="35"/>
        </w:numPr>
      </w:pPr>
      <w:r w:rsidRPr="00FE2043">
        <w:br w:type="page"/>
      </w:r>
      <w:r w:rsidR="00847AC3" w:rsidRPr="00FE2043">
        <w:lastRenderedPageBreak/>
        <w:t>U radnom</w:t>
      </w:r>
      <w:r w:rsidR="00541901" w:rsidRPr="00FE2043">
        <w:t>e</w:t>
      </w:r>
      <w:r w:rsidR="00847AC3" w:rsidRPr="00FE2043">
        <w:t xml:space="preserve"> listu </w:t>
      </w:r>
      <w:r w:rsidR="00847AC3" w:rsidRPr="00FE2043">
        <w:rPr>
          <w:b/>
          <w:i/>
        </w:rPr>
        <w:t>Trajanje nezap-struktura</w:t>
      </w:r>
      <w:r w:rsidR="00847AC3" w:rsidRPr="00FE2043">
        <w:t xml:space="preserve"> popunite praznu tablicu formulama </w:t>
      </w:r>
      <w:r w:rsidR="00AE0CEA" w:rsidRPr="00FE2043">
        <w:t>rabeći</w:t>
      </w:r>
      <w:r w:rsidR="00847AC3" w:rsidRPr="00FE2043">
        <w:t xml:space="preserve"> </w:t>
      </w:r>
      <w:r w:rsidR="00B55AEE" w:rsidRPr="00FE2043">
        <w:t>apsolutne</w:t>
      </w:r>
      <w:r w:rsidR="00847AC3" w:rsidRPr="00FE2043">
        <w:t xml:space="preserve"> adrese</w:t>
      </w:r>
      <w:r w:rsidR="002D004B" w:rsidRPr="00FE2043">
        <w:t xml:space="preserve">. </w:t>
      </w:r>
    </w:p>
    <w:p w14:paraId="6EE92750" w14:textId="21379114" w:rsidR="008678F4" w:rsidRPr="00FE2043" w:rsidRDefault="002D004B" w:rsidP="00784C10">
      <w:pPr>
        <w:pStyle w:val="-NUMBvjezba"/>
        <w:numPr>
          <w:ilvl w:val="0"/>
          <w:numId w:val="0"/>
        </w:numPr>
        <w:ind w:left="709"/>
      </w:pPr>
      <w:r w:rsidRPr="00FE2043">
        <w:t xml:space="preserve">Izračunajte strukturu nezaposlenih osoba (%) prema trajanju nezaposlenosti za svaku </w:t>
      </w:r>
      <w:r w:rsidR="00B44E53" w:rsidRPr="00FE2043">
        <w:t>razinu obrazovanja</w:t>
      </w:r>
      <w:r w:rsidRPr="00FE2043">
        <w:t xml:space="preserve">. </w:t>
      </w:r>
    </w:p>
    <w:p w14:paraId="01961ED4" w14:textId="7474A1BD" w:rsidR="002D004B" w:rsidRPr="00FE2043" w:rsidRDefault="002D004B" w:rsidP="00784C10">
      <w:pPr>
        <w:pStyle w:val="-NUMBvjezba"/>
        <w:numPr>
          <w:ilvl w:val="0"/>
          <w:numId w:val="0"/>
        </w:numPr>
        <w:ind w:left="709"/>
      </w:pPr>
      <w:r w:rsidRPr="00FE2043">
        <w:t>N</w:t>
      </w:r>
      <w:r w:rsidR="008678F4" w:rsidRPr="00FE2043">
        <w:t xml:space="preserve">a </w:t>
      </w:r>
      <w:r w:rsidRPr="00FE2043">
        <w:t>pr</w:t>
      </w:r>
      <w:r w:rsidR="008678F4" w:rsidRPr="00FE2043">
        <w:t>imjer,</w:t>
      </w:r>
      <w:r w:rsidRPr="00FE2043">
        <w:t xml:space="preserve"> u stupcu „</w:t>
      </w:r>
      <w:r w:rsidRPr="00FE2043">
        <w:rPr>
          <w:i/>
        </w:rPr>
        <w:t>Ukupno</w:t>
      </w:r>
      <w:r w:rsidRPr="00FE2043">
        <w:t>“ (stupac B) koliki je postotak osoba s trajanjem nezaposlenosti do 3 mjeseca, zatim koliki je postotak osoba s trajanjem od 3 do 6 mjeseci itd. Zatim u stupc</w:t>
      </w:r>
      <w:r w:rsidR="00B44E53" w:rsidRPr="00FE2043">
        <w:t>u</w:t>
      </w:r>
      <w:r w:rsidRPr="00FE2043">
        <w:t xml:space="preserve"> C koliki </w:t>
      </w:r>
      <w:r w:rsidR="00B44E53" w:rsidRPr="00FE2043">
        <w:t xml:space="preserve">je udio </w:t>
      </w:r>
      <w:r w:rsidRPr="00FE2043">
        <w:t>osoba za svaku skupinu trajanja nezaposlenosti itd.</w:t>
      </w:r>
    </w:p>
    <w:p w14:paraId="77295ABE" w14:textId="33254914" w:rsidR="006F5221" w:rsidRPr="00FE2043" w:rsidRDefault="005C6F19" w:rsidP="007313D2">
      <w:pPr>
        <w:pStyle w:val="-NUMBvjezba"/>
        <w:widowControl/>
        <w:numPr>
          <w:ilvl w:val="0"/>
          <w:numId w:val="35"/>
        </w:numPr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8714202" wp14:editId="72A97654">
                <wp:simplePos x="0" y="0"/>
                <wp:positionH relativeFrom="column">
                  <wp:posOffset>-1903095</wp:posOffset>
                </wp:positionH>
                <wp:positionV relativeFrom="paragraph">
                  <wp:posOffset>5080</wp:posOffset>
                </wp:positionV>
                <wp:extent cx="1619885" cy="1760855"/>
                <wp:effectExtent l="0" t="0" r="18415" b="10795"/>
                <wp:wrapNone/>
                <wp:docPr id="324296182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76085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989FDC" w14:textId="77777777" w:rsidR="005C6F19" w:rsidRPr="007D1ACC" w:rsidRDefault="005C6F19" w:rsidP="005C6F19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D1ACC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5AF70278" w14:textId="54D590EC" w:rsidR="005C6F19" w:rsidRPr="007D1ACC" w:rsidRDefault="005C6F19" w:rsidP="005C6F19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3B18A6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Verižni indeks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je</w:t>
                            </w:r>
                            <w:r w:rsidRPr="005C6F1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relativni broj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6F19">
                              <w:rPr>
                                <w:rFonts w:cs="Arial"/>
                                <w:sz w:val="18"/>
                                <w:szCs w:val="18"/>
                              </w:rPr>
                              <w:t>koji pokazuje promjene stanja pojave u uzastopnim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6F19">
                              <w:rPr>
                                <w:rFonts w:cs="Arial"/>
                                <w:sz w:val="18"/>
                                <w:szCs w:val="18"/>
                              </w:rPr>
                              <w:t>razdobljima, odnosno pokazuju koliko se vrijednost pojave u jednom razdoblju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6F19">
                              <w:rPr>
                                <w:rFonts w:cs="Arial"/>
                                <w:sz w:val="18"/>
                                <w:szCs w:val="18"/>
                              </w:rPr>
                              <w:t>promijenila u odnosu na prethodno razdoblje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14202" id="Rectangle 785" o:spid="_x0000_s1113" style="position:absolute;left:0;text-align:left;margin-left:-149.85pt;margin-top:.4pt;width:127.55pt;height:138.6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" filled="f" fillcolor="#ddd" strokeweight=".25pt">
                <v:fill opacity="32896f"/>
                <v:textbox inset=",2.5mm">
                  <w:txbxContent>
                    <w:p w14:paraId="0B989FDC" w14:textId="77777777" w:rsidR="005C6F19" w:rsidRPr="007D1ACC" w:rsidRDefault="005C6F19" w:rsidP="005C6F19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7D1ACC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5AF70278" w14:textId="54D590EC" w:rsidR="005C6F19" w:rsidRPr="007D1ACC" w:rsidRDefault="005C6F19" w:rsidP="005C6F19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3B18A6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Verižni indeks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je</w:t>
                      </w:r>
                      <w:r w:rsidRPr="005C6F19">
                        <w:rPr>
                          <w:rFonts w:cs="Arial"/>
                          <w:sz w:val="18"/>
                          <w:szCs w:val="18"/>
                        </w:rPr>
                        <w:t xml:space="preserve"> relativni broj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5C6F19">
                        <w:rPr>
                          <w:rFonts w:cs="Arial"/>
                          <w:sz w:val="18"/>
                          <w:szCs w:val="18"/>
                        </w:rPr>
                        <w:t>koji pokazuje promjene stanja pojave u uzastopnim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5C6F19">
                        <w:rPr>
                          <w:rFonts w:cs="Arial"/>
                          <w:sz w:val="18"/>
                          <w:szCs w:val="18"/>
                        </w:rPr>
                        <w:t>razdobljima, odnosno pokazuju koliko se vrijednost pojave u jednom razdoblju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5C6F19">
                        <w:rPr>
                          <w:rFonts w:cs="Arial"/>
                          <w:sz w:val="18"/>
                          <w:szCs w:val="18"/>
                        </w:rPr>
                        <w:t>promijenila u odnosu na prethodno razdoblje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784C10" w:rsidRPr="00FE2043">
        <w:t>U</w:t>
      </w:r>
      <w:r w:rsidR="00F13282" w:rsidRPr="00FE2043">
        <w:t xml:space="preserve"> </w:t>
      </w:r>
      <w:r w:rsidR="00784C10" w:rsidRPr="00FE2043">
        <w:t xml:space="preserve">ćeliju </w:t>
      </w:r>
      <w:r w:rsidR="00F13282" w:rsidRPr="00FE2043">
        <w:t>B21 upišite formulu kojom ćete zbrojiti vrijednosti u rasponu ćelija B14:B20. Rezultat bi trebao biti 100,0. Kopirajte formulu iz ćelije B21 u raspon ćelija C21:H21.</w:t>
      </w:r>
    </w:p>
    <w:p w14:paraId="088B1FEB" w14:textId="77777777" w:rsidR="002D004B" w:rsidRPr="00FE2043" w:rsidRDefault="00F13282" w:rsidP="007313D2">
      <w:pPr>
        <w:pStyle w:val="-NUMBvjezba"/>
        <w:numPr>
          <w:ilvl w:val="0"/>
          <w:numId w:val="35"/>
        </w:numPr>
      </w:pPr>
      <w:r w:rsidRPr="00FE2043">
        <w:t xml:space="preserve">U radnome listu </w:t>
      </w:r>
      <w:r w:rsidRPr="00FE2043">
        <w:rPr>
          <w:b/>
          <w:i/>
        </w:rPr>
        <w:t>Dopunski 1</w:t>
      </w:r>
      <w:r w:rsidRPr="00FE2043">
        <w:t xml:space="preserve"> </w:t>
      </w:r>
      <w:r w:rsidR="006C1E6C" w:rsidRPr="00FE2043">
        <w:t>u ćelij</w:t>
      </w:r>
      <w:r w:rsidR="000A3848" w:rsidRPr="00FE2043">
        <w:t>u</w:t>
      </w:r>
      <w:r w:rsidR="006C1E6C" w:rsidRPr="00FE2043">
        <w:t xml:space="preserve"> B13</w:t>
      </w:r>
      <w:r w:rsidRPr="00FE2043">
        <w:t xml:space="preserve"> </w:t>
      </w:r>
      <w:r w:rsidR="006C1E6C" w:rsidRPr="00FE2043">
        <w:t>upišite formulu kojom ćete zbrojiti vrijednosti iz raspona B3:B12. Kopirajte formulu iz ćelije B13 u raspon ćelija C13:F13.</w:t>
      </w:r>
    </w:p>
    <w:p w14:paraId="5C5420CF" w14:textId="6FBFB671" w:rsidR="006C1E6C" w:rsidRPr="00FE2043" w:rsidRDefault="006C1E6C" w:rsidP="007313D2">
      <w:pPr>
        <w:pStyle w:val="-NUMBvjezba"/>
        <w:numPr>
          <w:ilvl w:val="0"/>
          <w:numId w:val="35"/>
        </w:numPr>
      </w:pPr>
      <w:r w:rsidRPr="00FE2043">
        <w:t>U ćeliju B17 unesite formulu kojom ćete izračunati verižni indeks za vrijednost iz ćelije C3 u odnosu na vrijednost iz ćelije B3. Kopirajte formulu iz ćelije B17 u raspon ćelija B17:E27.</w:t>
      </w:r>
    </w:p>
    <w:p w14:paraId="227B8602" w14:textId="01DAAD9C" w:rsidR="006C1E6C" w:rsidRPr="00FE2043" w:rsidRDefault="006C1E6C" w:rsidP="007313D2">
      <w:pPr>
        <w:pStyle w:val="-NUMBvjezba"/>
        <w:numPr>
          <w:ilvl w:val="0"/>
          <w:numId w:val="35"/>
        </w:numPr>
      </w:pPr>
      <w:r w:rsidRPr="00FE2043">
        <w:t xml:space="preserve">U ćeliji B31 izračunajte indeks na bazi </w:t>
      </w:r>
      <w:r w:rsidR="00E024A2" w:rsidRPr="00FE2043">
        <w:t>2018</w:t>
      </w:r>
      <w:r w:rsidRPr="00FE2043">
        <w:t xml:space="preserve">. godine. Unesite formulu kojom ćete izračunati indeks vrijednosti u ćeliji </w:t>
      </w:r>
      <w:r w:rsidR="000A3848" w:rsidRPr="00FE2043">
        <w:t>C3 u odnosu na vrijednost ćelije B3. Kopirajte formulu iz ćelije B31 u raspon ćelija B3</w:t>
      </w:r>
      <w:r w:rsidR="00D62233" w:rsidRPr="00FE2043">
        <w:t>2</w:t>
      </w:r>
      <w:r w:rsidR="000A3848" w:rsidRPr="00FE2043">
        <w:t xml:space="preserve">:B41. </w:t>
      </w:r>
    </w:p>
    <w:p w14:paraId="77D0C846" w14:textId="3C062DD1" w:rsidR="000A3848" w:rsidRPr="00FE2043" w:rsidRDefault="000A3848" w:rsidP="000A3848">
      <w:pPr>
        <w:pStyle w:val="-NUMBvjezba"/>
        <w:numPr>
          <w:ilvl w:val="0"/>
          <w:numId w:val="0"/>
        </w:numPr>
        <w:ind w:left="709"/>
      </w:pPr>
      <w:r w:rsidRPr="00FE2043">
        <w:t xml:space="preserve">Za ostale godine ponavljajte postupak </w:t>
      </w:r>
      <w:r w:rsidR="00794D4E" w:rsidRPr="00FE2043">
        <w:t xml:space="preserve">(indeks ostalih godina je također na bazi </w:t>
      </w:r>
      <w:r w:rsidR="00266E20" w:rsidRPr="00FE2043">
        <w:t>2018</w:t>
      </w:r>
      <w:r w:rsidR="00794D4E" w:rsidRPr="00FE2043">
        <w:t xml:space="preserve">.) </w:t>
      </w:r>
      <w:r w:rsidRPr="00FE2043">
        <w:t>ili ako u formuli u ćeliji B31 rabite miješanu adresu, kopirajte formulu na ostale ćelije tablice.</w:t>
      </w:r>
    </w:p>
    <w:p w14:paraId="1FA0258F" w14:textId="77777777" w:rsidR="000A3848" w:rsidRPr="00FE2043" w:rsidRDefault="000A3848" w:rsidP="007313D2">
      <w:pPr>
        <w:pStyle w:val="-NUMBvjezba"/>
        <w:numPr>
          <w:ilvl w:val="0"/>
          <w:numId w:val="35"/>
        </w:numPr>
      </w:pPr>
      <w:r w:rsidRPr="00FE2043">
        <w:t xml:space="preserve">U radnome listu </w:t>
      </w:r>
      <w:r w:rsidRPr="00FE2043">
        <w:rPr>
          <w:b/>
          <w:i/>
        </w:rPr>
        <w:t>Dopunski 2</w:t>
      </w:r>
      <w:r w:rsidRPr="00FE2043">
        <w:t xml:space="preserve"> u ćeliji B25 </w:t>
      </w:r>
      <w:r w:rsidR="006C2E94" w:rsidRPr="00FE2043">
        <w:t>unesite formulu kojom ćete zbrojiti vrijednosti iz raspona ćelija B4:B24. Kopirajte formulu iz ćelije B25 u ćelije C25, E25 i G25.</w:t>
      </w:r>
    </w:p>
    <w:p w14:paraId="5DCDA9CD" w14:textId="77777777" w:rsidR="006C2E94" w:rsidRPr="00FE2043" w:rsidRDefault="006C2E94" w:rsidP="007313D2">
      <w:pPr>
        <w:pStyle w:val="-NUMBvjezba"/>
        <w:numPr>
          <w:ilvl w:val="0"/>
          <w:numId w:val="35"/>
        </w:numPr>
      </w:pPr>
      <w:r w:rsidRPr="00FE2043">
        <w:t>U ćeliju D4 unesite formulu kojom ćete izračunati udio žena u ukupnoj nezaposlenosti zapisanoj u ćeliji B4. Dobivenu formulu kopirajte u raspon ćelija D5:D25.</w:t>
      </w:r>
    </w:p>
    <w:p w14:paraId="35F808EC" w14:textId="77777777" w:rsidR="006C2E94" w:rsidRPr="00FE2043" w:rsidRDefault="006C2E94" w:rsidP="007313D2">
      <w:pPr>
        <w:pStyle w:val="-NUMBvjezba"/>
        <w:numPr>
          <w:ilvl w:val="0"/>
          <w:numId w:val="35"/>
        </w:numPr>
      </w:pPr>
      <w:r w:rsidRPr="00FE2043">
        <w:t>U stupcu F i H na isti način izračunajte udio mladih do 24. godine i stručnih osoba po županijama.</w:t>
      </w:r>
    </w:p>
    <w:p w14:paraId="077B0B59" w14:textId="77777777" w:rsidR="00D074A5" w:rsidRPr="00FE2043" w:rsidRDefault="00D074A5" w:rsidP="00D074A5">
      <w:pPr>
        <w:pStyle w:val="-NUMBvjezba"/>
      </w:pPr>
      <w:r w:rsidRPr="00FE2043">
        <w:t xml:space="preserve">U radnome listu </w:t>
      </w:r>
      <w:r w:rsidRPr="00FE2043">
        <w:rPr>
          <w:b/>
          <w:i/>
        </w:rPr>
        <w:t>Dopunski 3</w:t>
      </w:r>
      <w:r w:rsidRPr="00FE2043">
        <w:t xml:space="preserve"> izračunajte retke „</w:t>
      </w:r>
      <w:r w:rsidRPr="00FE2043">
        <w:rPr>
          <w:i/>
        </w:rPr>
        <w:t>Sveukupno</w:t>
      </w:r>
      <w:r w:rsidRPr="00FE2043">
        <w:t>“ i potrebne indekse.</w:t>
      </w:r>
    </w:p>
    <w:p w14:paraId="166EFEFF" w14:textId="77777777" w:rsidR="006F5221" w:rsidRPr="00FE2043" w:rsidRDefault="006F5221" w:rsidP="007313D2">
      <w:pPr>
        <w:pStyle w:val="-NUMBvjezba"/>
        <w:numPr>
          <w:ilvl w:val="0"/>
          <w:numId w:val="35"/>
        </w:numPr>
      </w:pPr>
      <w:r w:rsidRPr="00FE2043">
        <w:t>Spremite promjene i zatvorite datoteku.</w:t>
      </w:r>
    </w:p>
    <w:p w14:paraId="3B392FD0" w14:textId="77777777" w:rsidR="00564815" w:rsidRPr="00FE2043" w:rsidRDefault="00B0299A" w:rsidP="00C21944">
      <w:pPr>
        <w:pStyle w:val="-TEKS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2E3C0777" wp14:editId="4FF73B7E">
                <wp:simplePos x="0" y="0"/>
                <wp:positionH relativeFrom="margin">
                  <wp:align>right</wp:align>
                </wp:positionH>
                <wp:positionV relativeFrom="line">
                  <wp:posOffset>107950</wp:posOffset>
                </wp:positionV>
                <wp:extent cx="4679950" cy="2028825"/>
                <wp:effectExtent l="0" t="0" r="6350" b="9525"/>
                <wp:wrapNone/>
                <wp:docPr id="1209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2028825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BFE3A" w14:textId="77777777" w:rsidR="00B44E53" w:rsidRPr="00C45EE5" w:rsidRDefault="00B44E53" w:rsidP="00C45EE5">
                            <w:pPr>
                              <w:pBdr>
                                <w:bottom w:val="single" w:sz="2" w:space="1" w:color="auto"/>
                              </w:pBdr>
                              <w:spacing w:before="120" w:after="240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C45EE5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U ovome je poglavlju obrađeno: </w:t>
                            </w:r>
                          </w:p>
                          <w:p w14:paraId="7C44DCF8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2"/>
                              </w:numPr>
                            </w:pPr>
                            <w:r>
                              <w:t>izvođenje formula uporabom adresa ćelija i aritmetičkih operatora</w:t>
                            </w:r>
                          </w:p>
                          <w:p w14:paraId="78DE177E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2"/>
                              </w:numPr>
                            </w:pPr>
                            <w:r>
                              <w:t>prepoznavanje i razumijevanje standardnih pogrešaka formule</w:t>
                            </w:r>
                          </w:p>
                          <w:p w14:paraId="7B383149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2"/>
                              </w:numPr>
                            </w:pPr>
                            <w:r>
                              <w:t xml:space="preserve">uporaba i razumijevanje relativnih i apsolutnih adresa ćelija </w:t>
                            </w:r>
                          </w:p>
                          <w:p w14:paraId="35C7A8BE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2"/>
                              </w:numPr>
                            </w:pPr>
                            <w:r>
                              <w:t>izvođenje formula uporabom funkcija zbroja, prosjeka, minimuma, maksimuma, brojanja i zaokruživanja (SUM, AVERAGE, MIN, MAX, COUNT, COUNTA, COUNTBLANK, ROUND)</w:t>
                            </w:r>
                          </w:p>
                          <w:p w14:paraId="47A1582A" w14:textId="77777777" w:rsidR="00B44E53" w:rsidRPr="00192F86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2"/>
                              </w:numPr>
                            </w:pPr>
                            <w:r>
                              <w:t>izvođenje formula uporabom logičke funkcije IF.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3C0777" id="AutoShape 412" o:spid="_x0000_s1114" style="position:absolute;left:0;text-align:left;margin-left:317.3pt;margin-top:8.5pt;width:368.5pt;height:159.75pt;z-index:-251569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" fillcolor="#eaeaea" stroked="f">
                <v:textbox>
                  <w:txbxContent>
                    <w:p w14:paraId="57ABFE3A" w14:textId="77777777" w:rsidR="00B44E53" w:rsidRPr="00C45EE5" w:rsidRDefault="00B44E53" w:rsidP="00C45EE5">
                      <w:pPr>
                        <w:pBdr>
                          <w:bottom w:val="single" w:sz="2" w:space="1" w:color="auto"/>
                        </w:pBdr>
                        <w:spacing w:before="120" w:after="240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C45EE5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 xml:space="preserve">U ovome je poglavlju obrađeno: </w:t>
                      </w:r>
                    </w:p>
                    <w:p w14:paraId="7C44DCF8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2"/>
                        </w:numPr>
                      </w:pPr>
                      <w:r>
                        <w:t>izvođenje formula uporabom adresa ćelija i aritmetičkih operatora</w:t>
                      </w:r>
                    </w:p>
                    <w:p w14:paraId="78DE177E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2"/>
                        </w:numPr>
                      </w:pPr>
                      <w:r>
                        <w:t>prepoznavanje i razumijevanje standardnih pogrešaka formule</w:t>
                      </w:r>
                    </w:p>
                    <w:p w14:paraId="7B383149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2"/>
                        </w:numPr>
                      </w:pPr>
                      <w:r>
                        <w:t xml:space="preserve">uporaba i razumijevanje relativnih i apsolutnih adresa ćelija </w:t>
                      </w:r>
                    </w:p>
                    <w:p w14:paraId="35C7A8BE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2"/>
                        </w:numPr>
                      </w:pPr>
                      <w:r>
                        <w:t>izvođenje formula uporabom funkcija zbroja, prosjeka, minimuma, maksimuma, brojanja i zaokruživanja (SUM, AVERAGE, MIN, MAX, COUNT, COUNTA, COUNTBLANK, ROUND)</w:t>
                      </w:r>
                    </w:p>
                    <w:p w14:paraId="47A1582A" w14:textId="77777777" w:rsidR="00B44E53" w:rsidRPr="00192F86" w:rsidRDefault="00B44E53" w:rsidP="00CB3586">
                      <w:pPr>
                        <w:pStyle w:val="Obraeno"/>
                        <w:numPr>
                          <w:ilvl w:val="0"/>
                          <w:numId w:val="62"/>
                        </w:numPr>
                      </w:pPr>
                      <w:r>
                        <w:t>izvođenje formula uporabom logičke funkcije IF.</w:t>
                      </w:r>
                    </w:p>
                  </w:txbxContent>
                </v:textbox>
                <w10:wrap anchorx="margin" anchory="line"/>
              </v:roundrect>
            </w:pict>
          </mc:Fallback>
        </mc:AlternateContent>
      </w:r>
    </w:p>
    <w:p w14:paraId="1BEC1ABA" w14:textId="77777777" w:rsidR="00564815" w:rsidRPr="00FE2043" w:rsidRDefault="00564815" w:rsidP="00C21944">
      <w:pPr>
        <w:pStyle w:val="-TEKST"/>
      </w:pPr>
    </w:p>
    <w:p w14:paraId="4BCA1515" w14:textId="77777777" w:rsidR="00564815" w:rsidRPr="00FE2043" w:rsidRDefault="00564815" w:rsidP="00C21944">
      <w:pPr>
        <w:pStyle w:val="-TEKST"/>
      </w:pPr>
    </w:p>
    <w:p w14:paraId="2297935C" w14:textId="77777777" w:rsidR="00564815" w:rsidRPr="00FE2043" w:rsidRDefault="00564815" w:rsidP="00C21944">
      <w:pPr>
        <w:pStyle w:val="-TEKST"/>
      </w:pPr>
    </w:p>
    <w:p w14:paraId="2BFCE3E6" w14:textId="77777777" w:rsidR="00564815" w:rsidRPr="00FE2043" w:rsidRDefault="00564815" w:rsidP="00C21944">
      <w:pPr>
        <w:pStyle w:val="-TEKST"/>
      </w:pPr>
    </w:p>
    <w:p w14:paraId="1FBFC03B" w14:textId="77777777" w:rsidR="00564815" w:rsidRPr="00FE2043" w:rsidRDefault="00564815" w:rsidP="00C21944">
      <w:pPr>
        <w:pStyle w:val="-TEKST"/>
      </w:pPr>
    </w:p>
    <w:p w14:paraId="1A3E4A76" w14:textId="77777777" w:rsidR="00564815" w:rsidRPr="00FE2043" w:rsidRDefault="00564815" w:rsidP="00C21944">
      <w:pPr>
        <w:pStyle w:val="-TEKST"/>
      </w:pPr>
    </w:p>
    <w:p w14:paraId="62BB5F17" w14:textId="77777777" w:rsidR="00A14F7E" w:rsidRPr="00FE2043" w:rsidRDefault="00A14F7E" w:rsidP="00C21944">
      <w:pPr>
        <w:pStyle w:val="-TEKST"/>
      </w:pPr>
    </w:p>
    <w:p w14:paraId="493BE779" w14:textId="77777777" w:rsidR="00A14F7E" w:rsidRPr="00FE2043" w:rsidRDefault="00FF0207" w:rsidP="00C21944">
      <w:pPr>
        <w:pStyle w:val="-TEKST"/>
      </w:pPr>
      <w:r w:rsidRPr="00FE2043">
        <w:br w:type="page"/>
      </w:r>
    </w:p>
    <w:p w14:paraId="1A2BD8F0" w14:textId="3D42F983" w:rsidR="00A626C0" w:rsidRPr="00FE2043" w:rsidRDefault="00F955E4" w:rsidP="00541C63">
      <w:pPr>
        <w:pStyle w:val="1-NASLOV"/>
      </w:pPr>
      <w:bookmarkStart w:id="118" w:name="_Toc146188118"/>
      <w:r w:rsidRPr="00FE2043">
        <w:lastRenderedPageBreak/>
        <w:t>6.</w:t>
      </w:r>
      <w:r w:rsidR="00944E1F" w:rsidRPr="00FE2043">
        <w:t xml:space="preserve"> </w:t>
      </w:r>
      <w:r w:rsidR="00541C63" w:rsidRPr="00FE2043">
        <w:t>Grafički prikaz podataka</w:t>
      </w:r>
      <w:bookmarkEnd w:id="118"/>
    </w:p>
    <w:p w14:paraId="1F2E29B5" w14:textId="77777777" w:rsidR="00921F20" w:rsidRPr="00FE2043" w:rsidRDefault="00921F20" w:rsidP="00921F20">
      <w:pPr>
        <w:pStyle w:val="TSnormal"/>
        <w:shd w:val="clear" w:color="auto" w:fill="DEEAF6"/>
        <w:rPr>
          <w:sz w:val="24"/>
          <w:szCs w:val="22"/>
        </w:rPr>
      </w:pPr>
      <w:r w:rsidRPr="00FE2043">
        <w:rPr>
          <w:sz w:val="22"/>
        </w:rPr>
        <w:t>Po završetku ovog poglavlja polaznik će moći:</w:t>
      </w:r>
    </w:p>
    <w:p w14:paraId="4902D946" w14:textId="77777777" w:rsidR="00921F20" w:rsidRPr="00FE2043" w:rsidRDefault="000667D2" w:rsidP="00921F20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odabrati prikladan grafikon za grafič</w:t>
      </w:r>
      <w:r w:rsidR="004234B2" w:rsidRPr="00FE2043">
        <w:rPr>
          <w:rFonts w:ascii="Arial" w:hAnsi="Arial" w:cs="Arial"/>
          <w:i/>
          <w:sz w:val="22"/>
        </w:rPr>
        <w:t>k</w:t>
      </w:r>
      <w:r w:rsidRPr="00FE2043">
        <w:rPr>
          <w:rFonts w:ascii="Arial" w:hAnsi="Arial" w:cs="Arial"/>
          <w:i/>
          <w:sz w:val="22"/>
        </w:rPr>
        <w:t>i prikaz podataka</w:t>
      </w:r>
    </w:p>
    <w:p w14:paraId="0D562813" w14:textId="77777777" w:rsidR="000667D2" w:rsidRPr="00FE2043" w:rsidRDefault="000667D2" w:rsidP="00921F20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izraditi, urediti,</w:t>
      </w:r>
      <w:r w:rsidR="00CD3175" w:rsidRPr="00FE2043">
        <w:rPr>
          <w:rFonts w:ascii="Arial" w:hAnsi="Arial" w:cs="Arial"/>
          <w:i/>
          <w:sz w:val="22"/>
        </w:rPr>
        <w:t xml:space="preserve"> oblikovati i obrisati grafikon.</w:t>
      </w:r>
    </w:p>
    <w:p w14:paraId="3D4C2BFB" w14:textId="77777777" w:rsidR="00921F20" w:rsidRPr="00FE2043" w:rsidRDefault="00921F20" w:rsidP="000D0AA3">
      <w:pPr>
        <w:pStyle w:val="-TEKST"/>
        <w:ind w:right="-10"/>
        <w:jc w:val="left"/>
      </w:pPr>
    </w:p>
    <w:p w14:paraId="2E40162D" w14:textId="4D6AE724" w:rsidR="004605C0" w:rsidRPr="00FE2043" w:rsidRDefault="00211F3E" w:rsidP="000D0AA3">
      <w:pPr>
        <w:pStyle w:val="-TEKST"/>
        <w:ind w:right="-10"/>
        <w:jc w:val="left"/>
      </w:pPr>
      <w:r w:rsidRPr="00FE2043">
        <w:t xml:space="preserve">Grafikoni </w:t>
      </w:r>
      <w:r w:rsidR="004605C0" w:rsidRPr="00FE2043">
        <w:t>se rabe za grafički prikaz i usporedbu podataka smještenih u proračunskim tablicama. Podaci prikazani grafikonom su razumljiviji i uočljiviji, lakše ih je usporediti i pratiti trend kretanja.</w:t>
      </w:r>
    </w:p>
    <w:p w14:paraId="6B9F7597" w14:textId="77777777" w:rsidR="00947D30" w:rsidRPr="00FE2043" w:rsidRDefault="00AD4EB1" w:rsidP="00664C16">
      <w:pPr>
        <w:pStyle w:val="-TEKST"/>
        <w:ind w:right="-10"/>
        <w:jc w:val="left"/>
      </w:pPr>
      <w:r w:rsidRPr="00FE2043">
        <w:t>Izrada</w:t>
      </w:r>
      <w:r w:rsidR="00AC4F2D" w:rsidRPr="00FE2043">
        <w:t xml:space="preserve"> grafikona u </w:t>
      </w:r>
      <w:r w:rsidR="00664C16" w:rsidRPr="00FE2043">
        <w:t xml:space="preserve">programu </w:t>
      </w:r>
      <w:r w:rsidR="00AC4F2D" w:rsidRPr="00FE2043">
        <w:rPr>
          <w:i/>
        </w:rPr>
        <w:t>Excel</w:t>
      </w:r>
      <w:r w:rsidR="00AC4F2D" w:rsidRPr="00FE2043">
        <w:t xml:space="preserve"> brz</w:t>
      </w:r>
      <w:r w:rsidR="00906CEA" w:rsidRPr="00FE2043">
        <w:t>a</w:t>
      </w:r>
      <w:r w:rsidR="00AC4F2D" w:rsidRPr="00FE2043">
        <w:t xml:space="preserve"> </w:t>
      </w:r>
      <w:r w:rsidR="00664C16" w:rsidRPr="00FE2043">
        <w:t xml:space="preserve">je </w:t>
      </w:r>
      <w:r w:rsidR="00AC4F2D" w:rsidRPr="00FE2043">
        <w:t>i jednostavn</w:t>
      </w:r>
      <w:r w:rsidR="00906CEA" w:rsidRPr="00FE2043">
        <w:t>a</w:t>
      </w:r>
      <w:r w:rsidR="00AC4F2D" w:rsidRPr="00FE2043">
        <w:t>. Ponuđeno je mnoštvo različitih vrsta i podvrsta grafikona.</w:t>
      </w:r>
      <w:r w:rsidR="00A626C0" w:rsidRPr="00FE2043">
        <w:t xml:space="preserve"> </w:t>
      </w:r>
      <w:r w:rsidR="00664C16" w:rsidRPr="00FE2043">
        <w:t xml:space="preserve">Koju vrstu grafikona odabrati, </w:t>
      </w:r>
      <w:r w:rsidR="00AC4F2D" w:rsidRPr="00FE2043">
        <w:t>o</w:t>
      </w:r>
      <w:r w:rsidR="00A626C0" w:rsidRPr="00FE2043">
        <w:t>visi o poda</w:t>
      </w:r>
      <w:r w:rsidR="00944E1F" w:rsidRPr="00FE2043">
        <w:t>cima</w:t>
      </w:r>
      <w:r w:rsidR="00A626C0" w:rsidRPr="00FE2043">
        <w:t xml:space="preserve"> koji se žele prikazati</w:t>
      </w:r>
      <w:r w:rsidR="005F28F8" w:rsidRPr="00FE2043">
        <w:t>,</w:t>
      </w:r>
      <w:r w:rsidR="00A626C0" w:rsidRPr="00FE2043">
        <w:t xml:space="preserve"> o načinu kako se </w:t>
      </w:r>
      <w:r w:rsidR="00423A5A" w:rsidRPr="00FE2043">
        <w:t xml:space="preserve">ti podaci </w:t>
      </w:r>
      <w:r w:rsidR="00A626C0" w:rsidRPr="00FE2043">
        <w:t>žel</w:t>
      </w:r>
      <w:r w:rsidR="00423A5A" w:rsidRPr="00FE2043">
        <w:t>e</w:t>
      </w:r>
      <w:r w:rsidR="00A626C0" w:rsidRPr="00FE2043">
        <w:t xml:space="preserve"> prikazati</w:t>
      </w:r>
      <w:r w:rsidR="005F28F8" w:rsidRPr="00FE2043">
        <w:t xml:space="preserve"> i što se njima želi naglasiti</w:t>
      </w:r>
      <w:r w:rsidR="00947D30" w:rsidRPr="00FE2043">
        <w:t>, odnosno o vrsti analize koja se želi izvršiti</w:t>
      </w:r>
      <w:r w:rsidR="00423A5A" w:rsidRPr="00FE2043">
        <w:t>.</w:t>
      </w:r>
    </w:p>
    <w:p w14:paraId="5F6F195D" w14:textId="07588A14" w:rsidR="007E3AFA" w:rsidRPr="00FE2043" w:rsidRDefault="007E3AFA" w:rsidP="00664C16">
      <w:pPr>
        <w:pStyle w:val="-TEKST"/>
        <w:ind w:right="-10"/>
        <w:jc w:val="left"/>
      </w:pPr>
      <w:r w:rsidRPr="00FE2043">
        <w:t xml:space="preserve">Kako bi se </w:t>
      </w:r>
      <w:r w:rsidR="005B029A" w:rsidRPr="00FE2043">
        <w:t>lakše odlučilo koji</w:t>
      </w:r>
      <w:r w:rsidRPr="00FE2043">
        <w:t xml:space="preserve"> grafikon</w:t>
      </w:r>
      <w:r w:rsidR="005B029A" w:rsidRPr="00FE2043">
        <w:t xml:space="preserve"> odabrati</w:t>
      </w:r>
      <w:r w:rsidR="00C41138">
        <w:t>,</w:t>
      </w:r>
      <w:r w:rsidR="00970789" w:rsidRPr="00FE2043">
        <w:t xml:space="preserve"> dostupna je</w:t>
      </w:r>
      <w:r w:rsidRPr="00FE2043">
        <w:t xml:space="preserve"> značajka </w:t>
      </w:r>
      <w:r w:rsidRPr="00FE2043">
        <w:rPr>
          <w:b/>
        </w:rPr>
        <w:t>Preporučeni grafikoni</w:t>
      </w:r>
      <w:r w:rsidR="0066775E" w:rsidRPr="00FE2043">
        <w:t>. Na</w:t>
      </w:r>
      <w:r w:rsidRPr="00FE2043">
        <w:t xml:space="preserve"> prilagođen</w:t>
      </w:r>
      <w:r w:rsidR="0066775E" w:rsidRPr="00FE2043">
        <w:t>o</w:t>
      </w:r>
      <w:r w:rsidRPr="00FE2043">
        <w:t>m skup</w:t>
      </w:r>
      <w:r w:rsidR="0066775E" w:rsidRPr="00FE2043">
        <w:t>u</w:t>
      </w:r>
      <w:r w:rsidRPr="00FE2043">
        <w:t xml:space="preserve"> grafikona </w:t>
      </w:r>
      <w:r w:rsidR="0066775E" w:rsidRPr="00FE2043">
        <w:t xml:space="preserve">nudi se pretpregled grafikona </w:t>
      </w:r>
      <w:r w:rsidRPr="00FE2043">
        <w:t>koje program smatra prikladnima za odabrane podatke</w:t>
      </w:r>
      <w:r w:rsidR="005B029A" w:rsidRPr="00FE2043">
        <w:t>.</w:t>
      </w:r>
    </w:p>
    <w:p w14:paraId="442CFA33" w14:textId="77777777" w:rsidR="00A626C0" w:rsidRPr="00FE2043" w:rsidRDefault="00AC06F8" w:rsidP="00DC24D0">
      <w:pPr>
        <w:pStyle w:val="-TEKST"/>
        <w:ind w:right="-190"/>
        <w:jc w:val="left"/>
      </w:pPr>
      <w:r w:rsidRPr="00FE2043">
        <w:t>Dostupne vrste grafikona</w:t>
      </w:r>
      <w:r w:rsidR="00A626C0" w:rsidRPr="00FE2043">
        <w:t>:</w:t>
      </w:r>
    </w:p>
    <w:p w14:paraId="0C874235" w14:textId="77777777" w:rsidR="00A626C0" w:rsidRPr="00FE2043" w:rsidRDefault="00427136" w:rsidP="00FA7FDF">
      <w:pPr>
        <w:pStyle w:val="-BULLET"/>
        <w:ind w:right="-10"/>
      </w:pPr>
      <w:r w:rsidRPr="00FE2043">
        <w:rPr>
          <w:noProof/>
        </w:rPr>
        <w:drawing>
          <wp:anchor distT="0" distB="0" distL="114300" distR="114300" simplePos="0" relativeHeight="251779072" behindDoc="0" locked="0" layoutInCell="1" allowOverlap="1" wp14:anchorId="5DB4F26E" wp14:editId="01C54307">
            <wp:simplePos x="0" y="0"/>
            <wp:positionH relativeFrom="column">
              <wp:posOffset>4918710</wp:posOffset>
            </wp:positionH>
            <wp:positionV relativeFrom="paragraph">
              <wp:posOffset>115570</wp:posOffset>
            </wp:positionV>
            <wp:extent cx="1562100" cy="3495675"/>
            <wp:effectExtent l="0" t="0" r="0" b="9525"/>
            <wp:wrapNone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lika 51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1A5" w:rsidRPr="00FE2043">
        <w:rPr>
          <w:b/>
        </w:rPr>
        <w:t>Stupčasti</w:t>
      </w:r>
      <w:r w:rsidR="005C03A2" w:rsidRPr="00FE2043">
        <w:t xml:space="preserve"> – obično se </w:t>
      </w:r>
      <w:r w:rsidR="00C97BCB" w:rsidRPr="00FE2043">
        <w:t>rabi</w:t>
      </w:r>
      <w:r w:rsidR="005C03A2" w:rsidRPr="00FE2043">
        <w:t xml:space="preserve"> za prikaz odnosa između vrijednosti različitih vrsta podataka u određenim vremenskim trenucima (prikaz promjena kroz određeno razdoblje). Kategorije </w:t>
      </w:r>
      <w:r w:rsidR="00771E0C" w:rsidRPr="00FE2043">
        <w:t xml:space="preserve">se </w:t>
      </w:r>
      <w:r w:rsidR="005C03A2" w:rsidRPr="00FE2043">
        <w:t>prikazuj</w:t>
      </w:r>
      <w:r w:rsidR="00C97BCB" w:rsidRPr="00FE2043">
        <w:t>u</w:t>
      </w:r>
      <w:r w:rsidR="005C03A2" w:rsidRPr="00FE2043">
        <w:t xml:space="preserve"> vodoravno na osi x, a vrijednosti okomito na osi y</w:t>
      </w:r>
      <w:r w:rsidR="00771E0C" w:rsidRPr="00FE2043">
        <w:t>.</w:t>
      </w:r>
    </w:p>
    <w:p w14:paraId="3C03B043" w14:textId="77777777" w:rsidR="002C3C73" w:rsidRPr="00FE2043" w:rsidRDefault="00AF41A5" w:rsidP="00FA7FDF">
      <w:pPr>
        <w:pStyle w:val="-BULLET"/>
        <w:ind w:right="-10"/>
      </w:pPr>
      <w:r w:rsidRPr="00FE2043">
        <w:rPr>
          <w:b/>
        </w:rPr>
        <w:t>Linijski</w:t>
      </w:r>
      <w:r w:rsidR="002C3C73" w:rsidRPr="00FE2043">
        <w:t xml:space="preserve"> – najraširenija je vrsta poslovnog</w:t>
      </w:r>
      <w:r w:rsidR="00BA02BB" w:rsidRPr="00FE2043">
        <w:t>a</w:t>
      </w:r>
      <w:r w:rsidR="002C3C73" w:rsidRPr="00FE2043">
        <w:t xml:space="preserve"> grafikona. Prikazuje kretanje ili promjene podataka tijekom vremena te više ističe kategoriju vremena i stupanj promjena nego odnos samih promjena. Grafikon je pogodan za uočavanje ekstrema, padova i porasta vrijednosti tijekom određenog</w:t>
      </w:r>
      <w:r w:rsidR="00BA02BB" w:rsidRPr="00FE2043">
        <w:t>a</w:t>
      </w:r>
      <w:r w:rsidR="002C3C73" w:rsidRPr="00FE2043">
        <w:t xml:space="preserve"> razdoblja.</w:t>
      </w:r>
    </w:p>
    <w:p w14:paraId="748DDF57" w14:textId="77777777" w:rsidR="002C3C73" w:rsidRPr="00FE2043" w:rsidRDefault="00AF41A5" w:rsidP="00FA7FDF">
      <w:pPr>
        <w:pStyle w:val="-BULLET"/>
        <w:ind w:right="-10"/>
      </w:pPr>
      <w:r w:rsidRPr="00FE2043">
        <w:rPr>
          <w:b/>
        </w:rPr>
        <w:t>Tortni</w:t>
      </w:r>
      <w:r w:rsidR="004B5153" w:rsidRPr="00FE2043">
        <w:rPr>
          <w:b/>
        </w:rPr>
        <w:t xml:space="preserve"> </w:t>
      </w:r>
      <w:r w:rsidR="002C3C73" w:rsidRPr="00FE2043">
        <w:t>– rabi krug ili „tortu“ za prikaz relativnog</w:t>
      </w:r>
      <w:r w:rsidR="00BA02BB" w:rsidRPr="00FE2043">
        <w:t>a</w:t>
      </w:r>
      <w:r w:rsidR="002C3C73" w:rsidRPr="00FE2043">
        <w:t xml:space="preserve"> doprinosa svake vrijednosti u cjelini, odnosa između vrijednosti i cjeline, kao i isticanje važnog</w:t>
      </w:r>
      <w:r w:rsidR="00BA02BB" w:rsidRPr="00FE2043">
        <w:t>a</w:t>
      </w:r>
      <w:r w:rsidR="002C3C73" w:rsidRPr="00FE2043">
        <w:t xml:space="preserve"> elementa. Tortni grafikon </w:t>
      </w:r>
      <w:r w:rsidR="00AC06F8" w:rsidRPr="00FE2043">
        <w:t>predstavlja</w:t>
      </w:r>
      <w:r w:rsidR="002C3C73" w:rsidRPr="00FE2043">
        <w:t xml:space="preserve"> samo jedan niz podataka, </w:t>
      </w:r>
      <w:r w:rsidR="00AC06F8" w:rsidRPr="00FE2043">
        <w:t>dok prstenasti može sadržavati višestruke nizove</w:t>
      </w:r>
      <w:r w:rsidR="002C3C73" w:rsidRPr="00FE2043">
        <w:t>.</w:t>
      </w:r>
    </w:p>
    <w:p w14:paraId="01BE071E" w14:textId="77777777" w:rsidR="0065257F" w:rsidRPr="00FE2043" w:rsidRDefault="00AF41A5" w:rsidP="00FA7FDF">
      <w:pPr>
        <w:pStyle w:val="-BULLET"/>
        <w:ind w:right="-10"/>
      </w:pPr>
      <w:r w:rsidRPr="00FE2043">
        <w:rPr>
          <w:b/>
        </w:rPr>
        <w:t>Trakasti</w:t>
      </w:r>
      <w:r w:rsidR="005C03A2" w:rsidRPr="00FE2043">
        <w:t xml:space="preserve"> – </w:t>
      </w:r>
      <w:r w:rsidR="00C97BCB" w:rsidRPr="00FE2043">
        <w:t>rabi</w:t>
      </w:r>
      <w:r w:rsidR="005C03A2" w:rsidRPr="00FE2043">
        <w:t xml:space="preserve"> se za prikaz odnosa između podataka, a rjeđe za prikaz vrijednosti u pojedinom</w:t>
      </w:r>
      <w:r w:rsidR="00BA02BB" w:rsidRPr="00FE2043">
        <w:t>e</w:t>
      </w:r>
      <w:r w:rsidR="005C03A2" w:rsidRPr="00FE2043">
        <w:t xml:space="preserve"> trenutku. Vodoravna i okomita os su zamijenjene, </w:t>
      </w:r>
      <w:r w:rsidR="00EA4A78" w:rsidRPr="00FE2043">
        <w:t>vodoravno su prikazane vrijednosti podataka, a okomito k</w:t>
      </w:r>
      <w:r w:rsidR="005C03A2" w:rsidRPr="00FE2043">
        <w:t>ategorije</w:t>
      </w:r>
      <w:r w:rsidR="00EA4A78" w:rsidRPr="00FE2043">
        <w:t>.</w:t>
      </w:r>
    </w:p>
    <w:p w14:paraId="7223BCC6" w14:textId="77777777" w:rsidR="002C3C73" w:rsidRPr="00FE2043" w:rsidRDefault="009C0F15" w:rsidP="00FA7FDF">
      <w:pPr>
        <w:pStyle w:val="-BULLET"/>
        <w:ind w:right="-10"/>
      </w:pPr>
      <w:r w:rsidRPr="00FE2043">
        <w:rPr>
          <w:b/>
        </w:rPr>
        <w:t>Površinski</w:t>
      </w:r>
      <w:r w:rsidRPr="00FE2043">
        <w:t xml:space="preserve"> </w:t>
      </w:r>
      <w:r w:rsidR="002C3C73" w:rsidRPr="00FE2043">
        <w:t>– obično se rabi za prikaz iznosa (jačine) promjena, iako prikazuje promjene jednako izrazito kao i linijski grafikon. Veličina svakog</w:t>
      </w:r>
      <w:r w:rsidR="00BA02BB" w:rsidRPr="00FE2043">
        <w:t>a</w:t>
      </w:r>
      <w:r w:rsidR="002C3C73" w:rsidRPr="00FE2043">
        <w:t xml:space="preserve"> područja koje odgovara svakom nizu podataka predstavlja njezin doprinos cjelini. Popunjena površina dodatno ističe veličinu pojave. Rabi se za </w:t>
      </w:r>
      <w:r w:rsidR="00BA02BB" w:rsidRPr="00FE2043">
        <w:t>prikazivanje</w:t>
      </w:r>
      <w:r w:rsidR="002C3C73" w:rsidRPr="00FE2043">
        <w:t xml:space="preserve"> kontinuiranih, a ne pojedinačnih</w:t>
      </w:r>
      <w:r w:rsidR="00BA02BB" w:rsidRPr="00FE2043">
        <w:t xml:space="preserve"> vrijednosti</w:t>
      </w:r>
      <w:r w:rsidR="002C3C73" w:rsidRPr="00FE2043">
        <w:t>.</w:t>
      </w:r>
    </w:p>
    <w:p w14:paraId="600DDE95" w14:textId="50B54916" w:rsidR="002C3C73" w:rsidRPr="00FE2043" w:rsidRDefault="00DF630F" w:rsidP="00E22AE6">
      <w:pPr>
        <w:pStyle w:val="-BULLET"/>
        <w:ind w:right="-10"/>
      </w:pPr>
      <w:r w:rsidRPr="00FE2043">
        <w:rPr>
          <w:b/>
        </w:rPr>
        <w:t>XY (r</w:t>
      </w:r>
      <w:r w:rsidR="00AF41A5" w:rsidRPr="00FE2043">
        <w:rPr>
          <w:b/>
        </w:rPr>
        <w:t>aspršeni</w:t>
      </w:r>
      <w:r w:rsidRPr="00FE2043">
        <w:rPr>
          <w:b/>
        </w:rPr>
        <w:t>)</w:t>
      </w:r>
      <w:r w:rsidR="007631CB" w:rsidRPr="00FE2043">
        <w:t xml:space="preserve"> </w:t>
      </w:r>
      <w:r w:rsidR="002C3C73" w:rsidRPr="00FE2043">
        <w:t xml:space="preserve">– obično se rabi za prikaz odnosa ili stupnja odnosa između dva ili više nizova podataka, odnosno za prikaz kretanja i analize ovisnosti, korelacije među skupinama podataka. Izgleda kao linijski grafikon, ali se razlikuje od njega po tome što prikazuje vrijednosti duž obje osi vrijednosti (nema osi kategorije), na </w:t>
      </w:r>
      <w:r w:rsidR="002C3C73" w:rsidRPr="00FE2043">
        <w:lastRenderedPageBreak/>
        <w:t>vodoravnoj i okomitoj. Osnovno svojstvo je da može prikazati više točaka s istom osi.</w:t>
      </w:r>
    </w:p>
    <w:p w14:paraId="0F20E534" w14:textId="769D8A0F" w:rsidR="00822375" w:rsidRPr="00FE2043" w:rsidRDefault="007631CB" w:rsidP="00C1647B">
      <w:pPr>
        <w:pStyle w:val="-BULLET"/>
        <w:ind w:right="-10"/>
      </w:pPr>
      <w:r w:rsidRPr="00C1647B">
        <w:rPr>
          <w:b/>
        </w:rPr>
        <w:t>Karta</w:t>
      </w:r>
      <w:r w:rsidRPr="00FE2043">
        <w:t xml:space="preserve"> – koristi se za usporedbu vrijednosti i prikaz kategorija u geografskim regijama i državama.</w:t>
      </w:r>
    </w:p>
    <w:p w14:paraId="7C05C504" w14:textId="77777777" w:rsidR="002C3C73" w:rsidRPr="00FE2043" w:rsidRDefault="002C3C73" w:rsidP="00E22AE6">
      <w:pPr>
        <w:pStyle w:val="-BULLET"/>
        <w:ind w:right="-10"/>
      </w:pPr>
      <w:r w:rsidRPr="00FE2043">
        <w:rPr>
          <w:b/>
        </w:rPr>
        <w:t>Burz</w:t>
      </w:r>
      <w:r w:rsidR="00AC06F8" w:rsidRPr="00FE2043">
        <w:rPr>
          <w:b/>
        </w:rPr>
        <w:t>ovni</w:t>
      </w:r>
      <w:r w:rsidRPr="00FE2043">
        <w:t xml:space="preserve"> – kombinacija je stupčastog</w:t>
      </w:r>
      <w:r w:rsidR="00BA02BB" w:rsidRPr="00FE2043">
        <w:t>a</w:t>
      </w:r>
      <w:r w:rsidRPr="00FE2043">
        <w:t xml:space="preserve"> i linijskog</w:t>
      </w:r>
      <w:r w:rsidR="00BA02BB" w:rsidRPr="00FE2043">
        <w:t>a</w:t>
      </w:r>
      <w:r w:rsidRPr="00FE2043">
        <w:t xml:space="preserve"> grafikona pogodan za prikaz burzovnih informacija.</w:t>
      </w:r>
    </w:p>
    <w:p w14:paraId="04643573" w14:textId="77777777" w:rsidR="002C3C73" w:rsidRPr="00FE2043" w:rsidRDefault="009C0F15" w:rsidP="00E22AE6">
      <w:pPr>
        <w:pStyle w:val="-BULLET"/>
        <w:ind w:right="-10"/>
        <w:rPr>
          <w:b/>
        </w:rPr>
      </w:pPr>
      <w:r w:rsidRPr="00FE2043">
        <w:rPr>
          <w:b/>
        </w:rPr>
        <w:t>Plošni</w:t>
      </w:r>
      <w:r w:rsidR="002C3C73" w:rsidRPr="00FE2043">
        <w:rPr>
          <w:b/>
        </w:rPr>
        <w:t xml:space="preserve"> </w:t>
      </w:r>
      <w:r w:rsidR="002C3C73" w:rsidRPr="00FE2043">
        <w:t xml:space="preserve">– </w:t>
      </w:r>
      <w:r w:rsidR="00DF630F" w:rsidRPr="00FE2043">
        <w:t>služi</w:t>
      </w:r>
      <w:r w:rsidR="002C3C73" w:rsidRPr="00FE2043">
        <w:t xml:space="preserve"> za prikaz najbolje kombinacije između dva</w:t>
      </w:r>
      <w:r w:rsidR="00423A5A" w:rsidRPr="00FE2043">
        <w:t xml:space="preserve">ju </w:t>
      </w:r>
      <w:r w:rsidR="00E03814" w:rsidRPr="00FE2043">
        <w:t>niz</w:t>
      </w:r>
      <w:r w:rsidR="00423A5A" w:rsidRPr="00FE2043">
        <w:t>ov</w:t>
      </w:r>
      <w:r w:rsidR="00E03814" w:rsidRPr="00FE2043">
        <w:t xml:space="preserve">a podataka, </w:t>
      </w:r>
      <w:r w:rsidR="00BA02BB" w:rsidRPr="00FE2043">
        <w:t>k</w:t>
      </w:r>
      <w:r w:rsidR="00E03814" w:rsidRPr="00FE2043">
        <w:t>ao na topografskoj karti</w:t>
      </w:r>
      <w:r w:rsidR="00423A5A" w:rsidRPr="00FE2043">
        <w:t>;</w:t>
      </w:r>
      <w:r w:rsidR="00E03814" w:rsidRPr="00FE2043">
        <w:t xml:space="preserve"> boje i uzorci naznačuju područja koja se nalaze u istom rasponu vrijednosti. </w:t>
      </w:r>
    </w:p>
    <w:p w14:paraId="13632E28" w14:textId="77777777" w:rsidR="0065257F" w:rsidRPr="00FE2043" w:rsidRDefault="0021644E" w:rsidP="00E22AE6">
      <w:pPr>
        <w:pStyle w:val="-BULLET"/>
        <w:ind w:right="-10"/>
      </w:pPr>
      <w:r w:rsidRPr="00FE2043">
        <w:rPr>
          <w:b/>
        </w:rPr>
        <w:t>Polarn</w:t>
      </w:r>
      <w:r w:rsidR="00AC06F8" w:rsidRPr="00FE2043">
        <w:rPr>
          <w:b/>
        </w:rPr>
        <w:t>i</w:t>
      </w:r>
      <w:r w:rsidRPr="00FE2043">
        <w:t xml:space="preserve"> – prikazuje promjene ili frekvencije podataka relativno prema središnjoj i drugim točkama. Svaka kategorija ima svoju vlastitu os vrijednosti koja ima ishodište u središnjoj točki grafi</w:t>
      </w:r>
      <w:r w:rsidR="00C97BCB" w:rsidRPr="00FE2043">
        <w:t>kona. Linije povezuju sve oznake</w:t>
      </w:r>
      <w:r w:rsidRPr="00FE2043">
        <w:t xml:space="preserve"> podataka iz iste serije. Grafikon je koristan za prikaz relativne razlike među podacima.</w:t>
      </w:r>
    </w:p>
    <w:p w14:paraId="5EEE82E8" w14:textId="404AC153" w:rsidR="00AC06F8" w:rsidRPr="00FE2043" w:rsidRDefault="00DF630F" w:rsidP="00DF630F">
      <w:pPr>
        <w:pStyle w:val="-BULLET"/>
        <w:ind w:right="-10"/>
      </w:pPr>
      <w:r w:rsidRPr="00FE2043">
        <w:rPr>
          <w:b/>
        </w:rPr>
        <w:t>Hijerarhijski</w:t>
      </w:r>
      <w:r w:rsidR="00427136" w:rsidRPr="00FE2043">
        <w:rPr>
          <w:b/>
        </w:rPr>
        <w:t xml:space="preserve"> ugniježđeni</w:t>
      </w:r>
      <w:r w:rsidRPr="00FE2043">
        <w:t xml:space="preserve"> – </w:t>
      </w:r>
      <w:r w:rsidR="00F20314" w:rsidRPr="00FE2043">
        <w:t>omogućava</w:t>
      </w:r>
      <w:r w:rsidR="00BD4D65" w:rsidRPr="00FE2043">
        <w:t xml:space="preserve"> hijerarhijski prikaz podataka te jednostavnu usporedbu različitih razina kategorizacije. Može jednostavno prikazati mnogo podataka, što je kod drugih vrsta grafikona teško.</w:t>
      </w:r>
    </w:p>
    <w:p w14:paraId="7F20D7F8" w14:textId="2B9337D9" w:rsidR="00DF630F" w:rsidRPr="00FE2043" w:rsidRDefault="00427136" w:rsidP="00E22AE6">
      <w:pPr>
        <w:pStyle w:val="-BULLET"/>
        <w:ind w:right="-10"/>
        <w:rPr>
          <w:b/>
        </w:rPr>
      </w:pPr>
      <w:r w:rsidRPr="00FE2043">
        <w:rPr>
          <w:b/>
        </w:rPr>
        <w:t>Koncentrični</w:t>
      </w:r>
      <w:r w:rsidRPr="00FE2043">
        <w:t xml:space="preserve"> </w:t>
      </w:r>
      <w:r w:rsidR="00DF630F" w:rsidRPr="00FE2043">
        <w:t xml:space="preserve">– </w:t>
      </w:r>
      <w:r w:rsidR="00DF630F" w:rsidRPr="00C1647B">
        <w:t>rabi se kao i tortni, ali može sadržavati višestruke nizove.</w:t>
      </w:r>
    </w:p>
    <w:p w14:paraId="2A0A2F32" w14:textId="77777777" w:rsidR="00AC06F8" w:rsidRPr="00FE2043" w:rsidRDefault="00AC06F8" w:rsidP="00DF630F">
      <w:pPr>
        <w:pStyle w:val="-BULLET"/>
        <w:ind w:right="-10"/>
        <w:rPr>
          <w:b/>
        </w:rPr>
      </w:pPr>
      <w:r w:rsidRPr="00FE2043">
        <w:rPr>
          <w:b/>
        </w:rPr>
        <w:t>Histogram</w:t>
      </w:r>
      <w:r w:rsidR="00DF630F" w:rsidRPr="00FE2043">
        <w:t xml:space="preserve"> –</w:t>
      </w:r>
      <w:r w:rsidR="00937ECC" w:rsidRPr="00FE2043">
        <w:t xml:space="preserve"> prikazuje distribuciju podataka grupiranih u intervale učestalosti.</w:t>
      </w:r>
    </w:p>
    <w:p w14:paraId="63C14C6E" w14:textId="3BB2B0B9" w:rsidR="00AC06F8" w:rsidRPr="00FE2043" w:rsidRDefault="00427136" w:rsidP="00937ECC">
      <w:pPr>
        <w:pStyle w:val="-BULLET"/>
        <w:ind w:right="-1"/>
        <w:rPr>
          <w:b/>
        </w:rPr>
      </w:pPr>
      <w:r w:rsidRPr="00FE2043">
        <w:rPr>
          <w:b/>
        </w:rPr>
        <w:t xml:space="preserve">S </w:t>
      </w:r>
      <w:r w:rsidR="00C21E60" w:rsidRPr="00FE2043">
        <w:rPr>
          <w:b/>
        </w:rPr>
        <w:t>okvirima i poveznicama</w:t>
      </w:r>
      <w:r w:rsidR="00DF630F" w:rsidRPr="00FE2043">
        <w:t xml:space="preserve"> –</w:t>
      </w:r>
      <w:r w:rsidR="00EE5459" w:rsidRPr="00FE2043">
        <w:t xml:space="preserve"> </w:t>
      </w:r>
      <w:r w:rsidR="00937ECC" w:rsidRPr="00FE2043">
        <w:t>prikazuje varijacije unutar skupa podataka uz istaknute srednje i ekstremne vrijednosti. Ta vrsta grafikona rabi se kada postoji više skupova podataka koji su na neki način međusobno povezani.</w:t>
      </w:r>
    </w:p>
    <w:p w14:paraId="099E0BCE" w14:textId="07B73B78" w:rsidR="00C21E60" w:rsidRPr="00C1647B" w:rsidRDefault="00937ECC" w:rsidP="00DF630F">
      <w:pPr>
        <w:pStyle w:val="-BULLET"/>
        <w:ind w:right="-10"/>
        <w:rPr>
          <w:b/>
        </w:rPr>
      </w:pPr>
      <w:r w:rsidRPr="00FE2043">
        <w:rPr>
          <w:b/>
        </w:rPr>
        <w:t>P</w:t>
      </w:r>
      <w:r w:rsidR="00C21E60" w:rsidRPr="00FE2043">
        <w:rPr>
          <w:b/>
        </w:rPr>
        <w:t>ozitivno-negativni</w:t>
      </w:r>
      <w:r w:rsidR="00DF630F" w:rsidRPr="00FE2043">
        <w:t xml:space="preserve"> –</w:t>
      </w:r>
      <w:r w:rsidR="00EE5459" w:rsidRPr="00FE2043">
        <w:t xml:space="preserve"> prikazuje kumulativni učinak niza pozitivnih i negativnih vrijednosti na početnu vrijednost. Služi za npr. prikaz financijskih podataka koji predstavljaju ulaze i izlaze.</w:t>
      </w:r>
    </w:p>
    <w:p w14:paraId="0F378A46" w14:textId="77777777" w:rsidR="007631CB" w:rsidRPr="00FE2043" w:rsidRDefault="007631CB" w:rsidP="00DF630F">
      <w:pPr>
        <w:pStyle w:val="-BULLET"/>
        <w:ind w:right="-10"/>
        <w:rPr>
          <w:b/>
        </w:rPr>
      </w:pPr>
      <w:r w:rsidRPr="00FE2043">
        <w:rPr>
          <w:b/>
        </w:rPr>
        <w:t>Ljevkasti</w:t>
      </w:r>
      <w:r w:rsidRPr="00FE2043">
        <w:rPr>
          <w:bCs/>
        </w:rPr>
        <w:t xml:space="preserve"> – prikazuje vrijednosti iz više faza procesa. Vrijednosti se obično postupno smanjuju, zbog čega stupci nalikuju lijevku.</w:t>
      </w:r>
    </w:p>
    <w:p w14:paraId="60C047E4" w14:textId="193224AD" w:rsidR="00DF630F" w:rsidRPr="00FE2043" w:rsidRDefault="00DF630F" w:rsidP="00DF630F">
      <w:pPr>
        <w:pStyle w:val="-BULLET"/>
        <w:ind w:right="-10"/>
        <w:rPr>
          <w:b/>
        </w:rPr>
      </w:pPr>
      <w:r w:rsidRPr="00FE2043">
        <w:rPr>
          <w:b/>
        </w:rPr>
        <w:t>Kombinirani</w:t>
      </w:r>
      <w:r w:rsidRPr="00FE2043">
        <w:t xml:space="preserve"> – </w:t>
      </w:r>
      <w:r w:rsidR="005B5EFE" w:rsidRPr="00FE2043">
        <w:t xml:space="preserve">kombinacija </w:t>
      </w:r>
      <w:r w:rsidR="00400809" w:rsidRPr="00FE2043">
        <w:t xml:space="preserve">je </w:t>
      </w:r>
      <w:r w:rsidR="005B5EFE" w:rsidRPr="00FE2043">
        <w:t xml:space="preserve">dvije ili više vrsta grafikona </w:t>
      </w:r>
      <w:r w:rsidR="00400809" w:rsidRPr="00FE2043">
        <w:t>kojom</w:t>
      </w:r>
      <w:r w:rsidR="005B5EFE" w:rsidRPr="00FE2043">
        <w:t xml:space="preserve"> se pojednostavljuje razumijevanje podataka, naročito ako se radi o vrlo različitim podacima</w:t>
      </w:r>
      <w:r w:rsidR="00EE5459" w:rsidRPr="00FE2043">
        <w:t xml:space="preserve"> ili ako je raspon vrijednosti velik</w:t>
      </w:r>
      <w:r w:rsidR="005B5EFE" w:rsidRPr="00FE2043">
        <w:t xml:space="preserve">. </w:t>
      </w:r>
    </w:p>
    <w:p w14:paraId="4B92D2F7" w14:textId="77777777" w:rsidR="00AB135F" w:rsidRPr="00FE2043" w:rsidRDefault="00BD4D65" w:rsidP="00E03814">
      <w:pPr>
        <w:pStyle w:val="-TEKST"/>
        <w:ind w:right="-10"/>
        <w:jc w:val="left"/>
      </w:pPr>
      <w:r w:rsidRPr="00FE2043">
        <w:t>Većina</w:t>
      </w:r>
      <w:r w:rsidR="0065257F" w:rsidRPr="00FE2043">
        <w:t xml:space="preserve"> vrsta grafikona ima</w:t>
      </w:r>
      <w:r w:rsidR="005F28F8" w:rsidRPr="00FE2043">
        <w:t xml:space="preserve"> i svoju podvrstu, a neke </w:t>
      </w:r>
      <w:r w:rsidR="0065257F" w:rsidRPr="00FE2043">
        <w:t>i trodimenzionalni oblik.</w:t>
      </w:r>
      <w:r w:rsidR="00211F3E" w:rsidRPr="00FE2043">
        <w:t xml:space="preserve"> </w:t>
      </w:r>
      <w:r w:rsidR="00423A5A" w:rsidRPr="00FE2043">
        <w:t>Također se može</w:t>
      </w:r>
      <w:r w:rsidR="00AB135F" w:rsidRPr="00FE2043">
        <w:t xml:space="preserve"> napraviti</w:t>
      </w:r>
      <w:r w:rsidR="007F6AD8" w:rsidRPr="00FE2043">
        <w:t>, oblikovati</w:t>
      </w:r>
      <w:r w:rsidR="00AB135F" w:rsidRPr="00FE2043">
        <w:t xml:space="preserve"> i </w:t>
      </w:r>
      <w:r w:rsidR="007F6AD8" w:rsidRPr="00FE2043">
        <w:t>spremiti vlastiti grafikon kao predložak.</w:t>
      </w:r>
    </w:p>
    <w:p w14:paraId="5AB41F1A" w14:textId="77777777" w:rsidR="00211F3E" w:rsidRPr="00FE2043" w:rsidRDefault="00211F3E" w:rsidP="00E03814">
      <w:pPr>
        <w:pStyle w:val="-TEKST"/>
        <w:ind w:right="-10"/>
        <w:jc w:val="left"/>
      </w:pPr>
      <w:r w:rsidRPr="00FE2043">
        <w:t>Grafikon je povezan s podacima radnog</w:t>
      </w:r>
      <w:r w:rsidR="00BA02BB" w:rsidRPr="00FE2043">
        <w:t>a</w:t>
      </w:r>
      <w:r w:rsidRPr="00FE2043">
        <w:t xml:space="preserve"> lista od kojih je napravljen i automatski se </w:t>
      </w:r>
      <w:r w:rsidR="00C97BCB" w:rsidRPr="00FE2043">
        <w:t>obnavlja</w:t>
      </w:r>
      <w:r w:rsidRPr="00FE2043">
        <w:t xml:space="preserve"> kada se promijene </w:t>
      </w:r>
      <w:r w:rsidR="00BD4D65" w:rsidRPr="00FE2043">
        <w:t>izvorišni podaci</w:t>
      </w:r>
      <w:r w:rsidRPr="00FE2043">
        <w:t xml:space="preserve">. </w:t>
      </w:r>
    </w:p>
    <w:bookmarkStart w:id="119" w:name="a61"/>
    <w:bookmarkStart w:id="120" w:name="_Toc146188119"/>
    <w:p w14:paraId="4B1A0C53" w14:textId="77777777" w:rsidR="0065257F" w:rsidRPr="00FE2043" w:rsidRDefault="00CD3175" w:rsidP="00C44104">
      <w:pPr>
        <w:pStyle w:val="1-1-NASLOV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38A83251" wp14:editId="35605BFA">
                <wp:simplePos x="0" y="0"/>
                <wp:positionH relativeFrom="column">
                  <wp:posOffset>-1933575</wp:posOffset>
                </wp:positionH>
                <wp:positionV relativeFrom="paragraph">
                  <wp:posOffset>156845</wp:posOffset>
                </wp:positionV>
                <wp:extent cx="1619885" cy="1246505"/>
                <wp:effectExtent l="0" t="0" r="18415" b="10795"/>
                <wp:wrapNone/>
                <wp:docPr id="1184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2465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2AB3AA" w14:textId="77777777" w:rsidR="00B44E53" w:rsidRPr="007D1ACC" w:rsidRDefault="00B44E53" w:rsidP="007D1ACC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D1ACC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753B2E16" w14:textId="77777777" w:rsidR="00B44E53" w:rsidRPr="007D1ACC" w:rsidRDefault="00B44E53" w:rsidP="007D1ACC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Ako podaci koji se žele iscrtati na grafikonu nisu u neprekinutome rasponu, pomoću tipke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>Ctrl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mogu se odabrati nesusjedne ćelije ili rasponi.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83251" id="_x0000_s1115" style="position:absolute;margin-left:-152.25pt;margin-top:12.35pt;width:127.55pt;height:98.1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" filled="f" fillcolor="#ddd" strokeweight=".25pt">
                <v:fill opacity="32896f"/>
                <v:textbox inset=",2.5mm">
                  <w:txbxContent>
                    <w:p w14:paraId="042AB3AA" w14:textId="77777777" w:rsidR="00B44E53" w:rsidRPr="007D1ACC" w:rsidRDefault="00B44E53" w:rsidP="007D1ACC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7D1ACC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753B2E16" w14:textId="77777777" w:rsidR="00B44E53" w:rsidRPr="007D1ACC" w:rsidRDefault="00B44E53" w:rsidP="007D1ACC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 xml:space="preserve">Ako podaci koji se žele iscrtati na grafikonu nisu u neprekinutome rasponu, pomoću tipke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proofErr w:type="spellStart"/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>Ctrl</w:t>
                      </w:r>
                      <w:proofErr w:type="spellEnd"/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 xml:space="preserve"> mogu se odabrati </w:t>
                      </w:r>
                      <w:proofErr w:type="spellStart"/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>nesusjedne</w:t>
                      </w:r>
                      <w:proofErr w:type="spellEnd"/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 xml:space="preserve"> ćelije ili rasponi.</w:t>
                      </w:r>
                    </w:p>
                  </w:txbxContent>
                </v:textbox>
              </v:rect>
            </w:pict>
          </mc:Fallback>
        </mc:AlternateContent>
      </w:r>
      <w:r w:rsidR="00944E1F" w:rsidRPr="00FE2043">
        <w:t>6</w:t>
      </w:r>
      <w:r w:rsidR="0065257F" w:rsidRPr="00FE2043">
        <w:t>.1. Izrada grafikona</w:t>
      </w:r>
      <w:bookmarkEnd w:id="119"/>
      <w:bookmarkEnd w:id="120"/>
    </w:p>
    <w:p w14:paraId="4157AADD" w14:textId="77777777" w:rsidR="00A626C0" w:rsidRPr="00FE2043" w:rsidRDefault="0065257F" w:rsidP="0096121C">
      <w:pPr>
        <w:pStyle w:val="-TEKST"/>
        <w:ind w:right="-10"/>
        <w:jc w:val="left"/>
      </w:pPr>
      <w:r w:rsidRPr="00FE2043">
        <w:t xml:space="preserve">Postupak </w:t>
      </w:r>
      <w:r w:rsidR="008D10B1" w:rsidRPr="00FE2043">
        <w:t xml:space="preserve">je </w:t>
      </w:r>
      <w:r w:rsidRPr="00FE2043">
        <w:t>za izradu novog</w:t>
      </w:r>
      <w:r w:rsidR="00344D1C" w:rsidRPr="00FE2043">
        <w:t>a</w:t>
      </w:r>
      <w:r w:rsidRPr="00FE2043">
        <w:t xml:space="preserve"> grafikona:</w:t>
      </w:r>
    </w:p>
    <w:p w14:paraId="5B42AA8A" w14:textId="77777777" w:rsidR="00F96D2B" w:rsidRPr="00FE2043" w:rsidRDefault="00BA02BB" w:rsidP="00CB3586">
      <w:pPr>
        <w:pStyle w:val="-NUMBvjezba"/>
        <w:numPr>
          <w:ilvl w:val="0"/>
          <w:numId w:val="48"/>
        </w:numPr>
        <w:ind w:left="540" w:hanging="143"/>
      </w:pPr>
      <w:r w:rsidRPr="00FE2043">
        <w:t>O</w:t>
      </w:r>
      <w:r w:rsidR="0065257F" w:rsidRPr="00FE2043">
        <w:t>dabrati raspone ćelija s podacima koji će se prikazati grafički</w:t>
      </w:r>
      <w:r w:rsidRPr="00FE2043">
        <w:t>.</w:t>
      </w:r>
    </w:p>
    <w:p w14:paraId="27954A33" w14:textId="77777777" w:rsidR="004764F2" w:rsidRPr="00FE2043" w:rsidRDefault="00BA02BB" w:rsidP="00CB3586">
      <w:pPr>
        <w:pStyle w:val="-NUMBvjezba"/>
        <w:numPr>
          <w:ilvl w:val="0"/>
          <w:numId w:val="48"/>
        </w:numPr>
        <w:ind w:left="540" w:hanging="143"/>
      </w:pPr>
      <w:r w:rsidRPr="00FE2043">
        <w:t>N</w:t>
      </w:r>
      <w:r w:rsidR="007955BC" w:rsidRPr="00FE2043">
        <w:t xml:space="preserve">a kartici </w:t>
      </w:r>
      <w:r w:rsidR="0096121C" w:rsidRPr="00FE2043">
        <w:rPr>
          <w:i/>
        </w:rPr>
        <w:t>Umetanje</w:t>
      </w:r>
      <w:r w:rsidR="007955BC" w:rsidRPr="00FE2043">
        <w:t xml:space="preserve"> </w:t>
      </w:r>
      <w:r w:rsidR="00B81A50" w:rsidRPr="00FE2043">
        <w:t>→</w:t>
      </w:r>
      <w:r w:rsidR="007955BC" w:rsidRPr="00FE2043">
        <w:t xml:space="preserve"> </w:t>
      </w:r>
      <w:r w:rsidR="0096121C" w:rsidRPr="00FE2043">
        <w:t>u skupini</w:t>
      </w:r>
      <w:r w:rsidR="007955BC" w:rsidRPr="00FE2043">
        <w:t xml:space="preserve"> </w:t>
      </w:r>
      <w:r w:rsidR="00217A6B" w:rsidRPr="00FE2043">
        <w:rPr>
          <w:i/>
        </w:rPr>
        <w:t>Grafikoni</w:t>
      </w:r>
      <w:r w:rsidR="007955BC" w:rsidRPr="00FE2043">
        <w:t xml:space="preserve"> </w:t>
      </w:r>
      <w:r w:rsidR="0096121C" w:rsidRPr="00FE2043">
        <w:t>→</w:t>
      </w:r>
      <w:r w:rsidR="00BA5837" w:rsidRPr="00FE2043">
        <w:t xml:space="preserve"> </w:t>
      </w:r>
      <w:r w:rsidR="00E44F93" w:rsidRPr="00FE2043">
        <w:t>pritisnuti</w:t>
      </w:r>
      <w:r w:rsidR="00BA5837" w:rsidRPr="00FE2043">
        <w:t xml:space="preserve"> </w:t>
      </w:r>
      <w:r w:rsidR="00BA5837" w:rsidRPr="00FE2043">
        <w:rPr>
          <w:b/>
        </w:rPr>
        <w:t>Preporučeni grafikoni</w:t>
      </w:r>
      <w:r w:rsidR="00BA5837" w:rsidRPr="00FE2043">
        <w:t xml:space="preserve"> (ili odmah </w:t>
      </w:r>
      <w:r w:rsidR="001A1A3C" w:rsidRPr="00FE2043">
        <w:t>odabrati</w:t>
      </w:r>
      <w:r w:rsidR="00CD3175" w:rsidRPr="00FE2043">
        <w:t xml:space="preserve"> vrstu i podvrstu</w:t>
      </w:r>
      <w:r w:rsidR="00BA5837" w:rsidRPr="00FE2043">
        <w:t xml:space="preserve"> grafikona)</w:t>
      </w:r>
      <w:r w:rsidR="00CD3175" w:rsidRPr="00FE2043">
        <w:t>.</w:t>
      </w:r>
    </w:p>
    <w:p w14:paraId="254C46BE" w14:textId="77777777" w:rsidR="00BC6101" w:rsidRPr="00FE2043" w:rsidRDefault="00BC6101" w:rsidP="00CB3586">
      <w:pPr>
        <w:pStyle w:val="-NUMBvjezba"/>
        <w:numPr>
          <w:ilvl w:val="0"/>
          <w:numId w:val="48"/>
        </w:numPr>
        <w:ind w:left="540" w:hanging="143"/>
      </w:pPr>
      <w:r w:rsidRPr="00FE2043">
        <w:lastRenderedPageBreak/>
        <w:t>P</w:t>
      </w:r>
      <w:r w:rsidR="00BA5837" w:rsidRPr="00FE2043">
        <w:t xml:space="preserve">omicati se kroz popis </w:t>
      </w:r>
      <w:r w:rsidR="00E44F93" w:rsidRPr="00FE2043">
        <w:t>preporučenih vrsta grafikona i pritisnuti</w:t>
      </w:r>
      <w:r w:rsidRPr="00FE2043">
        <w:t xml:space="preserve"> mišem na pojedine vrste grafikona </w:t>
      </w:r>
      <w:r w:rsidR="00E44F93" w:rsidRPr="00FE2043">
        <w:t>da</w:t>
      </w:r>
      <w:r w:rsidRPr="00FE2043">
        <w:t xml:space="preserve"> bi se vidjelo kako će podaci izgledati u tim oblicima grafikona. Ako niti jedan od ponuđenih ne odgovara, na kartici </w:t>
      </w:r>
      <w:r w:rsidRPr="00FE2043">
        <w:rPr>
          <w:b/>
        </w:rPr>
        <w:t>Svi grafikoni</w:t>
      </w:r>
      <w:r w:rsidRPr="00FE2043">
        <w:t xml:space="preserve"> mogu se vidjeti svi dostupni grafikoni.</w:t>
      </w:r>
    </w:p>
    <w:p w14:paraId="7A42B40C" w14:textId="77777777" w:rsidR="00BC6101" w:rsidRPr="00FE2043" w:rsidRDefault="00521EFD" w:rsidP="00944059">
      <w:pPr>
        <w:pStyle w:val="-NUMBvjezba"/>
        <w:numPr>
          <w:ilvl w:val="0"/>
          <w:numId w:val="0"/>
        </w:numPr>
        <w:ind w:left="540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002A9C2" wp14:editId="4CB550F9">
                <wp:simplePos x="0" y="0"/>
                <wp:positionH relativeFrom="column">
                  <wp:posOffset>4966335</wp:posOffset>
                </wp:positionH>
                <wp:positionV relativeFrom="paragraph">
                  <wp:posOffset>2283460</wp:posOffset>
                </wp:positionV>
                <wp:extent cx="1619885" cy="1971675"/>
                <wp:effectExtent l="0" t="0" r="18415" b="28575"/>
                <wp:wrapNone/>
                <wp:docPr id="1246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9716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16F0F2" w14:textId="77777777" w:rsidR="00B44E53" w:rsidRPr="007D1ACC" w:rsidRDefault="00B44E53" w:rsidP="007D1ACC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D1ACC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30267039" w14:textId="77777777" w:rsidR="00B44E53" w:rsidRPr="007D1ACC" w:rsidRDefault="00B44E53" w:rsidP="00521EFD">
                            <w:pPr>
                              <w:spacing w:before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Grafikon se može izraditi i pomoću </w:t>
                            </w:r>
                            <w:r w:rsidRPr="00521EFD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Brze analize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odabirom vrste grafikona na kartici </w:t>
                            </w:r>
                            <w:r w:rsidRPr="00521EFD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Grafikon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DABFB4B" w14:textId="77777777" w:rsidR="00B44E53" w:rsidRPr="007D1ACC" w:rsidRDefault="00B44E53" w:rsidP="007D1ACC">
                            <w:pPr>
                              <w:spacing w:before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Brza izrada grafikona na zasebnom listu je pomoću tipke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>F11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9D45C1D" w14:textId="77777777" w:rsidR="00B44E53" w:rsidRPr="007D1ACC" w:rsidRDefault="00B44E53" w:rsidP="007D1ACC">
                            <w:pPr>
                              <w:spacing w:before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Uloženi grafikon izrađuje se tipkama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>Alt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>F1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2A9C2" id="Rectangle 794" o:spid="_x0000_s1116" style="position:absolute;left:0;text-align:left;margin-left:391.05pt;margin-top:179.8pt;width:127.55pt;height:155.2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" filled="f" fillcolor="#ddd" strokeweight=".25pt">
                <v:fill opacity="32896f"/>
                <v:textbox inset=",2.5mm">
                  <w:txbxContent>
                    <w:p w14:paraId="6916F0F2" w14:textId="77777777" w:rsidR="00B44E53" w:rsidRPr="007D1ACC" w:rsidRDefault="00B44E53" w:rsidP="007D1ACC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7D1ACC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30267039" w14:textId="77777777" w:rsidR="00B44E53" w:rsidRPr="007D1ACC" w:rsidRDefault="00B44E53" w:rsidP="00521EFD">
                      <w:pPr>
                        <w:spacing w:before="12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Grafikon se može izraditi i pomoću </w:t>
                      </w:r>
                      <w:r w:rsidRPr="00521EFD">
                        <w:rPr>
                          <w:rFonts w:cs="Arial"/>
                          <w:b/>
                          <w:sz w:val="18"/>
                          <w:szCs w:val="18"/>
                        </w:rPr>
                        <w:t>Brze analize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odabirom vrste grafikona na kartici </w:t>
                      </w:r>
                      <w:r w:rsidRPr="00521EFD">
                        <w:rPr>
                          <w:rFonts w:cs="Arial"/>
                          <w:b/>
                          <w:sz w:val="18"/>
                          <w:szCs w:val="18"/>
                        </w:rPr>
                        <w:t>Grafikon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  <w:p w14:paraId="4DABFB4B" w14:textId="77777777" w:rsidR="00B44E53" w:rsidRPr="007D1ACC" w:rsidRDefault="00B44E53" w:rsidP="007D1ACC">
                      <w:pPr>
                        <w:spacing w:before="12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 xml:space="preserve">Brza izrada grafikona na zasebnom listu je pomoću tipke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>F11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  <w:p w14:paraId="59D45C1D" w14:textId="77777777" w:rsidR="00B44E53" w:rsidRPr="007D1ACC" w:rsidRDefault="00B44E53" w:rsidP="007D1ACC">
                      <w:pPr>
                        <w:spacing w:before="12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 xml:space="preserve">Uloženi grafikon izrađuje se tipkama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>Alt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>F1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BC6101" w:rsidRPr="00FE2043">
        <w:rPr>
          <w:noProof/>
        </w:rPr>
        <w:drawing>
          <wp:inline distT="0" distB="0" distL="0" distR="0" wp14:anchorId="5C5AE59B" wp14:editId="2627478C">
            <wp:extent cx="3057525" cy="2457450"/>
            <wp:effectExtent l="19050" t="19050" r="28575" b="1905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fikon - umetanje.png"/>
                    <pic:cNvPicPr/>
                  </pic:nvPicPr>
                  <pic:blipFill rotWithShape="1"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" t="764" r="698" b="729"/>
                    <a:stretch/>
                  </pic:blipFill>
                  <pic:spPr bwMode="auto">
                    <a:xfrm>
                      <a:off x="0" y="0"/>
                      <a:ext cx="3058182" cy="24579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22612" w14:textId="77777777" w:rsidR="00BC6101" w:rsidRPr="00FE2043" w:rsidRDefault="00BC6101" w:rsidP="00CB3586">
      <w:pPr>
        <w:pStyle w:val="-NUMBvjezba"/>
        <w:numPr>
          <w:ilvl w:val="0"/>
          <w:numId w:val="48"/>
        </w:numPr>
        <w:ind w:left="540" w:hanging="143"/>
      </w:pPr>
      <w:r w:rsidRPr="00FE2043">
        <w:t xml:space="preserve">Odabrati željenu vrstu grafikona i pritisnuti dugme </w:t>
      </w:r>
      <w:r w:rsidRPr="00FE2043">
        <w:rPr>
          <w:b/>
        </w:rPr>
        <w:t>U redu</w:t>
      </w:r>
      <w:r w:rsidRPr="00FE2043">
        <w:t>.</w:t>
      </w:r>
    </w:p>
    <w:p w14:paraId="297B682B" w14:textId="77777777" w:rsidR="00996456" w:rsidRPr="00FE2043" w:rsidRDefault="00996456" w:rsidP="00BA02BB">
      <w:pPr>
        <w:pStyle w:val="-TEKST"/>
        <w:spacing w:before="120"/>
        <w:ind w:right="-10"/>
        <w:jc w:val="left"/>
      </w:pPr>
      <w:r w:rsidRPr="00FE2043">
        <w:t xml:space="preserve">Grafikon se kao objekt (uloženi grafikon) postavlja na isti radni list gdje se nalaze i podaci. Želi li se grafikon postaviti na zasebni list grafikona, </w:t>
      </w:r>
      <w:r w:rsidR="00BA02BB" w:rsidRPr="00FE2043">
        <w:t xml:space="preserve">njegov </w:t>
      </w:r>
      <w:r w:rsidR="002F7E8B" w:rsidRPr="00FE2043">
        <w:t xml:space="preserve">se </w:t>
      </w:r>
      <w:r w:rsidR="00BA02BB" w:rsidRPr="00FE2043">
        <w:t xml:space="preserve">smještaj </w:t>
      </w:r>
      <w:r w:rsidRPr="00FE2043">
        <w:t>može naknadno promijeniti.</w:t>
      </w:r>
    </w:p>
    <w:p w14:paraId="7E57F530" w14:textId="77777777" w:rsidR="00D5656F" w:rsidRPr="00FE2043" w:rsidRDefault="00455799" w:rsidP="00BC6101">
      <w:pPr>
        <w:pStyle w:val="-TEKST"/>
        <w:ind w:right="-11"/>
        <w:jc w:val="left"/>
      </w:pPr>
      <w:r w:rsidRPr="00FE2043">
        <w:rPr>
          <w:noProof/>
        </w:rPr>
        <w:drawing>
          <wp:inline distT="0" distB="0" distL="0" distR="0" wp14:anchorId="4BF09056" wp14:editId="364F1F32">
            <wp:extent cx="4362450" cy="2028825"/>
            <wp:effectExtent l="19050" t="19050" r="19050" b="28575"/>
            <wp:docPr id="166" name="Slika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Slika 166"/>
                    <pic:cNvPicPr>
                      <a:picLocks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863" cy="202901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661BCA" w14:textId="24B1CFAB" w:rsidR="00701AB1" w:rsidRPr="00FE2043" w:rsidRDefault="00701AB1" w:rsidP="00701AB1">
      <w:pPr>
        <w:pStyle w:val="-TEKST"/>
        <w:ind w:right="-10"/>
        <w:jc w:val="left"/>
      </w:pPr>
      <w:r w:rsidRPr="00FE2043">
        <w:t>Kada je grafikon označen (prikazane kontrolne točke ili hvataljke na okviru grafikon</w:t>
      </w:r>
      <w:r w:rsidR="008837DB" w:rsidRPr="00FE2043">
        <w:t>a</w:t>
      </w:r>
      <w:r w:rsidRPr="00FE2043">
        <w:t xml:space="preserve">), na vrpci se aktiviraju dvije </w:t>
      </w:r>
      <w:r w:rsidR="00DC1A79" w:rsidRPr="00FE2043">
        <w:t xml:space="preserve">nove </w:t>
      </w:r>
      <w:r w:rsidRPr="00FE2043">
        <w:t>kartice</w:t>
      </w:r>
      <w:r w:rsidR="00DC1A79" w:rsidRPr="00FE2043">
        <w:t>:</w:t>
      </w:r>
      <w:r w:rsidRPr="00FE2043">
        <w:t xml:space="preserve"> </w:t>
      </w:r>
      <w:r w:rsidRPr="00FE2043">
        <w:rPr>
          <w:b/>
        </w:rPr>
        <w:t>Dizajn</w:t>
      </w:r>
      <w:r w:rsidR="00DC1A79" w:rsidRPr="00FE2043">
        <w:rPr>
          <w:b/>
        </w:rPr>
        <w:t xml:space="preserve"> grafikona</w:t>
      </w:r>
      <w:r w:rsidRPr="00FE2043">
        <w:t xml:space="preserve"> i </w:t>
      </w:r>
      <w:r w:rsidRPr="00FE2043">
        <w:rPr>
          <w:b/>
        </w:rPr>
        <w:t>Oblikovanje</w:t>
      </w:r>
      <w:r w:rsidRPr="00FE2043">
        <w:t xml:space="preserve"> koje sadrže naredbe za uređivanje i oblikovanje grafikona.</w:t>
      </w:r>
      <w:r w:rsidR="006712D1" w:rsidRPr="00FE2043">
        <w:t xml:space="preserve"> </w:t>
      </w:r>
    </w:p>
    <w:p w14:paraId="5B44D6D8" w14:textId="77777777" w:rsidR="00701AB1" w:rsidRPr="00FE2043" w:rsidRDefault="00701AB1" w:rsidP="00701AB1">
      <w:pPr>
        <w:pStyle w:val="-TEKST"/>
        <w:spacing w:after="0"/>
        <w:ind w:right="-11"/>
        <w:jc w:val="left"/>
      </w:pPr>
      <w:r w:rsidRPr="00FE2043">
        <w:t xml:space="preserve">Kartica </w:t>
      </w:r>
      <w:r w:rsidRPr="00FE2043">
        <w:rPr>
          <w:b/>
        </w:rPr>
        <w:t>Dizajn</w:t>
      </w:r>
      <w:r w:rsidR="00DC1A79" w:rsidRPr="00FE2043">
        <w:rPr>
          <w:b/>
        </w:rPr>
        <w:t xml:space="preserve"> grafikona</w:t>
      </w:r>
      <w:r w:rsidRPr="00FE2043">
        <w:t>:</w:t>
      </w:r>
    </w:p>
    <w:p w14:paraId="7AF2FABA" w14:textId="77777777" w:rsidR="00701AB1" w:rsidRPr="00FE2043" w:rsidRDefault="00701AB1" w:rsidP="00675B3B">
      <w:pPr>
        <w:pStyle w:val="-TEKST"/>
        <w:spacing w:before="120"/>
        <w:ind w:right="-11"/>
        <w:jc w:val="left"/>
      </w:pPr>
      <w:r w:rsidRPr="00FE2043">
        <w:rPr>
          <w:noProof/>
        </w:rPr>
        <w:drawing>
          <wp:inline distT="0" distB="0" distL="0" distR="0" wp14:anchorId="72D34BD4" wp14:editId="2F10F888">
            <wp:extent cx="4676086" cy="542925"/>
            <wp:effectExtent l="19050" t="19050" r="10795" b="9525"/>
            <wp:docPr id="167" name="Slika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Slika 167"/>
                    <pic:cNvPicPr>
                      <a:picLocks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492" cy="5437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6899EBD" w14:textId="77777777" w:rsidR="00701AB1" w:rsidRPr="00FE2043" w:rsidRDefault="00701AB1" w:rsidP="00701AB1">
      <w:pPr>
        <w:pStyle w:val="-TEKST"/>
        <w:spacing w:after="0"/>
        <w:ind w:right="-11"/>
        <w:jc w:val="left"/>
      </w:pPr>
      <w:r w:rsidRPr="00FE2043">
        <w:t xml:space="preserve">Kartica </w:t>
      </w:r>
      <w:r w:rsidRPr="00FE2043">
        <w:rPr>
          <w:b/>
        </w:rPr>
        <w:t>Oblikovanje</w:t>
      </w:r>
      <w:r w:rsidRPr="00FE2043">
        <w:t>:</w:t>
      </w:r>
    </w:p>
    <w:p w14:paraId="789BAB86" w14:textId="77777777" w:rsidR="00701AB1" w:rsidRPr="00FE2043" w:rsidRDefault="00701AB1" w:rsidP="00675B3B">
      <w:pPr>
        <w:pStyle w:val="-TEKST"/>
        <w:spacing w:before="120"/>
        <w:ind w:right="-11"/>
        <w:jc w:val="left"/>
      </w:pPr>
      <w:r w:rsidRPr="00FE2043">
        <w:rPr>
          <w:noProof/>
        </w:rPr>
        <w:drawing>
          <wp:inline distT="0" distB="0" distL="0" distR="0" wp14:anchorId="391B3E44" wp14:editId="65308DC5">
            <wp:extent cx="4675975" cy="543600"/>
            <wp:effectExtent l="19050" t="19050" r="10795" b="27940"/>
            <wp:docPr id="169" name="Slika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Slika 169"/>
                    <pic:cNvPicPr>
                      <a:picLocks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975" cy="543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101EFB" w14:textId="77777777" w:rsidR="00A25640" w:rsidRPr="00FE2043" w:rsidRDefault="00944E1F" w:rsidP="00C44104">
      <w:pPr>
        <w:pStyle w:val="1-1-NASLOV"/>
      </w:pPr>
      <w:bookmarkStart w:id="121" w:name="a62"/>
      <w:bookmarkStart w:id="122" w:name="_Toc146188120"/>
      <w:r w:rsidRPr="00FE2043">
        <w:lastRenderedPageBreak/>
        <w:t>6</w:t>
      </w:r>
      <w:r w:rsidR="00A25640" w:rsidRPr="00FE2043">
        <w:t>.</w:t>
      </w:r>
      <w:r w:rsidR="001B185F" w:rsidRPr="00FE2043">
        <w:t>2</w:t>
      </w:r>
      <w:r w:rsidR="00A25640" w:rsidRPr="00FE2043">
        <w:t xml:space="preserve">. </w:t>
      </w:r>
      <w:bookmarkStart w:id="123" w:name="_Hlk138155673"/>
      <w:r w:rsidR="00E44F93" w:rsidRPr="00FE2043">
        <w:t>E</w:t>
      </w:r>
      <w:r w:rsidR="00F23705" w:rsidRPr="00FE2043">
        <w:t>lement</w:t>
      </w:r>
      <w:r w:rsidR="00E44F93" w:rsidRPr="00FE2043">
        <w:t>i grafikon</w:t>
      </w:r>
      <w:r w:rsidR="00F23705" w:rsidRPr="00FE2043">
        <w:t>a</w:t>
      </w:r>
      <w:bookmarkEnd w:id="121"/>
      <w:bookmarkEnd w:id="122"/>
    </w:p>
    <w:p w14:paraId="10813ADC" w14:textId="77777777" w:rsidR="00A25640" w:rsidRPr="00FE2043" w:rsidRDefault="00A25640" w:rsidP="00511068">
      <w:pPr>
        <w:pStyle w:val="-TEKST"/>
        <w:ind w:right="-10"/>
        <w:jc w:val="left"/>
      </w:pPr>
      <w:r w:rsidRPr="00FE2043">
        <w:t xml:space="preserve">Grafikon </w:t>
      </w:r>
      <w:r w:rsidR="005F28F8" w:rsidRPr="00FE2043">
        <w:t xml:space="preserve">se </w:t>
      </w:r>
      <w:r w:rsidR="00160D45" w:rsidRPr="00FE2043">
        <w:t>sastoji od elementa kao što su: osi</w:t>
      </w:r>
      <w:r w:rsidRPr="00FE2043">
        <w:t xml:space="preserve">, </w:t>
      </w:r>
      <w:r w:rsidR="00160D45" w:rsidRPr="00FE2043">
        <w:t xml:space="preserve">naslovi osi, naslov grafikona, </w:t>
      </w:r>
      <w:r w:rsidR="00294264" w:rsidRPr="00FE2043">
        <w:t>natpisi</w:t>
      </w:r>
      <w:r w:rsidR="00160D45" w:rsidRPr="00FE2043">
        <w:t xml:space="preserve"> nad podacima</w:t>
      </w:r>
      <w:r w:rsidRPr="00FE2043">
        <w:t xml:space="preserve">, </w:t>
      </w:r>
      <w:r w:rsidR="00160D45" w:rsidRPr="00FE2043">
        <w:t>podatkovna tablica, crte rešetke, legenda</w:t>
      </w:r>
      <w:r w:rsidRPr="00FE2043">
        <w:t xml:space="preserve"> i dr. </w:t>
      </w:r>
      <w:r w:rsidR="00160D45" w:rsidRPr="00FE2043">
        <w:t xml:space="preserve">Svi elementi </w:t>
      </w:r>
      <w:r w:rsidRPr="00FE2043">
        <w:t>mogu se pojedinačno oblikovati, dodavati</w:t>
      </w:r>
      <w:r w:rsidR="00143E44" w:rsidRPr="00FE2043">
        <w:t xml:space="preserve">, </w:t>
      </w:r>
      <w:r w:rsidR="00BF55AF" w:rsidRPr="00FE2043">
        <w:t xml:space="preserve">brisati, </w:t>
      </w:r>
      <w:r w:rsidR="00143E44" w:rsidRPr="00FE2043">
        <w:t>premještati</w:t>
      </w:r>
      <w:r w:rsidR="001B32D7" w:rsidRPr="00FE2043">
        <w:t xml:space="preserve"> </w:t>
      </w:r>
      <w:r w:rsidR="00BA02BB" w:rsidRPr="00FE2043">
        <w:t xml:space="preserve">ili im se može </w:t>
      </w:r>
      <w:r w:rsidR="001B32D7" w:rsidRPr="00FE2043">
        <w:t>mijenjati veličin</w:t>
      </w:r>
      <w:r w:rsidR="00BA02BB" w:rsidRPr="00FE2043">
        <w:t>a</w:t>
      </w:r>
      <w:r w:rsidR="00143E44" w:rsidRPr="00FE2043">
        <w:t xml:space="preserve">. Naknadno se može </w:t>
      </w:r>
      <w:r w:rsidR="00521EFD" w:rsidRPr="00FE2043">
        <w:t>promijeniti</w:t>
      </w:r>
      <w:r w:rsidR="00143E44" w:rsidRPr="00FE2043">
        <w:t xml:space="preserve"> i vrsta grafikona.</w:t>
      </w:r>
    </w:p>
    <w:p w14:paraId="48BBBBD3" w14:textId="082E5259" w:rsidR="005249CB" w:rsidRPr="00FE2043" w:rsidRDefault="00AC1D28" w:rsidP="00DC24D0">
      <w:pPr>
        <w:pStyle w:val="-TEKST"/>
        <w:ind w:right="-10"/>
        <w:jc w:val="left"/>
      </w:pPr>
      <w:r w:rsidRPr="00FE2043">
        <w:t>Neki od e</w:t>
      </w:r>
      <w:r w:rsidR="007A2A0F" w:rsidRPr="00FE2043">
        <w:t>lemen</w:t>
      </w:r>
      <w:r w:rsidRPr="00FE2043">
        <w:t>a</w:t>
      </w:r>
      <w:r w:rsidR="007A2A0F" w:rsidRPr="00FE2043">
        <w:t>t</w:t>
      </w:r>
      <w:r w:rsidRPr="00FE2043">
        <w:t>a</w:t>
      </w:r>
      <w:r w:rsidR="007A2A0F" w:rsidRPr="00FE2043">
        <w:t xml:space="preserve"> grafikona prikazani su na ovoj slici:</w:t>
      </w:r>
    </w:p>
    <w:p w14:paraId="65216671" w14:textId="77777777" w:rsidR="00A25640" w:rsidRPr="00FE2043" w:rsidRDefault="00455799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12BB9AF5" wp14:editId="1FFFEAF0">
                <wp:simplePos x="0" y="0"/>
                <wp:positionH relativeFrom="column">
                  <wp:posOffset>373380</wp:posOffset>
                </wp:positionH>
                <wp:positionV relativeFrom="paragraph">
                  <wp:posOffset>7620</wp:posOffset>
                </wp:positionV>
                <wp:extent cx="876300" cy="342900"/>
                <wp:effectExtent l="171450" t="0" r="19050" b="1504950"/>
                <wp:wrapNone/>
                <wp:docPr id="1245" name="Auto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callout2">
                          <a:avLst>
                            <a:gd name="adj1" fmla="val 33333"/>
                            <a:gd name="adj2" fmla="val -8694"/>
                            <a:gd name="adj3" fmla="val 33333"/>
                            <a:gd name="adj4" fmla="val -18477"/>
                            <a:gd name="adj5" fmla="val 532222"/>
                            <a:gd name="adj6" fmla="val -19564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56E00" w14:textId="5DEE5D3A" w:rsidR="00B44E53" w:rsidRPr="008F45CA" w:rsidRDefault="00AC1D28" w:rsidP="008F45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Naslov </w:t>
                            </w:r>
                            <w:r w:rsidR="00B44E53">
                              <w:rPr>
                                <w:rFonts w:cs="Arial"/>
                                <w:sz w:val="16"/>
                                <w:szCs w:val="16"/>
                              </w:rPr>
                              <w:t>osi vrijednosti (Y)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B9AF5" id="AutoShape 506" o:spid="_x0000_s1117" type="#_x0000_t42" style="position:absolute;left:0;text-align:left;margin-left:29.4pt;margin-top:.6pt;width:69pt;height:27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" adj="-4226,114960,-3991,7200,-1878,7200" strokeweight=".25pt">
                <v:textbox inset="0">
                  <w:txbxContent>
                    <w:p w14:paraId="72856E00" w14:textId="5DEE5D3A" w:rsidR="00B44E53" w:rsidRPr="008F45CA" w:rsidRDefault="00AC1D28" w:rsidP="008F45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Naslov </w:t>
                      </w:r>
                      <w:r w:rsidR="00B44E53">
                        <w:rPr>
                          <w:rFonts w:cs="Arial"/>
                          <w:sz w:val="16"/>
                          <w:szCs w:val="16"/>
                        </w:rPr>
                        <w:t>osi vrijednosti (Y)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D63E041" w14:textId="77777777" w:rsidR="004767BA" w:rsidRPr="00FE2043" w:rsidRDefault="009B75E2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E2043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D960ECF" wp14:editId="37E4B4AE">
                <wp:simplePos x="0" y="0"/>
                <wp:positionH relativeFrom="column">
                  <wp:posOffset>573405</wp:posOffset>
                </wp:positionH>
                <wp:positionV relativeFrom="paragraph">
                  <wp:posOffset>142240</wp:posOffset>
                </wp:positionV>
                <wp:extent cx="876300" cy="342900"/>
                <wp:effectExtent l="152400" t="0" r="19050" b="419100"/>
                <wp:wrapNone/>
                <wp:docPr id="1242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callout2">
                          <a:avLst>
                            <a:gd name="adj1" fmla="val 33333"/>
                            <a:gd name="adj2" fmla="val -8694"/>
                            <a:gd name="adj3" fmla="val 33333"/>
                            <a:gd name="adj4" fmla="val -16306"/>
                            <a:gd name="adj5" fmla="val 218334"/>
                            <a:gd name="adj6" fmla="val -16306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BB74B" w14:textId="77777777" w:rsidR="00B44E53" w:rsidRPr="008F45CA" w:rsidRDefault="00B44E53" w:rsidP="008F45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Os vrijednosti (Y)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60ECF" id="AutoShape 507" o:spid="_x0000_s1118" type="#_x0000_t42" style="position:absolute;left:0;text-align:left;margin-left:45.15pt;margin-top:11.2pt;width:69pt;height:27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" adj="-3522,47160,-3522,7200,-1878,7200" strokeweight=".25pt">
                <v:textbox inset="0">
                  <w:txbxContent>
                    <w:p w14:paraId="594BB74B" w14:textId="77777777" w:rsidR="00B44E53" w:rsidRPr="008F45CA" w:rsidRDefault="00B44E53" w:rsidP="008F45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Os vrijednosti (Y)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FE2043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82A2E4D" wp14:editId="481DE2A7">
                <wp:simplePos x="0" y="0"/>
                <wp:positionH relativeFrom="column">
                  <wp:posOffset>3478530</wp:posOffset>
                </wp:positionH>
                <wp:positionV relativeFrom="paragraph">
                  <wp:posOffset>142240</wp:posOffset>
                </wp:positionV>
                <wp:extent cx="876300" cy="342900"/>
                <wp:effectExtent l="152400" t="0" r="19050" b="266700"/>
                <wp:wrapNone/>
                <wp:docPr id="1243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callout2">
                          <a:avLst>
                            <a:gd name="adj1" fmla="val 33333"/>
                            <a:gd name="adj2" fmla="val -8694"/>
                            <a:gd name="adj3" fmla="val 33333"/>
                            <a:gd name="adj4" fmla="val -16306"/>
                            <a:gd name="adj5" fmla="val 171111"/>
                            <a:gd name="adj6" fmla="val -16306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F4197" w14:textId="77777777" w:rsidR="00B44E53" w:rsidRPr="008F45CA" w:rsidRDefault="00B44E53" w:rsidP="008F45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Područje grafikona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A2E4D" id="AutoShape 509" o:spid="_x0000_s1119" type="#_x0000_t42" style="position:absolute;left:0;text-align:left;margin-left:273.9pt;margin-top:11.2pt;width:69pt;height:27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" adj="-3522,36960,-3522,7200,-1878,7200" strokeweight=".25pt">
                <v:textbox inset="0">
                  <w:txbxContent>
                    <w:p w14:paraId="124F4197" w14:textId="77777777" w:rsidR="00B44E53" w:rsidRPr="008F45CA" w:rsidRDefault="00B44E53" w:rsidP="008F45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Područje grafikona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55799" w:rsidRPr="00FE2043"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2F4FC370" wp14:editId="5BF45997">
                <wp:simplePos x="0" y="0"/>
                <wp:positionH relativeFrom="column">
                  <wp:posOffset>2021205</wp:posOffset>
                </wp:positionH>
                <wp:positionV relativeFrom="paragraph">
                  <wp:posOffset>142240</wp:posOffset>
                </wp:positionV>
                <wp:extent cx="876300" cy="342900"/>
                <wp:effectExtent l="152400" t="0" r="19050" b="228600"/>
                <wp:wrapNone/>
                <wp:docPr id="1244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callout2">
                          <a:avLst>
                            <a:gd name="adj1" fmla="val 33333"/>
                            <a:gd name="adj2" fmla="val -8694"/>
                            <a:gd name="adj3" fmla="val 33333"/>
                            <a:gd name="adj4" fmla="val -16306"/>
                            <a:gd name="adj5" fmla="val 162778"/>
                            <a:gd name="adj6" fmla="val -16306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4FF90" w14:textId="77777777" w:rsidR="00B44E53" w:rsidRPr="008F45CA" w:rsidRDefault="00B44E53" w:rsidP="008F45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Naslov grafikona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FC370" id="AutoShape 508" o:spid="_x0000_s1120" type="#_x0000_t42" style="position:absolute;left:0;text-align:left;margin-left:159.15pt;margin-top:11.2pt;width:69pt;height:27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" adj="-3522,35160,-3522,7200,-1878,7200" strokeweight=".25pt">
                <v:textbox inset="0">
                  <w:txbxContent>
                    <w:p w14:paraId="1744FF90" w14:textId="77777777" w:rsidR="00B44E53" w:rsidRPr="008F45CA" w:rsidRDefault="00B44E53" w:rsidP="008F45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Naslov grafikona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0B9F0A56" w14:textId="77777777" w:rsidR="004767BA" w:rsidRPr="00FE2043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6F5C4E38" w14:textId="77777777" w:rsidR="004767BA" w:rsidRPr="00FE2043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4331B766" w14:textId="77777777" w:rsidR="004767BA" w:rsidRPr="00FE2043" w:rsidRDefault="00455799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E2043">
        <w:rPr>
          <w:noProof/>
        </w:rPr>
        <w:drawing>
          <wp:anchor distT="0" distB="0" distL="114300" distR="114300" simplePos="0" relativeHeight="251530240" behindDoc="0" locked="0" layoutInCell="1" allowOverlap="1" wp14:anchorId="5C5D91B1" wp14:editId="0BDC5D9C">
            <wp:simplePos x="0" y="0"/>
            <wp:positionH relativeFrom="column">
              <wp:posOffset>30479</wp:posOffset>
            </wp:positionH>
            <wp:positionV relativeFrom="paragraph">
              <wp:posOffset>127000</wp:posOffset>
            </wp:positionV>
            <wp:extent cx="3963563" cy="2358390"/>
            <wp:effectExtent l="19050" t="19050" r="18415" b="22860"/>
            <wp:wrapNone/>
            <wp:docPr id="790" name="Slika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grafikon izrezan1"/>
                    <pic:cNvPicPr>
                      <a:picLocks noChangeAspect="1" noChangeArrowheads="1"/>
                    </pic:cNvPicPr>
                  </pic:nvPicPr>
                  <pic:blipFill rotWithShape="1"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" t="1197"/>
                    <a:stretch/>
                  </pic:blipFill>
                  <pic:spPr bwMode="auto">
                    <a:xfrm>
                      <a:off x="0" y="0"/>
                      <a:ext cx="3963669" cy="2358453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5A409" w14:textId="77777777" w:rsidR="004767BA" w:rsidRPr="00FE2043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2182E143" w14:textId="77777777" w:rsidR="004767BA" w:rsidRPr="00FE2043" w:rsidRDefault="00455799" w:rsidP="00FC54B1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1DFAD803" wp14:editId="360A5AFF">
                <wp:simplePos x="0" y="0"/>
                <wp:positionH relativeFrom="column">
                  <wp:posOffset>4231005</wp:posOffset>
                </wp:positionH>
                <wp:positionV relativeFrom="paragraph">
                  <wp:posOffset>24765</wp:posOffset>
                </wp:positionV>
                <wp:extent cx="1028700" cy="390525"/>
                <wp:effectExtent l="1333500" t="0" r="19050" b="28575"/>
                <wp:wrapNone/>
                <wp:docPr id="1241" name="AutoShap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390525"/>
                        </a:xfrm>
                        <a:prstGeom prst="callout1">
                          <a:avLst>
                            <a:gd name="adj1" fmla="val 52940"/>
                            <a:gd name="adj2" fmla="val -7407"/>
                            <a:gd name="adj3" fmla="val 52940"/>
                            <a:gd name="adj4" fmla="val -128273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CA3FA" w14:textId="77777777" w:rsidR="00B44E53" w:rsidRDefault="00B44E53" w:rsidP="00121B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Područje</w:t>
                            </w:r>
                          </w:p>
                          <w:p w14:paraId="33DB73A8" w14:textId="77777777" w:rsidR="00B44E53" w:rsidRPr="00482CE0" w:rsidRDefault="00B44E53" w:rsidP="00121B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iscrtavanja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FAD803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AutoShape 797" o:spid="_x0000_s1121" type="#_x0000_t41" style="position:absolute;left:0;text-align:left;margin-left:333.15pt;margin-top:1.95pt;width:81pt;height:30.7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" adj="-27707,11435,-1600,11435" strokeweight=".25pt">
                <v:textbox inset="0">
                  <w:txbxContent>
                    <w:p w14:paraId="056CA3FA" w14:textId="77777777" w:rsidR="00B44E53" w:rsidRDefault="00B44E53" w:rsidP="00121B4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Područje</w:t>
                      </w:r>
                    </w:p>
                    <w:p w14:paraId="33DB73A8" w14:textId="77777777" w:rsidR="00B44E53" w:rsidRPr="00482CE0" w:rsidRDefault="00B44E53" w:rsidP="00121B4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iscrtavanja</w:t>
                      </w:r>
                    </w:p>
                  </w:txbxContent>
                </v:textbox>
              </v:shape>
            </w:pict>
          </mc:Fallback>
        </mc:AlternateContent>
      </w:r>
    </w:p>
    <w:p w14:paraId="350881B6" w14:textId="77777777" w:rsidR="004767BA" w:rsidRPr="00FE2043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2264E9B4" w14:textId="77777777" w:rsidR="004767BA" w:rsidRPr="00FE2043" w:rsidRDefault="009B75E2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E2043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49EFA4B2" wp14:editId="3D8CF09E">
                <wp:simplePos x="0" y="0"/>
                <wp:positionH relativeFrom="column">
                  <wp:posOffset>4192905</wp:posOffset>
                </wp:positionH>
                <wp:positionV relativeFrom="paragraph">
                  <wp:posOffset>84455</wp:posOffset>
                </wp:positionV>
                <wp:extent cx="1028700" cy="439420"/>
                <wp:effectExtent l="1085850" t="0" r="19050" b="17780"/>
                <wp:wrapNone/>
                <wp:docPr id="1240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439420"/>
                        </a:xfrm>
                        <a:prstGeom prst="callout1">
                          <a:avLst>
                            <a:gd name="adj1" fmla="val 26009"/>
                            <a:gd name="adj2" fmla="val -7407"/>
                            <a:gd name="adj3" fmla="val 28177"/>
                            <a:gd name="adj4" fmla="val -105125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064C3" w14:textId="77777777" w:rsidR="00B44E53" w:rsidRDefault="00B44E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Glavne crte</w:t>
                            </w:r>
                          </w:p>
                          <w:p w14:paraId="272643C4" w14:textId="77777777" w:rsidR="00B44E53" w:rsidRPr="00482CE0" w:rsidRDefault="00B44E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rešetke osi vrijednosti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FA4B2" id="AutoShape 542" o:spid="_x0000_s1122" type="#_x0000_t41" style="position:absolute;left:0;text-align:left;margin-left:330.15pt;margin-top:6.65pt;width:81pt;height:34.6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" adj="-22707,6086,-1600,5618" strokeweight=".25pt">
                <v:textbox inset="0">
                  <w:txbxContent>
                    <w:p w14:paraId="210064C3" w14:textId="77777777" w:rsidR="00B44E53" w:rsidRDefault="00B44E5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Glavne crte</w:t>
                      </w:r>
                    </w:p>
                    <w:p w14:paraId="272643C4" w14:textId="77777777" w:rsidR="00B44E53" w:rsidRPr="00482CE0" w:rsidRDefault="00B44E5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rešetke osi vrijednosti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146655EA" w14:textId="77777777" w:rsidR="004767BA" w:rsidRPr="00FE2043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34FABC56" w14:textId="77777777" w:rsidR="004767BA" w:rsidRPr="00FE2043" w:rsidRDefault="00233DFC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E2043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2C003403" wp14:editId="0B705561">
                <wp:simplePos x="0" y="0"/>
                <wp:positionH relativeFrom="column">
                  <wp:posOffset>2859405</wp:posOffset>
                </wp:positionH>
                <wp:positionV relativeFrom="paragraph">
                  <wp:posOffset>10160</wp:posOffset>
                </wp:positionV>
                <wp:extent cx="152400" cy="847725"/>
                <wp:effectExtent l="0" t="0" r="19050" b="28575"/>
                <wp:wrapNone/>
                <wp:docPr id="1235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847725"/>
                        </a:xfrm>
                        <a:prstGeom prst="rightBracket">
                          <a:avLst>
                            <a:gd name="adj" fmla="val 0"/>
                          </a:avLst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7AC1C42E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AutoShape 548" o:spid="_x0000_s1026" type="#_x0000_t86" style="position:absolute;margin-left:225.15pt;margin-top:.8pt;width:12pt;height:66.75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" adj="0" strokeweight=".25pt"/>
            </w:pict>
          </mc:Fallback>
        </mc:AlternateContent>
      </w:r>
    </w:p>
    <w:p w14:paraId="12181047" w14:textId="77777777" w:rsidR="004767BA" w:rsidRPr="00FE2043" w:rsidRDefault="009B75E2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626A7F37" wp14:editId="62F0416A">
                <wp:simplePos x="0" y="0"/>
                <wp:positionH relativeFrom="column">
                  <wp:posOffset>4194175</wp:posOffset>
                </wp:positionH>
                <wp:positionV relativeFrom="paragraph">
                  <wp:posOffset>29210</wp:posOffset>
                </wp:positionV>
                <wp:extent cx="914400" cy="311150"/>
                <wp:effectExtent l="361950" t="0" r="19050" b="12700"/>
                <wp:wrapNone/>
                <wp:docPr id="1239" name="Auto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11150"/>
                        </a:xfrm>
                        <a:prstGeom prst="callout1">
                          <a:avLst>
                            <a:gd name="adj1" fmla="val 36736"/>
                            <a:gd name="adj2" fmla="val -8333"/>
                            <a:gd name="adj3" fmla="val 36736"/>
                            <a:gd name="adj4" fmla="val -38611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EE071" w14:textId="77777777" w:rsidR="00B44E53" w:rsidRPr="00482CE0" w:rsidRDefault="00B44E53" w:rsidP="0053171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Legenda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A7F37" id="AutoShape 796" o:spid="_x0000_s1123" type="#_x0000_t41" style="position:absolute;left:0;text-align:left;margin-left:330.25pt;margin-top:2.3pt;width:1in;height:24.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" adj="-8340,7935,,7935" strokeweight=".25pt">
                <v:textbox inset="0">
                  <w:txbxContent>
                    <w:p w14:paraId="326EE071" w14:textId="77777777" w:rsidR="00B44E53" w:rsidRPr="00482CE0" w:rsidRDefault="00B44E53" w:rsidP="0053171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Legenda</w:t>
                      </w:r>
                    </w:p>
                  </w:txbxContent>
                </v:textbox>
              </v:shape>
            </w:pict>
          </mc:Fallback>
        </mc:AlternateContent>
      </w:r>
    </w:p>
    <w:p w14:paraId="40352FE3" w14:textId="77777777" w:rsidR="004767BA" w:rsidRPr="00FE2043" w:rsidRDefault="009B75E2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E2043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3C0A6028" wp14:editId="62F7AFF8">
                <wp:simplePos x="0" y="0"/>
                <wp:positionH relativeFrom="column">
                  <wp:posOffset>4192905</wp:posOffset>
                </wp:positionH>
                <wp:positionV relativeFrom="paragraph">
                  <wp:posOffset>137160</wp:posOffset>
                </wp:positionV>
                <wp:extent cx="1029335" cy="342900"/>
                <wp:effectExtent l="1200150" t="0" r="18415" b="19050"/>
                <wp:wrapNone/>
                <wp:docPr id="1238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9335" cy="342900"/>
                        </a:xfrm>
                        <a:prstGeom prst="callout1">
                          <a:avLst>
                            <a:gd name="adj1" fmla="val 36736"/>
                            <a:gd name="adj2" fmla="val -7403"/>
                            <a:gd name="adj3" fmla="val 36736"/>
                            <a:gd name="adj4" fmla="val -115238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631CD" w14:textId="77777777" w:rsidR="00B44E53" w:rsidRDefault="00B44E53" w:rsidP="00396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Nizovi</w:t>
                            </w:r>
                          </w:p>
                          <w:p w14:paraId="00E179FE" w14:textId="77777777" w:rsidR="00B44E53" w:rsidRPr="00482CE0" w:rsidRDefault="00B44E53" w:rsidP="00396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podataka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A6028" id="AutoShape 543" o:spid="_x0000_s1124" type="#_x0000_t41" style="position:absolute;left:0;text-align:left;margin-left:330.15pt;margin-top:10.8pt;width:81.05pt;height:27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" adj="-24891,7935,-1599,7935" strokeweight=".25pt">
                <v:textbox inset="0">
                  <w:txbxContent>
                    <w:p w14:paraId="75F631CD" w14:textId="77777777" w:rsidR="00B44E53" w:rsidRDefault="00B44E53" w:rsidP="00396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Nizovi</w:t>
                      </w:r>
                    </w:p>
                    <w:p w14:paraId="00E179FE" w14:textId="77777777" w:rsidR="00B44E53" w:rsidRPr="00482CE0" w:rsidRDefault="00B44E53" w:rsidP="00396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podataka</w:t>
                      </w:r>
                    </w:p>
                  </w:txbxContent>
                </v:textbox>
              </v:shape>
            </w:pict>
          </mc:Fallback>
        </mc:AlternateContent>
      </w:r>
    </w:p>
    <w:p w14:paraId="537AE4DD" w14:textId="77777777" w:rsidR="004767BA" w:rsidRPr="00FE2043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2CAAE47A" w14:textId="77777777" w:rsidR="004767BA" w:rsidRPr="00FE2043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330BEF44" w14:textId="77777777" w:rsidR="004767BA" w:rsidRPr="00FE2043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6BE6E076" w14:textId="77777777" w:rsidR="004767BA" w:rsidRPr="00FE2043" w:rsidRDefault="00B45D7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E2043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96ACD4C" wp14:editId="4651BA29">
                <wp:simplePos x="0" y="0"/>
                <wp:positionH relativeFrom="column">
                  <wp:posOffset>4192905</wp:posOffset>
                </wp:positionH>
                <wp:positionV relativeFrom="paragraph">
                  <wp:posOffset>85725</wp:posOffset>
                </wp:positionV>
                <wp:extent cx="914400" cy="224155"/>
                <wp:effectExtent l="1123950" t="0" r="19050" b="23495"/>
                <wp:wrapNone/>
                <wp:docPr id="1236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224155"/>
                        </a:xfrm>
                        <a:prstGeom prst="callout1">
                          <a:avLst>
                            <a:gd name="adj1" fmla="val 50991"/>
                            <a:gd name="adj2" fmla="val -8333"/>
                            <a:gd name="adj3" fmla="val 55240"/>
                            <a:gd name="adj4" fmla="val -121944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493A2" w14:textId="77777777" w:rsidR="00B44E53" w:rsidRPr="00482CE0" w:rsidRDefault="00B44E53" w:rsidP="00396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Os kategorije (x)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ACD4C" id="AutoShape 544" o:spid="_x0000_s1125" type="#_x0000_t41" style="position:absolute;left:0;text-align:left;margin-left:330.15pt;margin-top:6.75pt;width:1in;height:17.6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" adj="-26340,11932,,11014" strokeweight=".25pt">
                <v:textbox inset="0">
                  <w:txbxContent>
                    <w:p w14:paraId="70C493A2" w14:textId="77777777" w:rsidR="00B44E53" w:rsidRPr="00482CE0" w:rsidRDefault="00B44E53" w:rsidP="00396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Os kategorije (x)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133E0A21" w14:textId="77777777" w:rsidR="004767BA" w:rsidRPr="00FE2043" w:rsidRDefault="00455799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E2043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5C98B22C" wp14:editId="53269D60">
                <wp:simplePos x="0" y="0"/>
                <wp:positionH relativeFrom="column">
                  <wp:posOffset>4192905</wp:posOffset>
                </wp:positionH>
                <wp:positionV relativeFrom="paragraph">
                  <wp:posOffset>106045</wp:posOffset>
                </wp:positionV>
                <wp:extent cx="1029335" cy="424180"/>
                <wp:effectExtent l="2114550" t="0" r="18415" b="13970"/>
                <wp:wrapNone/>
                <wp:docPr id="1233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9335" cy="424180"/>
                        </a:xfrm>
                        <a:prstGeom prst="callout1">
                          <a:avLst>
                            <a:gd name="adj1" fmla="val 26944"/>
                            <a:gd name="adj2" fmla="val -7403"/>
                            <a:gd name="adj3" fmla="val 29189"/>
                            <a:gd name="adj4" fmla="val -204565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BEAF0" w14:textId="11F70C30" w:rsidR="00B44E53" w:rsidRDefault="00AC1D28" w:rsidP="00396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Naslov </w:t>
                            </w:r>
                            <w:r w:rsidR="00B44E53">
                              <w:rPr>
                                <w:sz w:val="16"/>
                                <w:szCs w:val="16"/>
                              </w:rPr>
                              <w:t>osi</w:t>
                            </w:r>
                          </w:p>
                          <w:p w14:paraId="6550DD24" w14:textId="77777777" w:rsidR="00B44E53" w:rsidRPr="00482CE0" w:rsidRDefault="00B44E53" w:rsidP="00396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kategorije (x)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8B22C" id="AutoShape 545" o:spid="_x0000_s1126" type="#_x0000_t41" style="position:absolute;left:0;text-align:left;margin-left:330.15pt;margin-top:8.35pt;width:81.05pt;height:33.4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" adj="-44186,6305,-1599,5820" strokeweight=".25pt">
                <v:textbox inset="0">
                  <w:txbxContent>
                    <w:p w14:paraId="545BEAF0" w14:textId="11F70C30" w:rsidR="00B44E53" w:rsidRDefault="00AC1D28" w:rsidP="00396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Naslov </w:t>
                      </w:r>
                      <w:r w:rsidR="00B44E53">
                        <w:rPr>
                          <w:sz w:val="16"/>
                          <w:szCs w:val="16"/>
                        </w:rPr>
                        <w:t>osi</w:t>
                      </w:r>
                    </w:p>
                    <w:p w14:paraId="6550DD24" w14:textId="77777777" w:rsidR="00B44E53" w:rsidRPr="00482CE0" w:rsidRDefault="00B44E53" w:rsidP="00396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kategorije (x)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E173FD2" w14:textId="77777777" w:rsidR="004767BA" w:rsidRPr="00FE2043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6CF83F17" w14:textId="77777777" w:rsidR="004767BA" w:rsidRPr="00FE2043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0A995377" w14:textId="33B5B719" w:rsidR="00217950" w:rsidRPr="00FE2043" w:rsidRDefault="00217950" w:rsidP="00681018">
      <w:pPr>
        <w:pStyle w:val="-TEKST"/>
        <w:ind w:right="-10"/>
        <w:jc w:val="left"/>
      </w:pPr>
    </w:p>
    <w:p w14:paraId="3723A451" w14:textId="77777777" w:rsidR="000A2626" w:rsidRPr="00FE2043" w:rsidRDefault="000A2626" w:rsidP="000A2626">
      <w:pPr>
        <w:pStyle w:val="-TEKST"/>
        <w:ind w:right="-10"/>
        <w:jc w:val="left"/>
      </w:pPr>
      <w:r w:rsidRPr="00FE2043">
        <w:t xml:space="preserve">Pomoću dugmadi </w:t>
      </w:r>
      <w:r w:rsidRPr="00FE2043">
        <w:rPr>
          <w:b/>
        </w:rPr>
        <w:t>Elementi grafikona</w:t>
      </w:r>
      <w:r w:rsidRPr="00FE2043">
        <w:t xml:space="preserve">, </w:t>
      </w:r>
      <w:r w:rsidRPr="00FE2043">
        <w:rPr>
          <w:b/>
        </w:rPr>
        <w:t>Stilovi grafikona</w:t>
      </w:r>
      <w:r w:rsidRPr="00FE2043">
        <w:t xml:space="preserve"> i </w:t>
      </w:r>
      <w:r w:rsidRPr="00FE2043">
        <w:rPr>
          <w:b/>
        </w:rPr>
        <w:t>Filtri grafikona</w:t>
      </w:r>
      <w:r w:rsidRPr="00FE2043">
        <w:t xml:space="preserve"> uz gornji desni kut </w:t>
      </w:r>
      <w:r w:rsidR="00B90827" w:rsidRPr="00FE2043">
        <w:t xml:space="preserve">označenog </w:t>
      </w:r>
      <w:r w:rsidRPr="00FE2043">
        <w:t xml:space="preserve">grafikona mogu se dodati ili ukloniti elementi grafikona, </w:t>
      </w:r>
      <w:r w:rsidR="00B90827" w:rsidRPr="00FE2043">
        <w:t xml:space="preserve">može se </w:t>
      </w:r>
      <w:r w:rsidRPr="00FE2043">
        <w:t>prilagoditi izgled grafikona ili promijeniti obuhvat podataka koji se prikazuje na grafikonu.</w:t>
      </w:r>
    </w:p>
    <w:p w14:paraId="6D639815" w14:textId="77777777" w:rsidR="000A2626" w:rsidRPr="00FE2043" w:rsidRDefault="00FA71B4" w:rsidP="00681018">
      <w:pPr>
        <w:pStyle w:val="-TEKST"/>
        <w:ind w:right="-10"/>
        <w:jc w:val="left"/>
      </w:pPr>
      <w:r w:rsidRPr="00FE2043">
        <w:rPr>
          <w:noProof/>
        </w:rPr>
        <w:drawing>
          <wp:anchor distT="0" distB="0" distL="114300" distR="114300" simplePos="0" relativeHeight="251877376" behindDoc="0" locked="0" layoutInCell="1" allowOverlap="1" wp14:anchorId="3D65039B" wp14:editId="3A06FDEB">
            <wp:simplePos x="0" y="0"/>
            <wp:positionH relativeFrom="column">
              <wp:posOffset>11430</wp:posOffset>
            </wp:positionH>
            <wp:positionV relativeFrom="paragraph">
              <wp:posOffset>11430</wp:posOffset>
            </wp:positionV>
            <wp:extent cx="190500" cy="609600"/>
            <wp:effectExtent l="0" t="0" r="0" b="0"/>
            <wp:wrapNone/>
            <wp:docPr id="153213109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131090" name="Slika 1532131090"/>
                    <pic:cNvPicPr/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70A" w:rsidRPr="00FE2043">
        <w:rPr>
          <w:noProof/>
        </w:rPr>
        <w:drawing>
          <wp:inline distT="0" distB="0" distL="0" distR="0" wp14:anchorId="577B192A" wp14:editId="288143D7">
            <wp:extent cx="1296000" cy="1312529"/>
            <wp:effectExtent l="0" t="0" r="0" b="254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lika 60"/>
                    <pic:cNvPicPr/>
                  </pic:nvPicPr>
                  <pic:blipFill rotWithShape="1"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9"/>
                    <a:stretch/>
                  </pic:blipFill>
                  <pic:spPr bwMode="auto">
                    <a:xfrm>
                      <a:off x="0" y="0"/>
                      <a:ext cx="1296000" cy="131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70A" w:rsidRPr="00FE2043">
        <w:rPr>
          <w:noProof/>
        </w:rPr>
        <w:drawing>
          <wp:inline distT="0" distB="0" distL="0" distR="0" wp14:anchorId="021451F2" wp14:editId="6098654A">
            <wp:extent cx="1670400" cy="2397600"/>
            <wp:effectExtent l="0" t="0" r="6350" b="3175"/>
            <wp:docPr id="58" name="Slika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lika 58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400" cy="23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70A" w:rsidRPr="00FE2043">
        <w:rPr>
          <w:noProof/>
        </w:rPr>
        <w:drawing>
          <wp:inline distT="0" distB="0" distL="0" distR="0" wp14:anchorId="5172A073" wp14:editId="35824115">
            <wp:extent cx="1584000" cy="2397600"/>
            <wp:effectExtent l="0" t="0" r="0" b="3175"/>
            <wp:docPr id="57" name="Slika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lika 57"/>
                    <pic:cNvPicPr/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23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7364" w14:textId="77777777" w:rsidR="00D235FD" w:rsidRPr="00FE2043" w:rsidRDefault="009B6896" w:rsidP="00681018">
      <w:pPr>
        <w:pStyle w:val="-TEKST"/>
        <w:ind w:right="-10"/>
        <w:jc w:val="left"/>
      </w:pPr>
      <w:r w:rsidRPr="00FE2043">
        <w:t xml:space="preserve">Elementi grafikona mogu se dodati </w:t>
      </w:r>
      <w:r w:rsidR="004B2C3F" w:rsidRPr="00FE2043">
        <w:t xml:space="preserve">ili ukloniti </w:t>
      </w:r>
      <w:r w:rsidRPr="00FE2043">
        <w:t xml:space="preserve">i pomoću naredbe na kartici </w:t>
      </w:r>
      <w:r w:rsidRPr="00FE2043">
        <w:rPr>
          <w:i/>
        </w:rPr>
        <w:t>Dizajn</w:t>
      </w:r>
      <w:r w:rsidRPr="00FE2043">
        <w:t xml:space="preserve"> </w:t>
      </w:r>
      <w:r w:rsidR="001C708D" w:rsidRPr="00675B3B">
        <w:rPr>
          <w:i/>
          <w:iCs/>
        </w:rPr>
        <w:t>grafikona</w:t>
      </w:r>
      <w:r w:rsidR="001C708D" w:rsidRPr="00FE2043">
        <w:t xml:space="preserve"> </w:t>
      </w:r>
      <w:r w:rsidRPr="00FE2043">
        <w:t xml:space="preserve">→ </w:t>
      </w:r>
      <w:r w:rsidR="000C4353" w:rsidRPr="00FE2043">
        <w:t>skupina</w:t>
      </w:r>
      <w:r w:rsidRPr="00FE2043">
        <w:t xml:space="preserve"> </w:t>
      </w:r>
      <w:r w:rsidRPr="00FE2043">
        <w:rPr>
          <w:i/>
        </w:rPr>
        <w:t>Rasporedi grafikona</w:t>
      </w:r>
      <w:r w:rsidRPr="00FE2043">
        <w:t xml:space="preserve"> → </w:t>
      </w:r>
      <w:r w:rsidRPr="00FE2043">
        <w:rPr>
          <w:b/>
        </w:rPr>
        <w:t>Dodaj element grafikona</w:t>
      </w:r>
      <w:r w:rsidRPr="00FE2043">
        <w:t>.</w:t>
      </w:r>
    </w:p>
    <w:p w14:paraId="59CB9440" w14:textId="576A6226" w:rsidR="001939DB" w:rsidRPr="00FE2043" w:rsidRDefault="009B6896" w:rsidP="007F0CEA">
      <w:pPr>
        <w:pStyle w:val="-TEKST"/>
        <w:ind w:right="-10"/>
        <w:jc w:val="left"/>
      </w:pPr>
      <w:r w:rsidRPr="00FE2043">
        <w:lastRenderedPageBreak/>
        <w:t>Uz</w:t>
      </w:r>
      <w:r w:rsidR="00B643E7" w:rsidRPr="00FE2043">
        <w:t>,</w:t>
      </w:r>
      <w:r w:rsidRPr="00FE2043">
        <w:t xml:space="preserve"> na izborniku</w:t>
      </w:r>
      <w:r w:rsidR="00B643E7" w:rsidRPr="00FE2043">
        <w:t>,</w:t>
      </w:r>
      <w:r w:rsidRPr="00FE2043">
        <w:t xml:space="preserve"> odabrani element otvara se podizbornik na kojem se odmah može </w:t>
      </w:r>
      <w:r w:rsidR="00AC1D28" w:rsidRPr="00FE2043">
        <w:t xml:space="preserve">odrediti </w:t>
      </w:r>
      <w:r w:rsidRPr="00FE2043">
        <w:t xml:space="preserve">položaj elementa ili </w:t>
      </w:r>
      <w:r w:rsidR="00D033AC" w:rsidRPr="00FE2043">
        <w:t xml:space="preserve">neka </w:t>
      </w:r>
      <w:r w:rsidRPr="00FE2043">
        <w:t xml:space="preserve">druga ponuđena značajka. </w:t>
      </w:r>
      <w:r w:rsidR="007F0CEA" w:rsidRPr="00FE2043">
        <w:t>Tako se, na primjer, naslov grafikona može postaviti iznad područja iscrtavanja grafikona ili u njegovom području.</w:t>
      </w:r>
    </w:p>
    <w:p w14:paraId="72033BAE" w14:textId="77777777" w:rsidR="001939DB" w:rsidRPr="00FE2043" w:rsidRDefault="001939DB" w:rsidP="001939DB">
      <w:pPr>
        <w:pStyle w:val="-TEKST"/>
        <w:spacing w:before="120"/>
        <w:ind w:right="-11"/>
        <w:jc w:val="left"/>
      </w:pPr>
      <w:r w:rsidRPr="00FE2043">
        <w:rPr>
          <w:noProof/>
        </w:rPr>
        <w:drawing>
          <wp:inline distT="0" distB="0" distL="0" distR="0" wp14:anchorId="2D71A6B6" wp14:editId="7C155E38">
            <wp:extent cx="1836000" cy="1713600"/>
            <wp:effectExtent l="19050" t="19050" r="12065" b="20320"/>
            <wp:docPr id="53" name="Slika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lika 53"/>
                    <pic:cNvPicPr/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7136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1579A7" w14:textId="77777777" w:rsidR="00B63358" w:rsidRPr="00FE2043" w:rsidRDefault="00B63358" w:rsidP="00B63358">
      <w:pPr>
        <w:pStyle w:val="-TEKST"/>
        <w:ind w:right="-10"/>
        <w:jc w:val="left"/>
      </w:pPr>
      <w:r w:rsidRPr="00FE2043">
        <w:t xml:space="preserve">Legenda također može mijenjati svoj položaj odabirom mogućnosti: </w:t>
      </w:r>
      <w:r w:rsidRPr="00FE2043">
        <w:rPr>
          <w:b/>
        </w:rPr>
        <w:t>Desno</w:t>
      </w:r>
      <w:r w:rsidRPr="00FE2043">
        <w:t xml:space="preserve">, </w:t>
      </w:r>
      <w:r w:rsidRPr="00FE2043">
        <w:rPr>
          <w:b/>
        </w:rPr>
        <w:t>Gore</w:t>
      </w:r>
      <w:r w:rsidRPr="00FE2043">
        <w:t xml:space="preserve">, </w:t>
      </w:r>
      <w:r w:rsidRPr="00FE2043">
        <w:rPr>
          <w:b/>
        </w:rPr>
        <w:t>Lijevo</w:t>
      </w:r>
      <w:r w:rsidRPr="00FE2043">
        <w:t xml:space="preserve">, </w:t>
      </w:r>
      <w:r w:rsidRPr="00FE2043">
        <w:rPr>
          <w:b/>
        </w:rPr>
        <w:t>Dolje</w:t>
      </w:r>
      <w:r w:rsidRPr="00FE2043">
        <w:t>.</w:t>
      </w:r>
    </w:p>
    <w:p w14:paraId="2FE89D76" w14:textId="77777777" w:rsidR="00B63358" w:rsidRPr="00FE2043" w:rsidRDefault="00B63358" w:rsidP="00B63358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5ACC7CD5" wp14:editId="71DDE632">
            <wp:extent cx="1095375" cy="1352453"/>
            <wp:effectExtent l="19050" t="19050" r="9525" b="19685"/>
            <wp:docPr id="640040826" name="Slika 64004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grafikoni - legenda.png"/>
                    <pic:cNvPicPr/>
                  </pic:nvPicPr>
                  <pic:blipFill rotWithShape="1"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0" b="-1"/>
                    <a:stretch/>
                  </pic:blipFill>
                  <pic:spPr bwMode="auto">
                    <a:xfrm>
                      <a:off x="0" y="0"/>
                      <a:ext cx="1107413" cy="136731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D8EA4" w14:textId="77777777" w:rsidR="001939DB" w:rsidRPr="00FE2043" w:rsidRDefault="001939DB" w:rsidP="001939DB">
      <w:pPr>
        <w:pStyle w:val="-TEKST"/>
        <w:spacing w:before="120"/>
        <w:ind w:right="-11"/>
        <w:jc w:val="left"/>
      </w:pPr>
      <w:r w:rsidRPr="00FE2043">
        <w:t xml:space="preserve">Kod izrade grafikona, u tekstni okvir </w:t>
      </w:r>
      <w:r w:rsidRPr="00FE2043">
        <w:rPr>
          <w:b/>
        </w:rPr>
        <w:t>Naslov grafikona</w:t>
      </w:r>
      <w:r w:rsidRPr="00FE2043">
        <w:t xml:space="preserve"> treba upisati naslov koji će odgovarati podacima koje grafikon prikazuje.</w:t>
      </w:r>
    </w:p>
    <w:p w14:paraId="7985CF3A" w14:textId="5BF13FA8" w:rsidR="001939DB" w:rsidRPr="00FE2043" w:rsidRDefault="001939DB" w:rsidP="001939DB">
      <w:pPr>
        <w:pStyle w:val="-TEKST"/>
        <w:spacing w:before="120"/>
        <w:ind w:right="-11"/>
        <w:jc w:val="left"/>
      </w:pPr>
      <w:r w:rsidRPr="00FE2043">
        <w:t xml:space="preserve">Tekst se naslova grafikona može naknadno urediti i promijeniti. Za to je potrebno </w:t>
      </w:r>
      <w:r w:rsidR="00B63358" w:rsidRPr="00FE2043">
        <w:t xml:space="preserve">pritisnuti lijevom tipkom miša na označenom naslovu ili </w:t>
      </w:r>
      <w:r w:rsidRPr="00FE2043">
        <w:t xml:space="preserve">odabrati naredbu </w:t>
      </w:r>
      <w:r w:rsidRPr="00FE2043">
        <w:rPr>
          <w:b/>
        </w:rPr>
        <w:t>Uredi tekst</w:t>
      </w:r>
      <w:r w:rsidRPr="00FE2043">
        <w:t xml:space="preserve"> s brzog izbornika. Pri uređivanju se mogu rabiti tipke [Delete], [Backspace] i strelice smjera.</w:t>
      </w:r>
    </w:p>
    <w:p w14:paraId="1D6BDB9F" w14:textId="1D90F9D4" w:rsidR="001B426B" w:rsidRPr="00FE2043" w:rsidRDefault="009B6896" w:rsidP="00681018">
      <w:pPr>
        <w:pStyle w:val="-TEKST"/>
        <w:ind w:right="-10"/>
        <w:jc w:val="left"/>
      </w:pPr>
      <w:r w:rsidRPr="00FE2043">
        <w:t xml:space="preserve">Detaljnije mogućnosti upravljanja elementima ili njihovog oblikovanja dobivaju se odabirom </w:t>
      </w:r>
      <w:r w:rsidR="00B643E7" w:rsidRPr="00FE2043">
        <w:t xml:space="preserve">naredbe </w:t>
      </w:r>
      <w:r w:rsidR="00B63358" w:rsidRPr="00FE2043">
        <w:rPr>
          <w:b/>
        </w:rPr>
        <w:t xml:space="preserve">Više </w:t>
      </w:r>
      <w:r w:rsidR="00B643E7" w:rsidRPr="00FE2043">
        <w:rPr>
          <w:b/>
        </w:rPr>
        <w:t>mogućnosti</w:t>
      </w:r>
      <w:r w:rsidR="00B643E7" w:rsidRPr="00FE2043">
        <w:t xml:space="preserve"> ili </w:t>
      </w:r>
      <w:r w:rsidR="00B63358" w:rsidRPr="00FE2043">
        <w:rPr>
          <w:b/>
        </w:rPr>
        <w:t xml:space="preserve">Još </w:t>
      </w:r>
      <w:r w:rsidR="00B643E7" w:rsidRPr="00FE2043">
        <w:rPr>
          <w:b/>
        </w:rPr>
        <w:t>mogućnosti</w:t>
      </w:r>
      <w:r w:rsidR="00B643E7" w:rsidRPr="00FE2043">
        <w:t xml:space="preserve"> pri čemu se otvara okno zadatka</w:t>
      </w:r>
      <w:r w:rsidR="00D36F93" w:rsidRPr="00FE2043">
        <w:t xml:space="preserve"> </w:t>
      </w:r>
      <w:r w:rsidR="00D36F93" w:rsidRPr="00FE2043">
        <w:rPr>
          <w:b/>
        </w:rPr>
        <w:t>Oblikovanje</w:t>
      </w:r>
      <w:r w:rsidR="00D36F93" w:rsidRPr="00FE2043">
        <w:t>… (naziv okna se prilagođava nazivu odabranog elementa)</w:t>
      </w:r>
      <w:r w:rsidR="00B643E7" w:rsidRPr="00FE2043">
        <w:t>.</w:t>
      </w:r>
    </w:p>
    <w:p w14:paraId="4DD52213" w14:textId="77777777" w:rsidR="00B643E7" w:rsidRPr="00FE2043" w:rsidRDefault="00B63358" w:rsidP="00701AB1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68D4FECD" wp14:editId="04C11B27">
            <wp:extent cx="2075079" cy="2588895"/>
            <wp:effectExtent l="19050" t="19050" r="20955" b="2095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on - okno zadatka.png"/>
                    <pic:cNvPicPr/>
                  </pic:nvPicPr>
                  <pic:blipFill rotWithShape="1"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"/>
                    <a:stretch/>
                  </pic:blipFill>
                  <pic:spPr bwMode="auto">
                    <a:xfrm>
                      <a:off x="0" y="0"/>
                      <a:ext cx="2075559" cy="25894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91F67" w14:textId="77777777" w:rsidR="0013370C" w:rsidRPr="00FE2043" w:rsidRDefault="00AC1D28" w:rsidP="0013370C">
      <w:pPr>
        <w:pStyle w:val="-TEKST"/>
        <w:ind w:right="-10"/>
        <w:jc w:val="left"/>
      </w:pPr>
      <w:r w:rsidRPr="00FE2043">
        <w:lastRenderedPageBreak/>
        <w:t>O</w:t>
      </w:r>
      <w:r w:rsidR="0013370C" w:rsidRPr="00FE2043">
        <w:t>kn</w:t>
      </w:r>
      <w:r w:rsidRPr="00FE2043">
        <w:t>o</w:t>
      </w:r>
      <w:r w:rsidR="0013370C" w:rsidRPr="00FE2043">
        <w:t xml:space="preserve"> zadatka </w:t>
      </w:r>
      <w:r w:rsidR="0013370C" w:rsidRPr="00FE2043">
        <w:rPr>
          <w:b/>
        </w:rPr>
        <w:t>Oblikovanje…</w:t>
      </w:r>
      <w:r w:rsidR="0013370C" w:rsidRPr="00FE2043">
        <w:t xml:space="preserve"> pokreće </w:t>
      </w:r>
      <w:r w:rsidRPr="00FE2043">
        <w:t xml:space="preserve">se </w:t>
      </w:r>
      <w:r w:rsidR="0013370C" w:rsidRPr="00FE2043">
        <w:t xml:space="preserve">na </w:t>
      </w:r>
      <w:r w:rsidRPr="00FE2043">
        <w:t xml:space="preserve">još </w:t>
      </w:r>
      <w:r w:rsidR="0013370C" w:rsidRPr="00FE2043">
        <w:t>nekoliko načina:</w:t>
      </w:r>
    </w:p>
    <w:p w14:paraId="1B86667F" w14:textId="77777777" w:rsidR="0013370C" w:rsidRPr="00FE2043" w:rsidRDefault="0013370C" w:rsidP="0013370C">
      <w:pPr>
        <w:widowControl w:val="0"/>
        <w:numPr>
          <w:ilvl w:val="0"/>
          <w:numId w:val="76"/>
        </w:numPr>
        <w:spacing w:after="120"/>
        <w:ind w:left="714" w:hanging="357"/>
        <w:rPr>
          <w:rFonts w:cs="Arial"/>
          <w:sz w:val="22"/>
          <w:szCs w:val="22"/>
        </w:rPr>
      </w:pPr>
      <w:r w:rsidRPr="00FE2043">
        <w:rPr>
          <w:sz w:val="22"/>
          <w:szCs w:val="22"/>
        </w:rPr>
        <w:t>dvostrukim pritiskom miša na element grafikona</w:t>
      </w:r>
      <w:r w:rsidRPr="00FE2043">
        <w:rPr>
          <w:rFonts w:cs="Arial"/>
          <w:sz w:val="22"/>
          <w:szCs w:val="22"/>
        </w:rPr>
        <w:t xml:space="preserve"> </w:t>
      </w:r>
    </w:p>
    <w:p w14:paraId="0E16D2D5" w14:textId="77777777" w:rsidR="0013370C" w:rsidRPr="00675B3B" w:rsidRDefault="0013370C" w:rsidP="0013370C">
      <w:pPr>
        <w:widowControl w:val="0"/>
        <w:numPr>
          <w:ilvl w:val="0"/>
          <w:numId w:val="76"/>
        </w:numPr>
        <w:spacing w:after="120"/>
        <w:ind w:left="714" w:hanging="357"/>
        <w:rPr>
          <w:rFonts w:cs="Arial"/>
          <w:sz w:val="22"/>
          <w:szCs w:val="22"/>
        </w:rPr>
      </w:pPr>
      <w:r w:rsidRPr="00FE2043">
        <w:rPr>
          <w:rFonts w:cs="Arial"/>
          <w:sz w:val="22"/>
          <w:szCs w:val="22"/>
        </w:rPr>
        <w:t xml:space="preserve">odabirom naredbe na kartici </w:t>
      </w:r>
      <w:r w:rsidRPr="00FE2043">
        <w:rPr>
          <w:rFonts w:cs="Arial"/>
          <w:i/>
          <w:sz w:val="22"/>
          <w:szCs w:val="22"/>
        </w:rPr>
        <w:t>Oblikovanje</w:t>
      </w:r>
      <w:r w:rsidRPr="00FE2043">
        <w:rPr>
          <w:rFonts w:cs="Arial"/>
          <w:sz w:val="22"/>
          <w:szCs w:val="22"/>
        </w:rPr>
        <w:t xml:space="preserve"> </w:t>
      </w:r>
      <w:r w:rsidRPr="00FE2043">
        <w:rPr>
          <w:sz w:val="22"/>
          <w:szCs w:val="22"/>
        </w:rPr>
        <w:t xml:space="preserve">→ </w:t>
      </w:r>
      <w:r w:rsidRPr="00FE2043">
        <w:rPr>
          <w:i/>
          <w:sz w:val="22"/>
          <w:szCs w:val="22"/>
        </w:rPr>
        <w:t>Trenutni odabir</w:t>
      </w:r>
      <w:r w:rsidRPr="00FE2043">
        <w:rPr>
          <w:sz w:val="22"/>
          <w:szCs w:val="22"/>
        </w:rPr>
        <w:t xml:space="preserve"> → </w:t>
      </w:r>
      <w:r w:rsidRPr="00FE2043">
        <w:rPr>
          <w:b/>
          <w:sz w:val="22"/>
          <w:szCs w:val="22"/>
        </w:rPr>
        <w:t>Oblikuj odabir</w:t>
      </w:r>
    </w:p>
    <w:p w14:paraId="1CA2EDCD" w14:textId="77777777" w:rsidR="000D7257" w:rsidRPr="00FE2043" w:rsidRDefault="000D7257" w:rsidP="00675B3B">
      <w:pPr>
        <w:widowControl w:val="0"/>
        <w:spacing w:after="120"/>
        <w:ind w:left="714"/>
        <w:rPr>
          <w:rFonts w:cs="Arial"/>
          <w:sz w:val="22"/>
          <w:szCs w:val="22"/>
        </w:rPr>
      </w:pPr>
      <w:r w:rsidRPr="00FE2043">
        <w:rPr>
          <w:rFonts w:cs="Arial"/>
          <w:noProof/>
          <w:sz w:val="22"/>
          <w:szCs w:val="22"/>
        </w:rPr>
        <w:drawing>
          <wp:inline distT="0" distB="0" distL="0" distR="0" wp14:anchorId="079B8A37" wp14:editId="75120884">
            <wp:extent cx="1504950" cy="772595"/>
            <wp:effectExtent l="19050" t="19050" r="19050" b="27940"/>
            <wp:docPr id="118352405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524050" name="Slika 1183524050"/>
                    <pic:cNvPicPr/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677" cy="7745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89A2B2" w14:textId="77777777" w:rsidR="0013370C" w:rsidRPr="00FE2043" w:rsidRDefault="0013370C" w:rsidP="0013370C">
      <w:pPr>
        <w:widowControl w:val="0"/>
        <w:numPr>
          <w:ilvl w:val="0"/>
          <w:numId w:val="76"/>
        </w:numPr>
        <w:spacing w:after="120"/>
        <w:ind w:left="714" w:hanging="357"/>
        <w:rPr>
          <w:rFonts w:cs="Arial"/>
          <w:sz w:val="22"/>
          <w:szCs w:val="22"/>
        </w:rPr>
      </w:pPr>
      <w:r w:rsidRPr="00FE2043">
        <w:rPr>
          <w:rFonts w:cs="Arial"/>
          <w:sz w:val="22"/>
          <w:szCs w:val="22"/>
        </w:rPr>
        <w:t xml:space="preserve">odabirom naredbe </w:t>
      </w:r>
      <w:r w:rsidRPr="00FE2043">
        <w:rPr>
          <w:b/>
          <w:sz w:val="22"/>
          <w:szCs w:val="22"/>
        </w:rPr>
        <w:t>Oblikovanje…</w:t>
      </w:r>
      <w:r w:rsidRPr="00FE2043">
        <w:rPr>
          <w:sz w:val="22"/>
          <w:szCs w:val="22"/>
        </w:rPr>
        <w:t xml:space="preserve"> na brzom izborniku</w:t>
      </w:r>
    </w:p>
    <w:p w14:paraId="08335C9C" w14:textId="77777777" w:rsidR="000D7257" w:rsidRPr="00FE2043" w:rsidRDefault="000D7257" w:rsidP="00675B3B">
      <w:pPr>
        <w:widowControl w:val="0"/>
        <w:spacing w:after="120"/>
        <w:ind w:left="714"/>
        <w:rPr>
          <w:rFonts w:cs="Arial"/>
          <w:sz w:val="22"/>
          <w:szCs w:val="22"/>
        </w:rPr>
      </w:pPr>
      <w:r w:rsidRPr="00FE2043">
        <w:rPr>
          <w:rFonts w:cs="Arial"/>
          <w:noProof/>
          <w:sz w:val="22"/>
          <w:szCs w:val="22"/>
        </w:rPr>
        <w:drawing>
          <wp:inline distT="0" distB="0" distL="0" distR="0" wp14:anchorId="4FDD940F" wp14:editId="0285D0B4">
            <wp:extent cx="1504800" cy="228800"/>
            <wp:effectExtent l="19050" t="19050" r="19685" b="19050"/>
            <wp:docPr id="66848247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82470" name="Slika 668482470"/>
                    <pic:cNvPicPr/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800" cy="2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748D43" w14:textId="77777777" w:rsidR="0013370C" w:rsidRPr="00FE2043" w:rsidRDefault="0013370C" w:rsidP="0013370C">
      <w:pPr>
        <w:widowControl w:val="0"/>
        <w:numPr>
          <w:ilvl w:val="0"/>
          <w:numId w:val="76"/>
        </w:numPr>
        <w:spacing w:after="120"/>
        <w:ind w:left="714" w:hanging="357"/>
        <w:rPr>
          <w:rFonts w:cs="Arial"/>
          <w:sz w:val="22"/>
          <w:szCs w:val="22"/>
        </w:rPr>
      </w:pPr>
      <w:r w:rsidRPr="00FE2043">
        <w:rPr>
          <w:sz w:val="22"/>
          <w:szCs w:val="22"/>
        </w:rPr>
        <w:t xml:space="preserve">pritiskom na pokretač dijaloškog okvira </w:t>
      </w:r>
      <w:r w:rsidR="00400243" w:rsidRPr="00675B3B">
        <w:rPr>
          <w:noProof/>
          <w:position w:val="-6"/>
          <w:sz w:val="22"/>
          <w:szCs w:val="22"/>
        </w:rPr>
        <w:drawing>
          <wp:inline distT="0" distB="0" distL="0" distR="0" wp14:anchorId="62A44748" wp14:editId="534F7058">
            <wp:extent cx="133350" cy="133350"/>
            <wp:effectExtent l="19050" t="19050" r="19050" b="19050"/>
            <wp:docPr id="110709179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91795" name="Slika 1107091795"/>
                    <pic:cNvPicPr/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00243" w:rsidRPr="00FE2043">
        <w:rPr>
          <w:sz w:val="22"/>
          <w:szCs w:val="22"/>
        </w:rPr>
        <w:t xml:space="preserve"> </w:t>
      </w:r>
      <w:r w:rsidRPr="00FE2043">
        <w:rPr>
          <w:sz w:val="22"/>
          <w:szCs w:val="22"/>
        </w:rPr>
        <w:t xml:space="preserve">u skupinama </w:t>
      </w:r>
      <w:r w:rsidRPr="00FE2043">
        <w:rPr>
          <w:b/>
          <w:sz w:val="22"/>
          <w:szCs w:val="22"/>
        </w:rPr>
        <w:t>Stilovi oblika</w:t>
      </w:r>
      <w:r w:rsidRPr="00FE2043">
        <w:rPr>
          <w:sz w:val="22"/>
          <w:szCs w:val="22"/>
        </w:rPr>
        <w:t xml:space="preserve">, </w:t>
      </w:r>
      <w:r w:rsidRPr="00FE2043">
        <w:rPr>
          <w:b/>
          <w:sz w:val="22"/>
          <w:szCs w:val="22"/>
        </w:rPr>
        <w:t>WordArt stilovi</w:t>
      </w:r>
      <w:r w:rsidRPr="00FE2043">
        <w:rPr>
          <w:sz w:val="22"/>
          <w:szCs w:val="22"/>
        </w:rPr>
        <w:t xml:space="preserve"> i </w:t>
      </w:r>
      <w:r w:rsidRPr="00FE2043">
        <w:rPr>
          <w:b/>
          <w:sz w:val="22"/>
          <w:szCs w:val="22"/>
        </w:rPr>
        <w:t>Veličina</w:t>
      </w:r>
      <w:r w:rsidRPr="00FE2043">
        <w:rPr>
          <w:sz w:val="22"/>
          <w:szCs w:val="22"/>
        </w:rPr>
        <w:t xml:space="preserve"> na kartici </w:t>
      </w:r>
      <w:r w:rsidRPr="00FE2043">
        <w:rPr>
          <w:b/>
          <w:sz w:val="22"/>
          <w:szCs w:val="22"/>
        </w:rPr>
        <w:t>Oblikovanje</w:t>
      </w:r>
      <w:r w:rsidRPr="00FE2043">
        <w:rPr>
          <w:sz w:val="22"/>
          <w:szCs w:val="22"/>
        </w:rPr>
        <w:t>.</w:t>
      </w:r>
    </w:p>
    <w:p w14:paraId="535C0CD8" w14:textId="6BBE4DA3" w:rsidR="00A92211" w:rsidRPr="00FE2043" w:rsidRDefault="00A92211" w:rsidP="00675B3B">
      <w:pPr>
        <w:pStyle w:val="1-1-NASLOV"/>
        <w:spacing w:before="360"/>
      </w:pPr>
      <w:bookmarkStart w:id="124" w:name="_Toc146188121"/>
      <w:r w:rsidRPr="00FE2043">
        <w:t>6.3. Promjena veličine grafikona</w:t>
      </w:r>
      <w:bookmarkEnd w:id="124"/>
    </w:p>
    <w:p w14:paraId="0D659B94" w14:textId="602C22EC" w:rsidR="00A92211" w:rsidRPr="00FE2043" w:rsidRDefault="00A92211" w:rsidP="00A92211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>Veličina grafikona mijenja se pomoću naredb</w:t>
      </w:r>
      <w:r w:rsidR="00BF50C9">
        <w:rPr>
          <w:rFonts w:cs="Arial"/>
          <w:bCs/>
          <w:sz w:val="22"/>
          <w:szCs w:val="22"/>
        </w:rPr>
        <w:t xml:space="preserve">i </w:t>
      </w:r>
      <w:r w:rsidRPr="00FE2043">
        <w:rPr>
          <w:rFonts w:cs="Arial"/>
          <w:bCs/>
          <w:sz w:val="22"/>
          <w:szCs w:val="22"/>
        </w:rPr>
        <w:t xml:space="preserve">na vrpci i na oknu zadatka </w:t>
      </w:r>
      <w:r w:rsidRPr="00FE2043">
        <w:rPr>
          <w:rFonts w:cs="Arial"/>
          <w:b/>
          <w:bCs/>
          <w:sz w:val="22"/>
          <w:szCs w:val="22"/>
        </w:rPr>
        <w:t>Oblikovanje područja grafikona</w:t>
      </w:r>
      <w:r w:rsidRPr="00FE2043">
        <w:rPr>
          <w:rFonts w:cs="Arial"/>
          <w:bCs/>
          <w:sz w:val="22"/>
          <w:szCs w:val="22"/>
        </w:rPr>
        <w:t xml:space="preserve"> </w:t>
      </w:r>
      <w:r w:rsidR="00BF50C9">
        <w:rPr>
          <w:rFonts w:cs="Arial"/>
          <w:bCs/>
          <w:sz w:val="22"/>
          <w:szCs w:val="22"/>
        </w:rPr>
        <w:t xml:space="preserve">odabirom ili unosom željene vrijednosti </w:t>
      </w:r>
      <w:r w:rsidRPr="00FE2043">
        <w:rPr>
          <w:rFonts w:cs="Arial"/>
          <w:bCs/>
          <w:sz w:val="22"/>
          <w:szCs w:val="22"/>
        </w:rPr>
        <w:t>te pomoću miša:</w:t>
      </w:r>
    </w:p>
    <w:p w14:paraId="0E0E3FD4" w14:textId="2381C06C" w:rsidR="00A92211" w:rsidRPr="00FE2043" w:rsidRDefault="00297244" w:rsidP="00A92211">
      <w:pPr>
        <w:numPr>
          <w:ilvl w:val="0"/>
          <w:numId w:val="78"/>
        </w:numPr>
        <w:spacing w:before="120" w:after="120"/>
        <w:ind w:right="-11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vrpca </w:t>
      </w:r>
      <w:r w:rsidRPr="00FE2043">
        <w:rPr>
          <w:rFonts w:cs="Arial"/>
          <w:bCs/>
          <w:sz w:val="22"/>
          <w:szCs w:val="22"/>
        </w:rPr>
        <w:t xml:space="preserve">→ </w:t>
      </w:r>
      <w:r w:rsidR="00A92211" w:rsidRPr="00FE2043">
        <w:rPr>
          <w:rFonts w:cs="Arial"/>
          <w:bCs/>
          <w:sz w:val="22"/>
          <w:szCs w:val="22"/>
        </w:rPr>
        <w:t>kartic</w:t>
      </w:r>
      <w:r>
        <w:rPr>
          <w:rFonts w:cs="Arial"/>
          <w:bCs/>
          <w:sz w:val="22"/>
          <w:szCs w:val="22"/>
        </w:rPr>
        <w:t>a</w:t>
      </w:r>
      <w:r w:rsidR="00A92211" w:rsidRPr="00FE2043">
        <w:rPr>
          <w:rFonts w:cs="Arial"/>
          <w:bCs/>
          <w:sz w:val="22"/>
          <w:szCs w:val="22"/>
        </w:rPr>
        <w:t xml:space="preserve"> </w:t>
      </w:r>
      <w:r w:rsidR="00A92211" w:rsidRPr="00FE2043">
        <w:rPr>
          <w:rFonts w:cs="Arial"/>
          <w:bCs/>
          <w:i/>
          <w:sz w:val="22"/>
          <w:szCs w:val="22"/>
        </w:rPr>
        <w:t>Oblikovanje</w:t>
      </w:r>
      <w:r w:rsidR="00A92211" w:rsidRPr="00FE2043">
        <w:rPr>
          <w:rFonts w:cs="Arial"/>
          <w:bCs/>
          <w:sz w:val="22"/>
          <w:szCs w:val="22"/>
        </w:rPr>
        <w:t xml:space="preserve"> → </w:t>
      </w:r>
      <w:r w:rsidR="00A92211" w:rsidRPr="00FE2043">
        <w:rPr>
          <w:rFonts w:cs="Arial"/>
          <w:bCs/>
          <w:i/>
          <w:sz w:val="22"/>
          <w:szCs w:val="22"/>
        </w:rPr>
        <w:t>Veličina</w:t>
      </w:r>
      <w:r w:rsidR="00A92211" w:rsidRPr="00FE2043">
        <w:rPr>
          <w:rFonts w:cs="Arial"/>
          <w:bCs/>
          <w:sz w:val="22"/>
          <w:szCs w:val="22"/>
        </w:rPr>
        <w:t xml:space="preserve"> → </w:t>
      </w:r>
      <w:r w:rsidR="00A92211" w:rsidRPr="00FE2043">
        <w:rPr>
          <w:rFonts w:cs="Arial"/>
          <w:b/>
          <w:bCs/>
          <w:sz w:val="22"/>
          <w:szCs w:val="22"/>
        </w:rPr>
        <w:t xml:space="preserve">Visina </w:t>
      </w:r>
      <w:r w:rsidR="008A728D" w:rsidRPr="00FE2043">
        <w:rPr>
          <w:rFonts w:cs="Arial"/>
          <w:b/>
          <w:bCs/>
          <w:sz w:val="22"/>
          <w:szCs w:val="22"/>
        </w:rPr>
        <w:t>oblika</w:t>
      </w:r>
      <w:r w:rsidR="008A728D" w:rsidRPr="00FE2043">
        <w:rPr>
          <w:rFonts w:cs="Arial"/>
          <w:bCs/>
          <w:sz w:val="22"/>
          <w:szCs w:val="22"/>
        </w:rPr>
        <w:t xml:space="preserve"> </w:t>
      </w:r>
      <w:r w:rsidR="00A92211" w:rsidRPr="00FE2043">
        <w:rPr>
          <w:rFonts w:cs="Arial"/>
          <w:bCs/>
          <w:sz w:val="22"/>
          <w:szCs w:val="22"/>
        </w:rPr>
        <w:t xml:space="preserve">ili </w:t>
      </w:r>
      <w:r w:rsidR="00A92211" w:rsidRPr="00FE2043">
        <w:rPr>
          <w:rFonts w:cs="Arial"/>
          <w:b/>
          <w:bCs/>
          <w:sz w:val="22"/>
          <w:szCs w:val="22"/>
        </w:rPr>
        <w:t xml:space="preserve">Širina </w:t>
      </w:r>
      <w:r w:rsidR="008A728D" w:rsidRPr="00FE2043">
        <w:rPr>
          <w:rFonts w:cs="Arial"/>
          <w:b/>
          <w:bCs/>
          <w:sz w:val="22"/>
          <w:szCs w:val="22"/>
        </w:rPr>
        <w:t>oblika</w:t>
      </w:r>
    </w:p>
    <w:p w14:paraId="53B3714B" w14:textId="77777777" w:rsidR="00A92211" w:rsidRPr="00FE2043" w:rsidRDefault="00A92211" w:rsidP="00A92211">
      <w:pPr>
        <w:ind w:left="720"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noProof/>
          <w:sz w:val="22"/>
          <w:szCs w:val="22"/>
        </w:rPr>
        <w:drawing>
          <wp:inline distT="0" distB="0" distL="0" distR="0" wp14:anchorId="2995D2FC" wp14:editId="73CBE06A">
            <wp:extent cx="854571" cy="552450"/>
            <wp:effectExtent l="19050" t="19050" r="22225" b="19050"/>
            <wp:docPr id="150653034" name="Slika 15065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53034" name="Slika 150653034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71" cy="552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0E3CD0" w14:textId="77777777" w:rsidR="00A92211" w:rsidRPr="00FE2043" w:rsidRDefault="00A92211" w:rsidP="00A92211">
      <w:pPr>
        <w:numPr>
          <w:ilvl w:val="0"/>
          <w:numId w:val="78"/>
        </w:num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okno zadatka </w:t>
      </w:r>
      <w:r w:rsidRPr="00FE2043">
        <w:rPr>
          <w:rFonts w:cs="Arial"/>
          <w:bCs/>
          <w:i/>
          <w:sz w:val="22"/>
          <w:szCs w:val="22"/>
        </w:rPr>
        <w:t>Oblikovanje područja grafikona</w:t>
      </w:r>
      <w:r w:rsidRPr="00FE2043">
        <w:rPr>
          <w:rFonts w:cs="Arial"/>
          <w:bCs/>
          <w:sz w:val="22"/>
          <w:szCs w:val="22"/>
        </w:rPr>
        <w:t xml:space="preserve"> → </w:t>
      </w:r>
      <w:r w:rsidRPr="00FE2043">
        <w:rPr>
          <w:rFonts w:cs="Arial"/>
          <w:bCs/>
          <w:i/>
          <w:sz w:val="22"/>
          <w:szCs w:val="22"/>
        </w:rPr>
        <w:t xml:space="preserve">Veličina </w:t>
      </w:r>
      <w:r w:rsidRPr="00FE2043">
        <w:rPr>
          <w:rFonts w:cs="Arial"/>
          <w:bCs/>
          <w:sz w:val="22"/>
          <w:szCs w:val="22"/>
        </w:rPr>
        <w:t xml:space="preserve">→ </w:t>
      </w:r>
      <w:r w:rsidRPr="00FE2043">
        <w:rPr>
          <w:rFonts w:cs="Arial"/>
          <w:b/>
          <w:bCs/>
          <w:sz w:val="22"/>
          <w:szCs w:val="22"/>
        </w:rPr>
        <w:t xml:space="preserve">Visina </w:t>
      </w:r>
      <w:r w:rsidRPr="00FE2043">
        <w:rPr>
          <w:rFonts w:cs="Arial"/>
          <w:bCs/>
          <w:sz w:val="22"/>
          <w:szCs w:val="22"/>
        </w:rPr>
        <w:t xml:space="preserve">ili </w:t>
      </w:r>
      <w:r w:rsidRPr="00FE2043">
        <w:rPr>
          <w:rFonts w:cs="Arial"/>
          <w:b/>
          <w:bCs/>
          <w:sz w:val="22"/>
          <w:szCs w:val="22"/>
        </w:rPr>
        <w:t>Širina</w:t>
      </w:r>
    </w:p>
    <w:p w14:paraId="0B3FC6FD" w14:textId="77777777" w:rsidR="00A92211" w:rsidRPr="00FE2043" w:rsidRDefault="00A92211" w:rsidP="00A92211">
      <w:pPr>
        <w:pStyle w:val="Odlomakpopisa"/>
        <w:rPr>
          <w:rFonts w:cs="Arial"/>
          <w:bCs/>
          <w:sz w:val="22"/>
          <w:szCs w:val="22"/>
        </w:rPr>
      </w:pPr>
      <w:r w:rsidRPr="00FE2043">
        <w:rPr>
          <w:noProof/>
        </w:rPr>
        <w:drawing>
          <wp:inline distT="0" distB="0" distL="0" distR="0" wp14:anchorId="6F6D3EA9" wp14:editId="4D09D8D9">
            <wp:extent cx="1944000" cy="1825200"/>
            <wp:effectExtent l="19050" t="19050" r="18415" b="22860"/>
            <wp:docPr id="1957654085" name="Slika 19576540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654085" name="Slika 1957654085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1825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C1A011" w14:textId="55C0AFF4" w:rsidR="00A92211" w:rsidRPr="00FE2043" w:rsidRDefault="00A92211" w:rsidP="00A92211">
      <w:pPr>
        <w:pStyle w:val="Odlomakpopisa"/>
        <w:spacing w:before="120"/>
        <w:ind w:left="709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Mogućnosti skaliranja po visini i širini omogućavaju da se promjena visine i širine vrši </w:t>
      </w:r>
      <w:r w:rsidR="00297244">
        <w:rPr>
          <w:rFonts w:cs="Arial"/>
          <w:bCs/>
          <w:sz w:val="22"/>
          <w:szCs w:val="22"/>
        </w:rPr>
        <w:t xml:space="preserve">i </w:t>
      </w:r>
      <w:r w:rsidRPr="00FE2043">
        <w:rPr>
          <w:rFonts w:cs="Arial"/>
          <w:bCs/>
          <w:sz w:val="22"/>
          <w:szCs w:val="22"/>
        </w:rPr>
        <w:t>u postotnoj vrijednosti. Ako su proporcije zaključane, tada se istovremeno promjenom postotka po visini proporcionalno mijenja i postotak po širini i obrnuto.</w:t>
      </w:r>
    </w:p>
    <w:p w14:paraId="272682F2" w14:textId="77777777" w:rsidR="00A92211" w:rsidRPr="00FE2043" w:rsidRDefault="00A92211" w:rsidP="00A92211">
      <w:pPr>
        <w:numPr>
          <w:ilvl w:val="0"/>
          <w:numId w:val="78"/>
        </w:num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>pomoću miša se veličina grafikona mijenja pomicanjem hvataljki. Pokazivač miša postavi se na neku od hvataljki (pokazivač miša se pretvori u strelicu s dva vrha), uhvati i povuče u željenom smjeru za smanjivanje ili povećanje.</w:t>
      </w:r>
    </w:p>
    <w:p w14:paraId="0B7A3E6E" w14:textId="77777777" w:rsidR="00A92211" w:rsidRPr="00FE2043" w:rsidRDefault="00A92211" w:rsidP="00675B3B">
      <w:pPr>
        <w:pStyle w:val="-TEKST"/>
        <w:ind w:right="-10"/>
        <w:jc w:val="left"/>
      </w:pPr>
      <w:r w:rsidRPr="00FE2043">
        <w:rPr>
          <w:bCs w:val="0"/>
          <w:noProof/>
        </w:rPr>
        <w:lastRenderedPageBreak/>
        <w:drawing>
          <wp:inline distT="0" distB="0" distL="0" distR="0" wp14:anchorId="0DD0D5A0" wp14:editId="1FA017F8">
            <wp:extent cx="3795824" cy="2295678"/>
            <wp:effectExtent l="19050" t="19050" r="14605" b="9525"/>
            <wp:docPr id="1360131302" name="Slika 136013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graf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174" cy="230072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B9C47F" w14:textId="77777777" w:rsidR="00A92211" w:rsidRPr="00FE2043" w:rsidRDefault="00A92211" w:rsidP="00675B3B">
      <w:pPr>
        <w:pStyle w:val="-TEKST"/>
        <w:ind w:right="-10"/>
        <w:jc w:val="left"/>
      </w:pPr>
      <w:r w:rsidRPr="00FE2043">
        <w:t xml:space="preserve">Na isti način, pomoću hvataljki, mijenja se i veličina prethodno označenoga elementa grafikona, npr. područje iscrtavanja i legenda. </w:t>
      </w:r>
    </w:p>
    <w:p w14:paraId="2970D5E9" w14:textId="3EEF0749" w:rsidR="004B2C3F" w:rsidRPr="00FE2043" w:rsidRDefault="004B2C3F" w:rsidP="00675B3B">
      <w:pPr>
        <w:pStyle w:val="1-1-NASLOV"/>
        <w:spacing w:before="360"/>
      </w:pPr>
      <w:bookmarkStart w:id="125" w:name="_Toc146188122"/>
      <w:r w:rsidRPr="00FE2043">
        <w:t>6.</w:t>
      </w:r>
      <w:r w:rsidR="00A92211" w:rsidRPr="00FE2043">
        <w:t>4</w:t>
      </w:r>
      <w:r w:rsidRPr="00FE2043">
        <w:t xml:space="preserve">. </w:t>
      </w:r>
      <w:r w:rsidR="00D17D60" w:rsidRPr="00FE2043">
        <w:t>Oblikovanje</w:t>
      </w:r>
      <w:r w:rsidRPr="00FE2043">
        <w:t xml:space="preserve"> grafikona</w:t>
      </w:r>
      <w:bookmarkEnd w:id="125"/>
    </w:p>
    <w:p w14:paraId="68CB1F6A" w14:textId="7CCB77FF" w:rsidR="00AC2B83" w:rsidRPr="00FE2043" w:rsidRDefault="00400243" w:rsidP="00701AB1">
      <w:pPr>
        <w:pStyle w:val="-TEKST"/>
        <w:ind w:right="-10"/>
        <w:jc w:val="left"/>
      </w:pPr>
      <w:r w:rsidRPr="00FE2043">
        <w:t>Prije oblikovanja potrebno je označiti</w:t>
      </w:r>
      <w:r w:rsidRPr="00FE2043" w:rsidDel="006C3EFC">
        <w:t xml:space="preserve"> </w:t>
      </w:r>
      <w:r w:rsidR="00E30E01" w:rsidRPr="00FE2043">
        <w:t>p</w:t>
      </w:r>
      <w:r w:rsidR="00701AB1" w:rsidRPr="00FE2043">
        <w:t xml:space="preserve">ojedini dio grafikona </w:t>
      </w:r>
      <w:r w:rsidR="00E30E01" w:rsidRPr="00FE2043">
        <w:t xml:space="preserve">(element grafikona) </w:t>
      </w:r>
      <w:r w:rsidR="007D0F17" w:rsidRPr="00FE2043">
        <w:t>ili cijeli grafikon</w:t>
      </w:r>
      <w:r w:rsidR="00701AB1" w:rsidRPr="00FE2043">
        <w:t xml:space="preserve">. Označavanje se vrši klikom mišem na element koji zatim okružuju hvataljke (kružići) ili odabirom s popisa elemenata. </w:t>
      </w:r>
    </w:p>
    <w:p w14:paraId="53810231" w14:textId="77777777" w:rsidR="00701AB1" w:rsidRPr="00FE2043" w:rsidRDefault="006C3EFC" w:rsidP="00701AB1">
      <w:pPr>
        <w:pStyle w:val="-TEKST"/>
        <w:ind w:right="-10"/>
        <w:jc w:val="left"/>
      </w:pPr>
      <w:r w:rsidRPr="00FE2043">
        <w:rPr>
          <w:noProof/>
        </w:rPr>
        <w:drawing>
          <wp:anchor distT="0" distB="0" distL="114300" distR="114300" simplePos="0" relativeHeight="251878400" behindDoc="0" locked="0" layoutInCell="1" allowOverlap="1" wp14:anchorId="5CE6FDF4" wp14:editId="2029272C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1638300" cy="1743075"/>
            <wp:effectExtent l="19050" t="19050" r="19050" b="28575"/>
            <wp:wrapSquare wrapText="bothSides"/>
            <wp:docPr id="1092864968" name="Slika 10928649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Slika 170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91" cy="174359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AB1" w:rsidRPr="00FE2043">
        <w:t xml:space="preserve">Popis elemenata dostupan je na kartici </w:t>
      </w:r>
      <w:r w:rsidR="00701AB1" w:rsidRPr="00FE2043">
        <w:rPr>
          <w:b/>
        </w:rPr>
        <w:t>Oblikovanje</w:t>
      </w:r>
      <w:r w:rsidR="00701AB1" w:rsidRPr="00FE2043">
        <w:t xml:space="preserve"> u skupini </w:t>
      </w:r>
      <w:r w:rsidR="00701AB1" w:rsidRPr="00FE2043">
        <w:rPr>
          <w:b/>
        </w:rPr>
        <w:t>Trenutni odabir</w:t>
      </w:r>
      <w:r w:rsidR="00701AB1" w:rsidRPr="00FE2043">
        <w:t>.</w:t>
      </w:r>
    </w:p>
    <w:p w14:paraId="173E0618" w14:textId="77777777" w:rsidR="00701AB1" w:rsidRPr="00FE2043" w:rsidRDefault="00701AB1" w:rsidP="00701AB1">
      <w:pPr>
        <w:pStyle w:val="-TEKST"/>
        <w:spacing w:before="20"/>
        <w:ind w:right="-11"/>
        <w:jc w:val="left"/>
      </w:pPr>
    </w:p>
    <w:p w14:paraId="417C7699" w14:textId="77777777" w:rsidR="006C3EFC" w:rsidRPr="00FE2043" w:rsidRDefault="006C3EFC" w:rsidP="00701AB1">
      <w:pPr>
        <w:pStyle w:val="-TEKST"/>
        <w:spacing w:before="20"/>
        <w:ind w:right="-11"/>
        <w:jc w:val="left"/>
      </w:pPr>
    </w:p>
    <w:p w14:paraId="5EDEA80B" w14:textId="77777777" w:rsidR="006C3EFC" w:rsidRPr="00FE2043" w:rsidRDefault="006C3EFC" w:rsidP="00701AB1">
      <w:pPr>
        <w:pStyle w:val="-TEKST"/>
        <w:spacing w:before="20"/>
        <w:ind w:right="-11"/>
        <w:jc w:val="left"/>
      </w:pPr>
    </w:p>
    <w:p w14:paraId="1EE18D62" w14:textId="77777777" w:rsidR="006C3EFC" w:rsidRPr="00FE2043" w:rsidRDefault="006C3EFC" w:rsidP="00701AB1">
      <w:pPr>
        <w:pStyle w:val="-TEKST"/>
        <w:spacing w:before="20"/>
        <w:ind w:right="-11"/>
        <w:jc w:val="left"/>
      </w:pPr>
    </w:p>
    <w:p w14:paraId="4DF9A4D8" w14:textId="77777777" w:rsidR="006C3EFC" w:rsidRPr="00FE2043" w:rsidRDefault="006C3EFC" w:rsidP="00701AB1">
      <w:pPr>
        <w:pStyle w:val="-TEKST"/>
        <w:spacing w:before="20"/>
        <w:ind w:right="-11"/>
        <w:jc w:val="left"/>
      </w:pPr>
    </w:p>
    <w:p w14:paraId="7D35CDCE" w14:textId="77777777" w:rsidR="006C3EFC" w:rsidRPr="00FE2043" w:rsidRDefault="006C3EFC" w:rsidP="00701AB1">
      <w:pPr>
        <w:pStyle w:val="-TEKST"/>
        <w:spacing w:before="20"/>
        <w:ind w:right="-11"/>
        <w:jc w:val="left"/>
      </w:pPr>
    </w:p>
    <w:p w14:paraId="142541CA" w14:textId="77777777" w:rsidR="00A94501" w:rsidRPr="00FE2043" w:rsidRDefault="00A94501" w:rsidP="007D0F17">
      <w:pPr>
        <w:pStyle w:val="-TEKST"/>
        <w:ind w:right="-10"/>
        <w:jc w:val="left"/>
      </w:pPr>
      <w:r w:rsidRPr="00FE2043">
        <w:t>Odabir željenog elementa može se napraviti i u oknu zadatka pritiskom na strelicu pored naziva</w:t>
      </w:r>
      <w:r w:rsidR="00700943" w:rsidRPr="00FE2043">
        <w:t xml:space="preserve"> trenutačno označenog </w:t>
      </w:r>
      <w:r w:rsidRPr="00FE2043">
        <w:t>elementa</w:t>
      </w:r>
      <w:r w:rsidR="00700943" w:rsidRPr="00FE2043">
        <w:t>.</w:t>
      </w:r>
      <w:r w:rsidR="005F12F7" w:rsidRPr="00FE2043">
        <w:t xml:space="preserve"> </w:t>
      </w:r>
      <w:r w:rsidR="00700943" w:rsidRPr="00FE2043">
        <w:t>Okno zadatka automatski će se osvježiti u skladu s novim elementom grafikona.</w:t>
      </w:r>
    </w:p>
    <w:p w14:paraId="74598FDD" w14:textId="5E504FD8" w:rsidR="00E30E01" w:rsidRPr="00FE2043" w:rsidRDefault="00700943" w:rsidP="007D0F17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FDD3CE2" wp14:editId="35756898">
                <wp:simplePos x="0" y="0"/>
                <wp:positionH relativeFrom="column">
                  <wp:posOffset>720725</wp:posOffset>
                </wp:positionH>
                <wp:positionV relativeFrom="paragraph">
                  <wp:posOffset>179070</wp:posOffset>
                </wp:positionV>
                <wp:extent cx="244548" cy="244549"/>
                <wp:effectExtent l="0" t="0" r="22225" b="22225"/>
                <wp:wrapNone/>
                <wp:docPr id="64" name="Elips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48" cy="244549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180CDAE0" id="Elipsa 64" o:spid="_x0000_s1026" style="position:absolute;margin-left:56.75pt;margin-top:14.1pt;width:19.25pt;height:19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" filled="f" strokecolor="red" strokeweight="1.75pt">
                <v:stroke joinstyle="miter"/>
              </v:oval>
            </w:pict>
          </mc:Fallback>
        </mc:AlternateContent>
      </w:r>
      <w:r w:rsidR="00E30E01" w:rsidRPr="00FE2043">
        <w:rPr>
          <w:noProof/>
        </w:rPr>
        <w:drawing>
          <wp:inline distT="0" distB="0" distL="0" distR="0" wp14:anchorId="0861BD4D" wp14:editId="72027D2C">
            <wp:extent cx="2314575" cy="2282517"/>
            <wp:effectExtent l="19050" t="19050" r="9525" b="22860"/>
            <wp:docPr id="104953803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538031" name="Slika 1049538031"/>
                    <pic:cNvPicPr/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984" cy="22917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AF0F4F1" w14:textId="77777777" w:rsidR="00E30E01" w:rsidRPr="00FE2043" w:rsidRDefault="00E30E01" w:rsidP="00E30E01">
      <w:pPr>
        <w:pStyle w:val="-TEKST"/>
        <w:ind w:right="-10"/>
        <w:jc w:val="left"/>
      </w:pPr>
      <w:r w:rsidRPr="00FE2043">
        <w:lastRenderedPageBreak/>
        <w:t xml:space="preserve">Naredbe i detaljne mogućnosti za oblikovanje označenog elementa nalaze se na vrpci na kartici </w:t>
      </w:r>
      <w:r w:rsidRPr="00FE2043">
        <w:rPr>
          <w:b/>
        </w:rPr>
        <w:t>Oblikovanje</w:t>
      </w:r>
      <w:r w:rsidRPr="00FE2043">
        <w:t xml:space="preserve"> i u oknu zadatka </w:t>
      </w:r>
      <w:r w:rsidRPr="00FE2043">
        <w:rPr>
          <w:b/>
        </w:rPr>
        <w:t>Oblikovanje…</w:t>
      </w:r>
    </w:p>
    <w:p w14:paraId="78F18B80" w14:textId="03C4D4BC" w:rsidR="007D0F17" w:rsidRPr="00FE2043" w:rsidRDefault="00811000" w:rsidP="007D0F17">
      <w:pPr>
        <w:pStyle w:val="-TEKST"/>
        <w:ind w:right="-10"/>
        <w:jc w:val="left"/>
      </w:pPr>
      <w:r w:rsidRPr="00FE2043">
        <w:t>A m</w:t>
      </w:r>
      <w:r w:rsidR="004846FA" w:rsidRPr="00FE2043">
        <w:t>ogućnosti oblikovanja su mnogobrojne</w:t>
      </w:r>
      <w:r w:rsidR="00700943" w:rsidRPr="00FE2043">
        <w:t xml:space="preserve">. </w:t>
      </w:r>
      <w:r w:rsidR="004804F5" w:rsidRPr="00FE2043">
        <w:t>Može se</w:t>
      </w:r>
      <w:r w:rsidR="00700943" w:rsidRPr="00FE2043">
        <w:t xml:space="preserve"> mijenjati boj</w:t>
      </w:r>
      <w:r w:rsidR="004804F5" w:rsidRPr="00FE2043">
        <w:t>a</w:t>
      </w:r>
      <w:r w:rsidR="00A94501" w:rsidRPr="00FE2043">
        <w:t xml:space="preserve"> ispune</w:t>
      </w:r>
      <w:r w:rsidR="00700943" w:rsidRPr="00FE2043">
        <w:t xml:space="preserve"> cijelom grafikonu, legendi, naslovu, stupcima, trakama, isječcima u tortnom grafikonu, boj</w:t>
      </w:r>
      <w:r w:rsidR="004804F5" w:rsidRPr="00FE2043">
        <w:t>a</w:t>
      </w:r>
      <w:r w:rsidR="00700943" w:rsidRPr="00FE2043">
        <w:t xml:space="preserve"> </w:t>
      </w:r>
      <w:r w:rsidR="00C27B34" w:rsidRPr="00FE2043">
        <w:t xml:space="preserve">i stil </w:t>
      </w:r>
      <w:r w:rsidR="00700943" w:rsidRPr="00FE2043">
        <w:t xml:space="preserve">crta </w:t>
      </w:r>
      <w:r w:rsidR="00C27B34" w:rsidRPr="00FE2043">
        <w:t xml:space="preserve">nizovima </w:t>
      </w:r>
      <w:r w:rsidR="00700943" w:rsidRPr="00FE2043">
        <w:t xml:space="preserve">kod linijskog grafikona, </w:t>
      </w:r>
      <w:r w:rsidR="00C27B34" w:rsidRPr="00FE2043">
        <w:t>boj</w:t>
      </w:r>
      <w:r w:rsidR="004804F5" w:rsidRPr="00FE2043">
        <w:t>a</w:t>
      </w:r>
      <w:r w:rsidR="00C27B34" w:rsidRPr="00FE2043">
        <w:t xml:space="preserve"> i stil crta </w:t>
      </w:r>
      <w:r w:rsidR="00700943" w:rsidRPr="00FE2043">
        <w:t>obrub</w:t>
      </w:r>
      <w:r w:rsidR="00C27B34" w:rsidRPr="00FE2043">
        <w:t>a pojedinih elemenata</w:t>
      </w:r>
      <w:r w:rsidR="004846FA" w:rsidRPr="00FE2043">
        <w:t>.</w:t>
      </w:r>
      <w:r w:rsidR="00C27B34" w:rsidRPr="00FE2043">
        <w:t xml:space="preserve"> </w:t>
      </w:r>
      <w:r w:rsidR="004804F5" w:rsidRPr="00FE2043">
        <w:t>Oblikovati se može font naziva i natpisa u grafikonu, pri čemu se mijenja boja, stil, ispuna, kontura teksta, efekti itd.</w:t>
      </w:r>
      <w:r w:rsidR="004846FA" w:rsidRPr="00FE2043">
        <w:t xml:space="preserve"> </w:t>
      </w:r>
    </w:p>
    <w:p w14:paraId="6581B86A" w14:textId="5838D0AB" w:rsidR="004804F5" w:rsidRPr="00FE2043" w:rsidRDefault="004804F5" w:rsidP="007D0F17">
      <w:pPr>
        <w:pStyle w:val="-TEKST"/>
        <w:ind w:right="-10"/>
        <w:jc w:val="left"/>
      </w:pPr>
      <w:r w:rsidRPr="00FE2043">
        <w:t xml:space="preserve">Ikone pri vrhu okna zadatka </w:t>
      </w:r>
      <w:r w:rsidR="00F20314" w:rsidRPr="00FE2043">
        <w:t>omogućavaju</w:t>
      </w:r>
      <w:r w:rsidRPr="00FE2043">
        <w:t xml:space="preserve"> </w:t>
      </w:r>
      <w:r w:rsidR="00863F53" w:rsidRPr="00FE2043">
        <w:t xml:space="preserve">kretanje po </w:t>
      </w:r>
      <w:r w:rsidR="00F17F69" w:rsidRPr="00FE2043">
        <w:t>kategorijama</w:t>
      </w:r>
      <w:r w:rsidR="00C23627" w:rsidRPr="00FE2043">
        <w:t xml:space="preserve"> dostupnih</w:t>
      </w:r>
      <w:r w:rsidRPr="00FE2043">
        <w:t xml:space="preserve"> mogućnosti</w:t>
      </w:r>
      <w:r w:rsidR="00C23627" w:rsidRPr="00FE2043">
        <w:t xml:space="preserve"> koje se zatim prikazuju u oknu</w:t>
      </w:r>
      <w:r w:rsidRPr="00FE2043">
        <w:t>.</w:t>
      </w:r>
    </w:p>
    <w:p w14:paraId="3C8CB1B8" w14:textId="77777777" w:rsidR="00953B3E" w:rsidRPr="00FE2043" w:rsidRDefault="00AC2B83" w:rsidP="00AC2B83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D0F9223" wp14:editId="69662C4B">
                <wp:simplePos x="0" y="0"/>
                <wp:positionH relativeFrom="column">
                  <wp:posOffset>1413510</wp:posOffset>
                </wp:positionH>
                <wp:positionV relativeFrom="paragraph">
                  <wp:posOffset>405129</wp:posOffset>
                </wp:positionV>
                <wp:extent cx="1481455" cy="257175"/>
                <wp:effectExtent l="114300" t="57150" r="23495" b="28575"/>
                <wp:wrapNone/>
                <wp:docPr id="934" name="Auto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1455" cy="257175"/>
                        </a:xfrm>
                        <a:prstGeom prst="callout2">
                          <a:avLst>
                            <a:gd name="adj1" fmla="val 50278"/>
                            <a:gd name="adj2" fmla="val -3644"/>
                            <a:gd name="adj3" fmla="val 50278"/>
                            <a:gd name="adj4" fmla="val -7199"/>
                            <a:gd name="adj5" fmla="val -22500"/>
                            <a:gd name="adj6" fmla="val -7245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46A74" w14:textId="77777777" w:rsidR="00B44E53" w:rsidRPr="00C20E02" w:rsidRDefault="00B44E53" w:rsidP="00AC2B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Mogućnosti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F9223" id="AutoShape 817" o:spid="_x0000_s1127" type="#_x0000_t42" style="position:absolute;margin-left:111.3pt;margin-top:31.9pt;width:116.65pt;height:20.2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" adj="-1565,-4860,-1555,10860,-787,10860" strokeweight=".25pt">
                <v:textbox inset="0,1.3mm,0,0">
                  <w:txbxContent>
                    <w:p w14:paraId="0A846A74" w14:textId="77777777" w:rsidR="00B44E53" w:rsidRPr="00C20E02" w:rsidRDefault="00B44E53" w:rsidP="00AC2B8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Mogućnosti</w:t>
                      </w:r>
                    </w:p>
                  </w:txbxContent>
                </v:textbox>
              </v:shape>
            </w:pict>
          </mc:Fallback>
        </mc:AlternateContent>
      </w:r>
      <w:r w:rsidR="00953B3E" w:rsidRPr="00FE2043">
        <w:rPr>
          <w:noProof/>
        </w:rPr>
        <w:drawing>
          <wp:inline distT="0" distB="0" distL="0" distR="0" wp14:anchorId="0FBE2273" wp14:editId="0C3C4A28">
            <wp:extent cx="1446028" cy="337111"/>
            <wp:effectExtent l="19050" t="19050" r="20955" b="2540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rafikon - okno zadatka dodatne mogućnosti.png"/>
                    <pic:cNvPicPr/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509" cy="33978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8AB94E" w14:textId="77777777" w:rsidR="00AC2B83" w:rsidRPr="00FE2043" w:rsidRDefault="00F07BF4" w:rsidP="007D0F17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FF592BB" wp14:editId="0B0B049A">
                <wp:simplePos x="0" y="0"/>
                <wp:positionH relativeFrom="page">
                  <wp:posOffset>3199130</wp:posOffset>
                </wp:positionH>
                <wp:positionV relativeFrom="paragraph">
                  <wp:posOffset>113665</wp:posOffset>
                </wp:positionV>
                <wp:extent cx="1219200" cy="228600"/>
                <wp:effectExtent l="114300" t="209550" r="19050" b="19050"/>
                <wp:wrapNone/>
                <wp:docPr id="945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callout2">
                          <a:avLst>
                            <a:gd name="adj1" fmla="val 50278"/>
                            <a:gd name="adj2" fmla="val -4426"/>
                            <a:gd name="adj3" fmla="val 50278"/>
                            <a:gd name="adj4" fmla="val -8750"/>
                            <a:gd name="adj5" fmla="val -90000"/>
                            <a:gd name="adj6" fmla="val -8801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40C4F" w14:textId="77777777" w:rsidR="00B44E53" w:rsidRPr="00C20E02" w:rsidRDefault="00B44E53" w:rsidP="00AC2B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Veličina i svojstva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592BB" id="AutoShape 819" o:spid="_x0000_s1128" type="#_x0000_t42" style="position:absolute;margin-left:251.9pt;margin-top:8.95pt;width:96pt;height:18pt;z-index:25180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" adj="-1901,-19440,-1890,10860,-956,10860" strokeweight=".25pt">
                <v:textbox inset="0,1.3mm,0,0">
                  <w:txbxContent>
                    <w:p w14:paraId="04D40C4F" w14:textId="77777777" w:rsidR="00B44E53" w:rsidRPr="00C20E02" w:rsidRDefault="00B44E53" w:rsidP="00AC2B8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Veličina i svojstva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0BC3461" wp14:editId="0F323C11">
                <wp:simplePos x="0" y="0"/>
                <wp:positionH relativeFrom="column">
                  <wp:posOffset>687705</wp:posOffset>
                </wp:positionH>
                <wp:positionV relativeFrom="paragraph">
                  <wp:posOffset>233680</wp:posOffset>
                </wp:positionV>
                <wp:extent cx="1219200" cy="228600"/>
                <wp:effectExtent l="114300" t="342900" r="19050" b="19050"/>
                <wp:wrapNone/>
                <wp:docPr id="938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callout2">
                          <a:avLst>
                            <a:gd name="adj1" fmla="val 50278"/>
                            <a:gd name="adj2" fmla="val -4426"/>
                            <a:gd name="adj3" fmla="val 50278"/>
                            <a:gd name="adj4" fmla="val -8750"/>
                            <a:gd name="adj5" fmla="val -152500"/>
                            <a:gd name="adj6" fmla="val -8801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97518" w14:textId="77777777" w:rsidR="00B44E53" w:rsidRPr="00C20E02" w:rsidRDefault="00B44E53" w:rsidP="00AC2B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Efekti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C3461" id="_x0000_s1129" type="#_x0000_t42" style="position:absolute;margin-left:54.15pt;margin-top:18.4pt;width:96pt;height:1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" adj="-1901,-32940,-1890,10860,-956,10860" strokeweight=".25pt">
                <v:textbox inset="0,1.3mm,0,0">
                  <w:txbxContent>
                    <w:p w14:paraId="63997518" w14:textId="77777777" w:rsidR="00B44E53" w:rsidRPr="00C20E02" w:rsidRDefault="00B44E53" w:rsidP="00AC2B8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Efekti</w:t>
                      </w:r>
                    </w:p>
                  </w:txbxContent>
                </v:textbox>
              </v:shape>
            </w:pict>
          </mc:Fallback>
        </mc:AlternateContent>
      </w:r>
    </w:p>
    <w:p w14:paraId="70F3E0E4" w14:textId="77777777" w:rsidR="00F07BF4" w:rsidRPr="00FE2043" w:rsidRDefault="00F07BF4" w:rsidP="007D0F17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5370EF4" wp14:editId="7C4551A5">
                <wp:simplePos x="0" y="0"/>
                <wp:positionH relativeFrom="column">
                  <wp:posOffset>325755</wp:posOffset>
                </wp:positionH>
                <wp:positionV relativeFrom="paragraph">
                  <wp:posOffset>149225</wp:posOffset>
                </wp:positionV>
                <wp:extent cx="1219200" cy="228600"/>
                <wp:effectExtent l="114300" t="495300" r="19050" b="19050"/>
                <wp:wrapNone/>
                <wp:docPr id="936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callout2">
                          <a:avLst>
                            <a:gd name="adj1" fmla="val 50278"/>
                            <a:gd name="adj2" fmla="val -4426"/>
                            <a:gd name="adj3" fmla="val 50278"/>
                            <a:gd name="adj4" fmla="val -8750"/>
                            <a:gd name="adj5" fmla="val -219166"/>
                            <a:gd name="adj6" fmla="val -8801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58079" w14:textId="77777777" w:rsidR="00B44E53" w:rsidRPr="00C20E02" w:rsidRDefault="00B44E53" w:rsidP="00AC2B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Ispuna i crta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70EF4" id="_x0000_s1130" type="#_x0000_t42" style="position:absolute;margin-left:25.65pt;margin-top:11.75pt;width:96pt;height:1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" adj="-1901,-47340,-1890,10860,-956,10860" strokeweight=".25pt">
                <v:textbox inset="0,1.3mm,0,0">
                  <w:txbxContent>
                    <w:p w14:paraId="2E358079" w14:textId="77777777" w:rsidR="00B44E53" w:rsidRPr="00C20E02" w:rsidRDefault="00B44E53" w:rsidP="00AC2B8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Ispuna i crta</w:t>
                      </w:r>
                    </w:p>
                  </w:txbxContent>
                </v:textbox>
              </v:shape>
            </w:pict>
          </mc:Fallback>
        </mc:AlternateContent>
      </w:r>
    </w:p>
    <w:p w14:paraId="570778E6" w14:textId="77777777" w:rsidR="00AC2B83" w:rsidRPr="00FE2043" w:rsidRDefault="00AC2B83" w:rsidP="007D0F17">
      <w:pPr>
        <w:pStyle w:val="-TEKST"/>
        <w:ind w:right="-10"/>
        <w:jc w:val="left"/>
      </w:pPr>
    </w:p>
    <w:p w14:paraId="54B5E2F3" w14:textId="77777777" w:rsidR="00863F53" w:rsidRPr="00FE2043" w:rsidRDefault="00863F53" w:rsidP="007D0F17">
      <w:pPr>
        <w:pStyle w:val="-TEKST"/>
        <w:ind w:right="-10"/>
        <w:jc w:val="left"/>
      </w:pPr>
      <w:r w:rsidRPr="00FE2043">
        <w:t>Na primjer, na slici su prikazane mogućnosti oblikovanja osi vezano uz ispunu i crtu osi:</w:t>
      </w:r>
    </w:p>
    <w:p w14:paraId="35ABCB94" w14:textId="33382ACC" w:rsidR="00C23627" w:rsidRPr="00FE2043" w:rsidRDefault="00C23627" w:rsidP="007D0F17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0A5A3130" wp14:editId="411DB6DC">
            <wp:extent cx="1905000" cy="2371531"/>
            <wp:effectExtent l="19050" t="19050" r="19050" b="10160"/>
            <wp:docPr id="134111424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14246" name="Slika 1341114246"/>
                    <pic:cNvPicPr/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301" cy="23756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D7236D" w14:textId="77777777" w:rsidR="00953B3E" w:rsidRPr="00FE2043" w:rsidRDefault="00953B3E" w:rsidP="007D0F17">
      <w:pPr>
        <w:pStyle w:val="-TEKST"/>
        <w:ind w:right="-10"/>
        <w:jc w:val="left"/>
      </w:pPr>
      <w:r w:rsidRPr="00FE2043">
        <w:t>Vrsta</w:t>
      </w:r>
      <w:r w:rsidR="0047524C" w:rsidRPr="00FE2043">
        <w:t>, stil, veličina, efekti i boja</w:t>
      </w:r>
      <w:r w:rsidRPr="00FE2043">
        <w:t xml:space="preserve"> fonta </w:t>
      </w:r>
      <w:r w:rsidR="0047524C" w:rsidRPr="00FE2043">
        <w:t>kod naziva i natpisa može se mijenjati:</w:t>
      </w:r>
    </w:p>
    <w:p w14:paraId="5676B98E" w14:textId="77777777" w:rsidR="0047524C" w:rsidRPr="00FE2043" w:rsidRDefault="0047524C" w:rsidP="00CB3586">
      <w:pPr>
        <w:pStyle w:val="-TEKST"/>
        <w:numPr>
          <w:ilvl w:val="0"/>
          <w:numId w:val="79"/>
        </w:numPr>
        <w:spacing w:before="120"/>
        <w:ind w:right="-11"/>
        <w:jc w:val="left"/>
      </w:pPr>
      <w:r w:rsidRPr="00FE2043">
        <w:t xml:space="preserve">naredbama na </w:t>
      </w:r>
      <w:r w:rsidR="00863F53" w:rsidRPr="00FE2043">
        <w:t xml:space="preserve">vrpci, na </w:t>
      </w:r>
      <w:r w:rsidRPr="00FE2043">
        <w:t xml:space="preserve">kartici </w:t>
      </w:r>
      <w:r w:rsidRPr="00FE2043">
        <w:rPr>
          <w:b/>
        </w:rPr>
        <w:t>Polazno</w:t>
      </w:r>
      <w:r w:rsidRPr="00FE2043">
        <w:t xml:space="preserve"> u skupini </w:t>
      </w:r>
      <w:r w:rsidRPr="00FE2043">
        <w:rPr>
          <w:b/>
        </w:rPr>
        <w:t>Font</w:t>
      </w:r>
    </w:p>
    <w:p w14:paraId="23B955D4" w14:textId="7CF904FD" w:rsidR="0047524C" w:rsidRPr="00FE2043" w:rsidRDefault="0047524C" w:rsidP="00CB3586">
      <w:pPr>
        <w:pStyle w:val="-TEKST"/>
        <w:numPr>
          <w:ilvl w:val="0"/>
          <w:numId w:val="79"/>
        </w:numPr>
        <w:spacing w:before="120"/>
        <w:ind w:right="-11"/>
        <w:jc w:val="left"/>
      </w:pPr>
      <w:r w:rsidRPr="00FE2043">
        <w:t>naredbama na mini alatnoj traci</w:t>
      </w:r>
      <w:r w:rsidR="00D91850" w:rsidRPr="00FE2043">
        <w:t xml:space="preserve"> uz brzi izbornik</w:t>
      </w:r>
    </w:p>
    <w:p w14:paraId="181E664F" w14:textId="751114A7" w:rsidR="00863F53" w:rsidRPr="00FE2043" w:rsidRDefault="00D91850" w:rsidP="00CB3586">
      <w:pPr>
        <w:pStyle w:val="-TEKST"/>
        <w:numPr>
          <w:ilvl w:val="0"/>
          <w:numId w:val="79"/>
        </w:numPr>
        <w:spacing w:before="120"/>
        <w:ind w:right="-11"/>
        <w:jc w:val="left"/>
      </w:pPr>
      <w:r w:rsidRPr="00FE2043">
        <w:t>naredbama na dijaloškom okviru</w:t>
      </w:r>
      <w:r w:rsidR="00863F53" w:rsidRPr="00FE2043">
        <w:t xml:space="preserve"> </w:t>
      </w:r>
      <w:r w:rsidR="00863F53" w:rsidRPr="00FE2043">
        <w:rPr>
          <w:b/>
        </w:rPr>
        <w:t>Font</w:t>
      </w:r>
      <w:r w:rsidR="00863F53" w:rsidRPr="00FE2043">
        <w:t xml:space="preserve"> </w:t>
      </w:r>
      <w:r w:rsidRPr="00FE2043">
        <w:t xml:space="preserve">koji se otvara istoimenom naredbom </w:t>
      </w:r>
      <w:r w:rsidR="00863F53" w:rsidRPr="00FE2043">
        <w:t>na brzom izborniku.</w:t>
      </w:r>
    </w:p>
    <w:p w14:paraId="334CECAA" w14:textId="0D203AF4" w:rsidR="0047524C" w:rsidRPr="00FE2043" w:rsidRDefault="0047524C" w:rsidP="00675B3B">
      <w:pPr>
        <w:pStyle w:val="-TEKST"/>
        <w:spacing w:before="120"/>
        <w:ind w:left="780" w:right="-11"/>
        <w:jc w:val="left"/>
      </w:pPr>
      <w:r w:rsidRPr="00FE2043">
        <w:rPr>
          <w:noProof/>
        </w:rPr>
        <w:drawing>
          <wp:inline distT="0" distB="0" distL="0" distR="0" wp14:anchorId="2451909A" wp14:editId="6825371D">
            <wp:extent cx="3067050" cy="1895475"/>
            <wp:effectExtent l="19050" t="19050" r="19050" b="28575"/>
            <wp:docPr id="164" name="Slika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grafikon font"/>
                    <pic:cNvPicPr>
                      <a:picLocks noChangeAspect="1" noChangeArrowheads="1"/>
                    </pic:cNvPicPr>
                  </pic:nvPicPr>
                  <pic:blipFill rotWithShape="1"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" t="1456" r="893" b="1968"/>
                    <a:stretch/>
                  </pic:blipFill>
                  <pic:spPr bwMode="auto">
                    <a:xfrm>
                      <a:off x="0" y="0"/>
                      <a:ext cx="3070647" cy="189769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007A8" w14:textId="77777777" w:rsidR="00392FAD" w:rsidRPr="00FE2043" w:rsidRDefault="006712D1" w:rsidP="001939DB">
      <w:pPr>
        <w:spacing w:before="120" w:after="120"/>
        <w:ind w:right="-11"/>
        <w:rPr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lastRenderedPageBreak/>
        <w:t>Stilovi</w:t>
      </w:r>
      <w:r w:rsidRPr="00FE2043">
        <w:rPr>
          <w:sz w:val="22"/>
          <w:szCs w:val="22"/>
        </w:rPr>
        <w:t xml:space="preserve"> grafikona </w:t>
      </w:r>
      <w:r w:rsidR="00F20314" w:rsidRPr="00FE2043">
        <w:rPr>
          <w:sz w:val="22"/>
          <w:szCs w:val="22"/>
        </w:rPr>
        <w:t>omogućavaju</w:t>
      </w:r>
      <w:r w:rsidRPr="00FE2043">
        <w:rPr>
          <w:sz w:val="22"/>
          <w:szCs w:val="22"/>
        </w:rPr>
        <w:t xml:space="preserve"> brz način oblikovanja grafikona</w:t>
      </w:r>
      <w:r w:rsidR="005F75F6" w:rsidRPr="00FE2043">
        <w:rPr>
          <w:sz w:val="22"/>
          <w:szCs w:val="22"/>
        </w:rPr>
        <w:t xml:space="preserve"> prema gotovim zadanim shemama</w:t>
      </w:r>
      <w:r w:rsidRPr="00FE2043">
        <w:rPr>
          <w:sz w:val="22"/>
          <w:szCs w:val="22"/>
        </w:rPr>
        <w:t xml:space="preserve">. Stilovi grafikona i shema boja u stilovima mogu se birati pritiskom na dugme </w:t>
      </w:r>
      <w:r w:rsidRPr="00FE2043">
        <w:rPr>
          <w:b/>
          <w:sz w:val="22"/>
          <w:szCs w:val="22"/>
        </w:rPr>
        <w:t>Stilovi grafikona</w:t>
      </w:r>
      <w:r w:rsidRPr="00FE2043">
        <w:rPr>
          <w:sz w:val="22"/>
          <w:szCs w:val="22"/>
        </w:rPr>
        <w:t xml:space="preserve"> </w:t>
      </w:r>
      <w:r w:rsidR="005F75F6" w:rsidRPr="0044490A">
        <w:rPr>
          <w:noProof/>
          <w:position w:val="-6"/>
          <w:sz w:val="22"/>
          <w:szCs w:val="22"/>
        </w:rPr>
        <w:drawing>
          <wp:inline distT="0" distB="0" distL="0" distR="0" wp14:anchorId="76C04533" wp14:editId="492BA46C">
            <wp:extent cx="172949" cy="146708"/>
            <wp:effectExtent l="19050" t="19050" r="17780" b="24765"/>
            <wp:docPr id="165" name="Slika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Slika 165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1" b="12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9" cy="1467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75F6" w:rsidRPr="00FE2043">
        <w:rPr>
          <w:sz w:val="22"/>
          <w:szCs w:val="22"/>
        </w:rPr>
        <w:t xml:space="preserve"> </w:t>
      </w:r>
      <w:r w:rsidRPr="00FE2043">
        <w:rPr>
          <w:sz w:val="22"/>
          <w:szCs w:val="22"/>
        </w:rPr>
        <w:t xml:space="preserve">ili na vrpci na kartici </w:t>
      </w:r>
      <w:r w:rsidRPr="00FE2043">
        <w:rPr>
          <w:i/>
          <w:sz w:val="22"/>
          <w:szCs w:val="22"/>
        </w:rPr>
        <w:t>Dizajn</w:t>
      </w:r>
      <w:r w:rsidRPr="00FE2043">
        <w:rPr>
          <w:sz w:val="22"/>
          <w:szCs w:val="22"/>
        </w:rPr>
        <w:t xml:space="preserve"> </w:t>
      </w:r>
      <w:r w:rsidR="00E31B6E" w:rsidRPr="00FF4108">
        <w:rPr>
          <w:i/>
          <w:iCs/>
          <w:sz w:val="22"/>
          <w:szCs w:val="22"/>
        </w:rPr>
        <w:t>grafikona</w:t>
      </w:r>
      <w:r w:rsidR="00E31B6E" w:rsidRPr="00FE2043">
        <w:rPr>
          <w:sz w:val="22"/>
          <w:szCs w:val="22"/>
        </w:rPr>
        <w:t xml:space="preserve"> </w:t>
      </w:r>
      <w:r w:rsidR="005F75F6" w:rsidRPr="00FE2043">
        <w:rPr>
          <w:sz w:val="22"/>
          <w:szCs w:val="22"/>
        </w:rPr>
        <w:t xml:space="preserve">→ </w:t>
      </w:r>
      <w:r w:rsidRPr="00FE2043">
        <w:rPr>
          <w:b/>
          <w:sz w:val="22"/>
          <w:szCs w:val="22"/>
        </w:rPr>
        <w:t>Stilovi grafikona</w:t>
      </w:r>
      <w:r w:rsidR="005F75F6" w:rsidRPr="00FE2043">
        <w:rPr>
          <w:sz w:val="22"/>
          <w:szCs w:val="22"/>
        </w:rPr>
        <w:t>.</w:t>
      </w:r>
    </w:p>
    <w:p w14:paraId="4CD27FF6" w14:textId="77777777" w:rsidR="006712D1" w:rsidRPr="00FE2043" w:rsidRDefault="005F75F6" w:rsidP="005F75F6">
      <w:pPr>
        <w:spacing w:before="120" w:after="120"/>
        <w:ind w:right="-11"/>
        <w:rPr>
          <w:highlight w:val="yellow"/>
        </w:rPr>
      </w:pPr>
      <w:r w:rsidRPr="00FE2043">
        <w:rPr>
          <w:noProof/>
        </w:rPr>
        <w:drawing>
          <wp:inline distT="0" distB="0" distL="0" distR="0" wp14:anchorId="2A4F967B" wp14:editId="4A4CBEF4">
            <wp:extent cx="4505325" cy="625201"/>
            <wp:effectExtent l="19050" t="19050" r="9525" b="22860"/>
            <wp:docPr id="168" name="Slika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Slika 168"/>
                    <pic:cNvPicPr/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387" cy="63214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83E898" w14:textId="130192B6" w:rsidR="00E33711" w:rsidRPr="00FE2043" w:rsidRDefault="00E33711" w:rsidP="00FF4108">
      <w:pPr>
        <w:pStyle w:val="1-1-NASLOV"/>
        <w:spacing w:before="360"/>
      </w:pPr>
      <w:bookmarkStart w:id="126" w:name="a63"/>
      <w:bookmarkStart w:id="127" w:name="_Toc146188123"/>
      <w:r w:rsidRPr="00FE2043">
        <w:t>6.</w:t>
      </w:r>
      <w:r w:rsidR="00A92211" w:rsidRPr="00FE2043">
        <w:t>5</w:t>
      </w:r>
      <w:r w:rsidRPr="00FE2043">
        <w:t>. Promjena vrste grafikona</w:t>
      </w:r>
      <w:bookmarkEnd w:id="126"/>
      <w:bookmarkEnd w:id="127"/>
    </w:p>
    <w:p w14:paraId="597EDC18" w14:textId="77777777" w:rsidR="00F1576F" w:rsidRPr="00FE2043" w:rsidRDefault="00014B66" w:rsidP="00E33711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noProof/>
        </w:rPr>
        <w:drawing>
          <wp:anchor distT="0" distB="0" distL="114300" distR="114300" simplePos="0" relativeHeight="251879424" behindDoc="0" locked="0" layoutInCell="1" allowOverlap="1" wp14:anchorId="7D468169" wp14:editId="14DF9321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693737" cy="657225"/>
            <wp:effectExtent l="19050" t="19050" r="11430" b="9525"/>
            <wp:wrapSquare wrapText="bothSides"/>
            <wp:docPr id="1201" name="Slika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Slika 1201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37" cy="657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711" w:rsidRPr="00FE2043">
        <w:rPr>
          <w:rFonts w:cs="Arial"/>
          <w:bCs/>
          <w:sz w:val="22"/>
          <w:szCs w:val="22"/>
        </w:rPr>
        <w:t xml:space="preserve">Vrsta grafikona naknadno se mijenja naredbom </w:t>
      </w:r>
      <w:r w:rsidR="00E33711" w:rsidRPr="00FE2043">
        <w:rPr>
          <w:rFonts w:cs="Arial"/>
          <w:b/>
          <w:bCs/>
          <w:sz w:val="22"/>
          <w:szCs w:val="22"/>
        </w:rPr>
        <w:t>Prom</w:t>
      </w:r>
      <w:r w:rsidR="00790EF0" w:rsidRPr="00FE2043">
        <w:rPr>
          <w:rFonts w:cs="Arial"/>
          <w:b/>
          <w:bCs/>
          <w:sz w:val="22"/>
          <w:szCs w:val="22"/>
        </w:rPr>
        <w:t>i</w:t>
      </w:r>
      <w:r w:rsidR="00E33711" w:rsidRPr="00FE2043">
        <w:rPr>
          <w:rFonts w:cs="Arial"/>
          <w:b/>
          <w:bCs/>
          <w:sz w:val="22"/>
          <w:szCs w:val="22"/>
        </w:rPr>
        <w:t>jeni vrstu grafikona</w:t>
      </w:r>
      <w:r w:rsidR="00E33711" w:rsidRPr="00FE2043">
        <w:rPr>
          <w:rFonts w:cs="Arial"/>
          <w:sz w:val="22"/>
          <w:szCs w:val="22"/>
        </w:rPr>
        <w:t>,</w:t>
      </w:r>
      <w:r w:rsidR="00E33711" w:rsidRPr="00FE2043">
        <w:rPr>
          <w:rFonts w:cs="Arial"/>
          <w:bCs/>
          <w:sz w:val="22"/>
          <w:szCs w:val="22"/>
        </w:rPr>
        <w:t xml:space="preserve"> koja se nalazi na kartici </w:t>
      </w:r>
      <w:r w:rsidR="00E33711" w:rsidRPr="00FE2043">
        <w:rPr>
          <w:rFonts w:cs="Arial"/>
          <w:b/>
          <w:bCs/>
          <w:sz w:val="22"/>
          <w:szCs w:val="22"/>
        </w:rPr>
        <w:t>Dizajn</w:t>
      </w:r>
      <w:r w:rsidR="00E33711" w:rsidRPr="00FE2043">
        <w:rPr>
          <w:rFonts w:cs="Arial"/>
          <w:bCs/>
          <w:sz w:val="22"/>
          <w:szCs w:val="22"/>
        </w:rPr>
        <w:t xml:space="preserve"> </w:t>
      </w:r>
      <w:r w:rsidR="00E31B6E" w:rsidRPr="00FF4108">
        <w:rPr>
          <w:rFonts w:cs="Arial"/>
          <w:b/>
          <w:sz w:val="22"/>
          <w:szCs w:val="22"/>
        </w:rPr>
        <w:t>grafikona</w:t>
      </w:r>
      <w:r w:rsidR="00E31B6E" w:rsidRPr="00FE2043">
        <w:rPr>
          <w:rFonts w:cs="Arial"/>
          <w:bCs/>
          <w:sz w:val="22"/>
          <w:szCs w:val="22"/>
        </w:rPr>
        <w:t xml:space="preserve"> </w:t>
      </w:r>
      <w:r w:rsidR="00E33711" w:rsidRPr="00FE2043">
        <w:rPr>
          <w:rFonts w:cs="Arial"/>
          <w:bCs/>
          <w:sz w:val="22"/>
          <w:szCs w:val="22"/>
        </w:rPr>
        <w:t xml:space="preserve">u skupini </w:t>
      </w:r>
      <w:r w:rsidR="00E33711" w:rsidRPr="00FE2043">
        <w:rPr>
          <w:rFonts w:cs="Arial"/>
          <w:b/>
          <w:bCs/>
          <w:sz w:val="22"/>
          <w:szCs w:val="22"/>
        </w:rPr>
        <w:t>Vrsta</w:t>
      </w:r>
      <w:r w:rsidR="00E33711" w:rsidRPr="00FE2043">
        <w:rPr>
          <w:rFonts w:cs="Arial"/>
          <w:bCs/>
          <w:sz w:val="22"/>
          <w:szCs w:val="22"/>
        </w:rPr>
        <w:t>.</w:t>
      </w:r>
    </w:p>
    <w:p w14:paraId="72CE6C7E" w14:textId="77777777" w:rsidR="00E33711" w:rsidRPr="00FE2043" w:rsidRDefault="00E33711" w:rsidP="00E33711">
      <w:pPr>
        <w:spacing w:before="120" w:after="120"/>
        <w:ind w:right="-11"/>
        <w:rPr>
          <w:rFonts w:cs="Arial"/>
          <w:b/>
          <w:bCs/>
          <w:sz w:val="22"/>
          <w:szCs w:val="22"/>
        </w:rPr>
      </w:pPr>
    </w:p>
    <w:p w14:paraId="74250D90" w14:textId="77777777" w:rsidR="00E33711" w:rsidRPr="00FE2043" w:rsidRDefault="00E33711" w:rsidP="00E33711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U okviru </w:t>
      </w:r>
      <w:r w:rsidRPr="00FE2043">
        <w:rPr>
          <w:rFonts w:cs="Arial"/>
          <w:b/>
          <w:bCs/>
          <w:sz w:val="22"/>
          <w:szCs w:val="22"/>
        </w:rPr>
        <w:t>Promjena vrste grafikona</w:t>
      </w:r>
      <w:r w:rsidRPr="00FE2043">
        <w:rPr>
          <w:rFonts w:cs="Arial"/>
          <w:bCs/>
          <w:i/>
          <w:sz w:val="22"/>
          <w:szCs w:val="22"/>
        </w:rPr>
        <w:t xml:space="preserve"> </w:t>
      </w:r>
      <w:r w:rsidRPr="00FE2043">
        <w:rPr>
          <w:rFonts w:cs="Arial"/>
          <w:bCs/>
          <w:sz w:val="22"/>
          <w:szCs w:val="22"/>
        </w:rPr>
        <w:t>potrebno je</w:t>
      </w:r>
      <w:r w:rsidRPr="00FE2043">
        <w:rPr>
          <w:rFonts w:cs="Arial"/>
          <w:bCs/>
          <w:i/>
          <w:sz w:val="22"/>
          <w:szCs w:val="22"/>
        </w:rPr>
        <w:t xml:space="preserve"> </w:t>
      </w:r>
      <w:r w:rsidRPr="00FE2043">
        <w:rPr>
          <w:rFonts w:cs="Arial"/>
          <w:bCs/>
          <w:sz w:val="22"/>
          <w:szCs w:val="22"/>
        </w:rPr>
        <w:t>odabrati novu vrstu i podvrstu</w:t>
      </w:r>
      <w:r w:rsidR="00F1576F" w:rsidRPr="00FE2043">
        <w:rPr>
          <w:rFonts w:cs="Arial"/>
          <w:bCs/>
          <w:sz w:val="22"/>
          <w:szCs w:val="22"/>
        </w:rPr>
        <w:t xml:space="preserve"> među </w:t>
      </w:r>
      <w:r w:rsidR="005F75F6" w:rsidRPr="00FE2043">
        <w:rPr>
          <w:rFonts w:cs="Arial"/>
          <w:b/>
          <w:bCs/>
          <w:sz w:val="22"/>
          <w:szCs w:val="22"/>
        </w:rPr>
        <w:t>S</w:t>
      </w:r>
      <w:r w:rsidR="00F1576F" w:rsidRPr="00FE2043">
        <w:rPr>
          <w:rFonts w:cs="Arial"/>
          <w:b/>
          <w:bCs/>
          <w:sz w:val="22"/>
          <w:szCs w:val="22"/>
        </w:rPr>
        <w:t>vim grafikonima</w:t>
      </w:r>
      <w:r w:rsidR="00F1576F" w:rsidRPr="00FE2043">
        <w:rPr>
          <w:rFonts w:cs="Arial"/>
          <w:bCs/>
          <w:sz w:val="22"/>
          <w:szCs w:val="22"/>
        </w:rPr>
        <w:t xml:space="preserve"> ili pregledati preporučene grafikone</w:t>
      </w:r>
      <w:r w:rsidRPr="00FE2043">
        <w:rPr>
          <w:rFonts w:cs="Arial"/>
          <w:bCs/>
          <w:sz w:val="22"/>
          <w:szCs w:val="22"/>
        </w:rPr>
        <w:t>.</w:t>
      </w:r>
    </w:p>
    <w:p w14:paraId="4C864DD0" w14:textId="77777777" w:rsidR="00E33711" w:rsidRPr="00FE2043" w:rsidRDefault="00455799" w:rsidP="00E33711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noProof/>
          <w:sz w:val="22"/>
          <w:szCs w:val="22"/>
        </w:rPr>
        <w:drawing>
          <wp:inline distT="0" distB="0" distL="0" distR="0" wp14:anchorId="601C27BC" wp14:editId="13E79516">
            <wp:extent cx="2257425" cy="1967328"/>
            <wp:effectExtent l="19050" t="19050" r="9525" b="13970"/>
            <wp:docPr id="171" name="Slika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Slika 171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062" cy="197136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764122E" w14:textId="77777777" w:rsidR="00D94A0A" w:rsidRPr="00FE2043" w:rsidRDefault="00D94A0A" w:rsidP="00E33711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>Kao što se vrsta grafikona mijenja na cijelom grafikonu, tako se može promijeniti i za pojedini niz podataka</w:t>
      </w:r>
      <w:r w:rsidR="007E7EB1" w:rsidRPr="00FE2043">
        <w:rPr>
          <w:rFonts w:cs="Arial"/>
          <w:bCs/>
          <w:sz w:val="22"/>
          <w:szCs w:val="22"/>
        </w:rPr>
        <w:t xml:space="preserve"> koji prethodno treba označiti</w:t>
      </w:r>
      <w:r w:rsidRPr="00FE2043">
        <w:rPr>
          <w:rFonts w:cs="Arial"/>
          <w:bCs/>
          <w:sz w:val="22"/>
          <w:szCs w:val="22"/>
        </w:rPr>
        <w:t>.</w:t>
      </w:r>
    </w:p>
    <w:p w14:paraId="509F89E1" w14:textId="77777777" w:rsidR="0026525D" w:rsidRPr="00FE2043" w:rsidRDefault="0026525D" w:rsidP="00FF4108">
      <w:pPr>
        <w:pStyle w:val="1-1-NASLOV"/>
        <w:spacing w:before="360"/>
      </w:pPr>
      <w:bookmarkStart w:id="128" w:name="_Toc146188124"/>
      <w:bookmarkStart w:id="129" w:name="a64"/>
      <w:r w:rsidRPr="00FE2043">
        <w:t>6.6. Promjena obuhvata podataka</w:t>
      </w:r>
      <w:bookmarkEnd w:id="128"/>
    </w:p>
    <w:p w14:paraId="13796125" w14:textId="77777777" w:rsidR="0026525D" w:rsidRPr="00FE2043" w:rsidRDefault="00754E1F" w:rsidP="0026525D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Na napravljenom grafikonu naknadno se može promijeniti obuhvat podataka koji se prikazuje u grafikonu, </w:t>
      </w:r>
      <w:r w:rsidR="00A94953" w:rsidRPr="00FE2043">
        <w:rPr>
          <w:rFonts w:cs="Arial"/>
          <w:bCs/>
          <w:sz w:val="22"/>
          <w:szCs w:val="22"/>
        </w:rPr>
        <w:t>mogu se dodavati ili uklanjati nizovi podataka bez promjene strukture podataka u tablici. M</w:t>
      </w:r>
      <w:r w:rsidRPr="00FE2043">
        <w:rPr>
          <w:rFonts w:cs="Arial"/>
          <w:bCs/>
          <w:sz w:val="22"/>
          <w:szCs w:val="22"/>
        </w:rPr>
        <w:t xml:space="preserve">ogu se mijenjati i uređivati nazivi koji se pojavljuju u legendi i </w:t>
      </w:r>
      <w:r w:rsidR="00EC440B" w:rsidRPr="00FE2043">
        <w:rPr>
          <w:rFonts w:cs="Arial"/>
          <w:bCs/>
          <w:sz w:val="22"/>
          <w:szCs w:val="22"/>
        </w:rPr>
        <w:t>natpisi koji se pojavljuju na osi kategorije.</w:t>
      </w:r>
      <w:r w:rsidR="00A94953" w:rsidRPr="00FE2043">
        <w:rPr>
          <w:rFonts w:cs="Arial"/>
          <w:bCs/>
          <w:sz w:val="22"/>
          <w:szCs w:val="22"/>
        </w:rPr>
        <w:t xml:space="preserve"> Pri tome se zapravo mijenja veza do izvora podataka.</w:t>
      </w:r>
    </w:p>
    <w:p w14:paraId="32908B34" w14:textId="77777777" w:rsidR="00754E1F" w:rsidRPr="00FE2043" w:rsidRDefault="00961D03" w:rsidP="0026525D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>Promjena se može izvršiti</w:t>
      </w:r>
      <w:r w:rsidR="00EC440B" w:rsidRPr="00FE2043">
        <w:rPr>
          <w:rFonts w:cs="Arial"/>
          <w:bCs/>
          <w:sz w:val="22"/>
          <w:szCs w:val="22"/>
        </w:rPr>
        <w:t>:</w:t>
      </w:r>
    </w:p>
    <w:p w14:paraId="6E391DA8" w14:textId="5DB3A99A" w:rsidR="00EC440B" w:rsidRPr="00FE2043" w:rsidRDefault="00EC440B" w:rsidP="00CB3586">
      <w:pPr>
        <w:numPr>
          <w:ilvl w:val="0"/>
          <w:numId w:val="78"/>
        </w:num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>pomoću filtara grafikona</w:t>
      </w:r>
    </w:p>
    <w:p w14:paraId="2033B915" w14:textId="77777777" w:rsidR="00EC440B" w:rsidRPr="00FE2043" w:rsidRDefault="00EC440B" w:rsidP="00CB3586">
      <w:pPr>
        <w:numPr>
          <w:ilvl w:val="0"/>
          <w:numId w:val="78"/>
        </w:num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pomoću </w:t>
      </w:r>
      <w:r w:rsidR="00726873" w:rsidRPr="00FE2043">
        <w:rPr>
          <w:rFonts w:cs="Arial"/>
          <w:bCs/>
          <w:sz w:val="22"/>
          <w:szCs w:val="22"/>
        </w:rPr>
        <w:t xml:space="preserve">dijaloškog </w:t>
      </w:r>
      <w:r w:rsidRPr="00FE2043">
        <w:rPr>
          <w:rFonts w:cs="Arial"/>
          <w:bCs/>
          <w:sz w:val="22"/>
          <w:szCs w:val="22"/>
        </w:rPr>
        <w:t xml:space="preserve">okvira </w:t>
      </w:r>
      <w:r w:rsidRPr="00FE2043">
        <w:rPr>
          <w:rFonts w:cs="Arial"/>
          <w:b/>
          <w:bCs/>
          <w:sz w:val="22"/>
          <w:szCs w:val="22"/>
        </w:rPr>
        <w:t>Odabir izvora podataka</w:t>
      </w:r>
      <w:r w:rsidR="00726873" w:rsidRPr="00FE2043">
        <w:rPr>
          <w:rFonts w:cs="Arial"/>
          <w:bCs/>
          <w:sz w:val="22"/>
          <w:szCs w:val="22"/>
        </w:rPr>
        <w:t>.</w:t>
      </w:r>
    </w:p>
    <w:p w14:paraId="7B5028A0" w14:textId="66F625CB" w:rsidR="00EC440B" w:rsidRPr="00FE2043" w:rsidRDefault="007E098F" w:rsidP="0026525D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Pritiskom na dugme </w:t>
      </w:r>
      <w:r w:rsidRPr="00FE2043">
        <w:rPr>
          <w:rFonts w:cs="Arial"/>
          <w:b/>
          <w:bCs/>
          <w:sz w:val="22"/>
          <w:szCs w:val="22"/>
        </w:rPr>
        <w:t>Filtri grafikona</w:t>
      </w:r>
      <w:r w:rsidRPr="00FE2043">
        <w:rPr>
          <w:rFonts w:cs="Arial"/>
          <w:bCs/>
          <w:sz w:val="22"/>
          <w:szCs w:val="22"/>
        </w:rPr>
        <w:t xml:space="preserve"> </w:t>
      </w:r>
      <w:r w:rsidRPr="00FF4108">
        <w:rPr>
          <w:rFonts w:cs="Arial"/>
          <w:bCs/>
          <w:noProof/>
          <w:position w:val="-6"/>
          <w:sz w:val="22"/>
          <w:szCs w:val="22"/>
        </w:rPr>
        <w:drawing>
          <wp:inline distT="0" distB="0" distL="0" distR="0" wp14:anchorId="6CF5C182" wp14:editId="2B0D7BBC">
            <wp:extent cx="208552" cy="216000"/>
            <wp:effectExtent l="0" t="0" r="1270" b="0"/>
            <wp:docPr id="182" name="Slika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Slika 182"/>
                    <pic:cNvPicPr/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" r="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2" cy="21600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2043">
        <w:rPr>
          <w:rFonts w:cs="Arial"/>
          <w:bCs/>
          <w:sz w:val="22"/>
          <w:szCs w:val="22"/>
        </w:rPr>
        <w:t xml:space="preserve"> pokraj grafikona otvara se mogućnost </w:t>
      </w:r>
      <w:r w:rsidR="00347A69" w:rsidRPr="00FE2043">
        <w:rPr>
          <w:rFonts w:cs="Arial"/>
          <w:bCs/>
          <w:sz w:val="22"/>
          <w:szCs w:val="22"/>
        </w:rPr>
        <w:t>isključivanja ili uključivanja prikaza</w:t>
      </w:r>
      <w:r w:rsidRPr="00FE2043">
        <w:rPr>
          <w:rFonts w:cs="Arial"/>
          <w:bCs/>
          <w:sz w:val="22"/>
          <w:szCs w:val="22"/>
        </w:rPr>
        <w:t xml:space="preserve"> niza podataka</w:t>
      </w:r>
      <w:r w:rsidR="00347A69" w:rsidRPr="00FE2043">
        <w:rPr>
          <w:rFonts w:cs="Arial"/>
          <w:bCs/>
          <w:sz w:val="22"/>
          <w:szCs w:val="22"/>
        </w:rPr>
        <w:t xml:space="preserve"> u grafikonu</w:t>
      </w:r>
      <w:r w:rsidRPr="00FE2043">
        <w:rPr>
          <w:rFonts w:cs="Arial"/>
          <w:bCs/>
          <w:sz w:val="22"/>
          <w:szCs w:val="22"/>
        </w:rPr>
        <w:t>.</w:t>
      </w:r>
    </w:p>
    <w:p w14:paraId="4C9CFC5E" w14:textId="77777777" w:rsidR="00385F5E" w:rsidRPr="00FE2043" w:rsidRDefault="00495745" w:rsidP="0026525D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Svaka promjena potvrđuje se dugmetom </w:t>
      </w:r>
      <w:r w:rsidRPr="00FE2043">
        <w:rPr>
          <w:rFonts w:cs="Arial"/>
          <w:b/>
          <w:bCs/>
          <w:sz w:val="22"/>
          <w:szCs w:val="22"/>
        </w:rPr>
        <w:t>Primijeni</w:t>
      </w:r>
      <w:r w:rsidRPr="00FE2043">
        <w:rPr>
          <w:rFonts w:cs="Arial"/>
          <w:bCs/>
          <w:sz w:val="22"/>
          <w:szCs w:val="22"/>
        </w:rPr>
        <w:t>.</w:t>
      </w:r>
    </w:p>
    <w:p w14:paraId="3D8A81E8" w14:textId="18FB8B4B" w:rsidR="00B83EA2" w:rsidRPr="00FE2043" w:rsidRDefault="00B83EA2" w:rsidP="0026525D">
      <w:pPr>
        <w:spacing w:before="120" w:after="120"/>
        <w:ind w:right="-11"/>
        <w:rPr>
          <w:rFonts w:cs="Arial"/>
          <w:bCs/>
          <w:sz w:val="22"/>
          <w:szCs w:val="22"/>
        </w:rPr>
      </w:pPr>
    </w:p>
    <w:p w14:paraId="05A6805E" w14:textId="77777777" w:rsidR="00495745" w:rsidRPr="00FE2043" w:rsidRDefault="00347A69" w:rsidP="0026525D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8052817" wp14:editId="68DFCC2D">
                <wp:simplePos x="0" y="0"/>
                <wp:positionH relativeFrom="column">
                  <wp:posOffset>-1884045</wp:posOffset>
                </wp:positionH>
                <wp:positionV relativeFrom="paragraph">
                  <wp:posOffset>64135</wp:posOffset>
                </wp:positionV>
                <wp:extent cx="1619885" cy="1190625"/>
                <wp:effectExtent l="0" t="0" r="18415" b="28575"/>
                <wp:wrapNone/>
                <wp:docPr id="3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1906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282135" w14:textId="77777777" w:rsidR="00B44E53" w:rsidRPr="007D1ACC" w:rsidRDefault="00B44E53" w:rsidP="00E21C8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D1ACC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688EDD4C" w14:textId="77777777" w:rsidR="00B44E53" w:rsidRPr="007D1ACC" w:rsidRDefault="00B44E53" w:rsidP="00E21C88">
                            <w:pPr>
                              <w:spacing w:before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Jednostavan je način brisanja označenog niza podataka iz grafikona pomoću tipke [Delete] na tipkovnici.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52817" id="_x0000_s1131" style="position:absolute;margin-left:-148.35pt;margin-top:5.05pt;width:127.55pt;height:93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" filled="f" fillcolor="#ddd" strokeweight=".25pt">
                <v:fill opacity="32896f"/>
                <v:textbox inset=",2.5mm">
                  <w:txbxContent>
                    <w:p w14:paraId="52282135" w14:textId="77777777" w:rsidR="00B44E53" w:rsidRPr="007D1ACC" w:rsidRDefault="00B44E53" w:rsidP="00E21C88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7D1ACC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688EDD4C" w14:textId="77777777" w:rsidR="00B44E53" w:rsidRPr="007D1ACC" w:rsidRDefault="00B44E53" w:rsidP="00E21C88">
                      <w:pPr>
                        <w:spacing w:before="12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Jednostavan je način brisanja označenog niza podataka iz grafikona pomoću tipke [</w:t>
                      </w:r>
                      <w:proofErr w:type="spellStart"/>
                      <w:r>
                        <w:rPr>
                          <w:rFonts w:cs="Arial"/>
                          <w:sz w:val="18"/>
                          <w:szCs w:val="18"/>
                        </w:rPr>
                        <w:t>Delete</w:t>
                      </w:r>
                      <w:proofErr w:type="spellEnd"/>
                      <w:r>
                        <w:rPr>
                          <w:rFonts w:cs="Arial"/>
                          <w:sz w:val="18"/>
                          <w:szCs w:val="18"/>
                        </w:rPr>
                        <w:t>] na tipkovnici.</w:t>
                      </w:r>
                    </w:p>
                  </w:txbxContent>
                </v:textbox>
              </v:rect>
            </w:pict>
          </mc:Fallback>
        </mc:AlternateContent>
      </w:r>
      <w:r w:rsidR="00495745" w:rsidRPr="00FE2043">
        <w:rPr>
          <w:rFonts w:cs="Arial"/>
          <w:bCs/>
          <w:sz w:val="22"/>
          <w:szCs w:val="22"/>
        </w:rPr>
        <w:t xml:space="preserve">Detaljnije mogućnosti upravljanja izvorišnim podacima nalaze se </w:t>
      </w:r>
      <w:r w:rsidR="00726873" w:rsidRPr="00FE2043">
        <w:rPr>
          <w:rFonts w:cs="Arial"/>
          <w:bCs/>
          <w:sz w:val="22"/>
          <w:szCs w:val="22"/>
        </w:rPr>
        <w:t>na</w:t>
      </w:r>
      <w:r w:rsidR="00495745" w:rsidRPr="00FE2043">
        <w:rPr>
          <w:rFonts w:cs="Arial"/>
          <w:bCs/>
          <w:sz w:val="22"/>
          <w:szCs w:val="22"/>
        </w:rPr>
        <w:t xml:space="preserve"> </w:t>
      </w:r>
      <w:r w:rsidR="007466DF" w:rsidRPr="00FE2043">
        <w:rPr>
          <w:rFonts w:cs="Arial"/>
          <w:bCs/>
          <w:sz w:val="22"/>
          <w:szCs w:val="22"/>
        </w:rPr>
        <w:t xml:space="preserve">dijaloškom </w:t>
      </w:r>
      <w:r w:rsidR="00495745" w:rsidRPr="00FE2043">
        <w:rPr>
          <w:rFonts w:cs="Arial"/>
          <w:bCs/>
          <w:sz w:val="22"/>
          <w:szCs w:val="22"/>
        </w:rPr>
        <w:t xml:space="preserve">okviru </w:t>
      </w:r>
      <w:r w:rsidR="00495745" w:rsidRPr="00FE2043">
        <w:rPr>
          <w:rFonts w:cs="Arial"/>
          <w:b/>
          <w:bCs/>
          <w:sz w:val="22"/>
          <w:szCs w:val="22"/>
        </w:rPr>
        <w:t>Odabir izvora podataka</w:t>
      </w:r>
      <w:r w:rsidR="00495745" w:rsidRPr="00FE2043">
        <w:rPr>
          <w:rFonts w:cs="Arial"/>
          <w:bCs/>
          <w:sz w:val="22"/>
          <w:szCs w:val="22"/>
        </w:rPr>
        <w:t xml:space="preserve"> koji se otvara na nekoliko načina:</w:t>
      </w:r>
    </w:p>
    <w:p w14:paraId="5F975CE1" w14:textId="77777777" w:rsidR="00495745" w:rsidRPr="00FE2043" w:rsidRDefault="00495745" w:rsidP="00CB3586">
      <w:pPr>
        <w:numPr>
          <w:ilvl w:val="0"/>
          <w:numId w:val="78"/>
        </w:num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na okviru </w:t>
      </w:r>
      <w:r w:rsidRPr="00FE2043">
        <w:rPr>
          <w:rFonts w:cs="Arial"/>
          <w:bCs/>
          <w:i/>
          <w:sz w:val="22"/>
          <w:szCs w:val="22"/>
        </w:rPr>
        <w:t>Filtri</w:t>
      </w:r>
      <w:r w:rsidR="00457D5F" w:rsidRPr="00FE2043">
        <w:rPr>
          <w:rFonts w:cs="Arial"/>
          <w:bCs/>
          <w:i/>
          <w:sz w:val="22"/>
          <w:szCs w:val="22"/>
        </w:rPr>
        <w:t xml:space="preserve"> grafikona</w:t>
      </w:r>
      <w:r w:rsidR="00457D5F" w:rsidRPr="00FE2043">
        <w:rPr>
          <w:rFonts w:cs="Arial"/>
          <w:bCs/>
          <w:sz w:val="22"/>
          <w:szCs w:val="22"/>
        </w:rPr>
        <w:t xml:space="preserve"> → </w:t>
      </w:r>
      <w:r w:rsidR="00457D5F" w:rsidRPr="00FE2043">
        <w:rPr>
          <w:rFonts w:cs="Arial"/>
          <w:b/>
          <w:bCs/>
          <w:sz w:val="22"/>
          <w:szCs w:val="22"/>
        </w:rPr>
        <w:t>Odabir podataka</w:t>
      </w:r>
    </w:p>
    <w:p w14:paraId="4CD30F8F" w14:textId="77777777" w:rsidR="00457D5F" w:rsidRPr="00FE2043" w:rsidRDefault="00457D5F" w:rsidP="00CB3586">
      <w:pPr>
        <w:numPr>
          <w:ilvl w:val="0"/>
          <w:numId w:val="78"/>
        </w:num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na vrpci na kartici </w:t>
      </w:r>
      <w:r w:rsidRPr="00FE2043">
        <w:rPr>
          <w:rFonts w:cs="Arial"/>
          <w:bCs/>
          <w:i/>
          <w:sz w:val="22"/>
          <w:szCs w:val="22"/>
        </w:rPr>
        <w:t>Dizajn</w:t>
      </w:r>
      <w:r w:rsidRPr="00FE2043">
        <w:rPr>
          <w:rFonts w:cs="Arial"/>
          <w:bCs/>
          <w:sz w:val="22"/>
          <w:szCs w:val="22"/>
        </w:rPr>
        <w:t xml:space="preserve"> </w:t>
      </w:r>
      <w:r w:rsidR="00347A69" w:rsidRPr="00FE2043">
        <w:rPr>
          <w:rFonts w:cs="Arial"/>
          <w:bCs/>
          <w:i/>
          <w:iCs/>
          <w:sz w:val="22"/>
          <w:szCs w:val="22"/>
        </w:rPr>
        <w:t xml:space="preserve">grafikona </w:t>
      </w:r>
      <w:r w:rsidRPr="00FE2043">
        <w:rPr>
          <w:rFonts w:cs="Arial"/>
          <w:bCs/>
          <w:sz w:val="22"/>
          <w:szCs w:val="22"/>
        </w:rPr>
        <w:t xml:space="preserve">→ skupina </w:t>
      </w:r>
      <w:r w:rsidRPr="00FE2043">
        <w:rPr>
          <w:rFonts w:cs="Arial"/>
          <w:bCs/>
          <w:i/>
          <w:sz w:val="22"/>
          <w:szCs w:val="22"/>
        </w:rPr>
        <w:t>Podaci</w:t>
      </w:r>
      <w:r w:rsidRPr="00FE2043">
        <w:rPr>
          <w:rFonts w:cs="Arial"/>
          <w:bCs/>
          <w:sz w:val="22"/>
          <w:szCs w:val="22"/>
        </w:rPr>
        <w:t xml:space="preserve"> → </w:t>
      </w:r>
      <w:r w:rsidRPr="00FE2043">
        <w:rPr>
          <w:rFonts w:cs="Arial"/>
          <w:b/>
          <w:bCs/>
          <w:sz w:val="22"/>
          <w:szCs w:val="22"/>
        </w:rPr>
        <w:t>Odaberi podatke</w:t>
      </w:r>
    </w:p>
    <w:p w14:paraId="5808C966" w14:textId="77777777" w:rsidR="00457D5F" w:rsidRPr="00FE2043" w:rsidRDefault="00457D5F" w:rsidP="00CB3586">
      <w:pPr>
        <w:numPr>
          <w:ilvl w:val="0"/>
          <w:numId w:val="78"/>
        </w:num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na brzome izborniku → </w:t>
      </w:r>
      <w:r w:rsidRPr="00FE2043">
        <w:rPr>
          <w:rFonts w:cs="Arial"/>
          <w:b/>
          <w:bCs/>
          <w:sz w:val="22"/>
          <w:szCs w:val="22"/>
        </w:rPr>
        <w:t>Odaberi podatke</w:t>
      </w:r>
      <w:r w:rsidRPr="00FE2043">
        <w:rPr>
          <w:rFonts w:cs="Arial"/>
          <w:bCs/>
          <w:sz w:val="22"/>
          <w:szCs w:val="22"/>
        </w:rPr>
        <w:t>.</w:t>
      </w:r>
    </w:p>
    <w:p w14:paraId="64232FD6" w14:textId="77777777" w:rsidR="00495745" w:rsidRPr="00FE2043" w:rsidRDefault="00457D5F" w:rsidP="00FF4108">
      <w:pPr>
        <w:spacing w:before="120" w:after="120"/>
        <w:ind w:right="-11" w:firstLine="709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noProof/>
          <w:sz w:val="22"/>
          <w:szCs w:val="22"/>
        </w:rPr>
        <w:drawing>
          <wp:inline distT="0" distB="0" distL="0" distR="0" wp14:anchorId="6CA8C1AC" wp14:editId="211ACFD5">
            <wp:extent cx="3413265" cy="1867748"/>
            <wp:effectExtent l="19050" t="19050" r="15875" b="18415"/>
            <wp:docPr id="183" name="Slika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Slika 183"/>
                    <pic:cNvPicPr/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265" cy="186774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EF0028" w14:textId="77777777" w:rsidR="00B423E3" w:rsidRPr="00FE2043" w:rsidRDefault="00F23705" w:rsidP="00FF4108">
      <w:pPr>
        <w:pStyle w:val="1-1-NASLOV"/>
        <w:spacing w:before="360"/>
      </w:pPr>
      <w:bookmarkStart w:id="130" w:name="_Toc146188125"/>
      <w:bookmarkEnd w:id="123"/>
      <w:r w:rsidRPr="00FE2043">
        <w:t>6.</w:t>
      </w:r>
      <w:r w:rsidR="0026525D" w:rsidRPr="00FE2043">
        <w:t>7</w:t>
      </w:r>
      <w:r w:rsidRPr="00FE2043">
        <w:t>. Premještanje</w:t>
      </w:r>
      <w:r w:rsidR="005F75F6" w:rsidRPr="00FE2043">
        <w:t>, kopiranje i brisanje</w:t>
      </w:r>
      <w:r w:rsidRPr="00FE2043">
        <w:t xml:space="preserve"> grafikona</w:t>
      </w:r>
      <w:bookmarkEnd w:id="129"/>
      <w:bookmarkEnd w:id="130"/>
    </w:p>
    <w:p w14:paraId="4FE5C916" w14:textId="77777777" w:rsidR="00F23705" w:rsidRPr="00FE2043" w:rsidRDefault="00F23705" w:rsidP="00F23705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>Grafikon se na radni list postavlja kao uloženi grafikon. Naknadno se može promijeniti njegov smještaj</w:t>
      </w:r>
      <w:r w:rsidR="00D456EE" w:rsidRPr="00FE2043">
        <w:rPr>
          <w:rFonts w:cs="Arial"/>
          <w:bCs/>
          <w:sz w:val="22"/>
          <w:szCs w:val="22"/>
        </w:rPr>
        <w:t xml:space="preserve"> pa se grafikon može</w:t>
      </w:r>
      <w:r w:rsidRPr="00FE2043">
        <w:rPr>
          <w:rFonts w:cs="Arial"/>
          <w:bCs/>
          <w:sz w:val="22"/>
          <w:szCs w:val="22"/>
        </w:rPr>
        <w:t xml:space="preserve"> postaviti na poseban list grafikona ili kao uloženi grafikon na neki drugi radni list iste radne knjige. </w:t>
      </w:r>
      <w:r w:rsidR="000244D4" w:rsidRPr="00FE2043">
        <w:rPr>
          <w:rFonts w:cs="Arial"/>
          <w:bCs/>
          <w:sz w:val="22"/>
          <w:szCs w:val="22"/>
        </w:rPr>
        <w:t>Za to je potrebno</w:t>
      </w:r>
      <w:r w:rsidRPr="00FE2043">
        <w:rPr>
          <w:rFonts w:cs="Arial"/>
          <w:bCs/>
          <w:sz w:val="22"/>
          <w:szCs w:val="22"/>
        </w:rPr>
        <w:t>:</w:t>
      </w:r>
    </w:p>
    <w:p w14:paraId="3D602091" w14:textId="77777777" w:rsidR="00F23705" w:rsidRPr="00FE2043" w:rsidRDefault="001B35F9" w:rsidP="00CB3586">
      <w:pPr>
        <w:pStyle w:val="-NUMBvjezba"/>
        <w:numPr>
          <w:ilvl w:val="0"/>
          <w:numId w:val="77"/>
        </w:numPr>
      </w:pPr>
      <w:r w:rsidRPr="00FE2043">
        <w:rPr>
          <w:noProof/>
        </w:rPr>
        <w:drawing>
          <wp:anchor distT="0" distB="0" distL="114300" distR="114300" simplePos="0" relativeHeight="251880448" behindDoc="0" locked="0" layoutInCell="1" allowOverlap="1" wp14:anchorId="1CA3EB08" wp14:editId="10F6321F">
            <wp:simplePos x="0" y="0"/>
            <wp:positionH relativeFrom="margin">
              <wp:posOffset>3736975</wp:posOffset>
            </wp:positionH>
            <wp:positionV relativeFrom="paragraph">
              <wp:posOffset>49530</wp:posOffset>
            </wp:positionV>
            <wp:extent cx="466725" cy="688340"/>
            <wp:effectExtent l="19050" t="19050" r="28575" b="16510"/>
            <wp:wrapSquare wrapText="bothSides"/>
            <wp:docPr id="116872542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25426" name="Slika 1168725426"/>
                    <pic:cNvPicPr/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688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705" w:rsidRPr="00FE2043">
        <w:t>označiti grafikon</w:t>
      </w:r>
    </w:p>
    <w:p w14:paraId="2BCE30C5" w14:textId="77777777" w:rsidR="00F23705" w:rsidRPr="00FE2043" w:rsidRDefault="00F23705" w:rsidP="00F23705">
      <w:pPr>
        <w:widowControl w:val="0"/>
        <w:numPr>
          <w:ilvl w:val="0"/>
          <w:numId w:val="24"/>
        </w:numPr>
        <w:spacing w:after="120"/>
        <w:rPr>
          <w:sz w:val="22"/>
          <w:szCs w:val="22"/>
        </w:rPr>
      </w:pPr>
      <w:r w:rsidRPr="00FE2043">
        <w:rPr>
          <w:sz w:val="22"/>
          <w:szCs w:val="22"/>
        </w:rPr>
        <w:t xml:space="preserve">na kartici </w:t>
      </w:r>
      <w:r w:rsidRPr="00FE2043">
        <w:rPr>
          <w:i/>
          <w:sz w:val="22"/>
          <w:szCs w:val="22"/>
        </w:rPr>
        <w:t>Dizajn</w:t>
      </w:r>
      <w:r w:rsidRPr="00FE2043">
        <w:rPr>
          <w:sz w:val="22"/>
          <w:szCs w:val="22"/>
        </w:rPr>
        <w:t xml:space="preserve"> </w:t>
      </w:r>
      <w:r w:rsidR="007466DF" w:rsidRPr="00FE2043">
        <w:rPr>
          <w:i/>
          <w:iCs/>
          <w:sz w:val="22"/>
          <w:szCs w:val="22"/>
        </w:rPr>
        <w:t xml:space="preserve">grafikona </w:t>
      </w:r>
      <w:r w:rsidRPr="00FE2043">
        <w:rPr>
          <w:sz w:val="22"/>
          <w:szCs w:val="22"/>
        </w:rPr>
        <w:t xml:space="preserve">→ skupina </w:t>
      </w:r>
      <w:r w:rsidRPr="00FE2043">
        <w:rPr>
          <w:i/>
          <w:sz w:val="22"/>
          <w:szCs w:val="22"/>
        </w:rPr>
        <w:t>Mjesto</w:t>
      </w:r>
      <w:r w:rsidRPr="00FE2043">
        <w:rPr>
          <w:sz w:val="22"/>
          <w:szCs w:val="22"/>
        </w:rPr>
        <w:t xml:space="preserve"> → odabrati naredbu </w:t>
      </w:r>
      <w:r w:rsidR="000244D4" w:rsidRPr="00FE2043">
        <w:rPr>
          <w:b/>
          <w:sz w:val="22"/>
          <w:szCs w:val="22"/>
        </w:rPr>
        <w:t>Premjesti</w:t>
      </w:r>
      <w:r w:rsidRPr="00FE2043">
        <w:rPr>
          <w:b/>
          <w:sz w:val="22"/>
          <w:szCs w:val="22"/>
        </w:rPr>
        <w:t xml:space="preserve"> grafikon</w:t>
      </w:r>
    </w:p>
    <w:p w14:paraId="303C8DFC" w14:textId="77777777" w:rsidR="00F23705" w:rsidRPr="00FE2043" w:rsidRDefault="00F23705" w:rsidP="00F23705">
      <w:pPr>
        <w:widowControl w:val="0"/>
        <w:numPr>
          <w:ilvl w:val="0"/>
          <w:numId w:val="24"/>
        </w:numPr>
        <w:spacing w:after="120"/>
        <w:rPr>
          <w:sz w:val="22"/>
          <w:szCs w:val="22"/>
        </w:rPr>
      </w:pPr>
      <w:r w:rsidRPr="00FE2043">
        <w:rPr>
          <w:bCs/>
          <w:sz w:val="22"/>
          <w:szCs w:val="22"/>
        </w:rPr>
        <w:t xml:space="preserve">na dijaloškom okviru </w:t>
      </w:r>
      <w:r w:rsidRPr="00FE2043">
        <w:rPr>
          <w:b/>
          <w:bCs/>
          <w:sz w:val="22"/>
          <w:szCs w:val="22"/>
        </w:rPr>
        <w:t>Premjesti grafikon</w:t>
      </w:r>
      <w:r w:rsidRPr="00FE2043">
        <w:rPr>
          <w:bCs/>
          <w:sz w:val="22"/>
          <w:szCs w:val="22"/>
        </w:rPr>
        <w:t xml:space="preserve"> za prikaz grafikona na</w:t>
      </w:r>
      <w:r w:rsidRPr="00FE2043">
        <w:rPr>
          <w:sz w:val="22"/>
          <w:szCs w:val="22"/>
        </w:rPr>
        <w:t xml:space="preserve"> listu grafikona odabrati </w:t>
      </w:r>
      <w:r w:rsidRPr="00FE2043">
        <w:rPr>
          <w:b/>
          <w:sz w:val="22"/>
          <w:szCs w:val="22"/>
        </w:rPr>
        <w:t>Novi list</w:t>
      </w:r>
      <w:r w:rsidRPr="00FE2043">
        <w:rPr>
          <w:sz w:val="22"/>
          <w:szCs w:val="22"/>
        </w:rPr>
        <w:t xml:space="preserve">, a za prikaz grafikona kao uloženoga na nekom od postojećih radnih listova odabrati </w:t>
      </w:r>
      <w:r w:rsidRPr="00FE2043">
        <w:rPr>
          <w:b/>
          <w:sz w:val="22"/>
          <w:szCs w:val="22"/>
        </w:rPr>
        <w:t>Objekt na</w:t>
      </w:r>
      <w:r w:rsidRPr="00FE2043">
        <w:rPr>
          <w:sz w:val="22"/>
          <w:szCs w:val="22"/>
        </w:rPr>
        <w:t xml:space="preserve"> i naziv radnog</w:t>
      </w:r>
      <w:r w:rsidR="003B1B7D" w:rsidRPr="00FE2043">
        <w:rPr>
          <w:sz w:val="22"/>
          <w:szCs w:val="22"/>
        </w:rPr>
        <w:t>a</w:t>
      </w:r>
      <w:r w:rsidRPr="00FE2043">
        <w:rPr>
          <w:sz w:val="22"/>
          <w:szCs w:val="22"/>
        </w:rPr>
        <w:t xml:space="preserve"> lista.</w:t>
      </w:r>
    </w:p>
    <w:p w14:paraId="1E1FB80B" w14:textId="77777777" w:rsidR="00F23705" w:rsidRPr="00FE2043" w:rsidRDefault="00455799" w:rsidP="00F23705">
      <w:pPr>
        <w:widowControl w:val="0"/>
        <w:spacing w:after="120"/>
        <w:ind w:left="709"/>
        <w:rPr>
          <w:sz w:val="22"/>
          <w:szCs w:val="22"/>
        </w:rPr>
      </w:pPr>
      <w:r w:rsidRPr="00FE2043">
        <w:rPr>
          <w:b/>
          <w:noProof/>
          <w:sz w:val="22"/>
          <w:szCs w:val="22"/>
        </w:rPr>
        <w:drawing>
          <wp:inline distT="0" distB="0" distL="0" distR="0" wp14:anchorId="4F7C6B79" wp14:editId="7333E163">
            <wp:extent cx="2881456" cy="1250813"/>
            <wp:effectExtent l="19050" t="19050" r="14605" b="26035"/>
            <wp:docPr id="173" name="Slika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Slika 173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56" cy="125081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1E43A04" w14:textId="3537910A" w:rsidR="00F23705" w:rsidRPr="00FE2043" w:rsidRDefault="00F23705" w:rsidP="00667EB8">
      <w:pPr>
        <w:spacing w:before="240" w:after="120"/>
        <w:ind w:right="-10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Grafikon se može premještati </w:t>
      </w:r>
      <w:r w:rsidR="00D456EE" w:rsidRPr="00FE2043">
        <w:rPr>
          <w:rFonts w:cs="Arial"/>
          <w:bCs/>
          <w:sz w:val="22"/>
          <w:szCs w:val="22"/>
        </w:rPr>
        <w:t>uobičajenim</w:t>
      </w:r>
      <w:r w:rsidRPr="00FE2043">
        <w:rPr>
          <w:rFonts w:cs="Arial"/>
          <w:bCs/>
          <w:sz w:val="22"/>
          <w:szCs w:val="22"/>
        </w:rPr>
        <w:t xml:space="preserve"> načinom </w:t>
      </w:r>
      <w:r w:rsidRPr="00FE2043">
        <w:rPr>
          <w:rFonts w:cs="Arial"/>
          <w:b/>
          <w:bCs/>
          <w:sz w:val="22"/>
          <w:szCs w:val="22"/>
        </w:rPr>
        <w:t>Izreži</w:t>
      </w:r>
      <w:r w:rsidRPr="00FE2043">
        <w:rPr>
          <w:rFonts w:cs="Arial"/>
          <w:bCs/>
          <w:sz w:val="22"/>
          <w:szCs w:val="22"/>
        </w:rPr>
        <w:t xml:space="preserve"> → </w:t>
      </w:r>
      <w:r w:rsidRPr="00FE2043">
        <w:rPr>
          <w:rFonts w:cs="Arial"/>
          <w:b/>
          <w:bCs/>
          <w:sz w:val="22"/>
          <w:szCs w:val="22"/>
        </w:rPr>
        <w:t>Zalijepi</w:t>
      </w:r>
      <w:r w:rsidRPr="00FE2043">
        <w:rPr>
          <w:rFonts w:cs="Arial"/>
          <w:bCs/>
          <w:sz w:val="22"/>
          <w:szCs w:val="22"/>
        </w:rPr>
        <w:t xml:space="preserve"> ili pomoću miša metodom </w:t>
      </w:r>
      <w:r w:rsidRPr="00FE2043">
        <w:rPr>
          <w:rFonts w:cs="Arial"/>
          <w:b/>
          <w:bCs/>
          <w:iCs/>
          <w:sz w:val="22"/>
          <w:szCs w:val="22"/>
        </w:rPr>
        <w:t>Povuci i spusti</w:t>
      </w:r>
      <w:r w:rsidRPr="00FE2043">
        <w:rPr>
          <w:rFonts w:cs="Arial"/>
          <w:bCs/>
          <w:sz w:val="22"/>
          <w:szCs w:val="22"/>
        </w:rPr>
        <w:t xml:space="preserve"> (</w:t>
      </w:r>
      <w:r w:rsidR="00DB24C4" w:rsidRPr="00FE2043">
        <w:rPr>
          <w:rFonts w:cs="Arial"/>
          <w:bCs/>
          <w:i/>
          <w:sz w:val="22"/>
          <w:szCs w:val="22"/>
        </w:rPr>
        <w:t>Drag</w:t>
      </w:r>
      <w:r w:rsidR="00733C93">
        <w:rPr>
          <w:rFonts w:cs="Arial"/>
          <w:bCs/>
          <w:i/>
          <w:sz w:val="22"/>
          <w:szCs w:val="22"/>
        </w:rPr>
        <w:t xml:space="preserve"> </w:t>
      </w:r>
      <w:r w:rsidR="00DB24C4" w:rsidRPr="00FE2043">
        <w:rPr>
          <w:rFonts w:cs="Arial"/>
          <w:bCs/>
          <w:i/>
          <w:sz w:val="22"/>
          <w:szCs w:val="22"/>
        </w:rPr>
        <w:t>&amp;</w:t>
      </w:r>
      <w:r w:rsidR="00733C93">
        <w:rPr>
          <w:rFonts w:cs="Arial"/>
          <w:bCs/>
          <w:i/>
          <w:sz w:val="22"/>
          <w:szCs w:val="22"/>
        </w:rPr>
        <w:t xml:space="preserve"> </w:t>
      </w:r>
      <w:r w:rsidRPr="00FE2043">
        <w:rPr>
          <w:rFonts w:cs="Arial"/>
          <w:bCs/>
          <w:i/>
          <w:sz w:val="22"/>
          <w:szCs w:val="22"/>
        </w:rPr>
        <w:t>Drop</w:t>
      </w:r>
      <w:r w:rsidRPr="00FE2043">
        <w:rPr>
          <w:rFonts w:cs="Arial"/>
          <w:bCs/>
          <w:sz w:val="22"/>
          <w:szCs w:val="22"/>
        </w:rPr>
        <w:t>).</w:t>
      </w:r>
    </w:p>
    <w:p w14:paraId="6B9271E2" w14:textId="77777777" w:rsidR="005F75F6" w:rsidRPr="00FE2043" w:rsidRDefault="005F75F6" w:rsidP="005F75F6">
      <w:pPr>
        <w:spacing w:before="240" w:after="120"/>
        <w:ind w:right="-10"/>
        <w:rPr>
          <w:rFonts w:cs="Arial"/>
          <w:bCs/>
          <w:sz w:val="22"/>
          <w:szCs w:val="22"/>
        </w:rPr>
      </w:pPr>
      <w:r w:rsidRPr="00FE2043">
        <w:rPr>
          <w:rFonts w:cs="Arial"/>
          <w:bCs/>
          <w:sz w:val="22"/>
          <w:szCs w:val="22"/>
        </w:rPr>
        <w:t xml:space="preserve">Naredbama </w:t>
      </w:r>
      <w:r w:rsidRPr="00FE2043">
        <w:rPr>
          <w:rFonts w:cs="Arial"/>
          <w:b/>
          <w:bCs/>
          <w:sz w:val="22"/>
          <w:szCs w:val="22"/>
        </w:rPr>
        <w:t>Kopiraj</w:t>
      </w:r>
      <w:r w:rsidRPr="00FE2043">
        <w:rPr>
          <w:rFonts w:cs="Arial"/>
          <w:bCs/>
          <w:sz w:val="22"/>
          <w:szCs w:val="22"/>
        </w:rPr>
        <w:t xml:space="preserve"> → </w:t>
      </w:r>
      <w:r w:rsidRPr="00FE2043">
        <w:rPr>
          <w:rFonts w:cs="Arial"/>
          <w:b/>
          <w:bCs/>
          <w:sz w:val="22"/>
          <w:szCs w:val="22"/>
        </w:rPr>
        <w:t>Zalijepi</w:t>
      </w:r>
      <w:r w:rsidRPr="00FE2043">
        <w:rPr>
          <w:rFonts w:cs="Arial"/>
          <w:bCs/>
          <w:sz w:val="22"/>
          <w:szCs w:val="22"/>
        </w:rPr>
        <w:t xml:space="preserve"> grafikon se može kopirati na drugo odabrano mjesto.</w:t>
      </w:r>
    </w:p>
    <w:p w14:paraId="72CB297E" w14:textId="649FFC7C" w:rsidR="00C233E3" w:rsidRPr="00FE2043" w:rsidRDefault="0082094F">
      <w:pPr>
        <w:rPr>
          <w:rFonts w:cs="Arial"/>
          <w:bCs/>
          <w:sz w:val="22"/>
          <w:szCs w:val="22"/>
        </w:rPr>
      </w:pPr>
      <w:r w:rsidRPr="00FE2043">
        <w:rPr>
          <w:rFonts w:cs="Arial"/>
          <w:b/>
          <w:bCs/>
          <w:sz w:val="22"/>
          <w:szCs w:val="22"/>
        </w:rPr>
        <w:t>Brisanje</w:t>
      </w:r>
      <w:r w:rsidRPr="00FE2043">
        <w:rPr>
          <w:rFonts w:cs="Arial"/>
          <w:bCs/>
          <w:sz w:val="22"/>
          <w:szCs w:val="22"/>
        </w:rPr>
        <w:t xml:space="preserve"> grafikona radi se pritiskom na tipku [Delete] nakon što je grafikon označen.</w:t>
      </w:r>
      <w:r w:rsidR="00C233E3" w:rsidRPr="00FE2043">
        <w:br w:type="page"/>
      </w:r>
    </w:p>
    <w:p w14:paraId="7703B31E" w14:textId="77777777" w:rsidR="001B185F" w:rsidRPr="00FE2043" w:rsidRDefault="005909C3" w:rsidP="005909C3">
      <w:pPr>
        <w:pStyle w:val="1-1-NASLOV"/>
      </w:pPr>
      <w:bookmarkStart w:id="131" w:name="_Toc146188126"/>
      <w:r w:rsidRPr="00FE2043">
        <w:lastRenderedPageBreak/>
        <w:t>6.</w:t>
      </w:r>
      <w:r w:rsidR="00961D03" w:rsidRPr="00FE2043">
        <w:t>8</w:t>
      </w:r>
      <w:r w:rsidRPr="00FE2043">
        <w:t xml:space="preserve">. </w:t>
      </w:r>
      <w:r w:rsidR="001B185F" w:rsidRPr="00FE2043">
        <w:t>Vježba</w:t>
      </w:r>
      <w:r w:rsidRPr="00FE2043">
        <w:t>: Izrada, uređivanje i oblikovanje grafikona</w:t>
      </w:r>
      <w:bookmarkEnd w:id="131"/>
    </w:p>
    <w:p w14:paraId="63FB78E9" w14:textId="77777777" w:rsidR="00EA0120" w:rsidRPr="00FE2043" w:rsidRDefault="00C23C6B" w:rsidP="007313D2">
      <w:pPr>
        <w:pStyle w:val="-NUMBvjezba"/>
        <w:numPr>
          <w:ilvl w:val="0"/>
          <w:numId w:val="38"/>
        </w:numPr>
      </w:pPr>
      <w:r w:rsidRPr="00FE2043">
        <w:t xml:space="preserve">Otvorite datoteku </w:t>
      </w:r>
      <w:r w:rsidR="0033298A" w:rsidRPr="00FE2043">
        <w:rPr>
          <w:b/>
          <w:i/>
        </w:rPr>
        <w:t>1</w:t>
      </w:r>
      <w:r w:rsidR="00111AA1" w:rsidRPr="00FE2043">
        <w:rPr>
          <w:b/>
          <w:i/>
        </w:rPr>
        <w:t>0</w:t>
      </w:r>
      <w:r w:rsidR="0033298A" w:rsidRPr="00FE2043">
        <w:rPr>
          <w:b/>
          <w:i/>
        </w:rPr>
        <w:t>_Grafikon</w:t>
      </w:r>
      <w:r w:rsidR="004E1B6B" w:rsidRPr="00FE2043">
        <w:rPr>
          <w:b/>
          <w:i/>
        </w:rPr>
        <w:t>.xls</w:t>
      </w:r>
      <w:r w:rsidR="0074209C" w:rsidRPr="00FE2043">
        <w:rPr>
          <w:b/>
          <w:i/>
        </w:rPr>
        <w:t>x</w:t>
      </w:r>
      <w:r w:rsidR="00EA0120" w:rsidRPr="00FE2043">
        <w:rPr>
          <w:i/>
        </w:rPr>
        <w:t>.</w:t>
      </w:r>
    </w:p>
    <w:p w14:paraId="415A7BF4" w14:textId="01224B26" w:rsidR="00C6004B" w:rsidRPr="00FE2043" w:rsidRDefault="00C6004B" w:rsidP="007313D2">
      <w:pPr>
        <w:pStyle w:val="-NUMBvjezba"/>
        <w:numPr>
          <w:ilvl w:val="0"/>
          <w:numId w:val="38"/>
        </w:numPr>
      </w:pPr>
      <w:r w:rsidRPr="00FE2043">
        <w:t xml:space="preserve">U radnome listu </w:t>
      </w:r>
      <w:r w:rsidRPr="00FE2043">
        <w:rPr>
          <w:b/>
          <w:i/>
        </w:rPr>
        <w:t>Zadatak</w:t>
      </w:r>
      <w:r w:rsidR="00D82CFA" w:rsidRPr="00FE2043">
        <w:rPr>
          <w:b/>
          <w:i/>
        </w:rPr>
        <w:t xml:space="preserve"> </w:t>
      </w:r>
      <w:r w:rsidRPr="00FE2043">
        <w:rPr>
          <w:b/>
          <w:i/>
        </w:rPr>
        <w:t>1</w:t>
      </w:r>
      <w:r w:rsidRPr="00FE2043">
        <w:t xml:space="preserve"> linijskim grafikonom prikažite </w:t>
      </w:r>
      <w:r w:rsidR="00CC0089" w:rsidRPr="00FE2043">
        <w:t xml:space="preserve">kretanje </w:t>
      </w:r>
      <w:r w:rsidR="00C506F4" w:rsidRPr="00FE2043">
        <w:t xml:space="preserve">vrijednosti </w:t>
      </w:r>
      <w:r w:rsidR="00D82CFA" w:rsidRPr="00FE2043">
        <w:t>dva</w:t>
      </w:r>
      <w:r w:rsidR="00CC0089" w:rsidRPr="00FE2043">
        <w:t>ju</w:t>
      </w:r>
      <w:r w:rsidR="00D82CFA" w:rsidRPr="00FE2043">
        <w:t xml:space="preserve"> skup</w:t>
      </w:r>
      <w:r w:rsidR="00CC0089" w:rsidRPr="00FE2043">
        <w:t>ova</w:t>
      </w:r>
      <w:r w:rsidR="00C506F4" w:rsidRPr="00FE2043">
        <w:t xml:space="preserve"> po mjesecima</w:t>
      </w:r>
      <w:r w:rsidR="00D82CFA" w:rsidRPr="00FE2043">
        <w:t>: zapošljavanje</w:t>
      </w:r>
      <w:r w:rsidRPr="00FE2043">
        <w:t xml:space="preserve"> i ostali razlo</w:t>
      </w:r>
      <w:r w:rsidR="00D82CFA" w:rsidRPr="00FE2043">
        <w:t>zi</w:t>
      </w:r>
      <w:r w:rsidRPr="00FE2043">
        <w:t>.</w:t>
      </w:r>
    </w:p>
    <w:p w14:paraId="47521C67" w14:textId="23350464" w:rsidR="00D82CFA" w:rsidRPr="00FE2043" w:rsidRDefault="00D82CFA" w:rsidP="007313D2">
      <w:pPr>
        <w:pStyle w:val="-NUMBvjezba"/>
        <w:numPr>
          <w:ilvl w:val="0"/>
          <w:numId w:val="38"/>
        </w:numPr>
      </w:pPr>
      <w:r w:rsidRPr="00FE2043">
        <w:t xml:space="preserve">Premjestite novi grafikon tako da njegov početak bude u neposrednoj blizini ćelije </w:t>
      </w:r>
      <w:r w:rsidR="0008190E" w:rsidRPr="00FE2043">
        <w:t>F1</w:t>
      </w:r>
      <w:r w:rsidR="0008190E">
        <w:t>9</w:t>
      </w:r>
      <w:r w:rsidR="00B53507" w:rsidRPr="00FE2043">
        <w:t>.</w:t>
      </w:r>
    </w:p>
    <w:p w14:paraId="34187050" w14:textId="77777777" w:rsidR="00533ADE" w:rsidRPr="00FE2043" w:rsidRDefault="00414862" w:rsidP="00533ADE">
      <w:pPr>
        <w:pStyle w:val="-NUMBvjezba"/>
      </w:pPr>
      <w:r w:rsidRPr="00FE2043">
        <w:t>Oblikujte svoj grafikon na temelju uzorka koji se nalazi u</w:t>
      </w:r>
      <w:r w:rsidR="003A1E69" w:rsidRPr="00FE2043">
        <w:t xml:space="preserve"> radnome listu.</w:t>
      </w:r>
      <w:r w:rsidR="00533ADE" w:rsidRPr="00FE2043">
        <w:t xml:space="preserve"> </w:t>
      </w:r>
    </w:p>
    <w:p w14:paraId="28997F30" w14:textId="77777777" w:rsidR="003A1E69" w:rsidRPr="00FE2043" w:rsidRDefault="003A1E69" w:rsidP="007313D2">
      <w:pPr>
        <w:pStyle w:val="-NUMBvjezba"/>
        <w:numPr>
          <w:ilvl w:val="0"/>
          <w:numId w:val="38"/>
        </w:numPr>
      </w:pPr>
      <w:r w:rsidRPr="00FE2043">
        <w:t xml:space="preserve">U radnome listu </w:t>
      </w:r>
      <w:r w:rsidR="00D82CFA" w:rsidRPr="00FE2043">
        <w:rPr>
          <w:b/>
          <w:i/>
        </w:rPr>
        <w:t xml:space="preserve">Zadatak </w:t>
      </w:r>
      <w:r w:rsidRPr="00FE2043">
        <w:rPr>
          <w:b/>
          <w:i/>
        </w:rPr>
        <w:t>2</w:t>
      </w:r>
      <w:r w:rsidRPr="00FE2043">
        <w:t xml:space="preserve"> stupčastim grafikonom prikažite rezultate natjecanja po natjecateljima.</w:t>
      </w:r>
    </w:p>
    <w:p w14:paraId="23B10AEA" w14:textId="77777777" w:rsidR="003A1E69" w:rsidRPr="00FE2043" w:rsidRDefault="003A1E69" w:rsidP="007313D2">
      <w:pPr>
        <w:pStyle w:val="-NUMBvjezba"/>
        <w:numPr>
          <w:ilvl w:val="0"/>
          <w:numId w:val="38"/>
        </w:numPr>
      </w:pPr>
      <w:r w:rsidRPr="00FE2043">
        <w:t>Stupcu „</w:t>
      </w:r>
      <w:r w:rsidRPr="00FE2043">
        <w:rPr>
          <w:i/>
        </w:rPr>
        <w:t>Prosječan rezultat natjecanja“</w:t>
      </w:r>
      <w:r w:rsidRPr="00FE2043">
        <w:t xml:space="preserve"> promijenite vrstu grafikona u linijski.</w:t>
      </w:r>
    </w:p>
    <w:p w14:paraId="59FC6881" w14:textId="77777777" w:rsidR="003A1E69" w:rsidRPr="00FE2043" w:rsidRDefault="003A1E69" w:rsidP="007313D2">
      <w:pPr>
        <w:pStyle w:val="-NUMBvjezba"/>
        <w:numPr>
          <w:ilvl w:val="0"/>
          <w:numId w:val="38"/>
        </w:numPr>
      </w:pPr>
      <w:r w:rsidRPr="00FE2043">
        <w:t>Oblikujte grafikon prema uzorku koji se nalazi u radnome listu.</w:t>
      </w:r>
    </w:p>
    <w:p w14:paraId="4342113A" w14:textId="77777777" w:rsidR="00434752" w:rsidRPr="00FE2043" w:rsidRDefault="003A1E69" w:rsidP="00552ED3">
      <w:pPr>
        <w:pStyle w:val="-NUMBvjezba"/>
      </w:pPr>
      <w:r w:rsidRPr="00FE2043">
        <w:t>U</w:t>
      </w:r>
      <w:r w:rsidR="008B7A9C" w:rsidRPr="00FE2043">
        <w:t xml:space="preserve"> radnom</w:t>
      </w:r>
      <w:r w:rsidR="00C02574" w:rsidRPr="00FE2043">
        <w:t>e</w:t>
      </w:r>
      <w:r w:rsidR="008B7A9C" w:rsidRPr="00FE2043">
        <w:t xml:space="preserve"> listu </w:t>
      </w:r>
      <w:r w:rsidR="008B7A9C" w:rsidRPr="00FE2043">
        <w:rPr>
          <w:b/>
          <w:bCs/>
          <w:i/>
          <w:iCs/>
        </w:rPr>
        <w:t>Zadatak</w:t>
      </w:r>
      <w:r w:rsidR="00D82CFA" w:rsidRPr="00FE2043">
        <w:rPr>
          <w:b/>
          <w:bCs/>
          <w:i/>
          <w:iCs/>
        </w:rPr>
        <w:t xml:space="preserve"> </w:t>
      </w:r>
      <w:r w:rsidR="00CA4465" w:rsidRPr="00FE2043">
        <w:rPr>
          <w:b/>
          <w:bCs/>
          <w:i/>
          <w:iCs/>
        </w:rPr>
        <w:t>3</w:t>
      </w:r>
      <w:r w:rsidR="008B7A9C" w:rsidRPr="00FE2043">
        <w:t xml:space="preserve"> g</w:t>
      </w:r>
      <w:r w:rsidR="00EA0120" w:rsidRPr="00FE2043">
        <w:t xml:space="preserve">rafički prikažite strukturu </w:t>
      </w:r>
      <w:r w:rsidR="008B7A9C" w:rsidRPr="00FE2043">
        <w:t>ukupnog</w:t>
      </w:r>
      <w:r w:rsidR="00C02574" w:rsidRPr="00FE2043">
        <w:t>a</w:t>
      </w:r>
      <w:r w:rsidR="008B7A9C" w:rsidRPr="00FE2043">
        <w:t xml:space="preserve"> broja </w:t>
      </w:r>
      <w:r w:rsidR="00EA0120" w:rsidRPr="00FE2043">
        <w:t xml:space="preserve">nezaposlenih </w:t>
      </w:r>
      <w:r w:rsidR="00665A90" w:rsidRPr="00FE2043">
        <w:t>pomoću</w:t>
      </w:r>
      <w:r w:rsidR="00EA0120" w:rsidRPr="00FE2043">
        <w:t xml:space="preserve"> tortn</w:t>
      </w:r>
      <w:r w:rsidR="00665A90" w:rsidRPr="00FE2043">
        <w:t>og</w:t>
      </w:r>
      <w:r w:rsidR="00F17F69">
        <w:t>a</w:t>
      </w:r>
      <w:r w:rsidR="00EA0120" w:rsidRPr="00FE2043">
        <w:t xml:space="preserve"> grafikon</w:t>
      </w:r>
      <w:r w:rsidR="00665A90" w:rsidRPr="00FE2043">
        <w:t>a</w:t>
      </w:r>
      <w:r w:rsidR="00C23C6B" w:rsidRPr="00FE2043">
        <w:t>.</w:t>
      </w:r>
      <w:r w:rsidRPr="00FE2043">
        <w:t xml:space="preserve"> (Tortni grafikon može sadržavati samo jedan skup podataka.)</w:t>
      </w:r>
    </w:p>
    <w:p w14:paraId="589BBB48" w14:textId="002EB262" w:rsidR="001D5719" w:rsidRPr="00FE2043" w:rsidRDefault="001D5719" w:rsidP="00552ED3">
      <w:pPr>
        <w:pStyle w:val="-NUMBvjezba"/>
      </w:pPr>
      <w:r w:rsidRPr="00FE2043">
        <w:t xml:space="preserve">Premjestite grafikon tako da njegov početak bude u neposrednoj blizini ćelije </w:t>
      </w:r>
      <w:r w:rsidR="0008190E" w:rsidRPr="00FE2043">
        <w:t>E1</w:t>
      </w:r>
      <w:r w:rsidR="0008190E">
        <w:t>7</w:t>
      </w:r>
      <w:r w:rsidRPr="00FE2043">
        <w:t>.</w:t>
      </w:r>
    </w:p>
    <w:p w14:paraId="696C917F" w14:textId="5D3E010A" w:rsidR="001D5719" w:rsidRPr="00FE2043" w:rsidRDefault="001D5719" w:rsidP="00552ED3">
      <w:pPr>
        <w:pStyle w:val="-NUMBvjezba"/>
      </w:pPr>
      <w:r w:rsidRPr="00FE2043">
        <w:t xml:space="preserve">Promijenite veličinu grafikona na </w:t>
      </w:r>
      <w:r w:rsidR="00E57FF1" w:rsidRPr="00FE2043">
        <w:t xml:space="preserve">9 </w:t>
      </w:r>
      <w:r w:rsidRPr="00FE2043">
        <w:t xml:space="preserve">cm visine i </w:t>
      </w:r>
      <w:r w:rsidR="00E57FF1" w:rsidRPr="00FE2043">
        <w:t xml:space="preserve">14 </w:t>
      </w:r>
      <w:r w:rsidRPr="00FE2043">
        <w:t>cm širine.</w:t>
      </w:r>
    </w:p>
    <w:p w14:paraId="051694E6" w14:textId="77777777" w:rsidR="00434752" w:rsidRPr="00FE2043" w:rsidRDefault="0017157A" w:rsidP="00902566">
      <w:pPr>
        <w:pStyle w:val="-NUMBvjezba"/>
      </w:pPr>
      <w:r w:rsidRPr="00FE2043">
        <w:t>Oblikujte</w:t>
      </w:r>
      <w:r w:rsidR="00EA0120" w:rsidRPr="00FE2043">
        <w:t xml:space="preserve"> grafikon prema uzorku </w:t>
      </w:r>
      <w:r w:rsidR="001D5719" w:rsidRPr="00FE2043">
        <w:t>koji se nalazi u radnome listu</w:t>
      </w:r>
      <w:r w:rsidR="00EA0120" w:rsidRPr="00FE2043">
        <w:t>.</w:t>
      </w:r>
    </w:p>
    <w:p w14:paraId="4E5AF446" w14:textId="77777777" w:rsidR="00665A90" w:rsidRPr="00FE2043" w:rsidRDefault="00665A90" w:rsidP="00665A90">
      <w:pPr>
        <w:pStyle w:val="-NUMBvjezba"/>
      </w:pPr>
      <w:r w:rsidRPr="00FE2043">
        <w:t>Napravite kopiju svojega grafikona i smjestite ga odmah ispod.</w:t>
      </w:r>
    </w:p>
    <w:p w14:paraId="125A0E87" w14:textId="77777777" w:rsidR="00665A90" w:rsidRPr="00FE2043" w:rsidRDefault="00665A90" w:rsidP="00665A90">
      <w:pPr>
        <w:pStyle w:val="-NUMBvjezba"/>
      </w:pPr>
      <w:r w:rsidRPr="00FE2043">
        <w:t>U kopiranom grafikonu promijenite izvorišne podatke tako da se odnose na podatke za žene iz iste tablice.</w:t>
      </w:r>
    </w:p>
    <w:p w14:paraId="23EC1681" w14:textId="2EBAB6FF" w:rsidR="00665A90" w:rsidRPr="00FE2043" w:rsidRDefault="00665A90" w:rsidP="00665A90">
      <w:pPr>
        <w:pStyle w:val="-NUMBvjezba"/>
      </w:pPr>
      <w:r w:rsidRPr="00FE2043">
        <w:t>Promijenite tekst naslova grafikona u skladu s novim podacima (</w:t>
      </w:r>
      <w:r w:rsidRPr="00FE2043">
        <w:rPr>
          <w:i/>
        </w:rPr>
        <w:t xml:space="preserve">Struktura nezaposlenih žena prema </w:t>
      </w:r>
      <w:r w:rsidR="00E57FF1" w:rsidRPr="00FE2043">
        <w:rPr>
          <w:i/>
        </w:rPr>
        <w:t>trajanju nezaposlenosti</w:t>
      </w:r>
      <w:r w:rsidRPr="00FE2043">
        <w:t>).</w:t>
      </w:r>
    </w:p>
    <w:p w14:paraId="332814F3" w14:textId="77777777" w:rsidR="003A1E69" w:rsidRPr="00FE2043" w:rsidRDefault="003A1E69" w:rsidP="00552ED3">
      <w:pPr>
        <w:pStyle w:val="-NUMBvjezba"/>
      </w:pPr>
      <w:r w:rsidRPr="00FE2043">
        <w:t xml:space="preserve">U radnome listu </w:t>
      </w:r>
      <w:r w:rsidRPr="00FE2043">
        <w:rPr>
          <w:b/>
          <w:i/>
        </w:rPr>
        <w:t>Zadatak</w:t>
      </w:r>
      <w:r w:rsidR="001D5719" w:rsidRPr="00FE2043">
        <w:rPr>
          <w:b/>
          <w:i/>
        </w:rPr>
        <w:t xml:space="preserve"> </w:t>
      </w:r>
      <w:r w:rsidRPr="00FE2043">
        <w:rPr>
          <w:b/>
          <w:i/>
        </w:rPr>
        <w:t>4</w:t>
      </w:r>
      <w:r w:rsidRPr="00FE2043">
        <w:t xml:space="preserve"> </w:t>
      </w:r>
      <w:r w:rsidR="00B12B2F" w:rsidRPr="00FE2043">
        <w:t>trakastim grafikonom prikažite nezaposlene osobe prema dobi i godinama.</w:t>
      </w:r>
    </w:p>
    <w:p w14:paraId="23B89010" w14:textId="77777777" w:rsidR="00B67F71" w:rsidRPr="00FE2043" w:rsidRDefault="00B12B2F" w:rsidP="00B67F71">
      <w:pPr>
        <w:pStyle w:val="-NUMBvjezba"/>
      </w:pPr>
      <w:r w:rsidRPr="00FE2043">
        <w:t>Oblikujte grafikon prema uzorku koji se nalazi u radnome listu</w:t>
      </w:r>
      <w:r w:rsidR="001D5719" w:rsidRPr="00FE2043">
        <w:t>. U uzorku je p</w:t>
      </w:r>
      <w:r w:rsidRPr="00FE2043">
        <w:t xml:space="preserve">rimijenjen stil </w:t>
      </w:r>
      <w:r w:rsidR="001D5719" w:rsidRPr="00FE2043">
        <w:t xml:space="preserve">grafikona broj </w:t>
      </w:r>
      <w:r w:rsidR="002B23F5" w:rsidRPr="00FE2043">
        <w:t>7</w:t>
      </w:r>
      <w:r w:rsidR="001D5719" w:rsidRPr="00FE2043">
        <w:t xml:space="preserve"> (</w:t>
      </w:r>
      <w:r w:rsidR="001D5719" w:rsidRPr="00FE2043">
        <w:rPr>
          <w:i/>
        </w:rPr>
        <w:t>Dizajn</w:t>
      </w:r>
      <w:r w:rsidR="003F60C5" w:rsidRPr="00FE2043">
        <w:rPr>
          <w:i/>
        </w:rPr>
        <w:t xml:space="preserve"> grafikona</w:t>
      </w:r>
      <w:r w:rsidR="001D5719" w:rsidRPr="00FE2043">
        <w:rPr>
          <w:i/>
        </w:rPr>
        <w:t xml:space="preserve"> </w:t>
      </w:r>
      <w:r w:rsidR="001D5719" w:rsidRPr="00FE2043">
        <w:t xml:space="preserve">→ </w:t>
      </w:r>
      <w:r w:rsidR="001D5719" w:rsidRPr="00FE2043">
        <w:rPr>
          <w:i/>
        </w:rPr>
        <w:t xml:space="preserve">Stilovi grafikona </w:t>
      </w:r>
      <w:r w:rsidR="001D5719" w:rsidRPr="00FE2043">
        <w:t xml:space="preserve">→ </w:t>
      </w:r>
      <w:r w:rsidR="001D5719" w:rsidRPr="00FE2043">
        <w:rPr>
          <w:i/>
        </w:rPr>
        <w:t xml:space="preserve">Stil </w:t>
      </w:r>
      <w:r w:rsidR="002B23F5" w:rsidRPr="00FE2043">
        <w:rPr>
          <w:i/>
        </w:rPr>
        <w:t>7</w:t>
      </w:r>
      <w:r w:rsidR="001D5719" w:rsidRPr="00FE2043">
        <w:t>)</w:t>
      </w:r>
      <w:r w:rsidRPr="00FE2043">
        <w:t xml:space="preserve">. </w:t>
      </w:r>
    </w:p>
    <w:p w14:paraId="7A7B6ADC" w14:textId="77777777" w:rsidR="00B67F71" w:rsidRPr="00FE2043" w:rsidRDefault="00B67F71" w:rsidP="00CB3586">
      <w:pPr>
        <w:pStyle w:val="1-1-NASLOV"/>
        <w:numPr>
          <w:ilvl w:val="1"/>
          <w:numId w:val="86"/>
        </w:numPr>
      </w:pPr>
      <w:bookmarkStart w:id="132" w:name="_Toc146188127"/>
      <w:r w:rsidRPr="00FE2043">
        <w:t>Dopunski zadatak</w:t>
      </w:r>
      <w:bookmarkEnd w:id="132"/>
    </w:p>
    <w:p w14:paraId="6BBF6AD6" w14:textId="301A8F3C" w:rsidR="00B67F71" w:rsidRPr="00FE2043" w:rsidRDefault="003A1E69" w:rsidP="00CB3586">
      <w:pPr>
        <w:pStyle w:val="-NUMBvjezba"/>
        <w:numPr>
          <w:ilvl w:val="0"/>
          <w:numId w:val="83"/>
        </w:numPr>
        <w:ind w:left="709" w:hanging="567"/>
      </w:pPr>
      <w:r w:rsidRPr="00FE2043">
        <w:t>U</w:t>
      </w:r>
      <w:r w:rsidR="008B7A9C" w:rsidRPr="00FE2043">
        <w:t xml:space="preserve"> radnom</w:t>
      </w:r>
      <w:r w:rsidR="00C02574" w:rsidRPr="00FE2043">
        <w:t>e</w:t>
      </w:r>
      <w:r w:rsidR="008B7A9C" w:rsidRPr="00FE2043">
        <w:t xml:space="preserve"> listu </w:t>
      </w:r>
      <w:r w:rsidRPr="00FE2043">
        <w:rPr>
          <w:b/>
          <w:bCs/>
          <w:i/>
          <w:iCs/>
        </w:rPr>
        <w:t>Dopunski</w:t>
      </w:r>
      <w:r w:rsidR="008B7A9C" w:rsidRPr="00FE2043">
        <w:t xml:space="preserve"> g</w:t>
      </w:r>
      <w:r w:rsidR="00994528" w:rsidRPr="00FE2043">
        <w:t>rafički</w:t>
      </w:r>
      <w:r w:rsidR="00D456EE" w:rsidRPr="00FE2043">
        <w:t>,</w:t>
      </w:r>
      <w:r w:rsidR="00994528" w:rsidRPr="00FE2043">
        <w:t xml:space="preserve"> </w:t>
      </w:r>
      <w:r w:rsidR="00D456EE" w:rsidRPr="00FE2043">
        <w:t xml:space="preserve">rabeći linijski grafikon, </w:t>
      </w:r>
      <w:r w:rsidR="00994528" w:rsidRPr="00FE2043">
        <w:t xml:space="preserve">prikažite kretanje </w:t>
      </w:r>
      <w:r w:rsidR="00CC0089" w:rsidRPr="00FE2043">
        <w:t xml:space="preserve">triju skupova podataka: </w:t>
      </w:r>
      <w:r w:rsidR="00994528" w:rsidRPr="00FE2043">
        <w:t>prosječn</w:t>
      </w:r>
      <w:r w:rsidR="00CC0089" w:rsidRPr="00FE2043">
        <w:t>i</w:t>
      </w:r>
      <w:r w:rsidR="00994528" w:rsidRPr="00FE2043">
        <w:t xml:space="preserve"> broj nezaposlenih</w:t>
      </w:r>
      <w:r w:rsidR="00502693" w:rsidRPr="00FE2043">
        <w:t>,</w:t>
      </w:r>
      <w:r w:rsidR="00994528" w:rsidRPr="00FE2043">
        <w:t xml:space="preserve"> </w:t>
      </w:r>
      <w:r w:rsidR="002D36C5" w:rsidRPr="00FE2043">
        <w:t>nezaposlen</w:t>
      </w:r>
      <w:r w:rsidR="00D456EE" w:rsidRPr="00FE2043">
        <w:t>i</w:t>
      </w:r>
      <w:r w:rsidR="002D36C5" w:rsidRPr="00FE2043">
        <w:t xml:space="preserve"> 31.12. </w:t>
      </w:r>
      <w:r w:rsidR="00502693" w:rsidRPr="00FE2043">
        <w:t>i osob</w:t>
      </w:r>
      <w:r w:rsidR="00CC0089" w:rsidRPr="00FE2043">
        <w:t>e</w:t>
      </w:r>
      <w:r w:rsidR="00502693" w:rsidRPr="00FE2043">
        <w:t xml:space="preserve"> bez radnog</w:t>
      </w:r>
      <w:r w:rsidR="00C02574" w:rsidRPr="00FE2043">
        <w:t>a</w:t>
      </w:r>
      <w:r w:rsidR="00502693" w:rsidRPr="00FE2043">
        <w:t xml:space="preserve"> iskustva od 1980. do</w:t>
      </w:r>
      <w:r w:rsidR="00D26FC7" w:rsidRPr="00FE2043">
        <w:t xml:space="preserve"> </w:t>
      </w:r>
      <w:r w:rsidR="008D2503" w:rsidRPr="00FE2043">
        <w:t>2022</w:t>
      </w:r>
      <w:r w:rsidR="00C02574" w:rsidRPr="00FE2043">
        <w:t>.</w:t>
      </w:r>
    </w:p>
    <w:p w14:paraId="297289C2" w14:textId="77777777" w:rsidR="00B67F71" w:rsidRPr="00FE2043" w:rsidRDefault="00CC0089" w:rsidP="00CB3586">
      <w:pPr>
        <w:pStyle w:val="-NUMBvjezba"/>
        <w:numPr>
          <w:ilvl w:val="0"/>
          <w:numId w:val="83"/>
        </w:numPr>
        <w:ind w:left="709" w:hanging="567"/>
      </w:pPr>
      <w:r w:rsidRPr="00FE2043">
        <w:t>Premjestite</w:t>
      </w:r>
      <w:r w:rsidR="002D36C5" w:rsidRPr="00FE2043">
        <w:t xml:space="preserve"> ga u novi radni list</w:t>
      </w:r>
      <w:r w:rsidR="00533ADE" w:rsidRPr="00FE2043">
        <w:t xml:space="preserve"> (rabite naredbu </w:t>
      </w:r>
      <w:r w:rsidRPr="00FE2043">
        <w:rPr>
          <w:b/>
        </w:rPr>
        <w:t>Premjesti</w:t>
      </w:r>
      <w:r w:rsidR="00533ADE" w:rsidRPr="00FE2043">
        <w:rPr>
          <w:b/>
        </w:rPr>
        <w:t xml:space="preserve"> grafikon</w:t>
      </w:r>
      <w:r w:rsidR="00533ADE" w:rsidRPr="00FE2043">
        <w:t>)</w:t>
      </w:r>
      <w:r w:rsidR="002D36C5" w:rsidRPr="00FE2043">
        <w:t>.</w:t>
      </w:r>
    </w:p>
    <w:p w14:paraId="2A1B8E40" w14:textId="77777777" w:rsidR="00B67F71" w:rsidRPr="00FE2043" w:rsidRDefault="002D36C5" w:rsidP="00CB3586">
      <w:pPr>
        <w:pStyle w:val="-NUMBvjezba"/>
        <w:numPr>
          <w:ilvl w:val="0"/>
          <w:numId w:val="83"/>
        </w:numPr>
        <w:ind w:left="709" w:hanging="567"/>
      </w:pPr>
      <w:r w:rsidRPr="00FE2043">
        <w:t xml:space="preserve">Oblikujte grafikon prema uzorku koji se nalazi </w:t>
      </w:r>
      <w:r w:rsidR="00533ADE" w:rsidRPr="00FE2043">
        <w:t>u</w:t>
      </w:r>
      <w:r w:rsidRPr="00FE2043">
        <w:t xml:space="preserve"> radnom</w:t>
      </w:r>
      <w:r w:rsidR="00C02574" w:rsidRPr="00FE2043">
        <w:t>e</w:t>
      </w:r>
      <w:r w:rsidRPr="00FE2043">
        <w:t xml:space="preserve"> listu </w:t>
      </w:r>
      <w:r w:rsidRPr="00FE2043">
        <w:rPr>
          <w:b/>
          <w:i/>
        </w:rPr>
        <w:t>Uzorak</w:t>
      </w:r>
      <w:r w:rsidR="00533ADE" w:rsidRPr="00FE2043">
        <w:rPr>
          <w:b/>
          <w:i/>
        </w:rPr>
        <w:t xml:space="preserve"> dopunski</w:t>
      </w:r>
      <w:r w:rsidRPr="00FE2043">
        <w:t>.</w:t>
      </w:r>
    </w:p>
    <w:p w14:paraId="7E2CFE9E" w14:textId="77777777" w:rsidR="00AD79DE" w:rsidRPr="00FE2043" w:rsidRDefault="00AD79DE" w:rsidP="00CB3586">
      <w:pPr>
        <w:pStyle w:val="-NUMBvjezba"/>
        <w:numPr>
          <w:ilvl w:val="0"/>
          <w:numId w:val="83"/>
        </w:numPr>
        <w:ind w:left="709" w:hanging="567"/>
      </w:pPr>
      <w:r w:rsidRPr="00FE2043">
        <w:t xml:space="preserve">Spremite i zatvorite </w:t>
      </w:r>
      <w:r w:rsidR="00E049E7" w:rsidRPr="00FE2043">
        <w:t xml:space="preserve">datoteku programa </w:t>
      </w:r>
      <w:r w:rsidR="0004756D" w:rsidRPr="00FE2043">
        <w:rPr>
          <w:i/>
          <w:iCs/>
        </w:rPr>
        <w:t>Excel</w:t>
      </w:r>
      <w:r w:rsidRPr="00FE2043">
        <w:t>.</w:t>
      </w:r>
    </w:p>
    <w:p w14:paraId="1F30FDA5" w14:textId="77777777" w:rsidR="00066291" w:rsidRPr="00FE2043" w:rsidRDefault="00066291" w:rsidP="00997A67">
      <w:pPr>
        <w:pStyle w:val="-TEKST"/>
      </w:pPr>
    </w:p>
    <w:p w14:paraId="357F5B5D" w14:textId="77777777" w:rsidR="007C728D" w:rsidRPr="00FE2043" w:rsidRDefault="00E44ABD" w:rsidP="00997A67">
      <w:pPr>
        <w:pStyle w:val="-TEKST"/>
      </w:pPr>
      <w:r w:rsidRPr="00FE2043">
        <w:br w:type="page"/>
      </w:r>
    </w:p>
    <w:p w14:paraId="71E0D001" w14:textId="77777777" w:rsidR="00004966" w:rsidRPr="00FE2043" w:rsidRDefault="00004966" w:rsidP="00997A67">
      <w:pPr>
        <w:pStyle w:val="-TEKST"/>
      </w:pPr>
    </w:p>
    <w:p w14:paraId="5898B2AB" w14:textId="77777777" w:rsidR="008965AA" w:rsidRPr="00FE2043" w:rsidRDefault="008965AA" w:rsidP="00997A67">
      <w:pPr>
        <w:pStyle w:val="-TEKST"/>
      </w:pPr>
    </w:p>
    <w:p w14:paraId="750B3125" w14:textId="77777777" w:rsidR="007C728D" w:rsidRPr="00FE2043" w:rsidRDefault="00C233E3" w:rsidP="00997A67">
      <w:pPr>
        <w:pStyle w:val="-TEKS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0572F40A" wp14:editId="2608E280">
                <wp:simplePos x="0" y="0"/>
                <wp:positionH relativeFrom="margin">
                  <wp:align>right</wp:align>
                </wp:positionH>
                <wp:positionV relativeFrom="line">
                  <wp:posOffset>62865</wp:posOffset>
                </wp:positionV>
                <wp:extent cx="4679950" cy="2667000"/>
                <wp:effectExtent l="0" t="0" r="6350" b="0"/>
                <wp:wrapNone/>
                <wp:docPr id="1230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2667000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8761E" w14:textId="77777777" w:rsidR="00B44E53" w:rsidRPr="00107A3A" w:rsidRDefault="00B44E53" w:rsidP="00107A3A">
                            <w:pPr>
                              <w:pBdr>
                                <w:bottom w:val="single" w:sz="2" w:space="1" w:color="auto"/>
                              </w:pBdr>
                              <w:spacing w:before="120" w:after="240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107A3A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U ovome je poglavlju obrađeno: </w:t>
                            </w:r>
                          </w:p>
                          <w:p w14:paraId="7C78177D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4"/>
                              </w:numPr>
                            </w:pPr>
                            <w:r>
                              <w:t>vrste grafikona</w:t>
                            </w:r>
                          </w:p>
                          <w:p w14:paraId="262A1843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4"/>
                              </w:numPr>
                            </w:pPr>
                            <w:r>
                              <w:t>izrada grafikona iz podataka u radnoj knjizi</w:t>
                            </w:r>
                          </w:p>
                          <w:p w14:paraId="37F193F0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4"/>
                              </w:numPr>
                            </w:pPr>
                            <w:r>
                              <w:t>označavanje grafikona i njegovih dijelova</w:t>
                            </w:r>
                          </w:p>
                          <w:p w14:paraId="49C5309C" w14:textId="77777777" w:rsidR="00032C38" w:rsidRDefault="00032C38" w:rsidP="00CB3586">
                            <w:pPr>
                              <w:pStyle w:val="Obraeno"/>
                              <w:numPr>
                                <w:ilvl w:val="0"/>
                                <w:numId w:val="64"/>
                              </w:numPr>
                            </w:pPr>
                            <w:r>
                              <w:t>promjena veličine grafikona</w:t>
                            </w:r>
                          </w:p>
                          <w:p w14:paraId="2CE6A305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4"/>
                              </w:numPr>
                            </w:pPr>
                            <w:r>
                              <w:t>oblikovanje grafikona</w:t>
                            </w:r>
                          </w:p>
                          <w:p w14:paraId="160EC7AA" w14:textId="54CFE114" w:rsidR="00B44E53" w:rsidRDefault="00B44E53" w:rsidP="00032C38">
                            <w:pPr>
                              <w:pStyle w:val="Obraeno"/>
                              <w:numPr>
                                <w:ilvl w:val="0"/>
                                <w:numId w:val="64"/>
                              </w:numPr>
                            </w:pPr>
                            <w:r>
                              <w:t>promjena vrste grafikona</w:t>
                            </w:r>
                          </w:p>
                          <w:p w14:paraId="500E93E2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4"/>
                              </w:numPr>
                            </w:pPr>
                            <w:r>
                              <w:t>promjena obuhvata podataka</w:t>
                            </w:r>
                          </w:p>
                          <w:p w14:paraId="5A4C17BF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4"/>
                              </w:numPr>
                            </w:pPr>
                            <w:r>
                              <w:t>premještanje, kopiranje i brisanje grafikona.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72F40A" id="AutoShape 423" o:spid="_x0000_s1132" style="position:absolute;left:0;text-align:left;margin-left:317.3pt;margin-top:4.95pt;width:368.5pt;height:210pt;z-index:-251567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" fillcolor="#eaeaea" stroked="f">
                <v:textbox>
                  <w:txbxContent>
                    <w:p w14:paraId="2318761E" w14:textId="77777777" w:rsidR="00B44E53" w:rsidRPr="00107A3A" w:rsidRDefault="00B44E53" w:rsidP="00107A3A">
                      <w:pPr>
                        <w:pBdr>
                          <w:bottom w:val="single" w:sz="2" w:space="1" w:color="auto"/>
                        </w:pBdr>
                        <w:spacing w:before="120" w:after="240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107A3A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 xml:space="preserve">U ovome je poglavlju obrađeno: </w:t>
                      </w:r>
                    </w:p>
                    <w:p w14:paraId="7C78177D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4"/>
                        </w:numPr>
                      </w:pPr>
                      <w:r>
                        <w:t>vrste grafikona</w:t>
                      </w:r>
                    </w:p>
                    <w:p w14:paraId="262A1843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4"/>
                        </w:numPr>
                      </w:pPr>
                      <w:r>
                        <w:t>izrada grafikona iz podataka u radnoj knjizi</w:t>
                      </w:r>
                    </w:p>
                    <w:p w14:paraId="37F193F0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4"/>
                        </w:numPr>
                      </w:pPr>
                      <w:r>
                        <w:t>označavanje grafikona i njegovih dijelova</w:t>
                      </w:r>
                    </w:p>
                    <w:p w14:paraId="49C5309C" w14:textId="77777777" w:rsidR="00032C38" w:rsidRDefault="00032C38" w:rsidP="00CB3586">
                      <w:pPr>
                        <w:pStyle w:val="Obraeno"/>
                        <w:numPr>
                          <w:ilvl w:val="0"/>
                          <w:numId w:val="64"/>
                        </w:numPr>
                      </w:pPr>
                      <w:r>
                        <w:t>promjena veličine grafikona</w:t>
                      </w:r>
                    </w:p>
                    <w:p w14:paraId="2CE6A305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4"/>
                        </w:numPr>
                      </w:pPr>
                      <w:r>
                        <w:t>oblikovanje grafikona</w:t>
                      </w:r>
                    </w:p>
                    <w:p w14:paraId="160EC7AA" w14:textId="54CFE114" w:rsidR="00B44E53" w:rsidRDefault="00B44E53" w:rsidP="00032C38">
                      <w:pPr>
                        <w:pStyle w:val="Obraeno"/>
                        <w:numPr>
                          <w:ilvl w:val="0"/>
                          <w:numId w:val="64"/>
                        </w:numPr>
                      </w:pPr>
                      <w:r>
                        <w:t>promjena vrste grafikona</w:t>
                      </w:r>
                    </w:p>
                    <w:p w14:paraId="500E93E2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4"/>
                        </w:numPr>
                      </w:pPr>
                      <w:r>
                        <w:t>promjena obuhvata podataka</w:t>
                      </w:r>
                    </w:p>
                    <w:p w14:paraId="5A4C17BF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4"/>
                        </w:numPr>
                      </w:pPr>
                      <w:r>
                        <w:t>premještanje, kopiranje i brisanje grafikona.</w:t>
                      </w:r>
                    </w:p>
                  </w:txbxContent>
                </v:textbox>
                <w10:wrap anchorx="margin" anchory="line"/>
              </v:roundrect>
            </w:pict>
          </mc:Fallback>
        </mc:AlternateContent>
      </w:r>
    </w:p>
    <w:p w14:paraId="49694F47" w14:textId="77777777" w:rsidR="007C728D" w:rsidRPr="00FE2043" w:rsidRDefault="007C728D" w:rsidP="00997A67">
      <w:pPr>
        <w:pStyle w:val="-TEKST"/>
      </w:pPr>
    </w:p>
    <w:p w14:paraId="681333ED" w14:textId="77777777" w:rsidR="007C728D" w:rsidRPr="00FE2043" w:rsidRDefault="007C728D" w:rsidP="00997A67">
      <w:pPr>
        <w:pStyle w:val="-TEKST"/>
      </w:pPr>
    </w:p>
    <w:p w14:paraId="43BC02D5" w14:textId="77777777" w:rsidR="007C728D" w:rsidRPr="00FE2043" w:rsidRDefault="007C728D" w:rsidP="00997A67">
      <w:pPr>
        <w:pStyle w:val="-TEKST"/>
      </w:pPr>
    </w:p>
    <w:p w14:paraId="1EC58943" w14:textId="77777777" w:rsidR="007C728D" w:rsidRPr="00FE2043" w:rsidRDefault="007C728D" w:rsidP="00997A67">
      <w:pPr>
        <w:pStyle w:val="-TEKST"/>
      </w:pPr>
    </w:p>
    <w:p w14:paraId="1B2F87B0" w14:textId="77777777" w:rsidR="003743DD" w:rsidRPr="00FE2043" w:rsidRDefault="003743DD" w:rsidP="00997A67">
      <w:pPr>
        <w:pStyle w:val="-TEKST"/>
      </w:pPr>
    </w:p>
    <w:p w14:paraId="09753532" w14:textId="77777777" w:rsidR="007B77D4" w:rsidRPr="00FE2043" w:rsidRDefault="007B77D4" w:rsidP="00997A67">
      <w:pPr>
        <w:pStyle w:val="-TEKST"/>
      </w:pPr>
    </w:p>
    <w:p w14:paraId="708672DD" w14:textId="77777777" w:rsidR="00B516E4" w:rsidRPr="00FE2043" w:rsidRDefault="00B516E4" w:rsidP="00997A67">
      <w:pPr>
        <w:pStyle w:val="-TEKST"/>
      </w:pPr>
    </w:p>
    <w:p w14:paraId="70F16EDC" w14:textId="77777777" w:rsidR="00B516E4" w:rsidRPr="00FE2043" w:rsidRDefault="00B516E4" w:rsidP="00997A67">
      <w:pPr>
        <w:pStyle w:val="-TEKST"/>
      </w:pPr>
    </w:p>
    <w:p w14:paraId="7936E162" w14:textId="77777777" w:rsidR="00B516E4" w:rsidRPr="00FE2043" w:rsidRDefault="00B516E4" w:rsidP="00997A67">
      <w:pPr>
        <w:pStyle w:val="-TEKST"/>
      </w:pPr>
    </w:p>
    <w:p w14:paraId="4971695B" w14:textId="77777777" w:rsidR="007B77D4" w:rsidRPr="00FE2043" w:rsidRDefault="007B77D4" w:rsidP="00997A67">
      <w:pPr>
        <w:pStyle w:val="-TEKST"/>
      </w:pPr>
    </w:p>
    <w:p w14:paraId="1EE3B289" w14:textId="77777777" w:rsidR="003743DD" w:rsidRPr="00FE2043" w:rsidRDefault="003743DD" w:rsidP="00997A67">
      <w:pPr>
        <w:pStyle w:val="-TEKST"/>
      </w:pPr>
    </w:p>
    <w:p w14:paraId="2044E985" w14:textId="77777777" w:rsidR="00446877" w:rsidRPr="00FE2043" w:rsidRDefault="00446877" w:rsidP="00997A67">
      <w:pPr>
        <w:pStyle w:val="-TEKST"/>
      </w:pPr>
    </w:p>
    <w:p w14:paraId="0EBF4C31" w14:textId="77777777" w:rsidR="00E44ABD" w:rsidRPr="00FE2043" w:rsidRDefault="00E44ABD" w:rsidP="00997A67">
      <w:pPr>
        <w:pStyle w:val="-TEKST"/>
      </w:pPr>
    </w:p>
    <w:p w14:paraId="5BDAA21B" w14:textId="77777777" w:rsidR="00E44ABD" w:rsidRPr="00FE2043" w:rsidRDefault="00E44ABD" w:rsidP="00997A67">
      <w:pPr>
        <w:pStyle w:val="-TEKST"/>
      </w:pPr>
    </w:p>
    <w:p w14:paraId="6D89C963" w14:textId="77777777" w:rsidR="00E44ABD" w:rsidRPr="00FE2043" w:rsidRDefault="00E44ABD" w:rsidP="00997A67">
      <w:pPr>
        <w:pStyle w:val="-TEKST"/>
      </w:pPr>
    </w:p>
    <w:p w14:paraId="59FFC42A" w14:textId="77777777" w:rsidR="00E44ABD" w:rsidRPr="00FE2043" w:rsidRDefault="00E44ABD" w:rsidP="00997A67">
      <w:pPr>
        <w:pStyle w:val="-TEKST"/>
      </w:pPr>
    </w:p>
    <w:p w14:paraId="441559FF" w14:textId="4C0B30B9" w:rsidR="001B185F" w:rsidRPr="00FE2043" w:rsidRDefault="001B185F" w:rsidP="007137AD">
      <w:pPr>
        <w:pStyle w:val="1-NASLOV"/>
      </w:pPr>
      <w:r w:rsidRPr="00FE2043">
        <w:rPr>
          <w:sz w:val="22"/>
        </w:rPr>
        <w:br w:type="page"/>
      </w:r>
      <w:bookmarkStart w:id="133" w:name="_Toc146188128"/>
      <w:r w:rsidR="00F955E4" w:rsidRPr="00FE2043">
        <w:lastRenderedPageBreak/>
        <w:t xml:space="preserve">7. </w:t>
      </w:r>
      <w:r w:rsidR="00541C63" w:rsidRPr="00FE2043">
        <w:t xml:space="preserve">Priprema </w:t>
      </w:r>
      <w:r w:rsidR="00594112" w:rsidRPr="00FE2043">
        <w:t>i ispis</w:t>
      </w:r>
      <w:r w:rsidR="00A21F76" w:rsidRPr="00FE2043">
        <w:t xml:space="preserve"> radne knjige</w:t>
      </w:r>
      <w:bookmarkEnd w:id="133"/>
    </w:p>
    <w:p w14:paraId="022A6435" w14:textId="77777777" w:rsidR="0037475B" w:rsidRPr="00FE2043" w:rsidRDefault="0037475B" w:rsidP="0037475B">
      <w:pPr>
        <w:pStyle w:val="TSnormal"/>
        <w:shd w:val="clear" w:color="auto" w:fill="DEEAF6"/>
        <w:rPr>
          <w:sz w:val="24"/>
          <w:szCs w:val="22"/>
        </w:rPr>
      </w:pPr>
      <w:r w:rsidRPr="00FE2043">
        <w:rPr>
          <w:sz w:val="22"/>
        </w:rPr>
        <w:t>Po završetku ovog poglavlja polaznik će moći:</w:t>
      </w:r>
    </w:p>
    <w:p w14:paraId="2F52ED31" w14:textId="77777777" w:rsidR="0037475B" w:rsidRPr="00FE2043" w:rsidRDefault="0037475B" w:rsidP="0037475B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provjeriti pravopis i ispravnost formula</w:t>
      </w:r>
    </w:p>
    <w:p w14:paraId="1B624387" w14:textId="77777777" w:rsidR="00870AF5" w:rsidRPr="00FE2043" w:rsidRDefault="00870AF5" w:rsidP="0037475B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rabiti komentare</w:t>
      </w:r>
    </w:p>
    <w:p w14:paraId="23C54A8A" w14:textId="77777777" w:rsidR="0037475B" w:rsidRPr="00FE2043" w:rsidRDefault="0037475B" w:rsidP="0037475B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pregledati dokument prije ispisa i ispisati ga</w:t>
      </w:r>
    </w:p>
    <w:p w14:paraId="62C96852" w14:textId="77777777" w:rsidR="0037475B" w:rsidRPr="00FE2043" w:rsidRDefault="0037475B" w:rsidP="0037475B">
      <w:pPr>
        <w:pStyle w:val="TStocke1"/>
        <w:shd w:val="clear" w:color="auto" w:fill="DEEAF6"/>
        <w:rPr>
          <w:rFonts w:ascii="Arial" w:hAnsi="Arial" w:cs="Arial"/>
          <w:i/>
          <w:sz w:val="22"/>
        </w:rPr>
      </w:pPr>
      <w:r w:rsidRPr="00FE2043">
        <w:rPr>
          <w:rFonts w:ascii="Arial" w:hAnsi="Arial" w:cs="Arial"/>
          <w:i/>
          <w:sz w:val="22"/>
        </w:rPr>
        <w:t>promijeniti postavke stranice</w:t>
      </w:r>
      <w:r w:rsidR="00CD3175" w:rsidRPr="00FE2043">
        <w:rPr>
          <w:rFonts w:ascii="Arial" w:hAnsi="Arial" w:cs="Arial"/>
          <w:i/>
          <w:sz w:val="22"/>
        </w:rPr>
        <w:t>.</w:t>
      </w:r>
    </w:p>
    <w:p w14:paraId="63B409F9" w14:textId="77777777" w:rsidR="0037475B" w:rsidRPr="00FE2043" w:rsidRDefault="0037475B" w:rsidP="00BE525F">
      <w:pPr>
        <w:pStyle w:val="-TEKST"/>
        <w:ind w:right="-10"/>
        <w:jc w:val="left"/>
      </w:pPr>
    </w:p>
    <w:p w14:paraId="0CEF7CC9" w14:textId="77777777" w:rsidR="001B185F" w:rsidRPr="00FE2043" w:rsidRDefault="00DE736D" w:rsidP="00BE525F">
      <w:pPr>
        <w:pStyle w:val="-TEKST"/>
        <w:ind w:right="-10"/>
        <w:jc w:val="left"/>
      </w:pPr>
      <w:r w:rsidRPr="00FE2043">
        <w:t>Nakon završetka rada</w:t>
      </w:r>
      <w:r w:rsidR="00FC599F" w:rsidRPr="00FE2043">
        <w:t>,</w:t>
      </w:r>
      <w:r w:rsidRPr="00FE2043">
        <w:t xml:space="preserve"> tablic</w:t>
      </w:r>
      <w:r w:rsidR="00FC599F" w:rsidRPr="00FE2043">
        <w:t>e</w:t>
      </w:r>
      <w:r w:rsidRPr="00FE2043">
        <w:t>, grafikoni, proračuni</w:t>
      </w:r>
      <w:r w:rsidR="00075AF8" w:rsidRPr="00FE2043">
        <w:t xml:space="preserve"> i</w:t>
      </w:r>
      <w:r w:rsidRPr="00FE2043">
        <w:t xml:space="preserve"> izvještaji </w:t>
      </w:r>
      <w:r w:rsidR="00FC599F" w:rsidRPr="00FE2043">
        <w:t xml:space="preserve">mogu se ispisati na papir. Pri tome </w:t>
      </w:r>
      <w:r w:rsidR="00594112" w:rsidRPr="00FE2043">
        <w:t>s</w:t>
      </w:r>
      <w:r w:rsidR="00FC599F" w:rsidRPr="00FE2043">
        <w:t xml:space="preserve">e </w:t>
      </w:r>
      <w:r w:rsidR="00594112" w:rsidRPr="00FE2043">
        <w:t>može</w:t>
      </w:r>
      <w:r w:rsidR="00FC599F" w:rsidRPr="00FE2043">
        <w:t xml:space="preserve"> ispisati samo dio podataka iz jednog</w:t>
      </w:r>
      <w:r w:rsidR="00BE525F" w:rsidRPr="00FE2043">
        <w:t>a</w:t>
      </w:r>
      <w:r w:rsidR="00FC599F" w:rsidRPr="00FE2043">
        <w:t xml:space="preserve"> radnog</w:t>
      </w:r>
      <w:r w:rsidR="00BE525F" w:rsidRPr="00FE2043">
        <w:t>a</w:t>
      </w:r>
      <w:r w:rsidR="00FC599F" w:rsidRPr="00FE2043">
        <w:t xml:space="preserve"> lista, sv</w:t>
      </w:r>
      <w:r w:rsidR="00BE525F" w:rsidRPr="00FE2043">
        <w:t>i</w:t>
      </w:r>
      <w:r w:rsidR="00FC599F" w:rsidRPr="00FE2043">
        <w:t xml:space="preserve"> poda</w:t>
      </w:r>
      <w:r w:rsidR="00BE525F" w:rsidRPr="00FE2043">
        <w:t>ci</w:t>
      </w:r>
      <w:r w:rsidR="00FC599F" w:rsidRPr="00FE2043">
        <w:t xml:space="preserve"> koj</w:t>
      </w:r>
      <w:r w:rsidR="00075AF8" w:rsidRPr="00FE2043">
        <w:t>i</w:t>
      </w:r>
      <w:r w:rsidR="00FC599F" w:rsidRPr="00FE2043">
        <w:t xml:space="preserve"> se nalaze u jednom</w:t>
      </w:r>
      <w:r w:rsidR="00BE525F" w:rsidRPr="00FE2043">
        <w:t>e</w:t>
      </w:r>
      <w:r w:rsidR="00FC599F" w:rsidRPr="00FE2043">
        <w:t xml:space="preserve"> radnom</w:t>
      </w:r>
      <w:r w:rsidR="00BE525F" w:rsidRPr="00FE2043">
        <w:t>e</w:t>
      </w:r>
      <w:r w:rsidR="00FC599F" w:rsidRPr="00FE2043">
        <w:t xml:space="preserve"> listu ili sv</w:t>
      </w:r>
      <w:r w:rsidR="00BE525F" w:rsidRPr="00FE2043">
        <w:t>i</w:t>
      </w:r>
      <w:r w:rsidR="00FC599F" w:rsidRPr="00FE2043">
        <w:t xml:space="preserve"> poda</w:t>
      </w:r>
      <w:r w:rsidR="00BE525F" w:rsidRPr="00FE2043">
        <w:t>ci</w:t>
      </w:r>
      <w:r w:rsidR="00FC599F" w:rsidRPr="00FE2043">
        <w:t xml:space="preserve"> koj</w:t>
      </w:r>
      <w:r w:rsidR="00075AF8" w:rsidRPr="00FE2043">
        <w:t>i</w:t>
      </w:r>
      <w:r w:rsidR="00FC599F" w:rsidRPr="00FE2043">
        <w:t xml:space="preserve"> se nalaze u radnoj knjizi na nekoliko radnih listova. </w:t>
      </w:r>
    </w:p>
    <w:p w14:paraId="5A92F100" w14:textId="77777777" w:rsidR="001825BC" w:rsidRPr="00FE2043" w:rsidRDefault="00987750" w:rsidP="001825BC">
      <w:pPr>
        <w:pStyle w:val="1-1-NASLOV"/>
      </w:pPr>
      <w:bookmarkStart w:id="134" w:name="a71"/>
      <w:bookmarkStart w:id="135" w:name="_Toc146188129"/>
      <w:r w:rsidRPr="00FE2043">
        <w:t>7.1. Provjera podataka</w:t>
      </w:r>
      <w:bookmarkEnd w:id="134"/>
      <w:bookmarkEnd w:id="135"/>
    </w:p>
    <w:p w14:paraId="52347FDD" w14:textId="77777777" w:rsidR="00987750" w:rsidRPr="00FE2043" w:rsidRDefault="00987750" w:rsidP="00987750">
      <w:pPr>
        <w:pStyle w:val="-TEKST"/>
        <w:ind w:right="-10"/>
        <w:jc w:val="left"/>
      </w:pPr>
      <w:r w:rsidRPr="00FE2043">
        <w:t xml:space="preserve">Dobro je, prije nego se pristupi obavljanju predradnji potrebnih za ispis, provjeriti jesu li podaci, tekst u tablicama i </w:t>
      </w:r>
      <w:r w:rsidR="001104E6" w:rsidRPr="00FE2043">
        <w:t>proračuni</w:t>
      </w:r>
      <w:r w:rsidRPr="00FE2043">
        <w:t xml:space="preserve"> ispravni.</w:t>
      </w:r>
    </w:p>
    <w:p w14:paraId="431A2C95" w14:textId="77777777" w:rsidR="00A21F76" w:rsidRPr="00FE2043" w:rsidRDefault="00987750" w:rsidP="00066B82">
      <w:pPr>
        <w:pStyle w:val="-NASLOV"/>
      </w:pPr>
      <w:bookmarkStart w:id="136" w:name="a711"/>
      <w:r w:rsidRPr="00FE2043">
        <w:t>7.1.1. Provjera pravopisa</w:t>
      </w:r>
      <w:bookmarkEnd w:id="136"/>
    </w:p>
    <w:p w14:paraId="5E2D2E2A" w14:textId="77777777" w:rsidR="0096406F" w:rsidRPr="00FE2043" w:rsidRDefault="00463E40" w:rsidP="00DC24D0">
      <w:pPr>
        <w:pStyle w:val="-TEKST"/>
        <w:ind w:right="-10"/>
        <w:jc w:val="left"/>
      </w:pPr>
      <w:r w:rsidRPr="00FE2043">
        <w:t>Provjer</w:t>
      </w:r>
      <w:r w:rsidR="00F70383" w:rsidRPr="00FE2043">
        <w:t>a</w:t>
      </w:r>
      <w:r w:rsidRPr="00FE2043">
        <w:t xml:space="preserve"> pravopisa mo</w:t>
      </w:r>
      <w:r w:rsidR="00F70383" w:rsidRPr="00FE2043">
        <w:t>že</w:t>
      </w:r>
      <w:r w:rsidRPr="00FE2043">
        <w:t xml:space="preserve"> </w:t>
      </w:r>
      <w:r w:rsidR="00F70383" w:rsidRPr="00FE2043">
        <w:t>s</w:t>
      </w:r>
      <w:r w:rsidRPr="00FE2043">
        <w:t xml:space="preserve">e izvršiti pritiskom </w:t>
      </w:r>
      <w:r w:rsidR="00F70383" w:rsidRPr="00FE2043">
        <w:t xml:space="preserve">na </w:t>
      </w:r>
      <w:r w:rsidRPr="00FE2043">
        <w:t>tipk</w:t>
      </w:r>
      <w:r w:rsidR="00F70383" w:rsidRPr="00FE2043">
        <w:t>u</w:t>
      </w:r>
      <w:r w:rsidRPr="00FE2043">
        <w:t xml:space="preserve"> </w:t>
      </w:r>
      <w:r w:rsidR="00046260" w:rsidRPr="00FE2043">
        <w:t>[</w:t>
      </w:r>
      <w:r w:rsidRPr="00FE2043">
        <w:t>F7</w:t>
      </w:r>
      <w:r w:rsidR="00046260" w:rsidRPr="00FE2043">
        <w:t>]</w:t>
      </w:r>
      <w:r w:rsidRPr="00FE2043">
        <w:t xml:space="preserve"> ili </w:t>
      </w:r>
      <w:r w:rsidR="00515CAC" w:rsidRPr="00FE2043">
        <w:t>odabirom</w:t>
      </w:r>
      <w:r w:rsidRPr="00FE2043">
        <w:t xml:space="preserve"> </w:t>
      </w:r>
      <w:r w:rsidR="0096406F" w:rsidRPr="00FE2043">
        <w:t xml:space="preserve">naredbe na </w:t>
      </w:r>
      <w:r w:rsidR="00A21F76" w:rsidRPr="00FE2043">
        <w:t>kartic</w:t>
      </w:r>
      <w:r w:rsidR="0096406F" w:rsidRPr="00FE2043">
        <w:t>i</w:t>
      </w:r>
      <w:r w:rsidR="00A21F76" w:rsidRPr="00FE2043">
        <w:t xml:space="preserve"> </w:t>
      </w:r>
      <w:r w:rsidR="00110BC2" w:rsidRPr="00FE2043">
        <w:rPr>
          <w:i/>
        </w:rPr>
        <w:t>Pregled</w:t>
      </w:r>
      <w:r w:rsidR="00A21F76" w:rsidRPr="00FE2043">
        <w:t xml:space="preserve"> </w:t>
      </w:r>
      <w:r w:rsidR="00B81A50" w:rsidRPr="00FE2043">
        <w:t>→</w:t>
      </w:r>
      <w:r w:rsidRPr="00FE2043">
        <w:t xml:space="preserve"> </w:t>
      </w:r>
      <w:r w:rsidR="001104E6" w:rsidRPr="00FE2043">
        <w:rPr>
          <w:i/>
        </w:rPr>
        <w:t>Jezična provjera</w:t>
      </w:r>
      <w:r w:rsidR="00A21F76" w:rsidRPr="00FE2043">
        <w:t xml:space="preserve"> </w:t>
      </w:r>
      <w:r w:rsidR="00B81A50" w:rsidRPr="00FE2043">
        <w:t>→</w:t>
      </w:r>
      <w:r w:rsidR="00A21F76" w:rsidRPr="00FE2043">
        <w:t xml:space="preserve"> </w:t>
      </w:r>
      <w:r w:rsidR="00110BC2" w:rsidRPr="00FE2043">
        <w:rPr>
          <w:b/>
        </w:rPr>
        <w:t>Provjera pravopisa</w:t>
      </w:r>
      <w:r w:rsidRPr="00FE2043">
        <w:t>.</w:t>
      </w:r>
      <w:r w:rsidR="007C728D" w:rsidRPr="00FE2043">
        <w:t xml:space="preserve"> </w:t>
      </w:r>
    </w:p>
    <w:p w14:paraId="0650D987" w14:textId="64590C1C" w:rsidR="0096406F" w:rsidRPr="00FE2043" w:rsidRDefault="002E2CD2" w:rsidP="007137AD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4E5A2304" wp14:editId="47328562">
            <wp:extent cx="542925" cy="704850"/>
            <wp:effectExtent l="19050" t="19050" r="28575" b="19050"/>
            <wp:docPr id="145582752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827524" name="Slika 1455827524"/>
                    <pic:cNvPicPr/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704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B5C278" w14:textId="77777777" w:rsidR="00463E40" w:rsidRPr="00FE2043" w:rsidRDefault="007C728D" w:rsidP="00452E9D">
      <w:pPr>
        <w:pStyle w:val="-TEKST"/>
        <w:ind w:right="-10"/>
        <w:jc w:val="left"/>
      </w:pPr>
      <w:r w:rsidRPr="00FE2043">
        <w:t>Na okviru</w:t>
      </w:r>
      <w:r w:rsidR="00BB6681" w:rsidRPr="00FE2043">
        <w:t xml:space="preserve"> </w:t>
      </w:r>
      <w:r w:rsidR="00110BC2" w:rsidRPr="00FE2043">
        <w:rPr>
          <w:b/>
        </w:rPr>
        <w:t>Pravopis</w:t>
      </w:r>
      <w:r w:rsidR="00075AF8" w:rsidRPr="00FE2043">
        <w:t xml:space="preserve">, </w:t>
      </w:r>
      <w:r w:rsidR="00BB6681" w:rsidRPr="00FE2043">
        <w:t>koji se otv</w:t>
      </w:r>
      <w:r w:rsidR="00452E9D" w:rsidRPr="00FE2043">
        <w:t>ara</w:t>
      </w:r>
      <w:r w:rsidR="00515CAC" w:rsidRPr="00FE2043">
        <w:t xml:space="preserve"> u slučaju pogreške</w:t>
      </w:r>
      <w:r w:rsidR="00BB6681" w:rsidRPr="00FE2043">
        <w:t xml:space="preserve">, </w:t>
      </w:r>
      <w:r w:rsidR="00515CAC" w:rsidRPr="00FE2043">
        <w:t xml:space="preserve">odlučuje se što </w:t>
      </w:r>
      <w:r w:rsidR="00F70383" w:rsidRPr="00FE2043">
        <w:t xml:space="preserve">učiniti </w:t>
      </w:r>
      <w:r w:rsidR="00515CAC" w:rsidRPr="00FE2043">
        <w:t>s pogreškom i odabire</w:t>
      </w:r>
      <w:r w:rsidRPr="00FE2043">
        <w:t xml:space="preserve"> </w:t>
      </w:r>
      <w:r w:rsidR="00F70383" w:rsidRPr="00FE2043">
        <w:t xml:space="preserve">se </w:t>
      </w:r>
      <w:r w:rsidR="00BB6681" w:rsidRPr="00FE2043">
        <w:t>jezik za provjeru pravopisa.</w:t>
      </w:r>
    </w:p>
    <w:p w14:paraId="65F258CC" w14:textId="77777777" w:rsidR="0096406F" w:rsidRPr="00FE2043" w:rsidRDefault="00455799" w:rsidP="007137AD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19DD659D" wp14:editId="5D8FF267">
            <wp:extent cx="3410116" cy="2016000"/>
            <wp:effectExtent l="19050" t="19050" r="19050" b="22860"/>
            <wp:docPr id="192" name="Slika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lika 192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116" cy="2016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D4576D5" w14:textId="77777777" w:rsidR="006E1261" w:rsidRPr="00FE2043" w:rsidRDefault="006E1261" w:rsidP="007137AD">
      <w:pPr>
        <w:pStyle w:val="-TEKST"/>
        <w:spacing w:before="60"/>
        <w:ind w:right="-11"/>
        <w:jc w:val="left"/>
      </w:pPr>
      <w:r w:rsidRPr="00FE2043">
        <w:t>U slučaju da pogrešaka nema ili su ispravljene, pojavljuje se obavijest:</w:t>
      </w:r>
    </w:p>
    <w:p w14:paraId="0CEC925D" w14:textId="77777777" w:rsidR="006E1261" w:rsidRPr="00FE2043" w:rsidRDefault="006E1261" w:rsidP="007137AD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7653465C" wp14:editId="73BF3BAB">
            <wp:extent cx="2074653" cy="704850"/>
            <wp:effectExtent l="19050" t="19050" r="20955" b="19050"/>
            <wp:docPr id="172039774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397749" name="Slika 1720397749"/>
                    <pic:cNvPicPr/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583" cy="708903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AB7AA1D" w14:textId="77777777" w:rsidR="0096406F" w:rsidRPr="00FE2043" w:rsidRDefault="0037475B" w:rsidP="00066B82">
      <w:pPr>
        <w:pStyle w:val="-NASLOV"/>
      </w:pPr>
      <w:bookmarkStart w:id="137" w:name="a712"/>
      <w:r w:rsidRPr="00FE2043">
        <w:br w:type="page"/>
      </w:r>
      <w:r w:rsidR="00987750" w:rsidRPr="00FE2043">
        <w:lastRenderedPageBreak/>
        <w:t>7.1.2. Provjera ispravnosti formula</w:t>
      </w:r>
      <w:bookmarkEnd w:id="137"/>
    </w:p>
    <w:p w14:paraId="2305FA72" w14:textId="77777777" w:rsidR="00A02A83" w:rsidRPr="00FE2043" w:rsidRDefault="00463E40" w:rsidP="00E738EA">
      <w:pPr>
        <w:pStyle w:val="-TEKST"/>
        <w:ind w:right="-10"/>
        <w:jc w:val="left"/>
      </w:pPr>
      <w:r w:rsidRPr="00FE2043">
        <w:t>Provjer</w:t>
      </w:r>
      <w:r w:rsidR="007D711C" w:rsidRPr="00FE2043">
        <w:t>a</w:t>
      </w:r>
      <w:r w:rsidR="008D6034" w:rsidRPr="00FE2043">
        <w:t xml:space="preserve"> ispravnosti formula mo</w:t>
      </w:r>
      <w:r w:rsidR="007D711C" w:rsidRPr="00FE2043">
        <w:t>ž</w:t>
      </w:r>
      <w:r w:rsidR="008D6034" w:rsidRPr="00FE2043">
        <w:t xml:space="preserve">e </w:t>
      </w:r>
      <w:r w:rsidR="007D711C" w:rsidRPr="00FE2043">
        <w:t>s</w:t>
      </w:r>
      <w:r w:rsidR="008D6034" w:rsidRPr="00FE2043">
        <w:t xml:space="preserve">e izvršiti </w:t>
      </w:r>
      <w:r w:rsidR="00A02A83" w:rsidRPr="00FE2043">
        <w:t xml:space="preserve">naredbama za praćenje formule i provjeru pogrešaka. Naredbe se nalaze na kartici </w:t>
      </w:r>
      <w:r w:rsidR="00A02A83" w:rsidRPr="00FE2043">
        <w:rPr>
          <w:b/>
        </w:rPr>
        <w:t>Formul</w:t>
      </w:r>
      <w:r w:rsidR="00110BC2" w:rsidRPr="00FE2043">
        <w:rPr>
          <w:b/>
        </w:rPr>
        <w:t>e</w:t>
      </w:r>
      <w:r w:rsidR="00110BC2" w:rsidRPr="00FE2043">
        <w:rPr>
          <w:i/>
        </w:rPr>
        <w:t xml:space="preserve"> </w:t>
      </w:r>
      <w:r w:rsidR="00A02A83" w:rsidRPr="00FE2043">
        <w:t xml:space="preserve">u skupini </w:t>
      </w:r>
      <w:r w:rsidR="00110BC2" w:rsidRPr="00FE2043">
        <w:rPr>
          <w:b/>
        </w:rPr>
        <w:t>Kontrola formul</w:t>
      </w:r>
      <w:r w:rsidR="00E738EA" w:rsidRPr="00FE2043">
        <w:rPr>
          <w:b/>
        </w:rPr>
        <w:t>e</w:t>
      </w:r>
      <w:r w:rsidR="00A02A83" w:rsidRPr="00FE2043">
        <w:t xml:space="preserve">. </w:t>
      </w:r>
    </w:p>
    <w:p w14:paraId="3765AE13" w14:textId="77777777" w:rsidR="00A02A83" w:rsidRPr="00FE2043" w:rsidRDefault="00455799" w:rsidP="007137AD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0A60FFE4" wp14:editId="46458F8A">
            <wp:extent cx="2927478" cy="787221"/>
            <wp:effectExtent l="19050" t="19050" r="25400" b="13335"/>
            <wp:docPr id="193" name="Slika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lika 193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78" cy="78722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D3CD64" w14:textId="5005F987" w:rsidR="00CE5B09" w:rsidRPr="00FE2043" w:rsidRDefault="00A02A83" w:rsidP="00BE525F">
      <w:pPr>
        <w:pStyle w:val="-TEKST"/>
        <w:ind w:right="-10"/>
        <w:jc w:val="left"/>
      </w:pPr>
      <w:r w:rsidRPr="00FE2043">
        <w:t xml:space="preserve">Najpogodnija </w:t>
      </w:r>
      <w:r w:rsidR="006E1261" w:rsidRPr="00FE2043">
        <w:t xml:space="preserve">je </w:t>
      </w:r>
      <w:r w:rsidRPr="00FE2043">
        <w:t xml:space="preserve">naredba </w:t>
      </w:r>
      <w:r w:rsidR="00110BC2" w:rsidRPr="00FE2043">
        <w:rPr>
          <w:b/>
        </w:rPr>
        <w:t>Provjera pogrešaka</w:t>
      </w:r>
      <w:r w:rsidRPr="00FE2043">
        <w:t xml:space="preserve"> pomoću koje </w:t>
      </w:r>
      <w:r w:rsidR="00372359" w:rsidRPr="00FE2043">
        <w:t>se vrši pretraživanje pogrešnih formula po cijelom</w:t>
      </w:r>
      <w:r w:rsidR="00BE525F" w:rsidRPr="00FE2043">
        <w:t>e</w:t>
      </w:r>
      <w:r w:rsidR="00372359" w:rsidRPr="00FE2043">
        <w:t xml:space="preserve"> radnom</w:t>
      </w:r>
      <w:r w:rsidR="00BE525F" w:rsidRPr="00FE2043">
        <w:t>e</w:t>
      </w:r>
      <w:r w:rsidR="00372359" w:rsidRPr="00FE2043">
        <w:t xml:space="preserve"> list</w:t>
      </w:r>
      <w:r w:rsidR="00BE525F" w:rsidRPr="00FE2043">
        <w:t>u</w:t>
      </w:r>
      <w:r w:rsidR="00372359" w:rsidRPr="00FE2043">
        <w:t xml:space="preserve"> od ćelije do ćelije.</w:t>
      </w:r>
    </w:p>
    <w:p w14:paraId="227B61E7" w14:textId="77777777" w:rsidR="00163EC9" w:rsidRPr="00FE2043" w:rsidRDefault="00D532D9" w:rsidP="00A46C69">
      <w:pPr>
        <w:pStyle w:val="-TEKST"/>
        <w:ind w:right="-10"/>
        <w:jc w:val="left"/>
      </w:pPr>
      <w:r w:rsidRPr="00FE2043">
        <w:t xml:space="preserve">Na okviru </w:t>
      </w:r>
      <w:r w:rsidR="004468A5" w:rsidRPr="00FE2043">
        <w:rPr>
          <w:b/>
        </w:rPr>
        <w:t>Provjera pogrešaka</w:t>
      </w:r>
      <w:r w:rsidR="00F70383" w:rsidRPr="00FE2043">
        <w:t>,</w:t>
      </w:r>
      <w:r w:rsidRPr="00FE2043">
        <w:t xml:space="preserve"> koji se pojavljuje ako </w:t>
      </w:r>
      <w:r w:rsidR="00EA343C" w:rsidRPr="00FE2043">
        <w:t>po</w:t>
      </w:r>
      <w:r w:rsidRPr="00FE2043">
        <w:t>greška postoji</w:t>
      </w:r>
      <w:r w:rsidR="00D26FC7" w:rsidRPr="00FE2043">
        <w:t>,</w:t>
      </w:r>
      <w:r w:rsidR="00163EC9" w:rsidRPr="00FE2043">
        <w:t xml:space="preserve"> </w:t>
      </w:r>
      <w:r w:rsidR="00AA4D86" w:rsidRPr="00FE2043">
        <w:t>nude</w:t>
      </w:r>
      <w:r w:rsidR="00163EC9" w:rsidRPr="00FE2043">
        <w:t xml:space="preserve"> se informacije o </w:t>
      </w:r>
      <w:r w:rsidR="00F70383" w:rsidRPr="00FE2043">
        <w:t>mjestu</w:t>
      </w:r>
      <w:r w:rsidR="00163EC9" w:rsidRPr="00FE2043">
        <w:t xml:space="preserve"> i vrsti pogreške te pomoć za nje</w:t>
      </w:r>
      <w:r w:rsidR="00F70383" w:rsidRPr="00FE2043">
        <w:t>zi</w:t>
      </w:r>
      <w:r w:rsidR="00163EC9" w:rsidRPr="00FE2043">
        <w:t>no rješavanje</w:t>
      </w:r>
      <w:r w:rsidR="00D26FC7" w:rsidRPr="00FE2043">
        <w:t>.</w:t>
      </w:r>
      <w:r w:rsidR="00A46C69" w:rsidRPr="00FE2043">
        <w:t xml:space="preserve"> Pomoću dugmeta </w:t>
      </w:r>
      <w:r w:rsidR="004468A5" w:rsidRPr="00FE2043">
        <w:rPr>
          <w:b/>
          <w:bCs w:val="0"/>
        </w:rPr>
        <w:t>Sljedeće</w:t>
      </w:r>
      <w:r w:rsidR="00A46C69" w:rsidRPr="00FE2043">
        <w:t xml:space="preserve"> i </w:t>
      </w:r>
      <w:r w:rsidR="004468A5" w:rsidRPr="00FE2043">
        <w:rPr>
          <w:b/>
          <w:bCs w:val="0"/>
        </w:rPr>
        <w:t>Prethodno</w:t>
      </w:r>
      <w:r w:rsidR="00A46C69" w:rsidRPr="00FE2043">
        <w:t xml:space="preserve"> kreće se od ćelije do ćelije s pogrešnom formulom. </w:t>
      </w:r>
    </w:p>
    <w:p w14:paraId="726795F5" w14:textId="77777777" w:rsidR="00A02A83" w:rsidRPr="00FE2043" w:rsidRDefault="00455799" w:rsidP="007137AD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75A0866F" wp14:editId="2A524058">
            <wp:extent cx="3206115" cy="1259081"/>
            <wp:effectExtent l="19050" t="19050" r="13335" b="17780"/>
            <wp:docPr id="194" name="Slika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lika 194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125908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AF0DD4E" w14:textId="4576EA8F" w:rsidR="00223E45" w:rsidRPr="00FE2043" w:rsidRDefault="00F70383" w:rsidP="00BE525F">
      <w:pPr>
        <w:pStyle w:val="-TEKST"/>
        <w:spacing w:before="120"/>
        <w:ind w:right="-10"/>
        <w:jc w:val="left"/>
      </w:pPr>
      <w:r w:rsidRPr="00FE2043">
        <w:t>Na pogrešku u formuli ukazuj</w:t>
      </w:r>
      <w:r w:rsidR="005632DE" w:rsidRPr="00FE2043">
        <w:t>u</w:t>
      </w:r>
      <w:r w:rsidRPr="00FE2043">
        <w:t xml:space="preserve"> </w:t>
      </w:r>
      <w:r w:rsidR="00960D28" w:rsidRPr="00FE2043">
        <w:t xml:space="preserve">vrsta </w:t>
      </w:r>
      <w:r w:rsidR="005632DE" w:rsidRPr="00FE2043">
        <w:t>pogreške</w:t>
      </w:r>
      <w:r w:rsidR="00FD3AE7" w:rsidRPr="00FE2043">
        <w:t xml:space="preserve"> (npr. #DIJ/0!)</w:t>
      </w:r>
      <w:r w:rsidR="00BE525F" w:rsidRPr="00FE2043">
        <w:t>,</w:t>
      </w:r>
      <w:r w:rsidR="005632DE" w:rsidRPr="00FE2043">
        <w:t xml:space="preserve"> koja se prikazuje umjesto rezultata</w:t>
      </w:r>
      <w:r w:rsidR="00BE525F" w:rsidRPr="00FE2043">
        <w:t>,</w:t>
      </w:r>
      <w:r w:rsidR="005632DE" w:rsidRPr="00FE2043">
        <w:t xml:space="preserve"> </w:t>
      </w:r>
      <w:r w:rsidRPr="00FE2043">
        <w:t>i</w:t>
      </w:r>
      <w:r w:rsidR="00C25253" w:rsidRPr="00FE2043">
        <w:t xml:space="preserve"> z</w:t>
      </w:r>
      <w:r w:rsidR="00223E45" w:rsidRPr="00FE2043">
        <w:t xml:space="preserve">eleni trokutić u gornjem lijevom kutu ćelije. Označi li </w:t>
      </w:r>
      <w:r w:rsidR="004E0536" w:rsidRPr="00FE2043">
        <w:t xml:space="preserve">se </w:t>
      </w:r>
      <w:r w:rsidR="00223E45" w:rsidRPr="00FE2043">
        <w:t>t</w:t>
      </w:r>
      <w:r w:rsidR="004E0536" w:rsidRPr="00FE2043">
        <w:t>a</w:t>
      </w:r>
      <w:r w:rsidR="00223E45" w:rsidRPr="00FE2043">
        <w:t xml:space="preserve"> ćelij</w:t>
      </w:r>
      <w:r w:rsidR="004E0536" w:rsidRPr="00FE2043">
        <w:t>a</w:t>
      </w:r>
      <w:r w:rsidR="00223E45" w:rsidRPr="00FE2043">
        <w:t>, pojavit će se</w:t>
      </w:r>
      <w:r w:rsidR="00D26FC7" w:rsidRPr="00FE2043">
        <w:t xml:space="preserve"> oznaka</w:t>
      </w:r>
      <w:r w:rsidR="00223E45" w:rsidRPr="00FE2043">
        <w:t xml:space="preserve"> </w:t>
      </w:r>
      <w:r w:rsidR="004468A5" w:rsidRPr="00FE2043">
        <w:rPr>
          <w:b/>
        </w:rPr>
        <w:t>Slijedi pogreške</w:t>
      </w:r>
      <w:r w:rsidR="00A46C69" w:rsidRPr="00FE2043">
        <w:t xml:space="preserve"> </w:t>
      </w:r>
      <w:r w:rsidR="00455799" w:rsidRPr="00FF4108">
        <w:rPr>
          <w:noProof/>
          <w:position w:val="-6"/>
        </w:rPr>
        <w:drawing>
          <wp:inline distT="0" distB="0" distL="0" distR="0" wp14:anchorId="307B38BA" wp14:editId="023BF95D">
            <wp:extent cx="144000" cy="144000"/>
            <wp:effectExtent l="19050" t="19050" r="27940" b="27940"/>
            <wp:docPr id="195" name="Slika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lika 195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E6334" w:rsidRPr="00FE2043">
        <w:t>.</w:t>
      </w:r>
      <w:r w:rsidR="00223E45" w:rsidRPr="00FE2043">
        <w:t xml:space="preserve"> </w:t>
      </w:r>
      <w:r w:rsidR="004E6334" w:rsidRPr="00FE2043">
        <w:t>P</w:t>
      </w:r>
      <w:r w:rsidR="00223E45" w:rsidRPr="00FE2043">
        <w:t xml:space="preserve">ritiskom na strelicu </w:t>
      </w:r>
      <w:r w:rsidR="00FD3AE7" w:rsidRPr="00FE2043">
        <w:t xml:space="preserve">oznake </w:t>
      </w:r>
      <w:r w:rsidR="00DD36EB" w:rsidRPr="00FE2043">
        <w:t>prikazuju se informacije o pogreš</w:t>
      </w:r>
      <w:r w:rsidRPr="00FE2043">
        <w:t>c</w:t>
      </w:r>
      <w:r w:rsidR="00DD36EB" w:rsidRPr="00FE2043">
        <w:t>i</w:t>
      </w:r>
      <w:r w:rsidR="00A46C69" w:rsidRPr="00FE2043">
        <w:t>,</w:t>
      </w:r>
      <w:r w:rsidR="00DD36EB" w:rsidRPr="00FE2043">
        <w:t xml:space="preserve"> nudi</w:t>
      </w:r>
      <w:r w:rsidR="00075AF8" w:rsidRPr="00FE2043">
        <w:t xml:space="preserve"> </w:t>
      </w:r>
      <w:r w:rsidR="00A46C69" w:rsidRPr="00FE2043">
        <w:t xml:space="preserve">pomoć i </w:t>
      </w:r>
      <w:r w:rsidR="00DD36EB" w:rsidRPr="00FE2043">
        <w:t>mogućnost ispravka.</w:t>
      </w:r>
    </w:p>
    <w:p w14:paraId="5566B235" w14:textId="77777777" w:rsidR="00A02A83" w:rsidRPr="00FE2043" w:rsidRDefault="00455799" w:rsidP="00A46C69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51DA0454" wp14:editId="6CD949AB">
            <wp:extent cx="2029894" cy="1536802"/>
            <wp:effectExtent l="19050" t="19050" r="27940" b="25400"/>
            <wp:docPr id="196" name="Slika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lika 196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94" cy="153680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CF6FEC" w14:textId="77777777" w:rsidR="00D05569" w:rsidRPr="00FE2043" w:rsidRDefault="00D05569" w:rsidP="00066B82">
      <w:pPr>
        <w:pStyle w:val="-NASLOV"/>
      </w:pPr>
      <w:r w:rsidRPr="00FE2043">
        <w:t>7.1.3. Prikaz formula u radnome listu</w:t>
      </w:r>
    </w:p>
    <w:p w14:paraId="34059451" w14:textId="77777777" w:rsidR="00D05569" w:rsidRPr="00FE2043" w:rsidRDefault="00D05569" w:rsidP="00D05569">
      <w:pPr>
        <w:pStyle w:val="-TEKST"/>
        <w:ind w:right="-10"/>
        <w:jc w:val="left"/>
      </w:pPr>
      <w:r w:rsidRPr="00FE2043">
        <w:t xml:space="preserve">Ćelije s formulama prikazuju rezultat formule. Za svaku pojedinačno označenu ćeliju formula je vidljiva u traci formule. Međutim, ako je potrebno, taj se prikaz može promijeniti tako da </w:t>
      </w:r>
      <w:r w:rsidR="00990623" w:rsidRPr="00FE2043">
        <w:t>se</w:t>
      </w:r>
      <w:r w:rsidRPr="00FE2043">
        <w:t xml:space="preserve"> formul</w:t>
      </w:r>
      <w:r w:rsidR="00990623" w:rsidRPr="00FE2043">
        <w:t>e</w:t>
      </w:r>
      <w:r w:rsidRPr="00FE2043">
        <w:t xml:space="preserve"> </w:t>
      </w:r>
      <w:r w:rsidR="00990623" w:rsidRPr="00FE2043">
        <w:t>vide</w:t>
      </w:r>
      <w:r w:rsidRPr="00FE2043">
        <w:t xml:space="preserve"> i u ćelijama u radnome listu.</w:t>
      </w:r>
    </w:p>
    <w:p w14:paraId="5517AA43" w14:textId="77777777" w:rsidR="00D05569" w:rsidRPr="00FE2043" w:rsidRDefault="00D05569" w:rsidP="00D05569">
      <w:pPr>
        <w:pStyle w:val="-TEKST"/>
        <w:ind w:right="-10"/>
        <w:jc w:val="left"/>
      </w:pPr>
      <w:r w:rsidRPr="00FE2043">
        <w:t xml:space="preserve">Za prikaz formula u radnome listu koristi se naredba na kartici </w:t>
      </w:r>
      <w:r w:rsidRPr="00FE2043">
        <w:br/>
      </w:r>
      <w:r w:rsidRPr="00FE2043">
        <w:rPr>
          <w:i/>
        </w:rPr>
        <w:t>Formule</w:t>
      </w:r>
      <w:r w:rsidRPr="00FE2043">
        <w:t xml:space="preserve"> → </w:t>
      </w:r>
      <w:r w:rsidRPr="00FE2043">
        <w:rPr>
          <w:i/>
        </w:rPr>
        <w:t>Kontrola formule</w:t>
      </w:r>
      <w:r w:rsidRPr="00FE2043">
        <w:t xml:space="preserve"> → </w:t>
      </w:r>
      <w:r w:rsidRPr="00FE2043">
        <w:rPr>
          <w:b/>
        </w:rPr>
        <w:t>Prikaži formule</w:t>
      </w:r>
      <w:r w:rsidRPr="00FE2043">
        <w:t xml:space="preserve"> </w:t>
      </w:r>
      <w:r w:rsidR="00990623" w:rsidRPr="00FF4108">
        <w:rPr>
          <w:noProof/>
          <w:position w:val="-6"/>
        </w:rPr>
        <w:drawing>
          <wp:inline distT="0" distB="0" distL="0" distR="0" wp14:anchorId="71CE2090" wp14:editId="0BC42F46">
            <wp:extent cx="171450" cy="171450"/>
            <wp:effectExtent l="19050" t="19050" r="19050" b="19050"/>
            <wp:docPr id="181" name="Slika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Slika 181"/>
                    <pic:cNvPicPr/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FE2043">
        <w:t>.</w:t>
      </w:r>
    </w:p>
    <w:p w14:paraId="07EBA715" w14:textId="77777777" w:rsidR="00D05569" w:rsidRPr="00FE2043" w:rsidRDefault="00D05569" w:rsidP="00D05569">
      <w:pPr>
        <w:pStyle w:val="-TEKST"/>
        <w:spacing w:before="60"/>
        <w:ind w:right="-108"/>
        <w:jc w:val="left"/>
      </w:pPr>
      <w:r w:rsidRPr="00FE2043">
        <w:rPr>
          <w:noProof/>
        </w:rPr>
        <w:lastRenderedPageBreak/>
        <w:drawing>
          <wp:inline distT="0" distB="0" distL="0" distR="0" wp14:anchorId="005646C2" wp14:editId="08E5280B">
            <wp:extent cx="4665474" cy="2793264"/>
            <wp:effectExtent l="19050" t="19050" r="20955" b="266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474" cy="279326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7582D4" w14:textId="77777777" w:rsidR="00D05569" w:rsidRPr="00FE2043" w:rsidRDefault="00D05569" w:rsidP="00D05569">
      <w:pPr>
        <w:pStyle w:val="-TEKST"/>
        <w:spacing w:before="240"/>
        <w:ind w:right="-108"/>
        <w:jc w:val="left"/>
      </w:pPr>
      <w:r w:rsidRPr="00FE2043">
        <w:t xml:space="preserve">Ponovnim pritiskom na naredbu </w:t>
      </w:r>
      <w:r w:rsidRPr="00FE2043">
        <w:rPr>
          <w:b/>
        </w:rPr>
        <w:t>Prikaži formule</w:t>
      </w:r>
      <w:r w:rsidRPr="00FE2043">
        <w:t xml:space="preserve">, odnosno njezinim isključivanjem, vraća se uobičajeni prikaz rezultata formule u ćeliji. </w:t>
      </w:r>
    </w:p>
    <w:p w14:paraId="1528F3AF" w14:textId="77777777" w:rsidR="00D05569" w:rsidRPr="00FE2043" w:rsidRDefault="00D05569" w:rsidP="00D05569">
      <w:pPr>
        <w:pStyle w:val="-TEKST"/>
        <w:spacing w:before="60"/>
        <w:ind w:right="-11"/>
        <w:jc w:val="left"/>
      </w:pPr>
      <w:r w:rsidRPr="00FE2043">
        <w:t>Formule se u radnom listu mogu prikazati i tipkovnim prečacem [Ctrl]+[Q].</w:t>
      </w:r>
    </w:p>
    <w:p w14:paraId="5F192D01" w14:textId="7833DA10" w:rsidR="00203E0B" w:rsidRPr="00FE2043" w:rsidRDefault="00203E0B" w:rsidP="00203E0B">
      <w:pPr>
        <w:pStyle w:val="1-1-NASLOV"/>
      </w:pPr>
      <w:bookmarkStart w:id="138" w:name="_Toc146188130"/>
      <w:r w:rsidRPr="00FE2043">
        <w:t>7.2. Uporaba komentara</w:t>
      </w:r>
      <w:bookmarkEnd w:id="138"/>
    </w:p>
    <w:p w14:paraId="63E0748D" w14:textId="77777777" w:rsidR="00EC0D98" w:rsidRPr="00FE2043" w:rsidRDefault="00EC0D98" w:rsidP="00EC0D98">
      <w:pPr>
        <w:pStyle w:val="-TEKST"/>
        <w:ind w:right="-10"/>
        <w:jc w:val="left"/>
      </w:pPr>
      <w:r w:rsidRPr="00FE2043">
        <w:t>Komentari su dodatna objašnjenja koja se prilažu nekoj ćeliji. Korisni su kao podsjetnici ili upute ostalim korisnicima, npr. kako radi složena funkcija zapisana u toj ćeliji i sl.</w:t>
      </w:r>
    </w:p>
    <w:p w14:paraId="34E4225C" w14:textId="77777777" w:rsidR="00EC0D98" w:rsidRPr="00FE2043" w:rsidRDefault="00EC0D98" w:rsidP="00EC0D98">
      <w:pPr>
        <w:pStyle w:val="-TEKST"/>
        <w:ind w:right="-10"/>
        <w:jc w:val="left"/>
      </w:pPr>
      <w:r w:rsidRPr="00FE2043">
        <w:t xml:space="preserve">Komentari se umeću i njima se upravlja pomoću naredbi skupine </w:t>
      </w:r>
      <w:r w:rsidRPr="00FE2043">
        <w:rPr>
          <w:b/>
        </w:rPr>
        <w:t>Komentari</w:t>
      </w:r>
      <w:r w:rsidRPr="00FE2043">
        <w:t xml:space="preserve"> na kartici </w:t>
      </w:r>
      <w:r w:rsidRPr="00FE2043">
        <w:rPr>
          <w:b/>
        </w:rPr>
        <w:t>Pregled</w:t>
      </w:r>
      <w:r w:rsidRPr="00FE2043">
        <w:t xml:space="preserve"> ili naredbama s brzog izbornika.</w:t>
      </w:r>
    </w:p>
    <w:p w14:paraId="2F06F4CC" w14:textId="77777777" w:rsidR="00EC0D98" w:rsidRPr="00FE2043" w:rsidRDefault="00EC0D98" w:rsidP="00EC0D98">
      <w:pPr>
        <w:pStyle w:val="-TEKST"/>
        <w:spacing w:before="120"/>
        <w:ind w:right="-11"/>
        <w:jc w:val="left"/>
      </w:pPr>
      <w:r w:rsidRPr="00FE2043">
        <w:rPr>
          <w:noProof/>
          <w:color w:val="484848"/>
          <w:sz w:val="18"/>
          <w:szCs w:val="18"/>
        </w:rPr>
        <w:drawing>
          <wp:inline distT="0" distB="0" distL="0" distR="0" wp14:anchorId="4B1B9A48" wp14:editId="7CFAAB0C">
            <wp:extent cx="2552065" cy="657160"/>
            <wp:effectExtent l="19050" t="19050" r="19685" b="10160"/>
            <wp:docPr id="232" name="Slika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lika 232"/>
                    <pic:cNvPicPr>
                      <a:picLocks noChangeAspect="1" noChangeArrowheads="1"/>
                    </pic:cNvPicPr>
                  </pic:nvPicPr>
                  <pic:blipFill rotWithShape="1"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7"/>
                    <a:stretch/>
                  </pic:blipFill>
                  <pic:spPr bwMode="auto">
                    <a:xfrm>
                      <a:off x="0" y="0"/>
                      <a:ext cx="2552307" cy="65722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9F3A0" w14:textId="77777777" w:rsidR="00EC0D98" w:rsidRPr="00FE2043" w:rsidRDefault="00EC0D98" w:rsidP="00EC0D98">
      <w:pPr>
        <w:pStyle w:val="-TEKST"/>
        <w:spacing w:before="120"/>
        <w:ind w:right="-10"/>
        <w:jc w:val="left"/>
      </w:pPr>
      <w:r w:rsidRPr="00FE2043">
        <w:t>Postupak umetanja komentara:</w:t>
      </w:r>
    </w:p>
    <w:p w14:paraId="02341FD7" w14:textId="77777777" w:rsidR="00EC0D98" w:rsidRPr="00FE2043" w:rsidRDefault="00EC0D98" w:rsidP="00EC0D98">
      <w:pPr>
        <w:widowControl w:val="0"/>
        <w:numPr>
          <w:ilvl w:val="0"/>
          <w:numId w:val="94"/>
        </w:numPr>
        <w:spacing w:before="60"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>označiti ćeliju na koju se želi staviti komentar</w:t>
      </w:r>
    </w:p>
    <w:p w14:paraId="24B61F00" w14:textId="77777777" w:rsidR="00EC0D98" w:rsidRPr="00FE2043" w:rsidRDefault="00EC0D98" w:rsidP="00EC0D98">
      <w:pPr>
        <w:widowControl w:val="0"/>
        <w:numPr>
          <w:ilvl w:val="0"/>
          <w:numId w:val="94"/>
        </w:numPr>
        <w:spacing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 xml:space="preserve">kartica </w:t>
      </w:r>
      <w:r w:rsidRPr="00FE2043">
        <w:rPr>
          <w:i/>
          <w:sz w:val="22"/>
          <w:szCs w:val="22"/>
        </w:rPr>
        <w:t>Pregled</w:t>
      </w:r>
      <w:r w:rsidRPr="00FE2043">
        <w:rPr>
          <w:sz w:val="22"/>
          <w:szCs w:val="22"/>
        </w:rPr>
        <w:t xml:space="preserve"> → skupina </w:t>
      </w:r>
      <w:r w:rsidRPr="00FE2043">
        <w:rPr>
          <w:i/>
          <w:sz w:val="22"/>
          <w:szCs w:val="22"/>
        </w:rPr>
        <w:t>Komentari</w:t>
      </w:r>
      <w:r w:rsidRPr="00FE2043">
        <w:rPr>
          <w:sz w:val="22"/>
          <w:szCs w:val="22"/>
        </w:rPr>
        <w:t xml:space="preserve"> → </w:t>
      </w:r>
      <w:r w:rsidRPr="00FE2043">
        <w:rPr>
          <w:b/>
          <w:sz w:val="22"/>
          <w:szCs w:val="22"/>
        </w:rPr>
        <w:t>Novi komentar</w:t>
      </w:r>
      <w:r w:rsidRPr="00FE2043">
        <w:rPr>
          <w:sz w:val="22"/>
          <w:szCs w:val="22"/>
        </w:rPr>
        <w:t xml:space="preserve"> ili</w:t>
      </w:r>
      <w:r w:rsidRPr="00FE2043">
        <w:rPr>
          <w:sz w:val="22"/>
          <w:szCs w:val="22"/>
        </w:rPr>
        <w:br/>
        <w:t xml:space="preserve">brzi izbornik → </w:t>
      </w:r>
      <w:r w:rsidRPr="00FE2043">
        <w:rPr>
          <w:b/>
          <w:sz w:val="22"/>
          <w:szCs w:val="22"/>
        </w:rPr>
        <w:t>Umetni komentar</w:t>
      </w:r>
    </w:p>
    <w:p w14:paraId="79CFF6B3" w14:textId="77777777" w:rsidR="00EC0D98" w:rsidRPr="00FE2043" w:rsidRDefault="00EC0D98" w:rsidP="00EC0D98">
      <w:pPr>
        <w:widowControl w:val="0"/>
        <w:spacing w:before="60" w:after="60"/>
        <w:ind w:left="760" w:right="-11"/>
        <w:rPr>
          <w:sz w:val="22"/>
          <w:szCs w:val="22"/>
        </w:rPr>
      </w:pPr>
      <w:r w:rsidRPr="00FE2043">
        <w:rPr>
          <w:b/>
          <w:noProof/>
          <w:sz w:val="22"/>
          <w:szCs w:val="22"/>
        </w:rPr>
        <w:drawing>
          <wp:inline distT="0" distB="0" distL="0" distR="0" wp14:anchorId="3780E4F8" wp14:editId="66DCD070">
            <wp:extent cx="1422520" cy="698444"/>
            <wp:effectExtent l="19050" t="19050" r="25400" b="26035"/>
            <wp:docPr id="231" name="Slika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Slika 231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20" cy="69844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A382E9C" w14:textId="77777777" w:rsidR="00EC0D98" w:rsidRPr="00FE2043" w:rsidRDefault="00EC0D98" w:rsidP="00EC0D98">
      <w:pPr>
        <w:widowControl w:val="0"/>
        <w:numPr>
          <w:ilvl w:val="0"/>
          <w:numId w:val="94"/>
        </w:numPr>
        <w:spacing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>u tekstni okvir upisati tekst komentara</w:t>
      </w:r>
    </w:p>
    <w:p w14:paraId="1860DAA2" w14:textId="77777777" w:rsidR="00EC0D98" w:rsidRPr="00FE2043" w:rsidRDefault="00EC0D98" w:rsidP="00EC0D98">
      <w:pPr>
        <w:widowControl w:val="0"/>
        <w:spacing w:before="60" w:after="60"/>
        <w:ind w:left="760" w:right="-11"/>
        <w:rPr>
          <w:sz w:val="22"/>
          <w:szCs w:val="22"/>
        </w:rPr>
      </w:pPr>
      <w:r w:rsidRPr="00FE2043">
        <w:rPr>
          <w:bCs/>
          <w:noProof/>
          <w:sz w:val="22"/>
          <w:szCs w:val="22"/>
        </w:rPr>
        <w:drawing>
          <wp:inline distT="0" distB="0" distL="0" distR="0" wp14:anchorId="40354A6E" wp14:editId="57752D75">
            <wp:extent cx="1422000" cy="665267"/>
            <wp:effectExtent l="19050" t="19050" r="26035" b="20955"/>
            <wp:docPr id="230" name="Slika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Slika 230"/>
                    <pic:cNvPicPr>
                      <a:picLocks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00" cy="66526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6B04906" w14:textId="77777777" w:rsidR="00EC0D98" w:rsidRPr="00FE2043" w:rsidRDefault="00EC0D98" w:rsidP="00EC0D98">
      <w:pPr>
        <w:widowControl w:val="0"/>
        <w:numPr>
          <w:ilvl w:val="0"/>
          <w:numId w:val="94"/>
        </w:numPr>
        <w:spacing w:after="60"/>
        <w:ind w:right="-10"/>
        <w:rPr>
          <w:sz w:val="22"/>
          <w:szCs w:val="22"/>
        </w:rPr>
      </w:pPr>
      <w:r w:rsidRPr="00FE2043">
        <w:rPr>
          <w:sz w:val="22"/>
          <w:szCs w:val="22"/>
        </w:rPr>
        <w:t>pritisnuti izvan okvira komentara.</w:t>
      </w:r>
    </w:p>
    <w:p w14:paraId="43EE52A8" w14:textId="77777777" w:rsidR="00EC0D98" w:rsidRPr="00FE2043" w:rsidRDefault="00EC0D98" w:rsidP="00EC0D98">
      <w:pPr>
        <w:pStyle w:val="-TEKST"/>
        <w:ind w:right="-10"/>
        <w:jc w:val="left"/>
      </w:pPr>
      <w:r w:rsidRPr="00FE2043">
        <w:lastRenderedPageBreak/>
        <w:t>U ćeliji s komentarom u gornjem desnom kutu nalazi se crveni trokutić – pokazatelj komentara. Kad se pokazivač miša pomiče preko ćelije s komentarom, komentar se pojavljuje pokraj ćelije.</w:t>
      </w:r>
    </w:p>
    <w:p w14:paraId="28E5CAF4" w14:textId="77777777" w:rsidR="00EC0D98" w:rsidRPr="00FE2043" w:rsidRDefault="001D55DD" w:rsidP="00EC0D98">
      <w:pPr>
        <w:pStyle w:val="-TEKST"/>
        <w:ind w:right="-10"/>
        <w:jc w:val="left"/>
      </w:pPr>
      <w:r w:rsidRPr="00FE2043">
        <w:t>N</w:t>
      </w:r>
      <w:r w:rsidR="00EC0D98" w:rsidRPr="00FE2043">
        <w:t>aredb</w:t>
      </w:r>
      <w:r w:rsidRPr="00FE2043">
        <w:t>a</w:t>
      </w:r>
      <w:r w:rsidR="00EC0D98" w:rsidRPr="00FE2043">
        <w:t xml:space="preserve"> </w:t>
      </w:r>
      <w:r w:rsidR="00EC0D98" w:rsidRPr="00FE2043">
        <w:rPr>
          <w:b/>
        </w:rPr>
        <w:t>Prikaži/Sakrij komentar</w:t>
      </w:r>
      <w:r w:rsidR="00EC0D98" w:rsidRPr="00FE2043">
        <w:t xml:space="preserve"> </w:t>
      </w:r>
      <w:r w:rsidRPr="00FE2043">
        <w:t xml:space="preserve">služi za uključivanje stalnog prikazivanja ili sakrivanja komentara na aktivnoj ćeliji. </w:t>
      </w:r>
      <w:r w:rsidR="00EC0D98" w:rsidRPr="00FE2043">
        <w:t xml:space="preserve">Uključivanjem naredbe </w:t>
      </w:r>
      <w:r w:rsidR="00EC0D98" w:rsidRPr="00FE2043">
        <w:rPr>
          <w:b/>
        </w:rPr>
        <w:t>Prikaži sve komentare</w:t>
      </w:r>
      <w:r w:rsidR="00EC0D98" w:rsidRPr="00FE2043">
        <w:t xml:space="preserve"> prikazuju se svi komentari u radnom</w:t>
      </w:r>
      <w:r w:rsidR="008A5A1D" w:rsidRPr="00FE2043">
        <w:t>e</w:t>
      </w:r>
      <w:r w:rsidR="00EC0D98" w:rsidRPr="00FE2043">
        <w:t xml:space="preserve"> listu.</w:t>
      </w:r>
    </w:p>
    <w:p w14:paraId="12A7B6E7" w14:textId="3C104BE0" w:rsidR="00EC0D98" w:rsidRPr="00FE2043" w:rsidRDefault="00B14C0C" w:rsidP="00EC0D98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55DD6FE" wp14:editId="3C0DA0EB">
                <wp:simplePos x="0" y="0"/>
                <wp:positionH relativeFrom="column">
                  <wp:posOffset>-1893570</wp:posOffset>
                </wp:positionH>
                <wp:positionV relativeFrom="paragraph">
                  <wp:posOffset>12065</wp:posOffset>
                </wp:positionV>
                <wp:extent cx="1619885" cy="971550"/>
                <wp:effectExtent l="0" t="0" r="18415" b="19050"/>
                <wp:wrapNone/>
                <wp:docPr id="624484416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9715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09B5EF" w14:textId="77777777" w:rsidR="00B14C0C" w:rsidRPr="004C4537" w:rsidRDefault="00B14C0C" w:rsidP="00B14C0C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C4537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0C955D21" w14:textId="77777777" w:rsidR="00B14C0C" w:rsidRPr="00C37925" w:rsidRDefault="00B14C0C" w:rsidP="00B14C0C">
                            <w:pPr>
                              <w:spacing w:before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Kopiranjem ćelije koja sadrži komentar, kopira se i sam komentar</w:t>
                            </w:r>
                            <w:r w:rsidRPr="00C37925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DD6FE" id="Rectangle 555" o:spid="_x0000_s1133" style="position:absolute;margin-left:-149.1pt;margin-top:.95pt;width:127.55pt;height:76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" filled="f" fillcolor="#ddd" strokeweight=".25pt">
                <v:fill opacity="32896f"/>
                <v:textbox inset=",2.5mm">
                  <w:txbxContent>
                    <w:p w14:paraId="2109B5EF" w14:textId="77777777" w:rsidR="00B14C0C" w:rsidRPr="004C4537" w:rsidRDefault="00B14C0C" w:rsidP="00B14C0C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4C4537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0C955D21" w14:textId="77777777" w:rsidR="00B14C0C" w:rsidRPr="00C37925" w:rsidRDefault="00B14C0C" w:rsidP="00B14C0C">
                      <w:pPr>
                        <w:spacing w:before="12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Kopiranjem ćelije koja sadrži komentar, kopira se i sam komentar</w:t>
                      </w:r>
                      <w:r w:rsidRPr="00C37925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EC0D98" w:rsidRPr="00FE2043">
        <w:t xml:space="preserve">Naredbama </w:t>
      </w:r>
      <w:r w:rsidR="00EC0D98" w:rsidRPr="00FE2043">
        <w:rPr>
          <w:b/>
        </w:rPr>
        <w:t>Prethodn</w:t>
      </w:r>
      <w:r w:rsidR="000E1247" w:rsidRPr="00FE2043">
        <w:rPr>
          <w:b/>
        </w:rPr>
        <w:t>o</w:t>
      </w:r>
      <w:r w:rsidR="00EC0D98" w:rsidRPr="00FE2043">
        <w:t xml:space="preserve"> i </w:t>
      </w:r>
      <w:r w:rsidR="008A5A1D" w:rsidRPr="00FE2043">
        <w:rPr>
          <w:b/>
        </w:rPr>
        <w:t>Sljedeć</w:t>
      </w:r>
      <w:r w:rsidR="000E1247" w:rsidRPr="00FE2043">
        <w:rPr>
          <w:b/>
        </w:rPr>
        <w:t>e</w:t>
      </w:r>
      <w:r w:rsidR="00EC0D98" w:rsidRPr="00FE2043">
        <w:t xml:space="preserve"> može se kretati od komentara do komentara.</w:t>
      </w:r>
    </w:p>
    <w:p w14:paraId="4720819A" w14:textId="77777777" w:rsidR="00EC0D98" w:rsidRPr="00FE2043" w:rsidRDefault="00EC0D98" w:rsidP="00EC0D98">
      <w:pPr>
        <w:pStyle w:val="-TEKST"/>
        <w:ind w:right="-10"/>
        <w:jc w:val="left"/>
      </w:pPr>
      <w:r w:rsidRPr="00FE2043">
        <w:t xml:space="preserve">Promjena sadržaja komentara vrši se nakon odabira naredbe </w:t>
      </w:r>
      <w:r w:rsidRPr="00FE2043">
        <w:rPr>
          <w:b/>
        </w:rPr>
        <w:t>Uredi komentar</w:t>
      </w:r>
      <w:r w:rsidRPr="00FE2043">
        <w:t>.</w:t>
      </w:r>
    </w:p>
    <w:p w14:paraId="62BB179B" w14:textId="1689AFCD" w:rsidR="00EC0D98" w:rsidRPr="00FE2043" w:rsidRDefault="00EC0D98" w:rsidP="00EC0D98">
      <w:pPr>
        <w:pStyle w:val="-TEKST"/>
        <w:ind w:right="-10"/>
        <w:jc w:val="left"/>
      </w:pPr>
      <w:r w:rsidRPr="00FE2043">
        <w:t>Nepotreb</w:t>
      </w:r>
      <w:r w:rsidR="000909C3" w:rsidRPr="00FE2043">
        <w:t>ne</w:t>
      </w:r>
      <w:r w:rsidRPr="00FE2043">
        <w:t xml:space="preserve"> komentar</w:t>
      </w:r>
      <w:r w:rsidR="000909C3" w:rsidRPr="00FE2043">
        <w:t>e</w:t>
      </w:r>
      <w:r w:rsidRPr="00FE2043">
        <w:t xml:space="preserve"> u </w:t>
      </w:r>
      <w:r w:rsidR="000909C3" w:rsidRPr="00FE2043">
        <w:t>odabranim ćelijama</w:t>
      </w:r>
      <w:r w:rsidRPr="00FE2043">
        <w:t xml:space="preserve"> briše se naredbom </w:t>
      </w:r>
      <w:r w:rsidRPr="00FE2043">
        <w:rPr>
          <w:b/>
        </w:rPr>
        <w:t>Izbriši</w:t>
      </w:r>
      <w:r w:rsidR="000909C3" w:rsidRPr="00FE2043">
        <w:rPr>
          <w:bCs w:val="0"/>
        </w:rPr>
        <w:t xml:space="preserve"> (</w:t>
      </w:r>
      <w:r w:rsidR="000909C3" w:rsidRPr="00FE2043">
        <w:rPr>
          <w:i/>
        </w:rPr>
        <w:t>Pregled</w:t>
      </w:r>
      <w:r w:rsidR="000909C3" w:rsidRPr="00FE2043">
        <w:t xml:space="preserve"> → </w:t>
      </w:r>
      <w:r w:rsidR="000909C3" w:rsidRPr="00FE2043">
        <w:rPr>
          <w:i/>
        </w:rPr>
        <w:t>Komentari</w:t>
      </w:r>
      <w:r w:rsidR="000909C3" w:rsidRPr="00FE2043">
        <w:t xml:space="preserve"> → </w:t>
      </w:r>
      <w:r w:rsidR="000909C3" w:rsidRPr="00FE2043">
        <w:rPr>
          <w:b/>
        </w:rPr>
        <w:t>Izbriši</w:t>
      </w:r>
      <w:r w:rsidR="000909C3" w:rsidRPr="00FE2043">
        <w:rPr>
          <w:bCs w:val="0"/>
        </w:rPr>
        <w:t>) i</w:t>
      </w:r>
      <w:r w:rsidR="000909C3" w:rsidRPr="00FE2043">
        <w:t xml:space="preserve"> naredbom</w:t>
      </w:r>
      <w:r w:rsidR="008A5A1D" w:rsidRPr="00FE2043">
        <w:t xml:space="preserve"> </w:t>
      </w:r>
      <w:r w:rsidR="000909C3" w:rsidRPr="00FE2043">
        <w:t xml:space="preserve">na kartici </w:t>
      </w:r>
      <w:r w:rsidR="008A5A1D" w:rsidRPr="00FE2043">
        <w:rPr>
          <w:i/>
        </w:rPr>
        <w:t xml:space="preserve">Polazno </w:t>
      </w:r>
      <w:r w:rsidR="008A5A1D" w:rsidRPr="00FE2043">
        <w:t xml:space="preserve">→ </w:t>
      </w:r>
      <w:r w:rsidR="008A5A1D" w:rsidRPr="00FE2043">
        <w:rPr>
          <w:i/>
        </w:rPr>
        <w:t xml:space="preserve">Uređivanje </w:t>
      </w:r>
      <w:r w:rsidR="008A5A1D" w:rsidRPr="00FE2043">
        <w:t xml:space="preserve">→ </w:t>
      </w:r>
      <w:r w:rsidR="008A5A1D" w:rsidRPr="00FE2043">
        <w:rPr>
          <w:i/>
        </w:rPr>
        <w:t>Očisti</w:t>
      </w:r>
      <w:r w:rsidR="008A5A1D" w:rsidRPr="00FE2043">
        <w:t xml:space="preserve"> → </w:t>
      </w:r>
      <w:r w:rsidR="008A5A1D" w:rsidRPr="00FE2043">
        <w:rPr>
          <w:b/>
        </w:rPr>
        <w:t>Očisti komentare</w:t>
      </w:r>
      <w:r w:rsidR="008A5A1D" w:rsidRPr="00FE2043">
        <w:t>.</w:t>
      </w:r>
    </w:p>
    <w:p w14:paraId="3E8571D8" w14:textId="77777777" w:rsidR="000909C3" w:rsidRPr="00FE2043" w:rsidRDefault="000909C3" w:rsidP="00EC0D98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71E33E9F" wp14:editId="35E63F24">
            <wp:extent cx="1069376" cy="1333500"/>
            <wp:effectExtent l="19050" t="19050" r="16510" b="19050"/>
            <wp:docPr id="41778017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80170" name="Slika 417780170"/>
                    <pic:cNvPicPr/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43" cy="1345804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06D51D3" w14:textId="7841935E" w:rsidR="00550022" w:rsidRPr="00FE2043" w:rsidRDefault="00550022" w:rsidP="00CA73CF">
      <w:pPr>
        <w:pStyle w:val="1-1-NASLOV"/>
      </w:pPr>
      <w:bookmarkStart w:id="139" w:name="a72"/>
      <w:bookmarkStart w:id="140" w:name="_Toc146188131"/>
      <w:r w:rsidRPr="00FE2043">
        <w:t>7.</w:t>
      </w:r>
      <w:r w:rsidR="00203E0B" w:rsidRPr="00FE2043">
        <w:t>3</w:t>
      </w:r>
      <w:r w:rsidRPr="00FE2043">
        <w:t>. Pregledavanje prije ispisa</w:t>
      </w:r>
      <w:bookmarkEnd w:id="139"/>
      <w:bookmarkEnd w:id="140"/>
    </w:p>
    <w:p w14:paraId="1CE8C3C7" w14:textId="076122EE" w:rsidR="00550022" w:rsidRPr="00FE2043" w:rsidRDefault="00550022" w:rsidP="00DC24D0">
      <w:pPr>
        <w:pStyle w:val="-TEKST"/>
        <w:ind w:right="-10"/>
        <w:jc w:val="left"/>
      </w:pPr>
      <w:r w:rsidRPr="00FE2043">
        <w:t xml:space="preserve">Prije </w:t>
      </w:r>
      <w:r w:rsidR="00F70383" w:rsidRPr="00FE2043">
        <w:t>određivanja</w:t>
      </w:r>
      <w:r w:rsidRPr="00FE2043">
        <w:t xml:space="preserve"> postavk</w:t>
      </w:r>
      <w:r w:rsidR="00F70383" w:rsidRPr="00FE2043">
        <w:t>i</w:t>
      </w:r>
      <w:r w:rsidRPr="00FE2043">
        <w:t xml:space="preserve"> stranice i područj</w:t>
      </w:r>
      <w:r w:rsidR="00F70383" w:rsidRPr="00FE2043">
        <w:t>a</w:t>
      </w:r>
      <w:r w:rsidRPr="00FE2043">
        <w:t xml:space="preserve"> ispisa, a naročito prije samog</w:t>
      </w:r>
      <w:r w:rsidR="00BE525F" w:rsidRPr="00FE2043">
        <w:t>a</w:t>
      </w:r>
      <w:r w:rsidRPr="00FE2043">
        <w:t xml:space="preserve"> ispisa</w:t>
      </w:r>
      <w:r w:rsidR="00075AF8" w:rsidRPr="00FE2043">
        <w:t>,</w:t>
      </w:r>
      <w:r w:rsidRPr="00FE2043">
        <w:t xml:space="preserve"> dobro je pregledati kako </w:t>
      </w:r>
      <w:r w:rsidR="00F70383" w:rsidRPr="00FE2043">
        <w:t xml:space="preserve">stranica </w:t>
      </w:r>
      <w:r w:rsidRPr="00FE2043">
        <w:t>izgleda</w:t>
      </w:r>
      <w:r w:rsidR="00C25253" w:rsidRPr="00FE2043">
        <w:t xml:space="preserve">, odnosno </w:t>
      </w:r>
      <w:r w:rsidR="00884CE6" w:rsidRPr="00FE2043">
        <w:t>gdje</w:t>
      </w:r>
      <w:r w:rsidR="00F70383" w:rsidRPr="00FE2043">
        <w:t xml:space="preserve"> </w:t>
      </w:r>
      <w:r w:rsidR="007E32DB" w:rsidRPr="00FE2043">
        <w:t>su</w:t>
      </w:r>
      <w:r w:rsidR="00C25253" w:rsidRPr="00FE2043">
        <w:t xml:space="preserve"> prijelom</w:t>
      </w:r>
      <w:r w:rsidR="007E32DB" w:rsidRPr="00FE2043">
        <w:t>i</w:t>
      </w:r>
      <w:r w:rsidR="00C25253" w:rsidRPr="00FE2043">
        <w:t xml:space="preserve"> stranica</w:t>
      </w:r>
      <w:r w:rsidRPr="00FE2043">
        <w:t xml:space="preserve">. </w:t>
      </w:r>
      <w:r w:rsidR="00BE525F" w:rsidRPr="00FE2043">
        <w:t xml:space="preserve">Program </w:t>
      </w:r>
      <w:r w:rsidR="007E24B4" w:rsidRPr="00FE2043">
        <w:rPr>
          <w:i/>
          <w:iCs/>
        </w:rPr>
        <w:t>Excel</w:t>
      </w:r>
      <w:r w:rsidR="007E24B4" w:rsidRPr="00FE2043">
        <w:t xml:space="preserve"> umeće automatske prijelome stranica na temelju veličine papira</w:t>
      </w:r>
      <w:r w:rsidR="00684A18" w:rsidRPr="00FE2043">
        <w:t xml:space="preserve"> i</w:t>
      </w:r>
      <w:r w:rsidR="007E24B4" w:rsidRPr="00FE2043">
        <w:t xml:space="preserve"> postavki margina</w:t>
      </w:r>
      <w:r w:rsidR="00A32ACB" w:rsidRPr="00FE2043">
        <w:t xml:space="preserve"> </w:t>
      </w:r>
      <w:r w:rsidR="00526B08" w:rsidRPr="00FE2043">
        <w:t xml:space="preserve">uz mogućnost </w:t>
      </w:r>
      <w:r w:rsidR="00A32ACB" w:rsidRPr="00FE2043">
        <w:t>postavljanja proizvoljnog</w:t>
      </w:r>
      <w:r w:rsidR="00BE525F" w:rsidRPr="00FE2043">
        <w:t>a</w:t>
      </w:r>
      <w:r w:rsidR="007E24B4" w:rsidRPr="00FE2043">
        <w:t xml:space="preserve"> </w:t>
      </w:r>
      <w:r w:rsidR="00697A57" w:rsidRPr="00FE2043">
        <w:t>ručnog</w:t>
      </w:r>
      <w:r w:rsidR="00BE525F" w:rsidRPr="00FE2043">
        <w:t>a</w:t>
      </w:r>
      <w:r w:rsidR="00697A57" w:rsidRPr="00FE2043">
        <w:t xml:space="preserve"> </w:t>
      </w:r>
      <w:r w:rsidR="007E24B4" w:rsidRPr="00FE2043">
        <w:t>prijeloma stanica.</w:t>
      </w:r>
    </w:p>
    <w:p w14:paraId="515AA001" w14:textId="3FCBEDBC" w:rsidR="00C25253" w:rsidRPr="00FE2043" w:rsidRDefault="00C25253" w:rsidP="00DC24D0">
      <w:pPr>
        <w:pStyle w:val="-TEKST"/>
        <w:ind w:right="-10"/>
        <w:jc w:val="left"/>
      </w:pPr>
      <w:r w:rsidRPr="00FE2043">
        <w:t>Za pregled st</w:t>
      </w:r>
      <w:r w:rsidR="00F70383" w:rsidRPr="00FE2043">
        <w:t xml:space="preserve">ranica postoje </w:t>
      </w:r>
      <w:r w:rsidR="00A32ACB" w:rsidRPr="00FE2043">
        <w:t>tri mogućnosti</w:t>
      </w:r>
      <w:r w:rsidR="00F70383" w:rsidRPr="00FE2043">
        <w:t>:</w:t>
      </w:r>
      <w:r w:rsidRPr="00FE2043">
        <w:t xml:space="preserve"> </w:t>
      </w:r>
      <w:r w:rsidR="00697A57" w:rsidRPr="00FE2043">
        <w:rPr>
          <w:b/>
        </w:rPr>
        <w:t>I</w:t>
      </w:r>
      <w:r w:rsidR="00A32ACB" w:rsidRPr="00FE2043">
        <w:rPr>
          <w:b/>
        </w:rPr>
        <w:t>zgled stranice</w:t>
      </w:r>
      <w:r w:rsidR="00A32ACB" w:rsidRPr="00FE2043">
        <w:t xml:space="preserve">, </w:t>
      </w:r>
      <w:r w:rsidR="00697A57" w:rsidRPr="00FE2043">
        <w:rPr>
          <w:b/>
        </w:rPr>
        <w:t>P</w:t>
      </w:r>
      <w:r w:rsidR="00A32ACB" w:rsidRPr="00FE2043">
        <w:rPr>
          <w:b/>
        </w:rPr>
        <w:t>re</w:t>
      </w:r>
      <w:r w:rsidR="002529C1" w:rsidRPr="00FE2043">
        <w:rPr>
          <w:b/>
        </w:rPr>
        <w:t>tpre</w:t>
      </w:r>
      <w:r w:rsidR="00A32ACB" w:rsidRPr="00FE2043">
        <w:rPr>
          <w:b/>
        </w:rPr>
        <w:t>gled prijeloma stranica</w:t>
      </w:r>
      <w:r w:rsidR="00A32ACB" w:rsidRPr="00FE2043">
        <w:t xml:space="preserve"> i </w:t>
      </w:r>
      <w:r w:rsidR="00697A57" w:rsidRPr="00FE2043">
        <w:rPr>
          <w:b/>
        </w:rPr>
        <w:t>P</w:t>
      </w:r>
      <w:r w:rsidR="00A32ACB" w:rsidRPr="00FE2043">
        <w:rPr>
          <w:b/>
        </w:rPr>
        <w:t>re</w:t>
      </w:r>
      <w:r w:rsidR="002529C1" w:rsidRPr="00FE2043">
        <w:rPr>
          <w:b/>
        </w:rPr>
        <w:t>tpre</w:t>
      </w:r>
      <w:r w:rsidR="00A32ACB" w:rsidRPr="00FE2043">
        <w:rPr>
          <w:b/>
        </w:rPr>
        <w:t>gled ispisa</w:t>
      </w:r>
      <w:r w:rsidRPr="00FE2043">
        <w:t>.</w:t>
      </w:r>
    </w:p>
    <w:p w14:paraId="1CB92BD2" w14:textId="77777777" w:rsidR="00BE525F" w:rsidRPr="00FE2043" w:rsidRDefault="00BE525F" w:rsidP="00BE525F">
      <w:pPr>
        <w:pStyle w:val="-TEKST"/>
        <w:ind w:right="-10"/>
        <w:jc w:val="left"/>
      </w:pPr>
      <w:r w:rsidRPr="00FE2043">
        <w:t xml:space="preserve">Pomoću </w:t>
      </w:r>
      <w:r w:rsidR="002529C1" w:rsidRPr="00FE2043">
        <w:t xml:space="preserve">dugmadi na </w:t>
      </w:r>
      <w:r w:rsidR="00A21A3A" w:rsidRPr="00FE2043">
        <w:t xml:space="preserve">statusnoj </w:t>
      </w:r>
      <w:r w:rsidR="002529C1" w:rsidRPr="00FE2043">
        <w:t xml:space="preserve">traci </w:t>
      </w:r>
      <w:r w:rsidRPr="00FE2043">
        <w:t xml:space="preserve">u donjem desnom kutu prozora programa </w:t>
      </w:r>
      <w:r w:rsidRPr="00FE2043">
        <w:rPr>
          <w:i/>
          <w:iCs/>
        </w:rPr>
        <w:t>Excel</w:t>
      </w:r>
      <w:r w:rsidR="002529C1" w:rsidRPr="00FE2043">
        <w:t xml:space="preserve"> </w:t>
      </w:r>
      <w:r w:rsidRPr="00FE2043">
        <w:t>mogu se promijeniti pogledi</w:t>
      </w:r>
      <w:r w:rsidR="002529C1" w:rsidRPr="00FE2043">
        <w:t xml:space="preserve"> na radni list pritiskom na</w:t>
      </w:r>
      <w:r w:rsidRPr="00FE2043">
        <w:t xml:space="preserve"> </w:t>
      </w:r>
      <w:r w:rsidRPr="00FE2043">
        <w:rPr>
          <w:b/>
          <w:bCs w:val="0"/>
        </w:rPr>
        <w:t>Izgled stranice</w:t>
      </w:r>
      <w:r w:rsidRPr="00FE2043">
        <w:t xml:space="preserve"> i</w:t>
      </w:r>
      <w:r w:rsidR="002529C1" w:rsidRPr="00FE2043">
        <w:t>li</w:t>
      </w:r>
      <w:r w:rsidRPr="00FE2043">
        <w:t xml:space="preserve"> </w:t>
      </w:r>
      <w:r w:rsidRPr="00FE2043">
        <w:rPr>
          <w:b/>
          <w:bCs w:val="0"/>
        </w:rPr>
        <w:t>Pre</w:t>
      </w:r>
      <w:r w:rsidR="002529C1" w:rsidRPr="00FE2043">
        <w:rPr>
          <w:b/>
          <w:bCs w:val="0"/>
        </w:rPr>
        <w:t>tpre</w:t>
      </w:r>
      <w:r w:rsidRPr="00FE2043">
        <w:rPr>
          <w:b/>
          <w:bCs w:val="0"/>
        </w:rPr>
        <w:t>gled prijeloma stranica</w:t>
      </w:r>
      <w:r w:rsidRPr="00FE2043">
        <w:t xml:space="preserve"> te se mo</w:t>
      </w:r>
      <w:r w:rsidR="006E238D" w:rsidRPr="00FE2043">
        <w:t>že</w:t>
      </w:r>
      <w:r w:rsidRPr="00FE2043">
        <w:t xml:space="preserve"> vratiti na </w:t>
      </w:r>
      <w:r w:rsidR="006E238D" w:rsidRPr="00FE2043">
        <w:t xml:space="preserve">pogled </w:t>
      </w:r>
      <w:r w:rsidR="006E238D" w:rsidRPr="00FE2043">
        <w:rPr>
          <w:b/>
          <w:bCs w:val="0"/>
        </w:rPr>
        <w:t>Normalno</w:t>
      </w:r>
      <w:r w:rsidRPr="00FE2043">
        <w:t>.</w:t>
      </w:r>
    </w:p>
    <w:p w14:paraId="06D2C885" w14:textId="77777777" w:rsidR="00631138" w:rsidRPr="00FE2043" w:rsidRDefault="00356BAC" w:rsidP="00DC24D0">
      <w:pPr>
        <w:pStyle w:val="-TEKST"/>
        <w:ind w:right="-10"/>
        <w:jc w:val="left"/>
      </w:pPr>
      <w:r w:rsidRPr="00FE2043">
        <w:rPr>
          <w:noProof/>
        </w:rPr>
        <w:drawing>
          <wp:anchor distT="0" distB="0" distL="114300" distR="114300" simplePos="0" relativeHeight="251724800" behindDoc="0" locked="0" layoutInCell="1" allowOverlap="1" wp14:anchorId="1232C969" wp14:editId="50D83090">
            <wp:simplePos x="0" y="0"/>
            <wp:positionH relativeFrom="column">
              <wp:posOffset>774700</wp:posOffset>
            </wp:positionH>
            <wp:positionV relativeFrom="paragraph">
              <wp:posOffset>172720</wp:posOffset>
            </wp:positionV>
            <wp:extent cx="1357865" cy="216535"/>
            <wp:effectExtent l="19050" t="19050" r="13970" b="12065"/>
            <wp:wrapNone/>
            <wp:docPr id="1222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Picture 799" descr="gumb pogl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04" t="14426"/>
                    <a:stretch/>
                  </pic:blipFill>
                  <pic:spPr bwMode="auto">
                    <a:xfrm>
                      <a:off x="0" y="0"/>
                      <a:ext cx="1357865" cy="2165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356C1" w14:textId="77777777" w:rsidR="00B77486" w:rsidRPr="00FE2043" w:rsidRDefault="00356BAC" w:rsidP="00C20E02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93C54B" wp14:editId="10CBE785">
                <wp:simplePos x="0" y="0"/>
                <wp:positionH relativeFrom="column">
                  <wp:posOffset>2006600</wp:posOffset>
                </wp:positionH>
                <wp:positionV relativeFrom="paragraph">
                  <wp:posOffset>208915</wp:posOffset>
                </wp:positionV>
                <wp:extent cx="1481455" cy="228600"/>
                <wp:effectExtent l="114300" t="57150" r="23495" b="19050"/>
                <wp:wrapNone/>
                <wp:docPr id="1223" name="Auto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1455" cy="228600"/>
                        </a:xfrm>
                        <a:prstGeom prst="callout2">
                          <a:avLst>
                            <a:gd name="adj1" fmla="val 50278"/>
                            <a:gd name="adj2" fmla="val -3644"/>
                            <a:gd name="adj3" fmla="val 50278"/>
                            <a:gd name="adj4" fmla="val -7199"/>
                            <a:gd name="adj5" fmla="val -22500"/>
                            <a:gd name="adj6" fmla="val -7245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3A233" w14:textId="77777777" w:rsidR="00B44E53" w:rsidRPr="00C20E02" w:rsidRDefault="00B44E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Pretpregled prijeloma stranica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3C54B" id="_x0000_s1134" type="#_x0000_t42" style="position:absolute;margin-left:158pt;margin-top:16.45pt;width:116.65pt;height:1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" adj="-1565,-4860,-1555,10860,-787,10860" strokeweight=".25pt">
                <v:textbox inset="0,1.3mm,0,0">
                  <w:txbxContent>
                    <w:p w14:paraId="1843A233" w14:textId="77777777" w:rsidR="00B44E53" w:rsidRPr="00C20E02" w:rsidRDefault="00B44E53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Pretpregled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prijeloma stranica</w:t>
                      </w:r>
                    </w:p>
                  </w:txbxContent>
                </v:textbox>
              </v:shape>
            </w:pict>
          </mc:Fallback>
        </mc:AlternateContent>
      </w:r>
    </w:p>
    <w:p w14:paraId="01040C0C" w14:textId="77777777" w:rsidR="00B77486" w:rsidRPr="00FE2043" w:rsidRDefault="00356BAC" w:rsidP="00C20E02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CDBC145" wp14:editId="797D9FAC">
                <wp:simplePos x="0" y="0"/>
                <wp:positionH relativeFrom="column">
                  <wp:posOffset>1564640</wp:posOffset>
                </wp:positionH>
                <wp:positionV relativeFrom="paragraph">
                  <wp:posOffset>156845</wp:posOffset>
                </wp:positionV>
                <wp:extent cx="1219200" cy="228600"/>
                <wp:effectExtent l="114300" t="228600" r="19050" b="19050"/>
                <wp:wrapNone/>
                <wp:docPr id="1224" name="Auto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callout2">
                          <a:avLst>
                            <a:gd name="adj1" fmla="val 50278"/>
                            <a:gd name="adj2" fmla="val -4426"/>
                            <a:gd name="adj3" fmla="val 50278"/>
                            <a:gd name="adj4" fmla="val -8750"/>
                            <a:gd name="adj5" fmla="val -102500"/>
                            <a:gd name="adj6" fmla="val -8801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0A184" w14:textId="77777777" w:rsidR="00B44E53" w:rsidRPr="00C20E02" w:rsidRDefault="00B44E53" w:rsidP="00C20E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Izgled stranice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BC145" id="AutoShape 818" o:spid="_x0000_s1135" type="#_x0000_t42" style="position:absolute;margin-left:123.2pt;margin-top:12.35pt;width:96pt;height:1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" adj="-1901,-22140,-1890,10860,-956,10860" strokeweight=".25pt">
                <v:textbox inset="0,1.3mm,0,0">
                  <w:txbxContent>
                    <w:p w14:paraId="5040A184" w14:textId="77777777" w:rsidR="00B44E53" w:rsidRPr="00C20E02" w:rsidRDefault="00B44E53" w:rsidP="00C20E0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Izgled stranice</w:t>
                      </w:r>
                    </w:p>
                  </w:txbxContent>
                </v:textbox>
              </v:shape>
            </w:pict>
          </mc:Fallback>
        </mc:AlternateContent>
      </w:r>
    </w:p>
    <w:p w14:paraId="134EEB59" w14:textId="77777777" w:rsidR="00B77486" w:rsidRPr="00FE2043" w:rsidRDefault="00356BAC" w:rsidP="00C20E02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1156FA" wp14:editId="636378D3">
                <wp:simplePos x="0" y="0"/>
                <wp:positionH relativeFrom="column">
                  <wp:posOffset>1126490</wp:posOffset>
                </wp:positionH>
                <wp:positionV relativeFrom="paragraph">
                  <wp:posOffset>111760</wp:posOffset>
                </wp:positionV>
                <wp:extent cx="1219200" cy="228600"/>
                <wp:effectExtent l="114300" t="419100" r="19050" b="19050"/>
                <wp:wrapNone/>
                <wp:docPr id="1225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callout2">
                          <a:avLst>
                            <a:gd name="adj1" fmla="val 50278"/>
                            <a:gd name="adj2" fmla="val -4426"/>
                            <a:gd name="adj3" fmla="val 50278"/>
                            <a:gd name="adj4" fmla="val -8750"/>
                            <a:gd name="adj5" fmla="val -185833"/>
                            <a:gd name="adj6" fmla="val -8801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2FE2C" w14:textId="77777777" w:rsidR="00B44E53" w:rsidRPr="00C20E02" w:rsidRDefault="00B44E53" w:rsidP="00C20E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Normalno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156FA" id="_x0000_s1136" type="#_x0000_t42" style="position:absolute;margin-left:88.7pt;margin-top:8.8pt;width:96pt;height:1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" adj="-1901,-40140,-1890,10860,-956,10860" strokeweight=".25pt">
                <v:textbox inset="0,1.3mm,0,0">
                  <w:txbxContent>
                    <w:p w14:paraId="29C2FE2C" w14:textId="77777777" w:rsidR="00B44E53" w:rsidRPr="00C20E02" w:rsidRDefault="00B44E53" w:rsidP="00C20E0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Normalno</w:t>
                      </w:r>
                    </w:p>
                  </w:txbxContent>
                </v:textbox>
              </v:shape>
            </w:pict>
          </mc:Fallback>
        </mc:AlternateContent>
      </w:r>
    </w:p>
    <w:p w14:paraId="55A777A5" w14:textId="77777777" w:rsidR="00667EB8" w:rsidRPr="00FE2043" w:rsidRDefault="00667EB8" w:rsidP="00956910">
      <w:pPr>
        <w:pStyle w:val="-TEKST"/>
        <w:ind w:right="-10"/>
        <w:jc w:val="left"/>
      </w:pPr>
    </w:p>
    <w:p w14:paraId="14A5D0C5" w14:textId="089739F2" w:rsidR="00B77486" w:rsidRPr="00FE2043" w:rsidRDefault="00BE525F" w:rsidP="00956910">
      <w:pPr>
        <w:pStyle w:val="-TEKST"/>
        <w:ind w:right="-10"/>
        <w:jc w:val="left"/>
      </w:pPr>
      <w:r w:rsidRPr="00FE2043">
        <w:t>P</w:t>
      </w:r>
      <w:r w:rsidR="00EA084E" w:rsidRPr="00FE2043">
        <w:t xml:space="preserve">ogledi se </w:t>
      </w:r>
      <w:r w:rsidRPr="00FE2043">
        <w:t xml:space="preserve">također </w:t>
      </w:r>
      <w:r w:rsidR="00EA084E" w:rsidRPr="00FE2043">
        <w:t>mogu p</w:t>
      </w:r>
      <w:r w:rsidR="00B77486" w:rsidRPr="00FE2043">
        <w:t xml:space="preserve">romijeniti odabirom </w:t>
      </w:r>
      <w:r w:rsidR="00622A40">
        <w:t>naredbe</w:t>
      </w:r>
      <w:r w:rsidR="00622A40" w:rsidRPr="00FE2043">
        <w:t xml:space="preserve"> </w:t>
      </w:r>
      <w:r w:rsidR="00B77486" w:rsidRPr="00FE2043">
        <w:t xml:space="preserve">na kartici </w:t>
      </w:r>
      <w:r w:rsidR="00956910" w:rsidRPr="00FE2043">
        <w:rPr>
          <w:b/>
        </w:rPr>
        <w:t>Prikaz</w:t>
      </w:r>
      <w:r w:rsidR="00B77486" w:rsidRPr="00FE2043">
        <w:t xml:space="preserve"> u skupini </w:t>
      </w:r>
      <w:r w:rsidR="00956910" w:rsidRPr="00FE2043">
        <w:rPr>
          <w:b/>
        </w:rPr>
        <w:t>Prikazi radne knjige</w:t>
      </w:r>
      <w:r w:rsidR="00B77486" w:rsidRPr="00FE2043">
        <w:t>.</w:t>
      </w:r>
    </w:p>
    <w:p w14:paraId="0F2E1613" w14:textId="1274E56A" w:rsidR="0034738F" w:rsidRPr="00FE2043" w:rsidRDefault="00455799" w:rsidP="00FF4108">
      <w:pPr>
        <w:pStyle w:val="-TEKST"/>
        <w:spacing w:before="60"/>
        <w:ind w:right="-11"/>
        <w:jc w:val="left"/>
      </w:pPr>
      <w:r w:rsidRPr="00FE2043">
        <w:rPr>
          <w:bCs w:val="0"/>
          <w:noProof/>
        </w:rPr>
        <w:drawing>
          <wp:inline distT="0" distB="0" distL="0" distR="0" wp14:anchorId="38A29490" wp14:editId="502A183A">
            <wp:extent cx="2213247" cy="715853"/>
            <wp:effectExtent l="19050" t="19050" r="15875" b="27305"/>
            <wp:docPr id="197" name="Slika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lika 197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1" b="2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247" cy="71585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738F" w:rsidRPr="00FE2043">
        <w:br w:type="page"/>
      </w:r>
    </w:p>
    <w:p w14:paraId="76119DEE" w14:textId="77777777" w:rsidR="003053EA" w:rsidRPr="00FE2043" w:rsidRDefault="00697A57" w:rsidP="00023177">
      <w:pPr>
        <w:pStyle w:val="-TEKST"/>
        <w:ind w:right="-10"/>
        <w:jc w:val="left"/>
      </w:pPr>
      <w:r w:rsidRPr="00FE2043">
        <w:rPr>
          <w:b/>
        </w:rPr>
        <w:lastRenderedPageBreak/>
        <w:t>Izgled stranice</w:t>
      </w:r>
      <w:r w:rsidRPr="00FE2043">
        <w:t xml:space="preserve"> je pogled na radni list koji na vrhu, dnu i sa strane </w:t>
      </w:r>
      <w:r w:rsidR="002D290B" w:rsidRPr="00FE2043">
        <w:t>prikazuje margine te prostor između stranica. Ravnala na vrhu i s lijeve strane mogu se rabiti za prilagođavanje margina.</w:t>
      </w:r>
      <w:r w:rsidR="00061BF9" w:rsidRPr="00FE2043">
        <w:t xml:space="preserve"> </w:t>
      </w:r>
    </w:p>
    <w:p w14:paraId="1CE4BB29" w14:textId="77777777" w:rsidR="003053EA" w:rsidRPr="00FE2043" w:rsidRDefault="00061BF9" w:rsidP="00BE525F">
      <w:pPr>
        <w:pStyle w:val="-TEKST"/>
        <w:ind w:right="-10"/>
        <w:jc w:val="left"/>
      </w:pPr>
      <w:r w:rsidRPr="00FE2043">
        <w:t>U tom</w:t>
      </w:r>
      <w:r w:rsidR="00BE525F" w:rsidRPr="00FE2043">
        <w:t>e</w:t>
      </w:r>
      <w:r w:rsidRPr="00FE2043">
        <w:t xml:space="preserve"> </w:t>
      </w:r>
      <w:r w:rsidR="00BE525F" w:rsidRPr="00FE2043">
        <w:t xml:space="preserve">se </w:t>
      </w:r>
      <w:r w:rsidRPr="00FE2043">
        <w:t>pogledu mo</w:t>
      </w:r>
      <w:r w:rsidR="00C20E02" w:rsidRPr="00FE2043">
        <w:t>ž</w:t>
      </w:r>
      <w:r w:rsidR="00983218" w:rsidRPr="00FE2043">
        <w:t>e</w:t>
      </w:r>
      <w:r w:rsidRPr="00FE2043">
        <w:t xml:space="preserve"> </w:t>
      </w:r>
      <w:r w:rsidR="00C20E02" w:rsidRPr="00FE2043">
        <w:t>upisivati, uređivati i oblikovati sadržaj radnog</w:t>
      </w:r>
      <w:r w:rsidR="00BE525F" w:rsidRPr="00FE2043">
        <w:t>a</w:t>
      </w:r>
      <w:r w:rsidR="00C20E02" w:rsidRPr="00FE2043">
        <w:t xml:space="preserve"> lista te </w:t>
      </w:r>
      <w:r w:rsidR="00BE525F" w:rsidRPr="00FE2043">
        <w:t xml:space="preserve">se mogu </w:t>
      </w:r>
      <w:r w:rsidRPr="00FE2043">
        <w:t>dodavati sadržaji u zaglavlje i podnožje stranice</w:t>
      </w:r>
      <w:r w:rsidR="003053EA" w:rsidRPr="00FE2043">
        <w:t>.</w:t>
      </w:r>
    </w:p>
    <w:p w14:paraId="0DECC593" w14:textId="77777777" w:rsidR="00061BF9" w:rsidRPr="00FE2043" w:rsidRDefault="00C30394" w:rsidP="00140A58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79F04095" wp14:editId="4B8A4E38">
            <wp:extent cx="4680000" cy="2644421"/>
            <wp:effectExtent l="19050" t="19050" r="25400" b="22860"/>
            <wp:docPr id="8686182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61829" name="Slika 5"/>
                    <pic:cNvPicPr/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4442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F645C49" w14:textId="77777777" w:rsidR="007E24B4" w:rsidRPr="00FE2043" w:rsidRDefault="00140A58" w:rsidP="00DC24D0">
      <w:pPr>
        <w:pStyle w:val="-TEKST"/>
        <w:ind w:right="-10"/>
        <w:jc w:val="left"/>
      </w:pPr>
      <w:r w:rsidRPr="00FE2043">
        <w:rPr>
          <w:b/>
          <w:bCs w:val="0"/>
        </w:rPr>
        <w:t>P</w:t>
      </w:r>
      <w:r w:rsidR="00C25253" w:rsidRPr="00FE2043">
        <w:rPr>
          <w:b/>
          <w:bCs w:val="0"/>
        </w:rPr>
        <w:t>re</w:t>
      </w:r>
      <w:r w:rsidR="00866868" w:rsidRPr="00FE2043">
        <w:rPr>
          <w:b/>
          <w:bCs w:val="0"/>
        </w:rPr>
        <w:t>tpre</w:t>
      </w:r>
      <w:r w:rsidR="00C25253" w:rsidRPr="00FE2043">
        <w:rPr>
          <w:b/>
          <w:bCs w:val="0"/>
        </w:rPr>
        <w:t>gled prijeloma stranica</w:t>
      </w:r>
      <w:r w:rsidR="00C25253" w:rsidRPr="00FE2043">
        <w:t xml:space="preserve"> </w:t>
      </w:r>
      <w:r w:rsidR="007E24B4" w:rsidRPr="00FE2043">
        <w:t xml:space="preserve">je pogled </w:t>
      </w:r>
      <w:r w:rsidR="00F70383" w:rsidRPr="00FE2043">
        <w:t xml:space="preserve">na </w:t>
      </w:r>
      <w:r w:rsidR="007E24B4" w:rsidRPr="00FE2043">
        <w:t>radn</w:t>
      </w:r>
      <w:r w:rsidR="00F70383" w:rsidRPr="00FE2043">
        <w:t>i</w:t>
      </w:r>
      <w:r w:rsidR="007E24B4" w:rsidRPr="00FE2043">
        <w:t xml:space="preserve"> list koji pokazuje područja koja će biti ispisana i smještaj prijeloma stranica. Područje koje će biti ispisano bijele je boje, automatski prijelomi stranica </w:t>
      </w:r>
      <w:r w:rsidR="00BE3EDE" w:rsidRPr="00FE2043">
        <w:t xml:space="preserve">su isprekidane </w:t>
      </w:r>
      <w:r w:rsidR="007E24B4" w:rsidRPr="00FE2043">
        <w:t xml:space="preserve">crte, a ručni prijelomi stranica prikazani su punom crtom. </w:t>
      </w:r>
    </w:p>
    <w:p w14:paraId="58354C16" w14:textId="77777777" w:rsidR="00F113AB" w:rsidRPr="00FE2043" w:rsidRDefault="007E24B4" w:rsidP="00BE525F">
      <w:pPr>
        <w:pStyle w:val="-TEKST"/>
        <w:ind w:right="-10"/>
        <w:jc w:val="left"/>
      </w:pPr>
      <w:r w:rsidRPr="00FE2043">
        <w:t>U tom</w:t>
      </w:r>
      <w:r w:rsidR="00BE525F" w:rsidRPr="00FE2043">
        <w:t>e</w:t>
      </w:r>
      <w:r w:rsidRPr="00FE2043">
        <w:t xml:space="preserve"> </w:t>
      </w:r>
      <w:r w:rsidR="00BE525F" w:rsidRPr="00FE2043">
        <w:t xml:space="preserve">se </w:t>
      </w:r>
      <w:r w:rsidRPr="00FE2043">
        <w:t xml:space="preserve">pogledu </w:t>
      </w:r>
      <w:r w:rsidR="00F70383" w:rsidRPr="00FE2043">
        <w:t xml:space="preserve">može </w:t>
      </w:r>
      <w:r w:rsidRPr="00FE2043">
        <w:t>prilagoditi prijelom stranica, promijeniti veličin</w:t>
      </w:r>
      <w:r w:rsidR="009D5A91" w:rsidRPr="00FE2043">
        <w:t>a</w:t>
      </w:r>
      <w:r w:rsidRPr="00FE2043">
        <w:t xml:space="preserve"> područja ispisa i urediti radni list. </w:t>
      </w:r>
    </w:p>
    <w:p w14:paraId="0FB4D398" w14:textId="77777777" w:rsidR="00526B08" w:rsidRPr="00FE2043" w:rsidRDefault="00F67C23" w:rsidP="00983218">
      <w:pPr>
        <w:pStyle w:val="-TEKST"/>
        <w:spacing w:before="60"/>
        <w:ind w:right="-11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32F4848" wp14:editId="17F4BBBD">
                <wp:simplePos x="0" y="0"/>
                <wp:positionH relativeFrom="column">
                  <wp:posOffset>4962525</wp:posOffset>
                </wp:positionH>
                <wp:positionV relativeFrom="paragraph">
                  <wp:posOffset>2778125</wp:posOffset>
                </wp:positionV>
                <wp:extent cx="1619885" cy="1099185"/>
                <wp:effectExtent l="0" t="0" r="0" b="0"/>
                <wp:wrapNone/>
                <wp:docPr id="67128076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0991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ECA7F7" w14:textId="77777777" w:rsidR="00F67C23" w:rsidRPr="0090369E" w:rsidRDefault="00F67C23" w:rsidP="00F67C23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0369E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32F469B3" w14:textId="77777777" w:rsidR="00F67C23" w:rsidRPr="0090369E" w:rsidRDefault="00F67C23" w:rsidP="00F67C23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Tipkovni prečac za ulazak u </w:t>
                            </w:r>
                            <w:r w:rsidRPr="00E22C78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Pretpregled</w:t>
                            </w: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22C78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ispisa</w:t>
                            </w: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je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>Ctrl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>F2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], a za izlazak [Esc]</w:t>
                            </w: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F4848" id="Rectangle 556" o:spid="_x0000_s1137" style="position:absolute;left:0;text-align:left;margin-left:390.75pt;margin-top:218.75pt;width:127.55pt;height:86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" filled="f" fillcolor="#ddd" strokeweight=".25pt">
                <v:fill opacity="32896f"/>
                <v:textbox inset=",2.5mm">
                  <w:txbxContent>
                    <w:p w14:paraId="15ECA7F7" w14:textId="77777777" w:rsidR="00F67C23" w:rsidRPr="0090369E" w:rsidRDefault="00F67C23" w:rsidP="00F67C23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90369E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32F469B3" w14:textId="77777777" w:rsidR="00F67C23" w:rsidRPr="0090369E" w:rsidRDefault="00F67C23" w:rsidP="00F67C23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>Tipkovni</w:t>
                      </w:r>
                      <w:proofErr w:type="spellEnd"/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 xml:space="preserve"> prečac za ulazak u </w:t>
                      </w:r>
                      <w:proofErr w:type="spellStart"/>
                      <w:r w:rsidRPr="00E22C78">
                        <w:rPr>
                          <w:rFonts w:cs="Arial"/>
                          <w:b/>
                          <w:sz w:val="18"/>
                          <w:szCs w:val="18"/>
                        </w:rPr>
                        <w:t>Pretpregled</w:t>
                      </w:r>
                      <w:proofErr w:type="spellEnd"/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E22C78">
                        <w:rPr>
                          <w:rFonts w:cs="Arial"/>
                          <w:b/>
                          <w:sz w:val="18"/>
                          <w:szCs w:val="18"/>
                        </w:rPr>
                        <w:t>ispisa</w:t>
                      </w:r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 xml:space="preserve"> je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proofErr w:type="spellStart"/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>Ctrl</w:t>
                      </w:r>
                      <w:proofErr w:type="spellEnd"/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>F2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], a za izlazak [</w:t>
                      </w:r>
                      <w:proofErr w:type="spellStart"/>
                      <w:r>
                        <w:rPr>
                          <w:rFonts w:cs="Arial"/>
                          <w:sz w:val="18"/>
                          <w:szCs w:val="18"/>
                        </w:rPr>
                        <w:t>Esc</w:t>
                      </w:r>
                      <w:proofErr w:type="spellEnd"/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30394" w:rsidRPr="00FE2043">
        <w:rPr>
          <w:noProof/>
        </w:rPr>
        <w:drawing>
          <wp:inline distT="0" distB="0" distL="0" distR="0" wp14:anchorId="22D30360" wp14:editId="109BFECA">
            <wp:extent cx="4679950" cy="2635885"/>
            <wp:effectExtent l="19050" t="19050" r="25400" b="12065"/>
            <wp:docPr id="1002469129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69129" name="Slika 1002469129"/>
                    <pic:cNvPicPr/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3588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7261B67" w14:textId="77777777" w:rsidR="00526B08" w:rsidRPr="00FE2043" w:rsidRDefault="00526B08" w:rsidP="00D22C17">
      <w:pPr>
        <w:pStyle w:val="-TEKST"/>
        <w:ind w:right="-10"/>
        <w:jc w:val="left"/>
      </w:pPr>
      <w:r w:rsidRPr="00FE2043">
        <w:rPr>
          <w:b/>
          <w:bCs w:val="0"/>
        </w:rPr>
        <w:t>Pre</w:t>
      </w:r>
      <w:r w:rsidR="003533FE" w:rsidRPr="00FE2043">
        <w:rPr>
          <w:b/>
          <w:bCs w:val="0"/>
        </w:rPr>
        <w:t>tpre</w:t>
      </w:r>
      <w:r w:rsidRPr="00FE2043">
        <w:rPr>
          <w:b/>
          <w:bCs w:val="0"/>
        </w:rPr>
        <w:t>gled ispisa</w:t>
      </w:r>
      <w:r w:rsidRPr="00FE2043">
        <w:t xml:space="preserve"> prikazuje stranice </w:t>
      </w:r>
      <w:r w:rsidR="00511B9B" w:rsidRPr="00FE2043">
        <w:t xml:space="preserve">predviđene za ispis </w:t>
      </w:r>
      <w:r w:rsidRPr="00FE2043">
        <w:t xml:space="preserve">tako da </w:t>
      </w:r>
      <w:r w:rsidR="00511B9B" w:rsidRPr="00FE2043">
        <w:t xml:space="preserve">im </w:t>
      </w:r>
      <w:r w:rsidRPr="00FE2043">
        <w:t>se mo</w:t>
      </w:r>
      <w:r w:rsidR="00335F5D" w:rsidRPr="00FE2043">
        <w:t>že</w:t>
      </w:r>
      <w:r w:rsidRPr="00FE2043">
        <w:t xml:space="preserve"> prilagoditi </w:t>
      </w:r>
      <w:r w:rsidR="00335F5D" w:rsidRPr="00FE2043">
        <w:t xml:space="preserve">širina </w:t>
      </w:r>
      <w:r w:rsidRPr="00FE2043">
        <w:t>stup</w:t>
      </w:r>
      <w:r w:rsidR="00335F5D" w:rsidRPr="00FE2043">
        <w:t>a</w:t>
      </w:r>
      <w:r w:rsidRPr="00FE2043">
        <w:t>c</w:t>
      </w:r>
      <w:r w:rsidR="00335F5D" w:rsidRPr="00FE2043">
        <w:t>a</w:t>
      </w:r>
      <w:r w:rsidRPr="00FE2043">
        <w:t xml:space="preserve"> i margine. Način na koji se stranice pojavljuju u prozoru za pretpregled ovisi</w:t>
      </w:r>
      <w:r w:rsidR="00511B9B" w:rsidRPr="00FE2043">
        <w:t xml:space="preserve"> o dostupnim fontovima i bojama</w:t>
      </w:r>
      <w:r w:rsidRPr="00FE2043">
        <w:t xml:space="preserve"> te razlučivosti pisača. </w:t>
      </w:r>
      <w:r w:rsidR="003533FE" w:rsidRPr="00FE2043">
        <w:t>U ovom prikazu, p</w:t>
      </w:r>
      <w:r w:rsidR="001440FE" w:rsidRPr="00FE2043">
        <w:t>odaci na radnom</w:t>
      </w:r>
      <w:r w:rsidR="00D22C17" w:rsidRPr="00FE2043">
        <w:t>e</w:t>
      </w:r>
      <w:r w:rsidR="001440FE" w:rsidRPr="00FE2043">
        <w:t xml:space="preserve"> listu ne mogu </w:t>
      </w:r>
      <w:r w:rsidR="00D22C17" w:rsidRPr="00FE2043">
        <w:t xml:space="preserve">se </w:t>
      </w:r>
      <w:r w:rsidR="001440FE" w:rsidRPr="00FE2043">
        <w:t>mijenjati i uređivati.</w:t>
      </w:r>
    </w:p>
    <w:p w14:paraId="7BF60632" w14:textId="77777777" w:rsidR="00061BF9" w:rsidRPr="00FE2043" w:rsidRDefault="00F67C23" w:rsidP="00983218">
      <w:pPr>
        <w:pStyle w:val="-TEKST"/>
        <w:spacing w:before="60"/>
        <w:ind w:right="-11"/>
        <w:jc w:val="left"/>
      </w:pPr>
      <w:r w:rsidRPr="00FE2043">
        <w:t xml:space="preserve">U ovaj se prikaz dolazi pritiskom na karticu </w:t>
      </w:r>
      <w:r w:rsidRPr="00FE2043">
        <w:rPr>
          <w:b/>
        </w:rPr>
        <w:t>Datoteka</w:t>
      </w:r>
      <w:r w:rsidRPr="00FE2043">
        <w:t xml:space="preserve"> i odabirom naredbe </w:t>
      </w:r>
      <w:r w:rsidRPr="00FE2043">
        <w:rPr>
          <w:b/>
        </w:rPr>
        <w:t>Ispis</w:t>
      </w:r>
      <w:r w:rsidRPr="00FE2043">
        <w:rPr>
          <w:bCs w:val="0"/>
          <w:iCs/>
        </w:rPr>
        <w:t>.</w:t>
      </w:r>
    </w:p>
    <w:p w14:paraId="2858ACD1" w14:textId="77777777" w:rsidR="00B26CB3" w:rsidRPr="00FE2043" w:rsidRDefault="00B26CB3" w:rsidP="00983218">
      <w:pPr>
        <w:pStyle w:val="-TEKST"/>
        <w:spacing w:before="60"/>
        <w:ind w:right="-11"/>
        <w:jc w:val="left"/>
      </w:pPr>
      <w:r w:rsidRPr="00FE2043">
        <w:rPr>
          <w:noProof/>
        </w:rPr>
        <w:lastRenderedPageBreak/>
        <w:drawing>
          <wp:inline distT="0" distB="0" distL="0" distR="0" wp14:anchorId="58D17394" wp14:editId="2506CABA">
            <wp:extent cx="4679950" cy="2756535"/>
            <wp:effectExtent l="19050" t="19050" r="25400" b="24765"/>
            <wp:docPr id="1717059074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059074" name="Slika 1717059074"/>
                    <pic:cNvPicPr/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75653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CEAA31E" w14:textId="77777777" w:rsidR="003533FE" w:rsidRPr="00FE2043" w:rsidRDefault="00455799" w:rsidP="00DC24D0">
      <w:pPr>
        <w:pStyle w:val="-TEKST"/>
        <w:ind w:right="-10"/>
        <w:jc w:val="left"/>
      </w:pPr>
      <w:r w:rsidRPr="00FE2043">
        <w:rPr>
          <w:noProof/>
        </w:rPr>
        <w:drawing>
          <wp:anchor distT="0" distB="0" distL="114300" distR="114300" simplePos="0" relativeHeight="251728896" behindDoc="0" locked="0" layoutInCell="1" allowOverlap="1" wp14:anchorId="586F5D61" wp14:editId="7A1F33DB">
            <wp:simplePos x="0" y="0"/>
            <wp:positionH relativeFrom="column">
              <wp:posOffset>4285615</wp:posOffset>
            </wp:positionH>
            <wp:positionV relativeFrom="paragraph">
              <wp:posOffset>107950</wp:posOffset>
            </wp:positionV>
            <wp:extent cx="419735" cy="257175"/>
            <wp:effectExtent l="0" t="0" r="0" b="9525"/>
            <wp:wrapSquare wrapText="bothSides"/>
            <wp:docPr id="1205" name="Slika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Slika 1205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DB1" w:rsidRPr="00FE2043">
        <w:t>Prikaz</w:t>
      </w:r>
      <w:r w:rsidR="00BE3EDE" w:rsidRPr="00FE2043">
        <w:t xml:space="preserve"> se može povećati klikom </w:t>
      </w:r>
      <w:r w:rsidR="004E6334" w:rsidRPr="00FE2043">
        <w:t xml:space="preserve">mišem </w:t>
      </w:r>
      <w:r w:rsidR="00BE3EDE" w:rsidRPr="00FE2043">
        <w:t xml:space="preserve">na </w:t>
      </w:r>
      <w:r w:rsidR="00FF585C" w:rsidRPr="00FE2043">
        <w:t>dugme</w:t>
      </w:r>
      <w:r w:rsidR="00BE3EDE" w:rsidRPr="00FE2043">
        <w:t xml:space="preserve"> </w:t>
      </w:r>
      <w:r w:rsidR="00140A58" w:rsidRPr="00FE2043">
        <w:rPr>
          <w:b/>
        </w:rPr>
        <w:t>Zumiraj</w:t>
      </w:r>
      <w:r w:rsidR="003533FE" w:rsidRPr="00FE2043">
        <w:rPr>
          <w:b/>
        </w:rPr>
        <w:t xml:space="preserve"> na stranicu</w:t>
      </w:r>
      <w:r w:rsidR="00BE3EDE" w:rsidRPr="00FE2043">
        <w:t xml:space="preserve">, a </w:t>
      </w:r>
      <w:r w:rsidR="00983218" w:rsidRPr="00FE2043">
        <w:t>uključivanjem mogućnosti</w:t>
      </w:r>
      <w:r w:rsidR="00BE3EDE" w:rsidRPr="00FE2043">
        <w:t xml:space="preserve"> </w:t>
      </w:r>
      <w:r w:rsidR="00140A58" w:rsidRPr="00FE2043">
        <w:rPr>
          <w:b/>
        </w:rPr>
        <w:t>Prikaži margine</w:t>
      </w:r>
      <w:r w:rsidR="00BE3EDE" w:rsidRPr="00FE2043">
        <w:t xml:space="preserve"> </w:t>
      </w:r>
      <w:r w:rsidR="00983218" w:rsidRPr="00FE2043">
        <w:t>prikazuju se margine</w:t>
      </w:r>
      <w:r w:rsidR="00BE3EDE" w:rsidRPr="00FE2043">
        <w:t>.</w:t>
      </w:r>
      <w:r w:rsidR="00983218" w:rsidRPr="00FE2043">
        <w:t xml:space="preserve"> Margine se mogu namještati povlačenjem mišem.</w:t>
      </w:r>
      <w:r w:rsidR="00C85450" w:rsidRPr="00FE2043">
        <w:t xml:space="preserve"> Dugmad se nalazi u donjem desnom kutu prozora.</w:t>
      </w:r>
    </w:p>
    <w:p w14:paraId="0080A3E6" w14:textId="10E093AF" w:rsidR="00BE3EDE" w:rsidRPr="00FE2043" w:rsidRDefault="00B26CB3" w:rsidP="00DC24D0">
      <w:pPr>
        <w:pStyle w:val="-TEKST"/>
        <w:ind w:right="-10"/>
        <w:jc w:val="left"/>
      </w:pPr>
      <w:r w:rsidRPr="00FE2043">
        <w:rPr>
          <w:noProof/>
        </w:rPr>
        <w:drawing>
          <wp:anchor distT="0" distB="0" distL="114300" distR="114300" simplePos="0" relativeHeight="251729920" behindDoc="0" locked="0" layoutInCell="1" allowOverlap="1" wp14:anchorId="1231E5E2" wp14:editId="1A154668">
            <wp:simplePos x="0" y="0"/>
            <wp:positionH relativeFrom="column">
              <wp:posOffset>3810635</wp:posOffset>
            </wp:positionH>
            <wp:positionV relativeFrom="paragraph">
              <wp:posOffset>36830</wp:posOffset>
            </wp:positionV>
            <wp:extent cx="850900" cy="236855"/>
            <wp:effectExtent l="19050" t="19050" r="25400" b="10795"/>
            <wp:wrapSquare wrapText="bothSides"/>
            <wp:docPr id="1206" name="Slika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Slika 1206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36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DB1" w:rsidRPr="00FE2043">
        <w:t>Stranice se mogu pregledavati pomoću trak</w:t>
      </w:r>
      <w:r w:rsidRPr="00FE2043">
        <w:t>e</w:t>
      </w:r>
      <w:r w:rsidR="00236DB1" w:rsidRPr="00FE2043">
        <w:t xml:space="preserve"> za pomicanje ili brojača stranica na dnu prozora.</w:t>
      </w:r>
    </w:p>
    <w:p w14:paraId="73E435DB" w14:textId="56402B86" w:rsidR="00B427AD" w:rsidRPr="00FE2043" w:rsidRDefault="00E744CC" w:rsidP="00DC24D0">
      <w:pPr>
        <w:pStyle w:val="-TEKST"/>
        <w:ind w:right="-10"/>
        <w:jc w:val="left"/>
      </w:pPr>
      <w:r w:rsidRPr="00FE2043">
        <w:t xml:space="preserve">Pritiskom na dugme </w:t>
      </w:r>
      <w:r w:rsidRPr="00FF4108">
        <w:rPr>
          <w:noProof/>
          <w:position w:val="-6"/>
        </w:rPr>
        <w:drawing>
          <wp:inline distT="0" distB="0" distL="0" distR="0" wp14:anchorId="56246144" wp14:editId="4CB444D8">
            <wp:extent cx="200205" cy="200205"/>
            <wp:effectExtent l="0" t="0" r="9525" b="9525"/>
            <wp:docPr id="153" name="Slika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Slika 153"/>
                    <pic:cNvPicPr/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05" cy="20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DB1" w:rsidRPr="00FE2043">
        <w:t xml:space="preserve"> </w:t>
      </w:r>
      <w:r w:rsidR="007113E7" w:rsidRPr="00FE2043">
        <w:t>prelazi se u prikaz radnog</w:t>
      </w:r>
      <w:r w:rsidR="003B1B7D" w:rsidRPr="00FE2043">
        <w:t>a</w:t>
      </w:r>
      <w:r w:rsidR="007113E7" w:rsidRPr="00FE2043">
        <w:t xml:space="preserve"> lista</w:t>
      </w:r>
      <w:r w:rsidR="00B427AD" w:rsidRPr="00FE2043">
        <w:t>.</w:t>
      </w:r>
    </w:p>
    <w:p w14:paraId="14F3044D" w14:textId="06B9293A" w:rsidR="00550022" w:rsidRPr="00FE2043" w:rsidRDefault="00B427AD" w:rsidP="00DC24D0">
      <w:pPr>
        <w:pStyle w:val="-TEKST"/>
        <w:ind w:right="-10"/>
        <w:jc w:val="left"/>
      </w:pPr>
      <w:r w:rsidRPr="00FE2043">
        <w:t xml:space="preserve">Povratkom iz navedena tri prikaza radnog lista u prikaz </w:t>
      </w:r>
      <w:r w:rsidRPr="00FF4108">
        <w:rPr>
          <w:b/>
          <w:bCs w:val="0"/>
        </w:rPr>
        <w:t>Normalno</w:t>
      </w:r>
      <w:r w:rsidRPr="00FE2043">
        <w:t>,</w:t>
      </w:r>
      <w:r w:rsidR="00511B9B" w:rsidRPr="00FE2043">
        <w:t xml:space="preserve"> </w:t>
      </w:r>
      <w:r w:rsidR="00E80ECE" w:rsidRPr="00FE2043">
        <w:t>isprekidanom</w:t>
      </w:r>
      <w:r w:rsidR="00550022" w:rsidRPr="00FE2043">
        <w:t xml:space="preserve"> </w:t>
      </w:r>
      <w:r w:rsidRPr="00FE2043">
        <w:t xml:space="preserve">su </w:t>
      </w:r>
      <w:r w:rsidR="003E725A" w:rsidRPr="00FE2043">
        <w:t>crtom</w:t>
      </w:r>
      <w:r w:rsidR="00550022" w:rsidRPr="00FE2043">
        <w:t xml:space="preserve"> </w:t>
      </w:r>
      <w:r w:rsidR="00BE3EDE" w:rsidRPr="00FE2043">
        <w:t>prikazani</w:t>
      </w:r>
      <w:r w:rsidR="00550022" w:rsidRPr="00FE2043">
        <w:t xml:space="preserve"> </w:t>
      </w:r>
      <w:r w:rsidR="00BE3EDE" w:rsidRPr="00FE2043">
        <w:t xml:space="preserve">automatski </w:t>
      </w:r>
      <w:r w:rsidR="00550022" w:rsidRPr="00FE2043">
        <w:t>prijelomi stranica</w:t>
      </w:r>
      <w:r w:rsidR="00BE3EDE" w:rsidRPr="00FE2043">
        <w:t xml:space="preserve">, a </w:t>
      </w:r>
      <w:r w:rsidR="00E744CC" w:rsidRPr="00FE2043">
        <w:t xml:space="preserve">punom </w:t>
      </w:r>
      <w:r w:rsidR="003E725A" w:rsidRPr="00FE2043">
        <w:t>crtom</w:t>
      </w:r>
      <w:r w:rsidR="00BE3EDE" w:rsidRPr="00FE2043">
        <w:t xml:space="preserve"> ručni prijelomi</w:t>
      </w:r>
      <w:r w:rsidR="00550022" w:rsidRPr="00FE2043">
        <w:t>.</w:t>
      </w:r>
    </w:p>
    <w:p w14:paraId="49F8CD9F" w14:textId="77777777" w:rsidR="00F67C23" w:rsidRPr="00FE2043" w:rsidRDefault="00F67C23" w:rsidP="00F67C23">
      <w:pPr>
        <w:pStyle w:val="-TEKST"/>
        <w:ind w:right="-10"/>
      </w:pPr>
      <w:r w:rsidRPr="00FE2043">
        <w:t xml:space="preserve">Proizvoljni (ručni) prijelom stranice umeće se iznad označenoga retka ili lijevo od označenoga stupca odabirom naredbe </w:t>
      </w:r>
      <w:r w:rsidRPr="00FE2043">
        <w:rPr>
          <w:i/>
        </w:rPr>
        <w:t>Raspored stranice</w:t>
      </w:r>
      <w:r w:rsidRPr="00FE2043">
        <w:t xml:space="preserve"> </w:t>
      </w:r>
      <w:r w:rsidRPr="00FE2043">
        <w:sym w:font="Wingdings 3" w:char="F022"/>
      </w:r>
      <w:r w:rsidRPr="00FE2043">
        <w:t xml:space="preserve"> </w:t>
      </w:r>
      <w:r w:rsidRPr="00FE2043">
        <w:rPr>
          <w:i/>
        </w:rPr>
        <w:t>Postavljanje stranice</w:t>
      </w:r>
      <w:r w:rsidRPr="00FE2043">
        <w:t xml:space="preserve"> </w:t>
      </w:r>
      <w:r w:rsidRPr="00FE2043">
        <w:sym w:font="Wingdings 3" w:char="F022"/>
      </w:r>
      <w:r w:rsidRPr="00FE2043">
        <w:t xml:space="preserve"> </w:t>
      </w:r>
      <w:r w:rsidRPr="00FE2043">
        <w:rPr>
          <w:i/>
        </w:rPr>
        <w:t>Prijelomi</w:t>
      </w:r>
      <w:r w:rsidRPr="00FE2043">
        <w:t xml:space="preserve"> </w:t>
      </w:r>
      <w:r w:rsidRPr="00FE2043">
        <w:sym w:font="Wingdings 3" w:char="F022"/>
      </w:r>
      <w:r w:rsidRPr="00FE2043">
        <w:t xml:space="preserve"> </w:t>
      </w:r>
      <w:r w:rsidRPr="00FE2043">
        <w:rPr>
          <w:b/>
        </w:rPr>
        <w:t>Umetni prijelom stranice</w:t>
      </w:r>
      <w:r w:rsidRPr="00FE2043">
        <w:t xml:space="preserve">. </w:t>
      </w:r>
    </w:p>
    <w:p w14:paraId="68F529D2" w14:textId="77777777" w:rsidR="00F67C23" w:rsidRPr="00FE2043" w:rsidRDefault="00F67C23" w:rsidP="00F67C23">
      <w:pPr>
        <w:pStyle w:val="-TEKST"/>
        <w:ind w:right="-10"/>
      </w:pPr>
      <w:r w:rsidRPr="00FE2043">
        <w:t xml:space="preserve">Uklanja se naredbom </w:t>
      </w:r>
      <w:r w:rsidRPr="00FE2043">
        <w:rPr>
          <w:b/>
        </w:rPr>
        <w:t>Ukloni prijelom stranice</w:t>
      </w:r>
      <w:r w:rsidRPr="00FE2043">
        <w:t>.</w:t>
      </w:r>
    </w:p>
    <w:p w14:paraId="10895717" w14:textId="77777777" w:rsidR="00DA0146" w:rsidRPr="00FE2043" w:rsidRDefault="007051FD" w:rsidP="00DC24D0">
      <w:pPr>
        <w:pStyle w:val="1-1-NASLOV"/>
        <w:ind w:right="-10"/>
      </w:pPr>
      <w:bookmarkStart w:id="141" w:name="a73"/>
      <w:bookmarkStart w:id="142" w:name="_Toc146188132"/>
      <w:r w:rsidRPr="00FE2043">
        <w:t>7</w:t>
      </w:r>
      <w:r w:rsidR="00DA0146" w:rsidRPr="00FE2043">
        <w:t>.</w:t>
      </w:r>
      <w:r w:rsidR="00203E0B" w:rsidRPr="00FE2043">
        <w:t>4</w:t>
      </w:r>
      <w:r w:rsidR="00DA0146" w:rsidRPr="00FE2043">
        <w:t xml:space="preserve">. </w:t>
      </w:r>
      <w:r w:rsidR="007C1B24" w:rsidRPr="00FE2043">
        <w:t>Postav</w:t>
      </w:r>
      <w:r w:rsidR="00594112" w:rsidRPr="00FE2043">
        <w:t>ke</w:t>
      </w:r>
      <w:r w:rsidR="007C1B24" w:rsidRPr="00FE2043">
        <w:t xml:space="preserve"> stranice</w:t>
      </w:r>
      <w:bookmarkEnd w:id="141"/>
      <w:bookmarkEnd w:id="142"/>
    </w:p>
    <w:p w14:paraId="7FDEC553" w14:textId="77777777" w:rsidR="00DA0146" w:rsidRPr="00FE2043" w:rsidRDefault="00D22C17" w:rsidP="00DC24D0">
      <w:pPr>
        <w:pStyle w:val="-TEKST"/>
        <w:ind w:right="-10"/>
        <w:jc w:val="left"/>
      </w:pPr>
      <w:r w:rsidRPr="00FE2043">
        <w:t xml:space="preserve">Program </w:t>
      </w:r>
      <w:r w:rsidR="00743EF2" w:rsidRPr="00FE2043">
        <w:rPr>
          <w:i/>
          <w:iCs/>
        </w:rPr>
        <w:t>Excel</w:t>
      </w:r>
      <w:r w:rsidR="00743EF2" w:rsidRPr="00FE2043">
        <w:t xml:space="preserve"> sadrži više neobveznih postavki za prilagođavanje izgleda ispisane stranice. Mogu</w:t>
      </w:r>
      <w:r w:rsidR="00DA0146" w:rsidRPr="00FE2043">
        <w:t xml:space="preserve"> </w:t>
      </w:r>
      <w:r w:rsidR="00511B9B" w:rsidRPr="00FE2043">
        <w:t>s</w:t>
      </w:r>
      <w:r w:rsidR="00DA0146" w:rsidRPr="00FE2043">
        <w:t xml:space="preserve">e prilagoditi margine, </w:t>
      </w:r>
      <w:r w:rsidR="00743EF2" w:rsidRPr="00FE2043">
        <w:t xml:space="preserve">označiti područje ispisa, </w:t>
      </w:r>
      <w:r w:rsidR="00DA0146" w:rsidRPr="00FE2043">
        <w:t xml:space="preserve">odrediti </w:t>
      </w:r>
      <w:r w:rsidR="00511B9B" w:rsidRPr="00FE2043">
        <w:t>smjer</w:t>
      </w:r>
      <w:r w:rsidR="00DA0146" w:rsidRPr="00FE2043">
        <w:t xml:space="preserve"> </w:t>
      </w:r>
      <w:r w:rsidR="00743EF2" w:rsidRPr="00FE2043">
        <w:t>i veličin</w:t>
      </w:r>
      <w:r w:rsidR="00EA084E" w:rsidRPr="00FE2043">
        <w:t>a</w:t>
      </w:r>
      <w:r w:rsidR="00743EF2" w:rsidRPr="00FE2043">
        <w:t xml:space="preserve"> </w:t>
      </w:r>
      <w:r w:rsidR="00DA0146" w:rsidRPr="00FE2043">
        <w:t>papira, dodati ili promijeniti zaglavlje i podnožje koje će se pojavljivati na svakom</w:t>
      </w:r>
      <w:r w:rsidRPr="00FE2043">
        <w:t>e</w:t>
      </w:r>
      <w:r w:rsidR="00DA0146" w:rsidRPr="00FE2043">
        <w:t xml:space="preserve"> ispisanom</w:t>
      </w:r>
      <w:r w:rsidRPr="00FE2043">
        <w:t>e</w:t>
      </w:r>
      <w:r w:rsidR="00DA0146" w:rsidRPr="00FE2043">
        <w:t xml:space="preserve"> listu papira</w:t>
      </w:r>
      <w:r w:rsidR="0069469C" w:rsidRPr="00FE2043">
        <w:t xml:space="preserve"> itd.</w:t>
      </w:r>
    </w:p>
    <w:p w14:paraId="2044F54B" w14:textId="4CCB1559" w:rsidR="00EA084E" w:rsidRPr="00FE2043" w:rsidRDefault="007C7268" w:rsidP="00DC24D0">
      <w:pPr>
        <w:pStyle w:val="-TEKST"/>
        <w:ind w:right="-10"/>
        <w:jc w:val="left"/>
      </w:pPr>
      <w:r w:rsidRPr="00FE2043">
        <w:t>Postavke stranice prilagođavaju se n</w:t>
      </w:r>
      <w:r w:rsidR="00743EF2" w:rsidRPr="00FE2043">
        <w:t xml:space="preserve">a </w:t>
      </w:r>
      <w:r w:rsidR="00EA084E" w:rsidRPr="00FE2043">
        <w:t xml:space="preserve">kartici </w:t>
      </w:r>
      <w:r w:rsidR="00FB26F7" w:rsidRPr="00FE2043">
        <w:rPr>
          <w:b/>
        </w:rPr>
        <w:t xml:space="preserve">Raspored </w:t>
      </w:r>
      <w:r w:rsidR="00CA073B" w:rsidRPr="00FE2043">
        <w:rPr>
          <w:b/>
        </w:rPr>
        <w:t>stranice</w:t>
      </w:r>
      <w:r w:rsidR="00EA084E" w:rsidRPr="00FE2043">
        <w:t xml:space="preserve"> u skupinama </w:t>
      </w:r>
      <w:r w:rsidR="00CA073B" w:rsidRPr="00FE2043">
        <w:rPr>
          <w:b/>
        </w:rPr>
        <w:t>Postavljanje stranice</w:t>
      </w:r>
      <w:r w:rsidR="00EA084E" w:rsidRPr="00FE2043">
        <w:t xml:space="preserve">, </w:t>
      </w:r>
      <w:r w:rsidR="008648BC" w:rsidRPr="00FE2043">
        <w:rPr>
          <w:b/>
        </w:rPr>
        <w:t>Prilagodba veličine</w:t>
      </w:r>
      <w:r w:rsidR="00EA084E" w:rsidRPr="00FE2043">
        <w:t xml:space="preserve"> i </w:t>
      </w:r>
      <w:r w:rsidR="00CA073B" w:rsidRPr="00FE2043">
        <w:rPr>
          <w:b/>
        </w:rPr>
        <w:t>Mogućnosti lista</w:t>
      </w:r>
      <w:r w:rsidR="00EA084E" w:rsidRPr="00FE2043">
        <w:t xml:space="preserve">. </w:t>
      </w:r>
    </w:p>
    <w:p w14:paraId="108306B4" w14:textId="77777777" w:rsidR="00EA084E" w:rsidRPr="00FE2043" w:rsidRDefault="00455799" w:rsidP="004D50E3">
      <w:pPr>
        <w:pStyle w:val="-TEKST"/>
        <w:spacing w:before="60"/>
        <w:ind w:right="-11"/>
        <w:jc w:val="left"/>
      </w:pPr>
      <w:r w:rsidRPr="00FE2043">
        <w:rPr>
          <w:noProof/>
        </w:rPr>
        <w:drawing>
          <wp:inline distT="0" distB="0" distL="0" distR="0" wp14:anchorId="3AC1F5D3" wp14:editId="3E0073F2">
            <wp:extent cx="4349441" cy="795473"/>
            <wp:effectExtent l="19050" t="19050" r="13335" b="24130"/>
            <wp:docPr id="201" name="Slika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Slika 201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441" cy="79547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24BD84" w14:textId="3073F8A2" w:rsidR="0034738F" w:rsidRPr="00FE2043" w:rsidRDefault="008648BC" w:rsidP="00FF4108">
      <w:pPr>
        <w:pStyle w:val="-TEKST"/>
        <w:ind w:right="-10"/>
        <w:jc w:val="left"/>
      </w:pPr>
      <w:r w:rsidRPr="00FE2043">
        <w:t>Pokretači dijaloških okvira u ovim skupinama kao i p</w:t>
      </w:r>
      <w:r w:rsidR="004D50E3" w:rsidRPr="00FE2043">
        <w:t xml:space="preserve">ojedine naredbe </w:t>
      </w:r>
      <w:r w:rsidR="00D456EE" w:rsidRPr="00FE2043">
        <w:t xml:space="preserve">otvaraju </w:t>
      </w:r>
      <w:r w:rsidRPr="00FE2043">
        <w:t>dijaloški</w:t>
      </w:r>
      <w:r w:rsidR="00B45B54" w:rsidRPr="00FE2043">
        <w:t xml:space="preserve"> o</w:t>
      </w:r>
      <w:r w:rsidR="00743EF2" w:rsidRPr="00FE2043">
        <w:t>kvir</w:t>
      </w:r>
      <w:r w:rsidR="00B45B54" w:rsidRPr="00FE2043">
        <w:t xml:space="preserve"> </w:t>
      </w:r>
      <w:r w:rsidR="00CA073B" w:rsidRPr="00FE2043">
        <w:rPr>
          <w:b/>
        </w:rPr>
        <w:t>Postavljanje stranice</w:t>
      </w:r>
      <w:r w:rsidR="00D22C17" w:rsidRPr="00FE2043">
        <w:rPr>
          <w:iCs/>
        </w:rPr>
        <w:t>,</w:t>
      </w:r>
      <w:r w:rsidR="00B45B54" w:rsidRPr="00FE2043">
        <w:t xml:space="preserve"> na čijim </w:t>
      </w:r>
      <w:r w:rsidR="00D22C17" w:rsidRPr="00FE2043">
        <w:t xml:space="preserve">su </w:t>
      </w:r>
      <w:r w:rsidR="00B45B54" w:rsidRPr="00FE2043">
        <w:t>karticama detaljne mogućnosti postavljanja i mijenjanja postavki stranice.</w:t>
      </w:r>
      <w:r w:rsidR="0034738F" w:rsidRPr="00FE2043">
        <w:br w:type="page"/>
      </w:r>
    </w:p>
    <w:p w14:paraId="788734FC" w14:textId="77777777" w:rsidR="00A067B7" w:rsidRPr="00FE2043" w:rsidRDefault="007051FD" w:rsidP="00DC24D0">
      <w:pPr>
        <w:pStyle w:val="-TEKST"/>
        <w:ind w:right="-10"/>
        <w:jc w:val="left"/>
      </w:pPr>
      <w:r w:rsidRPr="00FE2043">
        <w:lastRenderedPageBreak/>
        <w:t>Na k</w:t>
      </w:r>
      <w:r w:rsidR="00A067B7" w:rsidRPr="00FE2043">
        <w:t>artic</w:t>
      </w:r>
      <w:r w:rsidRPr="00FE2043">
        <w:t>i</w:t>
      </w:r>
      <w:r w:rsidR="00A067B7" w:rsidRPr="00FE2043">
        <w:t xml:space="preserve"> </w:t>
      </w:r>
      <w:r w:rsidR="007656E8" w:rsidRPr="00FE2043">
        <w:rPr>
          <w:b/>
          <w:i/>
        </w:rPr>
        <w:t>Stranica</w:t>
      </w:r>
      <w:r w:rsidRPr="00FE2043">
        <w:t xml:space="preserve"> </w:t>
      </w:r>
      <w:r w:rsidR="00023177" w:rsidRPr="00FE2043">
        <w:t xml:space="preserve">okvira </w:t>
      </w:r>
      <w:r w:rsidR="007656E8" w:rsidRPr="00FE2043">
        <w:rPr>
          <w:b/>
          <w:iCs/>
        </w:rPr>
        <w:t>Postavljanje stranice</w:t>
      </w:r>
      <w:r w:rsidR="00023177" w:rsidRPr="00FE2043">
        <w:t xml:space="preserve"> </w:t>
      </w:r>
      <w:r w:rsidRPr="00FE2043">
        <w:t xml:space="preserve">pripremaju se </w:t>
      </w:r>
      <w:r w:rsidR="00511B9B" w:rsidRPr="00FE2043">
        <w:t>ove</w:t>
      </w:r>
      <w:r w:rsidR="007C7268" w:rsidRPr="00FE2043">
        <w:t xml:space="preserve"> </w:t>
      </w:r>
      <w:r w:rsidRPr="00FE2043">
        <w:t>postavke:</w:t>
      </w:r>
    </w:p>
    <w:p w14:paraId="7608A50C" w14:textId="77777777" w:rsidR="005E28C6" w:rsidRPr="00FE2043" w:rsidRDefault="00455799" w:rsidP="00F74B6A">
      <w:pPr>
        <w:pStyle w:val="-TEKST"/>
        <w:ind w:right="-10"/>
      </w:pPr>
      <w:r w:rsidRPr="00FE2043">
        <w:rPr>
          <w:noProof/>
        </w:rPr>
        <w:drawing>
          <wp:inline distT="0" distB="0" distL="0" distR="0" wp14:anchorId="326CF204" wp14:editId="188D5AE6">
            <wp:extent cx="2826000" cy="2341843"/>
            <wp:effectExtent l="19050" t="19050" r="12700" b="20955"/>
            <wp:docPr id="202" name="Slika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Slika 202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00" cy="234184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B0C727" w14:textId="77777777" w:rsidR="005E28C6" w:rsidRPr="00FE2043" w:rsidRDefault="005E28C6" w:rsidP="00E22AE6">
      <w:pPr>
        <w:pStyle w:val="-BULLET"/>
        <w:ind w:right="-10"/>
      </w:pPr>
      <w:r w:rsidRPr="00FE2043">
        <w:rPr>
          <w:b/>
        </w:rPr>
        <w:t>Usmjerenje</w:t>
      </w:r>
      <w:r w:rsidRPr="00FE2043">
        <w:t xml:space="preserve"> </w:t>
      </w:r>
      <w:r w:rsidR="00405FCC" w:rsidRPr="00FE2043">
        <w:t>–</w:t>
      </w:r>
      <w:r w:rsidR="00EF4FDD" w:rsidRPr="00FE2043">
        <w:t xml:space="preserve"> </w:t>
      </w:r>
      <w:r w:rsidRPr="00FE2043">
        <w:t xml:space="preserve">određuje se </w:t>
      </w:r>
      <w:r w:rsidR="00511B9B" w:rsidRPr="00FE2043">
        <w:t>smjer</w:t>
      </w:r>
      <w:r w:rsidRPr="00FE2043">
        <w:t xml:space="preserve"> papira </w:t>
      </w:r>
      <w:r w:rsidR="00E47351" w:rsidRPr="00FE2043">
        <w:rPr>
          <w:b/>
        </w:rPr>
        <w:t>Okomito</w:t>
      </w:r>
      <w:r w:rsidRPr="00FE2043">
        <w:t xml:space="preserve"> ili </w:t>
      </w:r>
      <w:r w:rsidR="00E47351" w:rsidRPr="00FE2043">
        <w:rPr>
          <w:b/>
        </w:rPr>
        <w:t>Vodoravno</w:t>
      </w:r>
    </w:p>
    <w:p w14:paraId="4CD4FE81" w14:textId="77777777" w:rsidR="005E28C6" w:rsidRPr="00FE2043" w:rsidRDefault="005E28C6" w:rsidP="00E22AE6">
      <w:pPr>
        <w:pStyle w:val="-BULLET"/>
        <w:ind w:right="-10"/>
      </w:pPr>
      <w:r w:rsidRPr="00FE2043">
        <w:rPr>
          <w:b/>
        </w:rPr>
        <w:t>Skaliranje</w:t>
      </w:r>
      <w:r w:rsidR="00032911" w:rsidRPr="00FE2043">
        <w:t xml:space="preserve"> </w:t>
      </w:r>
      <w:r w:rsidR="00405FCC" w:rsidRPr="00FE2043">
        <w:t>–</w:t>
      </w:r>
      <w:r w:rsidR="00EF4FDD" w:rsidRPr="00FE2043">
        <w:t xml:space="preserve"> </w:t>
      </w:r>
      <w:r w:rsidRPr="00FE2043">
        <w:t>određuje se postotak smanjenja ili povećanja tablice ili prilago</w:t>
      </w:r>
      <w:r w:rsidR="004E0536" w:rsidRPr="00FE2043">
        <w:t>dba</w:t>
      </w:r>
      <w:r w:rsidRPr="00FE2043">
        <w:t xml:space="preserve"> ispis</w:t>
      </w:r>
      <w:r w:rsidR="004E0536" w:rsidRPr="00FE2043">
        <w:t>a</w:t>
      </w:r>
      <w:r w:rsidRPr="00FE2043">
        <w:t xml:space="preserve"> </w:t>
      </w:r>
      <w:r w:rsidR="0063703A" w:rsidRPr="00FE2043">
        <w:t>n</w:t>
      </w:r>
      <w:r w:rsidRPr="00FE2043">
        <w:t xml:space="preserve">a </w:t>
      </w:r>
      <w:r w:rsidR="0063703A" w:rsidRPr="00FE2043">
        <w:t>određeni</w:t>
      </w:r>
      <w:r w:rsidRPr="00FE2043">
        <w:t xml:space="preserve"> broj stranica</w:t>
      </w:r>
    </w:p>
    <w:p w14:paraId="223484D0" w14:textId="77777777" w:rsidR="00CE2413" w:rsidRPr="00FE2043" w:rsidRDefault="00EF4FDD" w:rsidP="00E22AE6">
      <w:pPr>
        <w:pStyle w:val="-BULLET"/>
        <w:ind w:right="-10"/>
      </w:pPr>
      <w:r w:rsidRPr="00FE2043">
        <w:rPr>
          <w:b/>
        </w:rPr>
        <w:t>Veličina papira</w:t>
      </w:r>
      <w:r w:rsidRPr="00FE2043">
        <w:t xml:space="preserve"> </w:t>
      </w:r>
      <w:r w:rsidR="00405FCC" w:rsidRPr="00FE2043">
        <w:t>–</w:t>
      </w:r>
      <w:r w:rsidRPr="00FE2043">
        <w:t xml:space="preserve"> određuje se veličina papira </w:t>
      </w:r>
      <w:r w:rsidR="00405FCC" w:rsidRPr="00FE2043">
        <w:t>–</w:t>
      </w:r>
      <w:r w:rsidRPr="00FE2043">
        <w:t xml:space="preserve"> A4 ili neka druga</w:t>
      </w:r>
    </w:p>
    <w:p w14:paraId="53D7F342" w14:textId="77777777" w:rsidR="00EF4FDD" w:rsidRPr="00FE2043" w:rsidRDefault="00EF4FDD" w:rsidP="00E22AE6">
      <w:pPr>
        <w:pStyle w:val="-BULLET"/>
        <w:ind w:right="-10"/>
      </w:pPr>
      <w:r w:rsidRPr="00FE2043">
        <w:rPr>
          <w:b/>
        </w:rPr>
        <w:t>Kvaliteta ispisa</w:t>
      </w:r>
      <w:r w:rsidRPr="00FE2043">
        <w:t xml:space="preserve"> </w:t>
      </w:r>
      <w:r w:rsidR="00405FCC" w:rsidRPr="00FE2043">
        <w:t>–</w:t>
      </w:r>
      <w:r w:rsidRPr="00FE2043">
        <w:t xml:space="preserve"> ispisivati se može u lošijoj kvaliteti</w:t>
      </w:r>
      <w:r w:rsidR="00511B9B" w:rsidRPr="00FE2043">
        <w:t>,</w:t>
      </w:r>
      <w:r w:rsidRPr="00FE2043">
        <w:t xml:space="preserve"> kako bi ispis bio brži</w:t>
      </w:r>
      <w:r w:rsidR="00511B9B" w:rsidRPr="00FE2043">
        <w:t>,</w:t>
      </w:r>
      <w:r w:rsidRPr="00FE2043">
        <w:t xml:space="preserve"> ili </w:t>
      </w:r>
      <w:r w:rsidR="00511B9B" w:rsidRPr="00FE2043">
        <w:t>se može rabiti</w:t>
      </w:r>
      <w:r w:rsidRPr="00FE2043">
        <w:t xml:space="preserve"> ispis vrlo visoke kvalitete (ovisno i o mogućnostima pisača)</w:t>
      </w:r>
    </w:p>
    <w:p w14:paraId="1E9C00B2" w14:textId="77777777" w:rsidR="0037475B" w:rsidRPr="00FE2043" w:rsidRDefault="00EF4FDD" w:rsidP="00E22AE6">
      <w:pPr>
        <w:pStyle w:val="-BULLET"/>
        <w:ind w:right="-10"/>
      </w:pPr>
      <w:r w:rsidRPr="00FE2043">
        <w:rPr>
          <w:b/>
        </w:rPr>
        <w:t>Broj prv</w:t>
      </w:r>
      <w:r w:rsidR="006D70E4" w:rsidRPr="00FE2043">
        <w:rPr>
          <w:b/>
        </w:rPr>
        <w:t>e</w:t>
      </w:r>
      <w:r w:rsidRPr="00FE2043">
        <w:rPr>
          <w:b/>
        </w:rPr>
        <w:t xml:space="preserve"> stranic</w:t>
      </w:r>
      <w:r w:rsidR="006D70E4" w:rsidRPr="00FE2043">
        <w:rPr>
          <w:b/>
        </w:rPr>
        <w:t>e</w:t>
      </w:r>
      <w:r w:rsidRPr="00FE2043">
        <w:t xml:space="preserve"> </w:t>
      </w:r>
      <w:r w:rsidR="00405FCC" w:rsidRPr="00FE2043">
        <w:t>–</w:t>
      </w:r>
      <w:r w:rsidRPr="00FE2043">
        <w:t xml:space="preserve"> za prvu </w:t>
      </w:r>
      <w:r w:rsidR="00511B9B" w:rsidRPr="00FE2043">
        <w:t xml:space="preserve">se </w:t>
      </w:r>
      <w:r w:rsidRPr="00FE2043">
        <w:t>stranicu može postaviti i neki drugi broj</w:t>
      </w:r>
      <w:r w:rsidR="007C7268" w:rsidRPr="00FE2043">
        <w:t xml:space="preserve"> osim</w:t>
      </w:r>
      <w:r w:rsidRPr="00FE2043">
        <w:t xml:space="preserve"> 1</w:t>
      </w:r>
      <w:r w:rsidR="00075AF8" w:rsidRPr="00FE2043">
        <w:t>,</w:t>
      </w:r>
      <w:r w:rsidRPr="00FE2043">
        <w:t xml:space="preserve"> što je osnovna postavka (</w:t>
      </w:r>
      <w:r w:rsidRPr="00FE2043">
        <w:rPr>
          <w:b/>
        </w:rPr>
        <w:t>Auto</w:t>
      </w:r>
      <w:r w:rsidR="007656E8" w:rsidRPr="00FE2043">
        <w:rPr>
          <w:b/>
        </w:rPr>
        <w:t>matski</w:t>
      </w:r>
      <w:r w:rsidRPr="00FE2043">
        <w:t>).</w:t>
      </w:r>
    </w:p>
    <w:p w14:paraId="61D37EB5" w14:textId="77777777" w:rsidR="00A067B7" w:rsidRPr="00FE2043" w:rsidRDefault="00AE1245" w:rsidP="00AA007F">
      <w:pPr>
        <w:pStyle w:val="-TEKST"/>
        <w:spacing w:before="120"/>
        <w:ind w:right="-11"/>
        <w:jc w:val="left"/>
      </w:pPr>
      <w:r w:rsidRPr="00FE2043">
        <w:t xml:space="preserve">Margine se </w:t>
      </w:r>
      <w:r w:rsidR="00075AF8" w:rsidRPr="00FE2043">
        <w:t>određuju</w:t>
      </w:r>
      <w:r w:rsidRPr="00FE2043">
        <w:t xml:space="preserve"> na k</w:t>
      </w:r>
      <w:r w:rsidR="00A067B7" w:rsidRPr="00FE2043">
        <w:t>artic</w:t>
      </w:r>
      <w:r w:rsidRPr="00FE2043">
        <w:t>i</w:t>
      </w:r>
      <w:r w:rsidR="00A067B7" w:rsidRPr="00FE2043">
        <w:t xml:space="preserve"> </w:t>
      </w:r>
      <w:r w:rsidR="007656E8" w:rsidRPr="00FE2043">
        <w:rPr>
          <w:b/>
        </w:rPr>
        <w:t>Margine</w:t>
      </w:r>
      <w:r w:rsidRPr="00FE2043">
        <w:t>:</w:t>
      </w:r>
    </w:p>
    <w:p w14:paraId="09B0E1FD" w14:textId="77777777" w:rsidR="00CE2413" w:rsidRPr="00FE2043" w:rsidRDefault="00455799" w:rsidP="00F74B6A">
      <w:pPr>
        <w:pStyle w:val="-TEKST"/>
        <w:ind w:right="-10"/>
      </w:pPr>
      <w:r w:rsidRPr="00FE2043">
        <w:rPr>
          <w:noProof/>
        </w:rPr>
        <w:drawing>
          <wp:inline distT="0" distB="0" distL="0" distR="0" wp14:anchorId="01E4DC0F" wp14:editId="43DAEF42">
            <wp:extent cx="2826000" cy="2362029"/>
            <wp:effectExtent l="19050" t="19050" r="12700" b="19685"/>
            <wp:docPr id="203" name="Slika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Slika 203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00" cy="236202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DA6087" w14:textId="77777777" w:rsidR="00EF4FDD" w:rsidRPr="00FE2043" w:rsidRDefault="001B6E82" w:rsidP="00E22AE6">
      <w:pPr>
        <w:pStyle w:val="-BULLET"/>
        <w:ind w:right="-10"/>
      </w:pPr>
      <w:r w:rsidRPr="00FE2043">
        <w:rPr>
          <w:b/>
        </w:rPr>
        <w:t>Gornja</w:t>
      </w:r>
      <w:r w:rsidRPr="00FE2043">
        <w:t xml:space="preserve">, </w:t>
      </w:r>
      <w:r w:rsidRPr="00FE2043">
        <w:rPr>
          <w:b/>
        </w:rPr>
        <w:t>Donja</w:t>
      </w:r>
      <w:r w:rsidRPr="00FE2043">
        <w:t xml:space="preserve">, </w:t>
      </w:r>
      <w:r w:rsidRPr="00FE2043">
        <w:rPr>
          <w:b/>
        </w:rPr>
        <w:t>Lijeva</w:t>
      </w:r>
      <w:r w:rsidRPr="00FE2043">
        <w:t xml:space="preserve">, </w:t>
      </w:r>
      <w:r w:rsidRPr="00FE2043">
        <w:rPr>
          <w:b/>
        </w:rPr>
        <w:t>Desna</w:t>
      </w:r>
      <w:r w:rsidR="00EF4FDD" w:rsidRPr="00FE2043">
        <w:t xml:space="preserve"> </w:t>
      </w:r>
      <w:r w:rsidR="00405FCC" w:rsidRPr="00FE2043">
        <w:t>–</w:t>
      </w:r>
      <w:r w:rsidR="00EF4FDD" w:rsidRPr="00FE2043">
        <w:t xml:space="preserve"> određuje se </w:t>
      </w:r>
      <w:r w:rsidR="00A55DCE" w:rsidRPr="00FE2043">
        <w:t>veličina margina</w:t>
      </w:r>
    </w:p>
    <w:p w14:paraId="11B60F09" w14:textId="77777777" w:rsidR="00A55DCE" w:rsidRPr="00FE2043" w:rsidRDefault="00A55DCE" w:rsidP="00E22AE6">
      <w:pPr>
        <w:pStyle w:val="-BULLET"/>
        <w:ind w:right="-10"/>
      </w:pPr>
      <w:r w:rsidRPr="00FE2043">
        <w:rPr>
          <w:b/>
        </w:rPr>
        <w:t>Zaglavlje</w:t>
      </w:r>
      <w:r w:rsidRPr="00FE2043">
        <w:t xml:space="preserve">, </w:t>
      </w:r>
      <w:r w:rsidRPr="00FE2043">
        <w:rPr>
          <w:b/>
        </w:rPr>
        <w:t>Podnožje</w:t>
      </w:r>
      <w:r w:rsidR="00032911" w:rsidRPr="00FE2043">
        <w:t xml:space="preserve"> </w:t>
      </w:r>
      <w:r w:rsidR="00405FCC" w:rsidRPr="00FE2043">
        <w:t>–</w:t>
      </w:r>
      <w:r w:rsidRPr="00FE2043">
        <w:t xml:space="preserve"> određuju se margine za zaglavlje i podnožje stranice</w:t>
      </w:r>
      <w:r w:rsidR="007C7268" w:rsidRPr="00FE2043">
        <w:t xml:space="preserve"> koje moraju biti unutar osnovnih margina</w:t>
      </w:r>
    </w:p>
    <w:p w14:paraId="106B86A4" w14:textId="77777777" w:rsidR="00A55DCE" w:rsidRPr="00FE2043" w:rsidRDefault="00A55DCE" w:rsidP="00E22AE6">
      <w:pPr>
        <w:pStyle w:val="-BULLET"/>
        <w:ind w:right="-10"/>
      </w:pPr>
      <w:r w:rsidRPr="00FE2043">
        <w:rPr>
          <w:b/>
        </w:rPr>
        <w:t>Centriraj na stranici</w:t>
      </w:r>
      <w:r w:rsidRPr="00FE2043">
        <w:t xml:space="preserve"> </w:t>
      </w:r>
      <w:r w:rsidR="00405FCC" w:rsidRPr="00FE2043">
        <w:t>–</w:t>
      </w:r>
      <w:r w:rsidRPr="00FE2043">
        <w:t xml:space="preserve"> </w:t>
      </w:r>
      <w:r w:rsidR="004E0536" w:rsidRPr="00FE2043">
        <w:t>tablica se na stranici može</w:t>
      </w:r>
      <w:r w:rsidRPr="00FE2043">
        <w:t xml:space="preserve"> centrirati </w:t>
      </w:r>
      <w:r w:rsidR="0085203C" w:rsidRPr="00FE2043">
        <w:t xml:space="preserve">vodoravno i </w:t>
      </w:r>
      <w:r w:rsidRPr="00FE2043">
        <w:t>okomito.</w:t>
      </w:r>
    </w:p>
    <w:p w14:paraId="0819082A" w14:textId="77777777" w:rsidR="00A067B7" w:rsidRPr="00FE2043" w:rsidRDefault="00AE1245" w:rsidP="00032911">
      <w:pPr>
        <w:pStyle w:val="-TEKST"/>
        <w:ind w:right="-10"/>
        <w:jc w:val="left"/>
      </w:pPr>
      <w:r w:rsidRPr="00FE2043">
        <w:lastRenderedPageBreak/>
        <w:t>Na k</w:t>
      </w:r>
      <w:r w:rsidR="00A067B7" w:rsidRPr="00FE2043">
        <w:t>artic</w:t>
      </w:r>
      <w:r w:rsidRPr="00FE2043">
        <w:t>i</w:t>
      </w:r>
      <w:r w:rsidR="00A067B7" w:rsidRPr="00FE2043">
        <w:t xml:space="preserve"> </w:t>
      </w:r>
      <w:r w:rsidR="007656E8" w:rsidRPr="00FE2043">
        <w:rPr>
          <w:b/>
        </w:rPr>
        <w:t>Podnožje</w:t>
      </w:r>
      <w:r w:rsidR="00A067B7" w:rsidRPr="00FE2043">
        <w:rPr>
          <w:b/>
        </w:rPr>
        <w:t>/</w:t>
      </w:r>
      <w:r w:rsidR="007656E8" w:rsidRPr="00FE2043">
        <w:rPr>
          <w:b/>
        </w:rPr>
        <w:t>Zaglavlje</w:t>
      </w:r>
      <w:r w:rsidRPr="00FE2043">
        <w:t xml:space="preserve"> </w:t>
      </w:r>
      <w:r w:rsidR="00075AF8" w:rsidRPr="00FE2043">
        <w:t>određuje</w:t>
      </w:r>
      <w:r w:rsidRPr="00FE2043">
        <w:t xml:space="preserve"> se tekst koji će se pojavljivati na </w:t>
      </w:r>
      <w:r w:rsidR="009B61CA" w:rsidRPr="00FE2043">
        <w:t xml:space="preserve">vrhu ili </w:t>
      </w:r>
      <w:r w:rsidR="00D22C17" w:rsidRPr="00FE2043">
        <w:t xml:space="preserve">na </w:t>
      </w:r>
      <w:r w:rsidR="009B61CA" w:rsidRPr="00FE2043">
        <w:t xml:space="preserve">dnu </w:t>
      </w:r>
      <w:r w:rsidRPr="00FE2043">
        <w:t>svak</w:t>
      </w:r>
      <w:r w:rsidR="009B61CA" w:rsidRPr="00FE2043">
        <w:t>e</w:t>
      </w:r>
      <w:r w:rsidRPr="00FE2043">
        <w:t xml:space="preserve"> ispisan</w:t>
      </w:r>
      <w:r w:rsidR="009B61CA" w:rsidRPr="00FE2043">
        <w:t>e</w:t>
      </w:r>
      <w:r w:rsidRPr="00FE2043">
        <w:t xml:space="preserve"> stranic</w:t>
      </w:r>
      <w:r w:rsidR="009B61CA" w:rsidRPr="00FE2043">
        <w:t xml:space="preserve">e, na svim stranicama osim prve ili na neparnim, odnosno </w:t>
      </w:r>
      <w:r w:rsidR="00D22C17" w:rsidRPr="00FE2043">
        <w:t xml:space="preserve">na </w:t>
      </w:r>
      <w:r w:rsidR="009B61CA" w:rsidRPr="00FE2043">
        <w:t>parnim stranicama</w:t>
      </w:r>
      <w:r w:rsidRPr="00FE2043">
        <w:t>:</w:t>
      </w:r>
    </w:p>
    <w:p w14:paraId="435AEAC8" w14:textId="77777777" w:rsidR="00163EC9" w:rsidRPr="00FE2043" w:rsidRDefault="00455799" w:rsidP="00F74B6A">
      <w:pPr>
        <w:pStyle w:val="-TEKST"/>
        <w:ind w:right="-10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1199F94" wp14:editId="3D3AC259">
                <wp:simplePos x="0" y="0"/>
                <wp:positionH relativeFrom="column">
                  <wp:posOffset>-1897380</wp:posOffset>
                </wp:positionH>
                <wp:positionV relativeFrom="paragraph">
                  <wp:posOffset>1607185</wp:posOffset>
                </wp:positionV>
                <wp:extent cx="1619885" cy="2115185"/>
                <wp:effectExtent l="0" t="0" r="0" b="0"/>
                <wp:wrapNone/>
                <wp:docPr id="1217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1151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B1EEC9" w14:textId="77777777" w:rsidR="00B44E53" w:rsidRPr="0090369E" w:rsidRDefault="00B44E53" w:rsidP="0022088D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0369E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0B229ED1" w14:textId="77777777" w:rsidR="00B44E53" w:rsidRPr="0022088D" w:rsidRDefault="00B44E53" w:rsidP="0022088D">
                            <w:pPr>
                              <w:spacing w:before="120"/>
                              <w:ind w:left="3" w:right="15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Ako je uključena mogućnost 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Različite parne i neparne stranice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 tada se u okviru </w:t>
                            </w:r>
                            <w:r w:rsidRPr="0022088D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Zaglavlje/Podnožje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pojavljuju dvije kartice (</w:t>
                            </w:r>
                            <w:r w:rsidRPr="0022088D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Zaglavlje/Podnožje neparne stranice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i </w:t>
                            </w:r>
                            <w:r w:rsidRPr="0022088D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Zaglavlje/Podnožje parne stranice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) na kojima se postavljaju zaglavlja za lijeve i desne stranice.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99F94" id="Rectangle 1207" o:spid="_x0000_s1138" style="position:absolute;left:0;text-align:left;margin-left:-149.4pt;margin-top:126.55pt;width:127.55pt;height:166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" filled="f" fillcolor="#ddd" strokeweight=".25pt">
                <v:fill opacity="32896f"/>
                <v:textbox inset=",2.5mm">
                  <w:txbxContent>
                    <w:p w14:paraId="7EB1EEC9" w14:textId="77777777" w:rsidR="00B44E53" w:rsidRPr="0090369E" w:rsidRDefault="00B44E53" w:rsidP="0022088D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90369E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0B229ED1" w14:textId="77777777" w:rsidR="00B44E53" w:rsidRPr="0022088D" w:rsidRDefault="00B44E53" w:rsidP="0022088D">
                      <w:pPr>
                        <w:spacing w:before="120"/>
                        <w:ind w:left="3" w:right="15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Ako je uključena mogućnost </w:t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Različite parne i neparne stranice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, tada se u okviru </w:t>
                      </w:r>
                      <w:r w:rsidRPr="0022088D">
                        <w:rPr>
                          <w:rFonts w:cs="Arial"/>
                          <w:b/>
                          <w:sz w:val="18"/>
                          <w:szCs w:val="18"/>
                        </w:rPr>
                        <w:t>Zaglavlje/Podnožje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pojavljuju dvije kartice (</w:t>
                      </w:r>
                      <w:r w:rsidRPr="0022088D">
                        <w:rPr>
                          <w:rFonts w:cs="Arial"/>
                          <w:b/>
                          <w:sz w:val="18"/>
                          <w:szCs w:val="18"/>
                        </w:rPr>
                        <w:t>Zaglavlje/Podnožje neparne stranice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i </w:t>
                      </w:r>
                      <w:r w:rsidRPr="0022088D">
                        <w:rPr>
                          <w:rFonts w:cs="Arial"/>
                          <w:b/>
                          <w:sz w:val="18"/>
                          <w:szCs w:val="18"/>
                        </w:rPr>
                        <w:t>Zaglavlje/Podnožje parne stranice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) na kojima se postavljaju zaglavlja za lijeve i desne stranice.</w:t>
                      </w:r>
                    </w:p>
                  </w:txbxContent>
                </v:textbox>
              </v:rect>
            </w:pict>
          </mc:Fallback>
        </mc:AlternateContent>
      </w:r>
      <w:r w:rsidRPr="00FE2043">
        <w:rPr>
          <w:noProof/>
        </w:rPr>
        <w:drawing>
          <wp:inline distT="0" distB="0" distL="0" distR="0" wp14:anchorId="536282BA" wp14:editId="053E0C11">
            <wp:extent cx="2826000" cy="2357631"/>
            <wp:effectExtent l="19050" t="19050" r="12700" b="24130"/>
            <wp:docPr id="204" name="Slika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Slika 204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00" cy="235763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1EDC4FD" w14:textId="23305321" w:rsidR="00A55DCE" w:rsidRPr="00FE2043" w:rsidRDefault="00A55DCE" w:rsidP="00E22AE6">
      <w:pPr>
        <w:pStyle w:val="-BULLET"/>
        <w:ind w:right="-10"/>
      </w:pPr>
      <w:r w:rsidRPr="00FE2043">
        <w:rPr>
          <w:b/>
        </w:rPr>
        <w:t>Zaglavlje</w:t>
      </w:r>
      <w:r w:rsidRPr="00FE2043">
        <w:t xml:space="preserve">, </w:t>
      </w:r>
      <w:r w:rsidRPr="00FE2043">
        <w:rPr>
          <w:b/>
        </w:rPr>
        <w:t>Podnožje</w:t>
      </w:r>
      <w:r w:rsidRPr="00FE2043">
        <w:t xml:space="preserve"> </w:t>
      </w:r>
      <w:r w:rsidR="00405FCC" w:rsidRPr="00FE2043">
        <w:t>–</w:t>
      </w:r>
      <w:r w:rsidRPr="00FE2043">
        <w:t xml:space="preserve"> </w:t>
      </w:r>
      <w:r w:rsidR="00940DFF" w:rsidRPr="00FE2043">
        <w:t xml:space="preserve">zaglavlje ili podnožje stranice </w:t>
      </w:r>
      <w:r w:rsidR="007C7268" w:rsidRPr="00FE2043">
        <w:t>mo</w:t>
      </w:r>
      <w:r w:rsidR="00940DFF" w:rsidRPr="00FE2043">
        <w:t>ž</w:t>
      </w:r>
      <w:r w:rsidR="007C7268" w:rsidRPr="00FE2043">
        <w:t xml:space="preserve">e </w:t>
      </w:r>
      <w:r w:rsidR="00940DFF" w:rsidRPr="00FE2043">
        <w:t>s</w:t>
      </w:r>
      <w:r w:rsidR="007C7268" w:rsidRPr="00FE2043">
        <w:t xml:space="preserve">e </w:t>
      </w:r>
      <w:r w:rsidRPr="00FE2043">
        <w:t xml:space="preserve">dodati </w:t>
      </w:r>
      <w:r w:rsidR="00A067B7" w:rsidRPr="00FE2043">
        <w:t xml:space="preserve">klikom </w:t>
      </w:r>
      <w:r w:rsidR="004E6334" w:rsidRPr="00FE2043">
        <w:t xml:space="preserve">mišem </w:t>
      </w:r>
      <w:r w:rsidR="00A067B7" w:rsidRPr="00FE2043">
        <w:t xml:space="preserve">na padajuću strelicu </w:t>
      </w:r>
      <w:r w:rsidR="00940DFF" w:rsidRPr="00FE2043">
        <w:t xml:space="preserve">i </w:t>
      </w:r>
      <w:r w:rsidR="00A067B7" w:rsidRPr="00FE2043">
        <w:t>odab</w:t>
      </w:r>
      <w:r w:rsidR="00940DFF" w:rsidRPr="00FE2043">
        <w:t>irom</w:t>
      </w:r>
      <w:r w:rsidR="00A067B7" w:rsidRPr="00FE2043">
        <w:t xml:space="preserve"> </w:t>
      </w:r>
      <w:r w:rsidR="00940DFF" w:rsidRPr="00FE2043">
        <w:t xml:space="preserve">neke od </w:t>
      </w:r>
      <w:r w:rsidR="00C620FE" w:rsidRPr="00FE2043">
        <w:t xml:space="preserve">ponuđenih </w:t>
      </w:r>
      <w:r w:rsidR="00A067B7" w:rsidRPr="00FE2043">
        <w:t>mogućnosti</w:t>
      </w:r>
    </w:p>
    <w:p w14:paraId="69AAD894" w14:textId="77777777" w:rsidR="0037475B" w:rsidRPr="00FE2043" w:rsidRDefault="00707BD8" w:rsidP="00C620FE">
      <w:pPr>
        <w:pStyle w:val="-BULLET"/>
        <w:ind w:right="-10"/>
      </w:pPr>
      <w:r w:rsidRPr="00FE2043">
        <w:rPr>
          <w:b/>
        </w:rPr>
        <w:t>Prilagođeno</w:t>
      </w:r>
      <w:r w:rsidR="00A55DCE" w:rsidRPr="00FE2043">
        <w:rPr>
          <w:b/>
        </w:rPr>
        <w:t xml:space="preserve"> zaglavlje</w:t>
      </w:r>
      <w:r w:rsidR="009B61CA" w:rsidRPr="00FE2043">
        <w:t xml:space="preserve"> </w:t>
      </w:r>
      <w:r w:rsidR="00A55DCE" w:rsidRPr="00FE2043">
        <w:t xml:space="preserve">i </w:t>
      </w:r>
      <w:r w:rsidRPr="00FE2043">
        <w:rPr>
          <w:b/>
        </w:rPr>
        <w:t>Prilagođeno</w:t>
      </w:r>
      <w:r w:rsidR="00A55DCE" w:rsidRPr="00FE2043">
        <w:rPr>
          <w:b/>
        </w:rPr>
        <w:t xml:space="preserve"> podnožje</w:t>
      </w:r>
      <w:r w:rsidR="009B61CA" w:rsidRPr="00FE2043">
        <w:t xml:space="preserve"> </w:t>
      </w:r>
      <w:r w:rsidR="00405FCC" w:rsidRPr="00FE2043">
        <w:t>–</w:t>
      </w:r>
      <w:r w:rsidR="00A55DCE" w:rsidRPr="00FE2043">
        <w:t xml:space="preserve"> </w:t>
      </w:r>
      <w:r w:rsidR="00940DFF" w:rsidRPr="00FE2043">
        <w:t>rabe</w:t>
      </w:r>
      <w:r w:rsidR="00A3744C" w:rsidRPr="00FE2043">
        <w:t xml:space="preserve"> se</w:t>
      </w:r>
      <w:r w:rsidR="00A55DCE" w:rsidRPr="00FE2043">
        <w:t xml:space="preserve"> za </w:t>
      </w:r>
      <w:r w:rsidR="00AD4EB1" w:rsidRPr="00FE2043">
        <w:t>izradu</w:t>
      </w:r>
      <w:r w:rsidR="00A55DCE" w:rsidRPr="00FE2043">
        <w:t xml:space="preserve"> vlastitog</w:t>
      </w:r>
      <w:r w:rsidR="00D22C17" w:rsidRPr="00FE2043">
        <w:t>a</w:t>
      </w:r>
      <w:r w:rsidR="00A55DCE" w:rsidRPr="00FE2043">
        <w:t xml:space="preserve"> zaglavlja i podnož</w:t>
      </w:r>
      <w:r w:rsidR="00A067B7" w:rsidRPr="00FE2043">
        <w:t>ja, za umetanje broja stranice, datuma, vremena, naziva radnog</w:t>
      </w:r>
      <w:r w:rsidR="00D22C17" w:rsidRPr="00FE2043">
        <w:t>a</w:t>
      </w:r>
      <w:r w:rsidR="00A067B7" w:rsidRPr="00FE2043">
        <w:t xml:space="preserve"> lista, naz</w:t>
      </w:r>
      <w:r w:rsidR="009B61CA" w:rsidRPr="00FE2043">
        <w:t>iva datoteke, slike i drugo.</w:t>
      </w:r>
    </w:p>
    <w:p w14:paraId="5A438838" w14:textId="77777777" w:rsidR="00E16FD4" w:rsidRPr="00FE2043" w:rsidRDefault="00E16FD4" w:rsidP="00E16FD4">
      <w:pPr>
        <w:pStyle w:val="-BULLET"/>
        <w:numPr>
          <w:ilvl w:val="0"/>
          <w:numId w:val="0"/>
        </w:numPr>
        <w:ind w:right="-10"/>
      </w:pPr>
    </w:p>
    <w:p w14:paraId="6BCDC01B" w14:textId="77777777" w:rsidR="00215669" w:rsidRPr="00FE2043" w:rsidRDefault="00C620FE" w:rsidP="00E47351">
      <w:pPr>
        <w:pStyle w:val="-TEKST"/>
        <w:ind w:right="-10"/>
        <w:jc w:val="left"/>
      </w:pPr>
      <w:r w:rsidRPr="00FE2043">
        <w:rPr>
          <w:noProof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38618A45" wp14:editId="14DCCCF4">
                <wp:simplePos x="0" y="0"/>
                <wp:positionH relativeFrom="column">
                  <wp:posOffset>108585</wp:posOffset>
                </wp:positionH>
                <wp:positionV relativeFrom="paragraph">
                  <wp:posOffset>23495</wp:posOffset>
                </wp:positionV>
                <wp:extent cx="4410075" cy="3019425"/>
                <wp:effectExtent l="0" t="19050" r="28575" b="28575"/>
                <wp:wrapNone/>
                <wp:docPr id="174" name="Grupa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3011594"/>
                          <a:chOff x="0" y="7831"/>
                          <a:chExt cx="4410075" cy="3011594"/>
                        </a:xfrm>
                      </wpg:grpSpPr>
                      <pic:pic xmlns:pic="http://schemas.openxmlformats.org/drawingml/2006/picture">
                        <pic:nvPicPr>
                          <pic:cNvPr id="141" name="Picture 967"/>
                          <pic:cNvPicPr>
                            <a:picLocks noChangeAspect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2425" y="7831"/>
                            <a:ext cx="3694430" cy="1952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42" name="AutoShape 825"/>
                        <wps:cNvSpPr>
                          <a:spLocks/>
                        </wps:cNvSpPr>
                        <wps:spPr bwMode="auto">
                          <a:xfrm>
                            <a:off x="3190875" y="2085975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-4426"/>
                              <a:gd name="adj3" fmla="val 50278"/>
                              <a:gd name="adj4" fmla="val -9375"/>
                              <a:gd name="adj5" fmla="val -452500"/>
                              <a:gd name="adj6" fmla="val -9426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59D81" w14:textId="77777777" w:rsidR="00B44E53" w:rsidRPr="00C20E02" w:rsidRDefault="00B44E53" w:rsidP="00AB65D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Oblikovanje slike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4" name="AutoShape 827"/>
                        <wps:cNvSpPr>
                          <a:spLocks/>
                        </wps:cNvSpPr>
                        <wps:spPr bwMode="auto">
                          <a:xfrm>
                            <a:off x="3009900" y="2266950"/>
                            <a:ext cx="1219200" cy="214630"/>
                          </a:xfrm>
                          <a:prstGeom prst="callout2">
                            <a:avLst>
                              <a:gd name="adj1" fmla="val 53551"/>
                              <a:gd name="adj2" fmla="val -4426"/>
                              <a:gd name="adj3" fmla="val 53551"/>
                              <a:gd name="adj4" fmla="val -8750"/>
                              <a:gd name="adj5" fmla="val -551776"/>
                              <a:gd name="adj6" fmla="val -9582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F210AC" w14:textId="77777777" w:rsidR="00B44E53" w:rsidRPr="00C20E02" w:rsidRDefault="00B44E53" w:rsidP="00AB65D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Slika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3" name="AutoShape 828"/>
                        <wps:cNvSpPr>
                          <a:spLocks/>
                        </wps:cNvSpPr>
                        <wps:spPr bwMode="auto">
                          <a:xfrm>
                            <a:off x="2790825" y="2419350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-4426"/>
                              <a:gd name="adj3" fmla="val 50278"/>
                              <a:gd name="adj4" fmla="val -8750"/>
                              <a:gd name="adj5" fmla="val -596112"/>
                              <a:gd name="adj6" fmla="val -8801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D5417E" w14:textId="77777777" w:rsidR="00B44E53" w:rsidRPr="00C20E02" w:rsidRDefault="00B44E53" w:rsidP="00AB65D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Naziv radnoga lista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5" name="AutoShape 829"/>
                        <wps:cNvSpPr>
                          <a:spLocks/>
                        </wps:cNvSpPr>
                        <wps:spPr bwMode="auto">
                          <a:xfrm>
                            <a:off x="2638425" y="2609850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-4426"/>
                              <a:gd name="adj3" fmla="val 50278"/>
                              <a:gd name="adj4" fmla="val -8750"/>
                              <a:gd name="adj5" fmla="val -682500"/>
                              <a:gd name="adj6" fmla="val -8801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064851" w14:textId="77777777" w:rsidR="00B44E53" w:rsidRPr="00C20E02" w:rsidRDefault="00B44E53" w:rsidP="004B6B1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Naziv datoteke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9" name="AutoShape 832"/>
                        <wps:cNvSpPr>
                          <a:spLocks/>
                        </wps:cNvSpPr>
                        <wps:spPr bwMode="auto">
                          <a:xfrm>
                            <a:off x="0" y="2085975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104426"/>
                              <a:gd name="adj3" fmla="val 50278"/>
                              <a:gd name="adj4" fmla="val 109375"/>
                              <a:gd name="adj5" fmla="val -452500"/>
                              <a:gd name="adj6" fmla="val 109426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7E77A" w14:textId="77777777" w:rsidR="00B44E53" w:rsidRPr="00C20E02" w:rsidRDefault="00B44E53" w:rsidP="00CD3796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Oblikovanje teksta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50" name="AutoShape 833"/>
                        <wps:cNvSpPr>
                          <a:spLocks/>
                        </wps:cNvSpPr>
                        <wps:spPr bwMode="auto">
                          <a:xfrm>
                            <a:off x="228600" y="2257425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104426"/>
                              <a:gd name="adj3" fmla="val 50278"/>
                              <a:gd name="adj4" fmla="val 109375"/>
                              <a:gd name="adj5" fmla="val -522500"/>
                              <a:gd name="adj6" fmla="val 109426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8E895" w14:textId="77777777" w:rsidR="00B44E53" w:rsidRPr="00C20E02" w:rsidRDefault="00B44E53" w:rsidP="00CD3796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Broj stranice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51" name="AutoShape 834"/>
                        <wps:cNvSpPr>
                          <a:spLocks/>
                        </wps:cNvSpPr>
                        <wps:spPr bwMode="auto">
                          <a:xfrm>
                            <a:off x="400050" y="2419350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104426"/>
                              <a:gd name="adj3" fmla="val 50278"/>
                              <a:gd name="adj4" fmla="val 109375"/>
                              <a:gd name="adj5" fmla="val -596944"/>
                              <a:gd name="adj6" fmla="val 109426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917059" w14:textId="77777777" w:rsidR="00B44E53" w:rsidRPr="00C20E02" w:rsidRDefault="00B44E53" w:rsidP="00CD3796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Ukupan broj stranica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216" name="AutoShape 835"/>
                        <wps:cNvSpPr>
                          <a:spLocks/>
                        </wps:cNvSpPr>
                        <wps:spPr bwMode="auto">
                          <a:xfrm>
                            <a:off x="628650" y="2609850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104426"/>
                              <a:gd name="adj3" fmla="val 50278"/>
                              <a:gd name="adj4" fmla="val 109375"/>
                              <a:gd name="adj5" fmla="val -675833"/>
                              <a:gd name="adj6" fmla="val 109426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801CBA" w14:textId="77777777" w:rsidR="00B44E53" w:rsidRPr="00C20E02" w:rsidRDefault="00B44E53" w:rsidP="00CD3796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Datum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8" name="AutoShape 831"/>
                        <wps:cNvSpPr>
                          <a:spLocks/>
                        </wps:cNvSpPr>
                        <wps:spPr bwMode="auto">
                          <a:xfrm>
                            <a:off x="800100" y="2790825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104426"/>
                              <a:gd name="adj3" fmla="val 50278"/>
                              <a:gd name="adj4" fmla="val 107606"/>
                              <a:gd name="adj5" fmla="val -753889"/>
                              <a:gd name="adj6" fmla="val 10802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66CE9" w14:textId="77777777" w:rsidR="00B44E53" w:rsidRPr="00C20E02" w:rsidRDefault="00B44E53" w:rsidP="00CD3796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Vrijeme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6" name="AutoShape 830"/>
                        <wps:cNvSpPr>
                          <a:spLocks/>
                        </wps:cNvSpPr>
                        <wps:spPr bwMode="auto">
                          <a:xfrm>
                            <a:off x="2476500" y="2790825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-4426"/>
                              <a:gd name="adj3" fmla="val 50278"/>
                              <a:gd name="adj4" fmla="val -8750"/>
                              <a:gd name="adj5" fmla="val -755833"/>
                              <a:gd name="adj6" fmla="val -8801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A988C" w14:textId="77777777" w:rsidR="00B44E53" w:rsidRPr="00C20E02" w:rsidRDefault="00B44E53" w:rsidP="004B6B1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Putokaz i naziv datoteke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618A45" id="Grupa 174" o:spid="_x0000_s1139" style="position:absolute;margin-left:8.55pt;margin-top:1.85pt;width:347.25pt;height:237.75pt;z-index:251599872" coordorigin=",78" coordsize="44100,30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">
                <v:shape id="Picture 967" o:spid="_x0000_s1140" type="#_x0000_t75" style="position:absolute;left:3524;top:78;width:36944;height:19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" stroked="t">
                  <v:imagedata r:id="rId289" o:title=""/>
                  <v:path arrowok="t"/>
                </v:shape>
                <v:shape id="AutoShape 825" o:spid="_x0000_s1141" type="#_x0000_t42" style="position:absolute;left:31908;top:20859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" adj="-2036,-97740,-2025,10860,-956,10860" strokeweight=".25pt">
                  <v:textbox inset="0,1.3mm,0,0">
                    <w:txbxContent>
                      <w:p w14:paraId="31E59D81" w14:textId="77777777" w:rsidR="00B44E53" w:rsidRPr="00C20E02" w:rsidRDefault="00B44E53" w:rsidP="00AB65D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Oblikovanje slike</w:t>
                        </w:r>
                      </w:p>
                    </w:txbxContent>
                  </v:textbox>
                </v:shape>
                <v:shape id="AutoShape 827" o:spid="_x0000_s1142" type="#_x0000_t42" style="position:absolute;left:30099;top:22669;width:12192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" adj="-2070,-119184,-1890,11567,-956,11567" strokeweight=".25pt">
                  <v:textbox inset="0,1.3mm,0,0">
                    <w:txbxContent>
                      <w:p w14:paraId="10F210AC" w14:textId="77777777" w:rsidR="00B44E53" w:rsidRPr="00C20E02" w:rsidRDefault="00B44E53" w:rsidP="00AB65D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Slika</w:t>
                        </w:r>
                      </w:p>
                    </w:txbxContent>
                  </v:textbox>
                </v:shape>
                <v:shape id="AutoShape 828" o:spid="_x0000_s1143" type="#_x0000_t42" style="position:absolute;left:27908;top:24193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" adj="-1901,-128760,-1890,10860,-956,10860" strokeweight=".25pt">
                  <v:textbox inset="0,1.3mm,0,0">
                    <w:txbxContent>
                      <w:p w14:paraId="20D5417E" w14:textId="77777777" w:rsidR="00B44E53" w:rsidRPr="00C20E02" w:rsidRDefault="00B44E53" w:rsidP="00AB65D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Naziv radnoga lista</w:t>
                        </w:r>
                      </w:p>
                    </w:txbxContent>
                  </v:textbox>
                </v:shape>
                <v:shape id="AutoShape 829" o:spid="_x0000_s1144" type="#_x0000_t42" style="position:absolute;left:26384;top:26098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" adj="-1901,-147420,-1890,10860,-956,10860" strokeweight=".25pt">
                  <v:textbox inset="0,1.3mm,0,0">
                    <w:txbxContent>
                      <w:p w14:paraId="5E064851" w14:textId="77777777" w:rsidR="00B44E53" w:rsidRPr="00C20E02" w:rsidRDefault="00B44E53" w:rsidP="004B6B1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Naziv datoteke</w:t>
                        </w:r>
                      </w:p>
                    </w:txbxContent>
                  </v:textbox>
                </v:shape>
                <v:shape id="AutoShape 832" o:spid="_x0000_s1145" type="#_x0000_t42" style="position:absolute;top:20859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" adj="23636,-97740,23625,10860,22556,10860" strokeweight=".25pt">
                  <v:textbox inset="0,1.3mm,0,0">
                    <w:txbxContent>
                      <w:p w14:paraId="57D7E77A" w14:textId="77777777" w:rsidR="00B44E53" w:rsidRPr="00C20E02" w:rsidRDefault="00B44E53" w:rsidP="00CD3796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Oblikovanje teksta</w:t>
                        </w:r>
                      </w:p>
                    </w:txbxContent>
                  </v:textbox>
                  <o:callout v:ext="edit" minusx="t"/>
                </v:shape>
                <v:shape id="AutoShape 833" o:spid="_x0000_s1146" type="#_x0000_t42" style="position:absolute;left:2286;top:22574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" adj="23636,-112860,23625,10860,22556,10860" strokeweight=".25pt">
                  <v:textbox inset="0,1.3mm,0,0">
                    <w:txbxContent>
                      <w:p w14:paraId="4C18E895" w14:textId="77777777" w:rsidR="00B44E53" w:rsidRPr="00C20E02" w:rsidRDefault="00B44E53" w:rsidP="00CD3796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Broj stranice</w:t>
                        </w:r>
                      </w:p>
                    </w:txbxContent>
                  </v:textbox>
                  <o:callout v:ext="edit" minusx="t"/>
                </v:shape>
                <v:shape id="AutoShape 834" o:spid="_x0000_s1147" type="#_x0000_t42" style="position:absolute;left:4000;top:24193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" adj="23636,-128940,23625,10860,22556,10860" strokeweight=".25pt">
                  <v:textbox inset="0,1.3mm,0,0">
                    <w:txbxContent>
                      <w:p w14:paraId="6B917059" w14:textId="77777777" w:rsidR="00B44E53" w:rsidRPr="00C20E02" w:rsidRDefault="00B44E53" w:rsidP="00CD3796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Ukupan broj stranica</w:t>
                        </w:r>
                      </w:p>
                    </w:txbxContent>
                  </v:textbox>
                  <o:callout v:ext="edit" minusx="t"/>
                </v:shape>
                <v:shape id="AutoShape 835" o:spid="_x0000_s1148" type="#_x0000_t42" style="position:absolute;left:6286;top:26098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" adj="23636,-145980,23625,10860,22556,10860" strokeweight=".25pt">
                  <v:textbox inset="0,1.3mm,0,0">
                    <w:txbxContent>
                      <w:p w14:paraId="3F801CBA" w14:textId="77777777" w:rsidR="00B44E53" w:rsidRPr="00C20E02" w:rsidRDefault="00B44E53" w:rsidP="00CD3796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Datum</w:t>
                        </w:r>
                      </w:p>
                    </w:txbxContent>
                  </v:textbox>
                  <o:callout v:ext="edit" minusx="t"/>
                </v:shape>
                <v:shape id="AutoShape 831" o:spid="_x0000_s1149" type="#_x0000_t42" style="position:absolute;left:8001;top:27908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" adj="23332,-162840,23243,10860,22556,10860" strokeweight=".25pt">
                  <v:textbox inset="0,1.3mm,0,0">
                    <w:txbxContent>
                      <w:p w14:paraId="57666CE9" w14:textId="77777777" w:rsidR="00B44E53" w:rsidRPr="00C20E02" w:rsidRDefault="00B44E53" w:rsidP="00CD3796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Vrijeme</w:t>
                        </w:r>
                      </w:p>
                    </w:txbxContent>
                  </v:textbox>
                  <o:callout v:ext="edit" minusx="t"/>
                </v:shape>
                <v:shape id="AutoShape 830" o:spid="_x0000_s1150" type="#_x0000_t42" style="position:absolute;left:24765;top:27908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" adj="-1901,-163260,-1890,10860,-956,10860" strokeweight=".25pt">
                  <v:textbox inset="0,1.3mm,0,0">
                    <w:txbxContent>
                      <w:p w14:paraId="67BA988C" w14:textId="77777777" w:rsidR="00B44E53" w:rsidRPr="00C20E02" w:rsidRDefault="00B44E53" w:rsidP="004B6B1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Putokaz i naziv datoteke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4FBE00" w14:textId="77777777" w:rsidR="00215669" w:rsidRPr="00FE2043" w:rsidRDefault="00215669" w:rsidP="0079182E">
      <w:pPr>
        <w:pStyle w:val="-TEKST"/>
        <w:ind w:right="-10"/>
        <w:jc w:val="left"/>
      </w:pPr>
    </w:p>
    <w:p w14:paraId="4138D8F2" w14:textId="77777777" w:rsidR="00AB65D0" w:rsidRPr="00FE2043" w:rsidRDefault="00AB65D0" w:rsidP="0079182E">
      <w:pPr>
        <w:pStyle w:val="-TEKST"/>
        <w:ind w:right="-10"/>
        <w:jc w:val="left"/>
      </w:pPr>
    </w:p>
    <w:p w14:paraId="3CE798AD" w14:textId="77777777" w:rsidR="00AB65D0" w:rsidRPr="00FE2043" w:rsidRDefault="00AB65D0" w:rsidP="0079182E">
      <w:pPr>
        <w:pStyle w:val="-TEKST"/>
        <w:ind w:right="-10"/>
        <w:jc w:val="left"/>
      </w:pPr>
    </w:p>
    <w:p w14:paraId="1BD8F9BE" w14:textId="77777777" w:rsidR="00AB65D0" w:rsidRPr="00FE2043" w:rsidRDefault="00AB65D0" w:rsidP="0079182E">
      <w:pPr>
        <w:pStyle w:val="-TEKST"/>
        <w:ind w:right="-10"/>
        <w:jc w:val="left"/>
      </w:pPr>
    </w:p>
    <w:p w14:paraId="6DF1C024" w14:textId="77777777" w:rsidR="00AB65D0" w:rsidRPr="00FE2043" w:rsidRDefault="00AB65D0" w:rsidP="0079182E">
      <w:pPr>
        <w:pStyle w:val="-TEKST"/>
        <w:ind w:right="-10"/>
        <w:jc w:val="left"/>
      </w:pPr>
    </w:p>
    <w:p w14:paraId="6E652846" w14:textId="77777777" w:rsidR="00AB65D0" w:rsidRPr="00FE2043" w:rsidRDefault="00AB65D0" w:rsidP="0079182E">
      <w:pPr>
        <w:pStyle w:val="-TEKST"/>
        <w:ind w:right="-10"/>
        <w:jc w:val="left"/>
      </w:pPr>
    </w:p>
    <w:p w14:paraId="39C707BB" w14:textId="77777777" w:rsidR="00AB65D0" w:rsidRPr="00FE2043" w:rsidRDefault="00AB65D0" w:rsidP="0079182E">
      <w:pPr>
        <w:pStyle w:val="-TEKST"/>
        <w:ind w:right="-10"/>
        <w:jc w:val="left"/>
      </w:pPr>
    </w:p>
    <w:p w14:paraId="238065FB" w14:textId="77777777" w:rsidR="00AB65D0" w:rsidRPr="00FE2043" w:rsidRDefault="00AB65D0" w:rsidP="0079182E">
      <w:pPr>
        <w:pStyle w:val="-TEKST"/>
        <w:ind w:right="-10"/>
        <w:jc w:val="left"/>
      </w:pPr>
    </w:p>
    <w:p w14:paraId="0FD507E2" w14:textId="77777777" w:rsidR="00AB65D0" w:rsidRPr="00FE2043" w:rsidRDefault="00AB65D0" w:rsidP="0079182E">
      <w:pPr>
        <w:pStyle w:val="-TEKST"/>
        <w:ind w:right="-10"/>
        <w:jc w:val="left"/>
      </w:pPr>
    </w:p>
    <w:p w14:paraId="7A9C1754" w14:textId="77777777" w:rsidR="0037475B" w:rsidRPr="00FE2043" w:rsidRDefault="0037475B" w:rsidP="0079182E">
      <w:pPr>
        <w:pStyle w:val="-TEKST"/>
        <w:ind w:right="-10"/>
        <w:jc w:val="left"/>
      </w:pPr>
    </w:p>
    <w:p w14:paraId="5137F47D" w14:textId="77777777" w:rsidR="00440CB0" w:rsidRPr="00FE2043" w:rsidRDefault="00440CB0" w:rsidP="0079182E">
      <w:pPr>
        <w:pStyle w:val="-TEKST"/>
        <w:ind w:right="-10"/>
        <w:jc w:val="left"/>
      </w:pPr>
    </w:p>
    <w:p w14:paraId="6AAB4CBA" w14:textId="77777777" w:rsidR="00440CB0" w:rsidRPr="00FE2043" w:rsidRDefault="00440CB0" w:rsidP="0079182E">
      <w:pPr>
        <w:pStyle w:val="-TEKST"/>
        <w:ind w:right="-10"/>
        <w:jc w:val="left"/>
      </w:pPr>
    </w:p>
    <w:p w14:paraId="48AB7C4C" w14:textId="77777777" w:rsidR="00E16FD4" w:rsidRPr="00FE2043" w:rsidRDefault="00E16FD4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75CC4BB1" w14:textId="77777777" w:rsidR="00A067B7" w:rsidRPr="00FE2043" w:rsidRDefault="00AE1245" w:rsidP="0079182E">
      <w:pPr>
        <w:pStyle w:val="-TEKST"/>
        <w:ind w:right="-10"/>
        <w:jc w:val="left"/>
      </w:pPr>
      <w:r w:rsidRPr="00FE2043">
        <w:lastRenderedPageBreak/>
        <w:t>Na k</w:t>
      </w:r>
      <w:r w:rsidR="00A067B7" w:rsidRPr="00FE2043">
        <w:t>artic</w:t>
      </w:r>
      <w:r w:rsidRPr="00FE2043">
        <w:t>i</w:t>
      </w:r>
      <w:r w:rsidR="00A067B7" w:rsidRPr="00FE2043">
        <w:t xml:space="preserve"> </w:t>
      </w:r>
      <w:r w:rsidR="00382559" w:rsidRPr="00FE2043">
        <w:rPr>
          <w:b/>
        </w:rPr>
        <w:t>List</w:t>
      </w:r>
      <w:r w:rsidRPr="00FE2043">
        <w:t xml:space="preserve"> </w:t>
      </w:r>
      <w:r w:rsidR="00075AF8" w:rsidRPr="00FE2043">
        <w:t>određuje</w:t>
      </w:r>
      <w:r w:rsidRPr="00FE2043">
        <w:t xml:space="preserve"> se područje ispisa</w:t>
      </w:r>
      <w:r w:rsidR="0079182E" w:rsidRPr="00FE2043">
        <w:t>, naslovi tablica i druge mogućnosti koje se ispisuju</w:t>
      </w:r>
      <w:r w:rsidR="004E0536" w:rsidRPr="00FE2043">
        <w:t>:</w:t>
      </w:r>
    </w:p>
    <w:p w14:paraId="3980CE92" w14:textId="77777777" w:rsidR="00A067B7" w:rsidRPr="00FE2043" w:rsidRDefault="00455799" w:rsidP="00F74B6A">
      <w:pPr>
        <w:pStyle w:val="-TEKST"/>
      </w:pPr>
      <w:r w:rsidRPr="00FE2043">
        <w:rPr>
          <w:noProof/>
        </w:rPr>
        <w:drawing>
          <wp:inline distT="0" distB="0" distL="0" distR="0" wp14:anchorId="1F2B175D" wp14:editId="259C794B">
            <wp:extent cx="2722339" cy="2261870"/>
            <wp:effectExtent l="19050" t="19050" r="20955" b="24130"/>
            <wp:docPr id="205" name="Slika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Slika 205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19" cy="226260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D8187E4" w14:textId="35695094" w:rsidR="00A067B7" w:rsidRPr="00FE2043" w:rsidRDefault="008E7BCE" w:rsidP="00E22AE6">
      <w:pPr>
        <w:pStyle w:val="-BULLET"/>
        <w:ind w:right="-10"/>
      </w:pPr>
      <w:r w:rsidRPr="00FE2043">
        <w:rPr>
          <w:b/>
        </w:rPr>
        <w:t>Područje ispisa</w:t>
      </w:r>
      <w:r w:rsidRPr="00FE2043">
        <w:t xml:space="preserve"> </w:t>
      </w:r>
      <w:r w:rsidR="00405FCC" w:rsidRPr="00FE2043">
        <w:t>–</w:t>
      </w:r>
      <w:r w:rsidRPr="00FE2043">
        <w:t xml:space="preserve"> </w:t>
      </w:r>
      <w:r w:rsidR="007C7268" w:rsidRPr="00FE2043">
        <w:t>mo</w:t>
      </w:r>
      <w:r w:rsidR="00940DFF" w:rsidRPr="00FE2043">
        <w:t>ž</w:t>
      </w:r>
      <w:r w:rsidR="007C7268" w:rsidRPr="00FE2043">
        <w:t xml:space="preserve">e </w:t>
      </w:r>
      <w:r w:rsidR="00940DFF" w:rsidRPr="00FE2043">
        <w:t>se</w:t>
      </w:r>
      <w:r w:rsidRPr="00FE2043">
        <w:t xml:space="preserve"> ispisati dio radnog</w:t>
      </w:r>
      <w:r w:rsidR="00D22C17" w:rsidRPr="00FE2043">
        <w:t>a</w:t>
      </w:r>
      <w:r w:rsidRPr="00FE2043">
        <w:t xml:space="preserve"> lista označavanjem </w:t>
      </w:r>
      <w:r w:rsidR="007C7268" w:rsidRPr="00FE2043">
        <w:t>jednog</w:t>
      </w:r>
      <w:r w:rsidR="00D22C17" w:rsidRPr="00FE2043">
        <w:t>a</w:t>
      </w:r>
      <w:r w:rsidR="007C7268" w:rsidRPr="00FE2043">
        <w:t xml:space="preserve"> ili više raspona</w:t>
      </w:r>
      <w:r w:rsidRPr="00FE2043">
        <w:t xml:space="preserve"> ćelija koje se žele ispisati. Područje</w:t>
      </w:r>
      <w:r w:rsidR="00E97D02" w:rsidRPr="00FE2043">
        <w:t>, odnosno</w:t>
      </w:r>
      <w:r w:rsidRPr="00FE2043">
        <w:t xml:space="preserve"> adrese ćelija </w:t>
      </w:r>
      <w:r w:rsidR="0079182E" w:rsidRPr="00FE2043">
        <w:t xml:space="preserve">se </w:t>
      </w:r>
      <w:r w:rsidR="00E97D02" w:rsidRPr="00FE2043">
        <w:t xml:space="preserve">mogu </w:t>
      </w:r>
      <w:r w:rsidRPr="00FE2043">
        <w:t xml:space="preserve">upisati ili </w:t>
      </w:r>
      <w:r w:rsidR="00940DFF" w:rsidRPr="00FE2043">
        <w:t xml:space="preserve">označiti </w:t>
      </w:r>
      <w:r w:rsidRPr="00FE2043">
        <w:t xml:space="preserve">pomoću miša </w:t>
      </w:r>
      <w:r w:rsidR="007C7268" w:rsidRPr="00FE2043">
        <w:t>na</w:t>
      </w:r>
      <w:r w:rsidRPr="00FE2043">
        <w:t xml:space="preserve"> radnom</w:t>
      </w:r>
      <w:r w:rsidR="00D22C17" w:rsidRPr="00FE2043">
        <w:t>e</w:t>
      </w:r>
      <w:r w:rsidRPr="00FE2043">
        <w:t xml:space="preserve"> listu. Ako u okviru nije </w:t>
      </w:r>
      <w:r w:rsidR="00940DFF" w:rsidRPr="00FE2043">
        <w:t xml:space="preserve">ništa </w:t>
      </w:r>
      <w:r w:rsidRPr="00FE2043">
        <w:t>upisano, ispisat će se svi podaci koji se nalaze na radnom</w:t>
      </w:r>
      <w:r w:rsidR="00D22C17" w:rsidRPr="00FE2043">
        <w:t>e</w:t>
      </w:r>
      <w:r w:rsidRPr="00FE2043">
        <w:t xml:space="preserve"> listu.</w:t>
      </w:r>
    </w:p>
    <w:p w14:paraId="0D46E8EF" w14:textId="06BF6B39" w:rsidR="008E7BCE" w:rsidRPr="00FE2043" w:rsidRDefault="00E97D02" w:rsidP="00E22AE6">
      <w:pPr>
        <w:pStyle w:val="-BULLET"/>
        <w:ind w:right="-10"/>
      </w:pPr>
      <w:r w:rsidRPr="00FE2043">
        <w:rPr>
          <w:b/>
        </w:rPr>
        <w:t>Ispis naslova</w:t>
      </w:r>
      <w:r w:rsidRPr="00FE2043">
        <w:t xml:space="preserve"> </w:t>
      </w:r>
      <w:r w:rsidR="00405FCC" w:rsidRPr="00FE2043">
        <w:t>–</w:t>
      </w:r>
      <w:r w:rsidR="008E7BCE" w:rsidRPr="00FE2043">
        <w:t xml:space="preserve"> </w:t>
      </w:r>
      <w:r w:rsidR="003D275C" w:rsidRPr="00FE2043">
        <w:t xml:space="preserve">može se odrediti da se u ispisu </w:t>
      </w:r>
      <w:r w:rsidR="004351F4" w:rsidRPr="00FE2043">
        <w:t xml:space="preserve">velikih tablica, </w:t>
      </w:r>
      <w:r w:rsidR="00A54037" w:rsidRPr="00FE2043">
        <w:t>čiji sadržaj</w:t>
      </w:r>
      <w:r w:rsidR="004351F4" w:rsidRPr="00FE2043">
        <w:t xml:space="preserve"> ne može stati na jednu stranicu, </w:t>
      </w:r>
      <w:r w:rsidR="003D275C" w:rsidRPr="00FE2043">
        <w:t>ponavljaju naslovi stupaca i redaka na svakoj stranici. A</w:t>
      </w:r>
      <w:r w:rsidR="00940DFF" w:rsidRPr="00FE2043">
        <w:t>dresu stupca ili re</w:t>
      </w:r>
      <w:r w:rsidR="0079182E" w:rsidRPr="00FE2043">
        <w:t>t</w:t>
      </w:r>
      <w:r w:rsidR="00940DFF" w:rsidRPr="00FE2043">
        <w:t xml:space="preserve">ka </w:t>
      </w:r>
      <w:r w:rsidR="003D275C" w:rsidRPr="00FE2043">
        <w:t xml:space="preserve">koji će se ponavljati </w:t>
      </w:r>
      <w:r w:rsidR="008E7BCE" w:rsidRPr="00FE2043">
        <w:t xml:space="preserve">treba upisati ili </w:t>
      </w:r>
      <w:r w:rsidR="00CA4AF7" w:rsidRPr="00FE2043">
        <w:t>označiti pomoću miša na radnom</w:t>
      </w:r>
      <w:r w:rsidR="00D22C17" w:rsidRPr="00FE2043">
        <w:t>e</w:t>
      </w:r>
      <w:r w:rsidR="00CA4AF7" w:rsidRPr="00FE2043">
        <w:t xml:space="preserve"> listu</w:t>
      </w:r>
      <w:r w:rsidR="008E7BCE" w:rsidRPr="00FE2043">
        <w:t>.</w:t>
      </w:r>
    </w:p>
    <w:p w14:paraId="7462C7A7" w14:textId="49E46818" w:rsidR="008E7BCE" w:rsidRPr="00FE2043" w:rsidRDefault="008E7BCE" w:rsidP="00E22AE6">
      <w:pPr>
        <w:pStyle w:val="-BULLET"/>
        <w:ind w:right="-10"/>
      </w:pPr>
      <w:r w:rsidRPr="00FE2043">
        <w:rPr>
          <w:b/>
        </w:rPr>
        <w:t>Ispiši</w:t>
      </w:r>
      <w:r w:rsidRPr="00FE2043">
        <w:t xml:space="preserve"> </w:t>
      </w:r>
      <w:r w:rsidR="00405FCC" w:rsidRPr="00FE2043">
        <w:t>–</w:t>
      </w:r>
      <w:r w:rsidRPr="00FE2043">
        <w:t xml:space="preserve"> </w:t>
      </w:r>
      <w:r w:rsidR="00195042" w:rsidRPr="00FE2043">
        <w:t xml:space="preserve">mogu </w:t>
      </w:r>
      <w:r w:rsidR="00CA4AF7" w:rsidRPr="00FE2043">
        <w:t>s</w:t>
      </w:r>
      <w:r w:rsidR="00195042" w:rsidRPr="00FE2043">
        <w:t xml:space="preserve">e </w:t>
      </w:r>
      <w:r w:rsidR="00E97D02" w:rsidRPr="00FE2043">
        <w:t xml:space="preserve">koristiti </w:t>
      </w:r>
      <w:r w:rsidR="00195042" w:rsidRPr="00FE2043">
        <w:t xml:space="preserve">dodatne </w:t>
      </w:r>
      <w:r w:rsidR="00AE677C" w:rsidRPr="00FE2043">
        <w:t xml:space="preserve">mogućnosti: ispis </w:t>
      </w:r>
      <w:r w:rsidR="00195042" w:rsidRPr="00FE2043">
        <w:t xml:space="preserve">crta rešetke, odnosno </w:t>
      </w:r>
      <w:r w:rsidR="00AE677C" w:rsidRPr="00FE2043">
        <w:t xml:space="preserve">mreže koja određuje ćelije, ispis </w:t>
      </w:r>
      <w:r w:rsidR="00195042" w:rsidRPr="00FE2043">
        <w:t xml:space="preserve">u </w:t>
      </w:r>
      <w:r w:rsidR="00AE677C" w:rsidRPr="00FE2043">
        <w:t>crno</w:t>
      </w:r>
      <w:r w:rsidR="00195042" w:rsidRPr="00FE2043">
        <w:t>-</w:t>
      </w:r>
      <w:r w:rsidR="00AE677C" w:rsidRPr="00FE2043">
        <w:t>bijelo</w:t>
      </w:r>
      <w:r w:rsidR="00195042" w:rsidRPr="00FE2043">
        <w:t>m</w:t>
      </w:r>
      <w:r w:rsidR="00AE677C" w:rsidRPr="00FE2043">
        <w:t>, oznake redaka i stupaca iz radnog</w:t>
      </w:r>
      <w:r w:rsidR="00D22C17" w:rsidRPr="00FE2043">
        <w:t>a</w:t>
      </w:r>
      <w:r w:rsidR="00AE677C" w:rsidRPr="00FE2043">
        <w:t xml:space="preserve"> lista</w:t>
      </w:r>
      <w:r w:rsidR="001D55DD" w:rsidRPr="00FE2043">
        <w:t>, ispis komentara</w:t>
      </w:r>
      <w:r w:rsidR="00AE677C" w:rsidRPr="00FE2043">
        <w:t xml:space="preserve"> i dr.</w:t>
      </w:r>
    </w:p>
    <w:p w14:paraId="0C923FAB" w14:textId="77777777" w:rsidR="00AE677C" w:rsidRPr="00FE2043" w:rsidRDefault="00AE677C" w:rsidP="00E22AE6">
      <w:pPr>
        <w:pStyle w:val="-BULLET"/>
        <w:ind w:right="-10"/>
      </w:pPr>
      <w:r w:rsidRPr="00FE2043">
        <w:rPr>
          <w:b/>
        </w:rPr>
        <w:t>Redoslijed stranica</w:t>
      </w:r>
      <w:r w:rsidRPr="00FE2043">
        <w:t xml:space="preserve"> </w:t>
      </w:r>
      <w:r w:rsidR="00405FCC" w:rsidRPr="00FE2043">
        <w:t>–</w:t>
      </w:r>
      <w:r w:rsidRPr="00FE2043">
        <w:t xml:space="preserve"> odab</w:t>
      </w:r>
      <w:r w:rsidR="00CA4AF7" w:rsidRPr="00FE2043">
        <w:t>ire se</w:t>
      </w:r>
      <w:r w:rsidRPr="00FE2043">
        <w:t xml:space="preserve"> redoslijed ispisa stranica (ako ih ima više), od gore prema dolje ili </w:t>
      </w:r>
      <w:r w:rsidR="00CA4AF7" w:rsidRPr="00FE2043">
        <w:t xml:space="preserve">s </w:t>
      </w:r>
      <w:r w:rsidRPr="00FE2043">
        <w:t>lijev</w:t>
      </w:r>
      <w:r w:rsidR="00CA4AF7" w:rsidRPr="00FE2043">
        <w:t>a n</w:t>
      </w:r>
      <w:r w:rsidRPr="00FE2043">
        <w:t>a desno.</w:t>
      </w:r>
    </w:p>
    <w:p w14:paraId="61A1291C" w14:textId="77777777" w:rsidR="00066291" w:rsidRPr="00FE2043" w:rsidRDefault="007C7268" w:rsidP="00DC24D0">
      <w:pPr>
        <w:pStyle w:val="-TEKST"/>
        <w:ind w:right="-10"/>
        <w:jc w:val="left"/>
      </w:pPr>
      <w:r w:rsidRPr="00FE2043">
        <w:t>Tijekom postavljanja postavki stranice</w:t>
      </w:r>
      <w:r w:rsidR="00195042" w:rsidRPr="00FE2043">
        <w:t xml:space="preserve"> na svim karticama, </w:t>
      </w:r>
      <w:r w:rsidR="00CA4AF7" w:rsidRPr="00FE2043">
        <w:t>ispis se može</w:t>
      </w:r>
      <w:r w:rsidR="00195042" w:rsidRPr="00FE2043">
        <w:t xml:space="preserve"> </w:t>
      </w:r>
      <w:r w:rsidRPr="00FE2043">
        <w:t xml:space="preserve">pregledavati klikom </w:t>
      </w:r>
      <w:r w:rsidR="004E6334" w:rsidRPr="00FE2043">
        <w:t xml:space="preserve">mišem </w:t>
      </w:r>
      <w:r w:rsidRPr="00FE2043">
        <w:t xml:space="preserve">na </w:t>
      </w:r>
      <w:r w:rsidR="00FF585C" w:rsidRPr="00FE2043">
        <w:t>dugme</w:t>
      </w:r>
      <w:r w:rsidRPr="00FE2043">
        <w:t xml:space="preserve"> </w:t>
      </w:r>
      <w:r w:rsidR="00382559" w:rsidRPr="00FE2043">
        <w:rPr>
          <w:b/>
        </w:rPr>
        <w:t>Pretpregled prije ispisa</w:t>
      </w:r>
      <w:r w:rsidRPr="00FE2043">
        <w:t xml:space="preserve">. </w:t>
      </w:r>
    </w:p>
    <w:p w14:paraId="7EB2F487" w14:textId="77777777" w:rsidR="00B45B54" w:rsidRPr="00FE2043" w:rsidRDefault="00987750" w:rsidP="00066B82">
      <w:pPr>
        <w:pStyle w:val="-NASLOV"/>
      </w:pPr>
      <w:bookmarkStart w:id="143" w:name="a731"/>
      <w:r w:rsidRPr="00FE2043">
        <w:t>7.</w:t>
      </w:r>
      <w:r w:rsidR="00203E0B" w:rsidRPr="00FE2043">
        <w:t>4</w:t>
      </w:r>
      <w:r w:rsidRPr="00FE2043">
        <w:t>.1. Jednostavan način dodavanja zaglavlja i podnožja</w:t>
      </w:r>
      <w:bookmarkEnd w:id="143"/>
    </w:p>
    <w:p w14:paraId="325BEBAF" w14:textId="77777777" w:rsidR="00B45B54" w:rsidRPr="00FE2043" w:rsidRDefault="00B45B54" w:rsidP="00D22C17">
      <w:pPr>
        <w:pStyle w:val="-TEKST"/>
        <w:ind w:right="-10"/>
        <w:jc w:val="left"/>
      </w:pPr>
      <w:r w:rsidRPr="00FE2043">
        <w:t>Osim navedenog</w:t>
      </w:r>
      <w:r w:rsidR="00D22C17" w:rsidRPr="00FE2043">
        <w:t>a</w:t>
      </w:r>
      <w:r w:rsidRPr="00FE2043">
        <w:t xml:space="preserve"> načina postavljanja zaglavlja i podnožja</w:t>
      </w:r>
      <w:r w:rsidR="004351F4" w:rsidRPr="00FE2043">
        <w:t>, zaglavlje i podnožje se mo</w:t>
      </w:r>
      <w:r w:rsidR="00D22C17" w:rsidRPr="00FE2043">
        <w:t>gu</w:t>
      </w:r>
      <w:r w:rsidRPr="00FE2043">
        <w:t xml:space="preserve"> </w:t>
      </w:r>
      <w:r w:rsidR="004351F4" w:rsidRPr="00FE2043">
        <w:t>dodati još jednostavnije:</w:t>
      </w:r>
    </w:p>
    <w:p w14:paraId="0B6D702B" w14:textId="77777777" w:rsidR="004351F4" w:rsidRPr="00FE2043" w:rsidRDefault="00856290" w:rsidP="00CB3586">
      <w:pPr>
        <w:pStyle w:val="-NUMBvjezba"/>
        <w:numPr>
          <w:ilvl w:val="0"/>
          <w:numId w:val="49"/>
        </w:numPr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0A14F5C" wp14:editId="46739556">
                <wp:simplePos x="0" y="0"/>
                <wp:positionH relativeFrom="column">
                  <wp:posOffset>4923790</wp:posOffset>
                </wp:positionH>
                <wp:positionV relativeFrom="paragraph">
                  <wp:posOffset>8255</wp:posOffset>
                </wp:positionV>
                <wp:extent cx="1619885" cy="1078865"/>
                <wp:effectExtent l="0" t="0" r="0" b="0"/>
                <wp:wrapNone/>
                <wp:docPr id="139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0788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2603BE" w14:textId="77777777" w:rsidR="00B44E53" w:rsidRPr="00521175" w:rsidRDefault="00B44E53" w:rsidP="00521175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1175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3E6A613F" w14:textId="77777777" w:rsidR="00B44E53" w:rsidRPr="00521175" w:rsidRDefault="00B44E53" w:rsidP="00521175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5211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Zaglavlje i podnožje se mogu umetnuti i naredbom </w:t>
                            </w:r>
                            <w:r w:rsidRPr="00521175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Umet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anje</w:t>
                            </w:r>
                            <w:r w:rsidRPr="00521175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52117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21175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Tekst</w:t>
                            </w:r>
                            <w:r w:rsidRPr="005211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sym w:font="Wingdings 3" w:char="F022"/>
                            </w:r>
                            <w:r w:rsidRPr="0052117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211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Zaglavlje i podnožje</w:t>
                            </w:r>
                            <w:r w:rsidRPr="00521175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14F5C" id="Rectangle 926" o:spid="_x0000_s1151" style="position:absolute;left:0;text-align:left;margin-left:387.7pt;margin-top:.65pt;width:127.55pt;height:84.9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" filled="f" fillcolor="#ddd" strokeweight=".25pt">
                <v:fill opacity="32896f"/>
                <v:textbox inset=",2.5mm">
                  <w:txbxContent>
                    <w:p w14:paraId="252603BE" w14:textId="77777777" w:rsidR="00B44E53" w:rsidRPr="00521175" w:rsidRDefault="00B44E53" w:rsidP="00521175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21175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3E6A613F" w14:textId="77777777" w:rsidR="00B44E53" w:rsidRPr="00521175" w:rsidRDefault="00B44E53" w:rsidP="00521175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521175">
                        <w:rPr>
                          <w:rFonts w:cs="Arial"/>
                          <w:sz w:val="18"/>
                          <w:szCs w:val="18"/>
                        </w:rPr>
                        <w:t xml:space="preserve">Zaglavlje i podnožje se mogu umetnuti i naredbom </w:t>
                      </w:r>
                      <w:r w:rsidRPr="00521175">
                        <w:rPr>
                          <w:rFonts w:cs="Arial"/>
                          <w:i/>
                          <w:sz w:val="18"/>
                          <w:szCs w:val="18"/>
                        </w:rPr>
                        <w:t>Umet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anje</w:t>
                      </w:r>
                      <w:r w:rsidRPr="00521175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sym w:font="Wingdings 3" w:char="F022"/>
                      </w:r>
                      <w:r w:rsidRPr="00521175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521175">
                        <w:rPr>
                          <w:rFonts w:cs="Arial"/>
                          <w:i/>
                          <w:sz w:val="18"/>
                          <w:szCs w:val="18"/>
                        </w:rPr>
                        <w:t>Tekst</w:t>
                      </w:r>
                      <w:r w:rsidRPr="00521175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sym w:font="Wingdings 3" w:char="F022"/>
                      </w:r>
                      <w:r w:rsidRPr="00521175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521175">
                        <w:rPr>
                          <w:rFonts w:cs="Arial"/>
                          <w:b/>
                          <w:sz w:val="18"/>
                          <w:szCs w:val="18"/>
                        </w:rPr>
                        <w:t>Zaglavlje i podnožje</w:t>
                      </w:r>
                      <w:r w:rsidRPr="00521175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4351F4" w:rsidRPr="00FE2043">
        <w:t xml:space="preserve">postaviti pogled </w:t>
      </w:r>
      <w:r w:rsidR="00382559" w:rsidRPr="00FE2043">
        <w:rPr>
          <w:b/>
        </w:rPr>
        <w:t>I</w:t>
      </w:r>
      <w:r w:rsidR="004B4366" w:rsidRPr="00FE2043">
        <w:rPr>
          <w:b/>
        </w:rPr>
        <w:t>zgled stranice</w:t>
      </w:r>
    </w:p>
    <w:p w14:paraId="0074E210" w14:textId="77777777" w:rsidR="004B4366" w:rsidRPr="00FE2043" w:rsidRDefault="00C34E41" w:rsidP="00CB3586">
      <w:pPr>
        <w:pStyle w:val="-NUMBvjezba"/>
        <w:numPr>
          <w:ilvl w:val="0"/>
          <w:numId w:val="49"/>
        </w:numPr>
      </w:pPr>
      <w:r w:rsidRPr="00FE2043">
        <w:t>pokazati</w:t>
      </w:r>
      <w:r w:rsidR="004B4366" w:rsidRPr="00FE2043">
        <w:t xml:space="preserve"> </w:t>
      </w:r>
      <w:r w:rsidR="00F9400A" w:rsidRPr="00FE2043">
        <w:t xml:space="preserve">mišem </w:t>
      </w:r>
      <w:r w:rsidR="004B4366" w:rsidRPr="00FE2043">
        <w:t>na pod</w:t>
      </w:r>
      <w:r w:rsidRPr="00FE2043">
        <w:t>ručje pri vrhu ili dnu stranice</w:t>
      </w:r>
    </w:p>
    <w:p w14:paraId="1F113B62" w14:textId="77777777" w:rsidR="00C34E41" w:rsidRPr="00FE2043" w:rsidRDefault="00C34E41" w:rsidP="00C34E41">
      <w:pPr>
        <w:pStyle w:val="-NUMBvjezba"/>
        <w:numPr>
          <w:ilvl w:val="0"/>
          <w:numId w:val="0"/>
        </w:numPr>
        <w:ind w:left="709"/>
      </w:pPr>
      <w:r w:rsidRPr="00FE2043">
        <w:rPr>
          <w:noProof/>
        </w:rPr>
        <w:drawing>
          <wp:inline distT="0" distB="0" distL="0" distR="0" wp14:anchorId="690AFDE8" wp14:editId="65BBA158">
            <wp:extent cx="4056646" cy="522484"/>
            <wp:effectExtent l="19050" t="19050" r="20320" b="11430"/>
            <wp:docPr id="175" name="Slika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Slika 175"/>
                    <pic:cNvPicPr/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646" cy="52248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1FE196" w14:textId="2BE2AA44" w:rsidR="004B4366" w:rsidRPr="00FE2043" w:rsidRDefault="00247C40" w:rsidP="00CB3586">
      <w:pPr>
        <w:pStyle w:val="-NUMBvjezba"/>
        <w:numPr>
          <w:ilvl w:val="0"/>
          <w:numId w:val="49"/>
        </w:numPr>
      </w:pPr>
      <w:r w:rsidRPr="00FE2043">
        <w:t xml:space="preserve">kliknuti u </w:t>
      </w:r>
      <w:r w:rsidR="004B4366" w:rsidRPr="00FE2043">
        <w:t>jed</w:t>
      </w:r>
      <w:r w:rsidR="006737C1">
        <w:t>an</w:t>
      </w:r>
      <w:r w:rsidR="004B4366" w:rsidRPr="00FE2043">
        <w:t xml:space="preserve"> od tri </w:t>
      </w:r>
      <w:r w:rsidR="006737C1">
        <w:t>dijela</w:t>
      </w:r>
      <w:r w:rsidR="006737C1" w:rsidRPr="00FE2043">
        <w:t xml:space="preserve"> </w:t>
      </w:r>
      <w:r w:rsidR="006737C1">
        <w:t xml:space="preserve">zaglavlja/podnožja </w:t>
      </w:r>
      <w:r w:rsidR="004B4366" w:rsidRPr="00FE2043">
        <w:t>(lijev</w:t>
      </w:r>
      <w:r w:rsidR="006737C1">
        <w:t>i</w:t>
      </w:r>
      <w:r w:rsidR="004B4366" w:rsidRPr="00FE2043">
        <w:t xml:space="preserve">, </w:t>
      </w:r>
      <w:r w:rsidR="006737C1">
        <w:t>središnji</w:t>
      </w:r>
      <w:r w:rsidR="006737C1" w:rsidRPr="00FE2043">
        <w:t xml:space="preserve"> </w:t>
      </w:r>
      <w:r w:rsidR="004B4366" w:rsidRPr="00FE2043">
        <w:t>ili des</w:t>
      </w:r>
      <w:r w:rsidR="006737C1">
        <w:t>ni</w:t>
      </w:r>
      <w:r w:rsidR="004B4366" w:rsidRPr="00FE2043">
        <w:t>)</w:t>
      </w:r>
    </w:p>
    <w:p w14:paraId="291E2BAC" w14:textId="77777777" w:rsidR="004B4366" w:rsidRPr="00FE2043" w:rsidRDefault="004B4366" w:rsidP="00CB3586">
      <w:pPr>
        <w:pStyle w:val="-NUMBvjezba"/>
        <w:numPr>
          <w:ilvl w:val="0"/>
          <w:numId w:val="49"/>
        </w:numPr>
      </w:pPr>
      <w:r w:rsidRPr="00FE2043">
        <w:t xml:space="preserve">upisati željeni sadržaj ili s </w:t>
      </w:r>
      <w:r w:rsidR="0022088D" w:rsidRPr="00FE2043">
        <w:t>vrpce</w:t>
      </w:r>
      <w:r w:rsidR="00247C40" w:rsidRPr="00FE2043">
        <w:t xml:space="preserve"> s kartice </w:t>
      </w:r>
      <w:r w:rsidR="00247C40" w:rsidRPr="00FF4108">
        <w:rPr>
          <w:b/>
          <w:bCs/>
        </w:rPr>
        <w:t>Zaglavlje i podnožje</w:t>
      </w:r>
      <w:r w:rsidRPr="00FE2043">
        <w:t xml:space="preserve"> odabrati mogućnost</w:t>
      </w:r>
      <w:r w:rsidR="00382559" w:rsidRPr="00FE2043">
        <w:t xml:space="preserve"> </w:t>
      </w:r>
      <w:r w:rsidR="00675E2B" w:rsidRPr="00FE2043">
        <w:t xml:space="preserve">iz skupine </w:t>
      </w:r>
      <w:r w:rsidR="00675E2B" w:rsidRPr="00FE2043">
        <w:rPr>
          <w:b/>
        </w:rPr>
        <w:t>E</w:t>
      </w:r>
      <w:r w:rsidR="00382559" w:rsidRPr="00FE2043">
        <w:rPr>
          <w:b/>
        </w:rPr>
        <w:t>lement</w:t>
      </w:r>
      <w:r w:rsidR="00675E2B" w:rsidRPr="00FE2043">
        <w:rPr>
          <w:b/>
        </w:rPr>
        <w:t>i</w:t>
      </w:r>
      <w:r w:rsidR="00382559" w:rsidRPr="00FE2043">
        <w:rPr>
          <w:b/>
        </w:rPr>
        <w:t xml:space="preserve"> zaglavlja i podnožja</w:t>
      </w:r>
    </w:p>
    <w:p w14:paraId="057E1E36" w14:textId="77777777" w:rsidR="004B4366" w:rsidRPr="00FE2043" w:rsidRDefault="004B4366" w:rsidP="00CB3586">
      <w:pPr>
        <w:pStyle w:val="-NUMBvjezba"/>
        <w:numPr>
          <w:ilvl w:val="0"/>
          <w:numId w:val="49"/>
        </w:numPr>
      </w:pPr>
      <w:r w:rsidRPr="00FE2043">
        <w:t xml:space="preserve">kliknuti </w:t>
      </w:r>
      <w:r w:rsidR="004E6334" w:rsidRPr="00FE2043">
        <w:t xml:space="preserve">mišem </w:t>
      </w:r>
      <w:r w:rsidRPr="00FE2043">
        <w:t>u područje radnog</w:t>
      </w:r>
      <w:r w:rsidR="00F9400A" w:rsidRPr="00FE2043">
        <w:t>a</w:t>
      </w:r>
      <w:r w:rsidRPr="00FE2043">
        <w:t xml:space="preserve"> lista za izlaz iz područja zaglavlja i podnožja.</w:t>
      </w:r>
    </w:p>
    <w:p w14:paraId="52599DFC" w14:textId="09458753" w:rsidR="00D701D3" w:rsidRPr="00FE2043" w:rsidRDefault="00D701D3" w:rsidP="002E2475">
      <w:pPr>
        <w:pStyle w:val="-TEKST"/>
        <w:ind w:right="-10"/>
        <w:jc w:val="left"/>
      </w:pPr>
      <w:r w:rsidRPr="00FE2043">
        <w:lastRenderedPageBreak/>
        <w:t xml:space="preserve">U tijeku rada na zaglavlju ili podnožju </w:t>
      </w:r>
      <w:r w:rsidR="00247C40" w:rsidRPr="00FE2043">
        <w:t xml:space="preserve">u prikazu </w:t>
      </w:r>
      <w:r w:rsidR="00247C40" w:rsidRPr="00FF4108">
        <w:rPr>
          <w:b/>
          <w:bCs w:val="0"/>
        </w:rPr>
        <w:t>Izgled stranice</w:t>
      </w:r>
      <w:r w:rsidR="00247C40" w:rsidRPr="00FE2043">
        <w:t xml:space="preserve">, </w:t>
      </w:r>
      <w:r w:rsidRPr="00FE2043">
        <w:t xml:space="preserve">na </w:t>
      </w:r>
      <w:r w:rsidR="0022088D" w:rsidRPr="00FE2043">
        <w:t>v</w:t>
      </w:r>
      <w:r w:rsidRPr="00FE2043">
        <w:t xml:space="preserve">rpci se prikazuju </w:t>
      </w:r>
      <w:r w:rsidR="00247C40" w:rsidRPr="00FE2043">
        <w:t xml:space="preserve">kontekstna kartica </w:t>
      </w:r>
      <w:r w:rsidR="00247C40" w:rsidRPr="00FE2043">
        <w:rPr>
          <w:b/>
        </w:rPr>
        <w:t>Z</w:t>
      </w:r>
      <w:r w:rsidRPr="00FE2043">
        <w:rPr>
          <w:b/>
        </w:rPr>
        <w:t>aglavlj</w:t>
      </w:r>
      <w:r w:rsidR="0022088D" w:rsidRPr="00FE2043">
        <w:rPr>
          <w:b/>
        </w:rPr>
        <w:t>e</w:t>
      </w:r>
      <w:r w:rsidRPr="00FE2043">
        <w:rPr>
          <w:b/>
        </w:rPr>
        <w:t xml:space="preserve"> i podnožj</w:t>
      </w:r>
      <w:r w:rsidR="0022088D" w:rsidRPr="00FE2043">
        <w:rPr>
          <w:b/>
        </w:rPr>
        <w:t>e</w:t>
      </w:r>
      <w:r w:rsidRPr="00FE2043">
        <w:t>. Na nj</w:t>
      </w:r>
      <w:r w:rsidR="002E2475" w:rsidRPr="00FE2043">
        <w:t>oj</w:t>
      </w:r>
      <w:r w:rsidRPr="00FE2043">
        <w:t xml:space="preserve"> se nalaze sve naredbe za rad sa zaglavljima i podnožjima.</w:t>
      </w:r>
    </w:p>
    <w:p w14:paraId="530EB85E" w14:textId="77777777" w:rsidR="00D701D3" w:rsidRPr="00FE2043" w:rsidRDefault="00455799" w:rsidP="004B4366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6A2994AB" wp14:editId="58394CF2">
            <wp:extent cx="4686300" cy="511385"/>
            <wp:effectExtent l="19050" t="19050" r="19050" b="22225"/>
            <wp:docPr id="206" name="Slika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Slika 206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596" cy="51654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C3D698" w14:textId="77777777" w:rsidR="004B4366" w:rsidRPr="00FE2043" w:rsidRDefault="00D701D3" w:rsidP="004B4366">
      <w:pPr>
        <w:pStyle w:val="-TEKST"/>
        <w:ind w:right="-10"/>
        <w:jc w:val="left"/>
      </w:pPr>
      <w:r w:rsidRPr="00FE2043">
        <w:t xml:space="preserve">Za uređivanje ili oblikovanje sadržaja zaglavlja i podnožja, potrebno je ponovno kliknuti </w:t>
      </w:r>
      <w:r w:rsidR="00F9400A" w:rsidRPr="00FE2043">
        <w:t xml:space="preserve">mišem </w:t>
      </w:r>
      <w:r w:rsidRPr="00FE2043">
        <w:t>na to područje i izvršiti potrebne izmjene.</w:t>
      </w:r>
    </w:p>
    <w:p w14:paraId="520C8D5D" w14:textId="77777777" w:rsidR="00907D78" w:rsidRPr="00FE2043" w:rsidRDefault="007051FD" w:rsidP="00CA73CF">
      <w:pPr>
        <w:pStyle w:val="1-1-NASLOV"/>
      </w:pPr>
      <w:bookmarkStart w:id="144" w:name="a74"/>
      <w:bookmarkStart w:id="145" w:name="_Toc146188133"/>
      <w:r w:rsidRPr="00FE2043">
        <w:t>7</w:t>
      </w:r>
      <w:r w:rsidR="00907D78" w:rsidRPr="00FE2043">
        <w:t>.</w:t>
      </w:r>
      <w:r w:rsidR="00203E0B" w:rsidRPr="00FE2043">
        <w:t>5</w:t>
      </w:r>
      <w:r w:rsidR="00907D78" w:rsidRPr="00FE2043">
        <w:t>. Ispis</w:t>
      </w:r>
      <w:bookmarkEnd w:id="144"/>
      <w:bookmarkEnd w:id="145"/>
    </w:p>
    <w:p w14:paraId="46980446" w14:textId="77777777" w:rsidR="00907D78" w:rsidRPr="00FE2043" w:rsidRDefault="00907D78" w:rsidP="00DC24D0">
      <w:pPr>
        <w:pStyle w:val="-TEKST"/>
        <w:ind w:right="-10"/>
        <w:jc w:val="left"/>
      </w:pPr>
      <w:r w:rsidRPr="00FE2043">
        <w:t>Nakon prilagođavanja postavki stranice</w:t>
      </w:r>
      <w:r w:rsidR="00195042" w:rsidRPr="00FE2043">
        <w:t>, određivanja područja ispisa</w:t>
      </w:r>
      <w:r w:rsidRPr="00FE2043">
        <w:t xml:space="preserve"> i pregledavanja </w:t>
      </w:r>
      <w:r w:rsidR="00195042" w:rsidRPr="00FE2043">
        <w:t>ispisa</w:t>
      </w:r>
      <w:r w:rsidRPr="00FE2043">
        <w:t xml:space="preserve">, </w:t>
      </w:r>
      <w:r w:rsidR="00195042" w:rsidRPr="00FE2043">
        <w:t xml:space="preserve">pristupa se </w:t>
      </w:r>
      <w:r w:rsidR="00F36855" w:rsidRPr="00FE2043">
        <w:t>posljednjim radnjama</w:t>
      </w:r>
      <w:r w:rsidR="00195042" w:rsidRPr="00FE2043">
        <w:t xml:space="preserve"> za </w:t>
      </w:r>
      <w:r w:rsidR="00075AF8" w:rsidRPr="00FE2043">
        <w:t>ispis</w:t>
      </w:r>
      <w:r w:rsidR="00F36855" w:rsidRPr="00FE2043">
        <w:t xml:space="preserve"> podataka</w:t>
      </w:r>
      <w:r w:rsidRPr="00FE2043">
        <w:t xml:space="preserve">. </w:t>
      </w:r>
      <w:r w:rsidR="00CA4AF7" w:rsidRPr="00FE2043">
        <w:t>Mož</w:t>
      </w:r>
      <w:r w:rsidR="00F36855" w:rsidRPr="00FE2043">
        <w:t xml:space="preserve">e </w:t>
      </w:r>
      <w:r w:rsidR="00CA4AF7" w:rsidRPr="00FE2043">
        <w:t>s</w:t>
      </w:r>
      <w:r w:rsidR="00F36855" w:rsidRPr="00FE2043">
        <w:t>e ispisati trenut</w:t>
      </w:r>
      <w:r w:rsidR="00CA4AF7" w:rsidRPr="00FE2043">
        <w:t>ač</w:t>
      </w:r>
      <w:r w:rsidR="00F36855" w:rsidRPr="00FE2043">
        <w:t>no aktivan radni list</w:t>
      </w:r>
      <w:r w:rsidRPr="00FE2043">
        <w:t xml:space="preserve"> ili </w:t>
      </w:r>
      <w:r w:rsidR="00DE48E3" w:rsidRPr="00FE2043">
        <w:t>cijel</w:t>
      </w:r>
      <w:r w:rsidR="00CA4AF7" w:rsidRPr="00FE2043">
        <w:t>a</w:t>
      </w:r>
      <w:r w:rsidR="00DE48E3" w:rsidRPr="00FE2043">
        <w:t xml:space="preserve"> radn</w:t>
      </w:r>
      <w:r w:rsidR="00CA4AF7" w:rsidRPr="00FE2043">
        <w:t>a</w:t>
      </w:r>
      <w:r w:rsidR="00DE48E3" w:rsidRPr="00FE2043">
        <w:t xml:space="preserve"> knjig</w:t>
      </w:r>
      <w:r w:rsidR="00CA4AF7" w:rsidRPr="00FE2043">
        <w:t>a</w:t>
      </w:r>
      <w:r w:rsidR="00F36855" w:rsidRPr="00FE2043">
        <w:t xml:space="preserve">, </w:t>
      </w:r>
      <w:r w:rsidR="00CA4AF7" w:rsidRPr="00FE2043">
        <w:t>nekoliko ili sve stranice, jedna</w:t>
      </w:r>
      <w:r w:rsidR="00F36855" w:rsidRPr="00FE2043">
        <w:t xml:space="preserve"> ili nekoliko kopija</w:t>
      </w:r>
      <w:r w:rsidR="00DE48E3" w:rsidRPr="00FE2043">
        <w:t>.</w:t>
      </w:r>
    </w:p>
    <w:p w14:paraId="50E8C2F3" w14:textId="77777777" w:rsidR="0033298A" w:rsidRPr="00FE2043" w:rsidRDefault="00856290" w:rsidP="0033298A">
      <w:pPr>
        <w:pStyle w:val="-TEKST"/>
        <w:ind w:right="-10"/>
        <w:jc w:val="left"/>
      </w:pPr>
      <w:r w:rsidRPr="00FE2043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949BE2D" wp14:editId="485F8259">
                <wp:simplePos x="0" y="0"/>
                <wp:positionH relativeFrom="column">
                  <wp:posOffset>-1828800</wp:posOffset>
                </wp:positionH>
                <wp:positionV relativeFrom="paragraph">
                  <wp:posOffset>476885</wp:posOffset>
                </wp:positionV>
                <wp:extent cx="1619885" cy="954405"/>
                <wp:effectExtent l="0" t="0" r="0" b="0"/>
                <wp:wrapNone/>
                <wp:docPr id="138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9544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CB42F8" w14:textId="77777777" w:rsidR="00B44E53" w:rsidRPr="002B393A" w:rsidRDefault="00B44E53" w:rsidP="002B393A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B393A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52D4ED99" w14:textId="77777777" w:rsidR="00B44E53" w:rsidRPr="002B393A" w:rsidRDefault="00B44E53" w:rsidP="002B393A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2B393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Tipkovni prečac za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pokretanje naredbe </w:t>
                            </w:r>
                            <w:r w:rsidRPr="0063703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Ispis</w:t>
                            </w:r>
                            <w:r w:rsidRPr="002B393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je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2B393A">
                              <w:rPr>
                                <w:rFonts w:cs="Arial"/>
                                <w:sz w:val="18"/>
                                <w:szCs w:val="18"/>
                              </w:rPr>
                              <w:t>Ctrl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2B393A">
                              <w:rPr>
                                <w:rFonts w:cs="Arial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2B393A">
                              <w:rPr>
                                <w:rFonts w:cs="Arial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2B393A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9BE2D" id="Rectangle 823" o:spid="_x0000_s1152" style="position:absolute;margin-left:-2in;margin-top:37.55pt;width:127.55pt;height:75.1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" filled="f" fillcolor="#ddd" strokeweight=".25pt">
                <v:fill opacity="32896f"/>
                <v:textbox inset=",2.5mm">
                  <w:txbxContent>
                    <w:p w14:paraId="2ACB42F8" w14:textId="77777777" w:rsidR="00B44E53" w:rsidRPr="002B393A" w:rsidRDefault="00B44E53" w:rsidP="002B393A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2B393A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52D4ED99" w14:textId="77777777" w:rsidR="00B44E53" w:rsidRPr="002B393A" w:rsidRDefault="00B44E53" w:rsidP="002B393A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>Tipkovni</w:t>
                      </w:r>
                      <w:proofErr w:type="spellEnd"/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 xml:space="preserve"> prečac za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pokretanje naredbe </w:t>
                      </w:r>
                      <w:r w:rsidRPr="0063703A">
                        <w:rPr>
                          <w:rFonts w:cs="Arial"/>
                          <w:b/>
                          <w:sz w:val="18"/>
                          <w:szCs w:val="18"/>
                        </w:rPr>
                        <w:t>Ispis</w:t>
                      </w:r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 xml:space="preserve"> je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proofErr w:type="spellStart"/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>Ctrl</w:t>
                      </w:r>
                      <w:proofErr w:type="spellEnd"/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33298A" w:rsidRPr="00FE2043">
        <w:t>Grafikon koji je ugrađen u radni list ispisat će se kada se ispisuje radni list koji ga sadrži. Međutim, ako se želi ispisati samo ugrađeni grafikon, potrebno ga je označiti i tada pristupiti postupku ispisivanja.</w:t>
      </w:r>
    </w:p>
    <w:p w14:paraId="0C8BD619" w14:textId="77777777" w:rsidR="00DE48E3" w:rsidRPr="00FE2043" w:rsidRDefault="00E70FF3" w:rsidP="00D03A9B">
      <w:pPr>
        <w:pStyle w:val="-TEKST"/>
        <w:ind w:right="-10"/>
        <w:jc w:val="left"/>
      </w:pPr>
      <w:r w:rsidRPr="00FE2043">
        <w:t>P</w:t>
      </w:r>
      <w:r w:rsidR="00F36855" w:rsidRPr="00FE2043">
        <w:t xml:space="preserve">ostavke ispisa određuju se </w:t>
      </w:r>
      <w:r w:rsidR="001D6899" w:rsidRPr="00FE2043">
        <w:t xml:space="preserve">u lijevom dijelu prozora </w:t>
      </w:r>
      <w:r w:rsidR="00F36855" w:rsidRPr="00FE2043">
        <w:t xml:space="preserve">koji se otvara </w:t>
      </w:r>
      <w:r w:rsidR="00CC7760" w:rsidRPr="00FE2043">
        <w:t>pritiskom na karticu</w:t>
      </w:r>
      <w:r w:rsidR="00215669" w:rsidRPr="00FE2043">
        <w:rPr>
          <w:i/>
        </w:rPr>
        <w:t xml:space="preserve"> </w:t>
      </w:r>
      <w:r w:rsidR="001D6899" w:rsidRPr="00FE2043">
        <w:rPr>
          <w:i/>
        </w:rPr>
        <w:t xml:space="preserve">Datoteka </w:t>
      </w:r>
      <w:r w:rsidR="00B81A50" w:rsidRPr="00FE2043">
        <w:t>→</w:t>
      </w:r>
      <w:r w:rsidR="00215669" w:rsidRPr="00FE2043">
        <w:t xml:space="preserve"> </w:t>
      </w:r>
      <w:r w:rsidR="00675E2B" w:rsidRPr="00FE2043">
        <w:rPr>
          <w:b/>
        </w:rPr>
        <w:t>Ispi</w:t>
      </w:r>
      <w:r w:rsidR="001D6899" w:rsidRPr="00FE2043">
        <w:rPr>
          <w:b/>
        </w:rPr>
        <w:t>s</w:t>
      </w:r>
      <w:r w:rsidR="00EF5D9E" w:rsidRPr="00FE2043">
        <w:t>.</w:t>
      </w:r>
      <w:r w:rsidR="00DE48E3" w:rsidRPr="00FE2043">
        <w:t xml:space="preserve"> </w:t>
      </w:r>
    </w:p>
    <w:p w14:paraId="6BA12D2F" w14:textId="77777777" w:rsidR="00DE48E3" w:rsidRPr="00FE2043" w:rsidRDefault="00BA3788" w:rsidP="00CA73CF">
      <w:pPr>
        <w:pStyle w:val="-TEKST"/>
      </w:pPr>
      <w:r w:rsidRPr="00FE2043">
        <w:rPr>
          <w:noProof/>
        </w:rPr>
        <w:drawing>
          <wp:inline distT="0" distB="0" distL="0" distR="0" wp14:anchorId="751449F5" wp14:editId="26662056">
            <wp:extent cx="2238375" cy="3593041"/>
            <wp:effectExtent l="19050" t="19050" r="9525" b="26670"/>
            <wp:docPr id="1219" name="Slika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Slika 1219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590" cy="36014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4F5571" w14:textId="77777777" w:rsidR="00440CB0" w:rsidRPr="00FE2043" w:rsidRDefault="00A43455" w:rsidP="00CA73CF">
      <w:pPr>
        <w:pStyle w:val="-TEKST"/>
      </w:pPr>
      <w:r w:rsidRPr="00FE2043">
        <w:t xml:space="preserve">U </w:t>
      </w:r>
      <w:r w:rsidR="003677A7" w:rsidRPr="00FE2043">
        <w:t>okviru</w:t>
      </w:r>
      <w:r w:rsidRPr="00FE2043">
        <w:t xml:space="preserve"> </w:t>
      </w:r>
      <w:r w:rsidR="003677A7" w:rsidRPr="00FE2043">
        <w:rPr>
          <w:b/>
        </w:rPr>
        <w:t>Kopije</w:t>
      </w:r>
      <w:r w:rsidRPr="00FE2043">
        <w:t xml:space="preserve"> određuje se broj kopija, a u odjeljku </w:t>
      </w:r>
      <w:r w:rsidRPr="00FE2043">
        <w:rPr>
          <w:b/>
        </w:rPr>
        <w:t>Pisač</w:t>
      </w:r>
      <w:r w:rsidRPr="00FE2043">
        <w:t xml:space="preserve"> odabire se instalirani pisač na koji se ispis upu</w:t>
      </w:r>
      <w:r w:rsidR="00E70FF3" w:rsidRPr="00FE2043">
        <w:t>ć</w:t>
      </w:r>
      <w:r w:rsidRPr="00FE2043">
        <w:t>uje.</w:t>
      </w:r>
      <w:r w:rsidR="00E70FF3" w:rsidRPr="00FE2043">
        <w:t xml:space="preserve"> </w:t>
      </w:r>
    </w:p>
    <w:p w14:paraId="7B8DA325" w14:textId="77777777" w:rsidR="00C6657C" w:rsidRPr="00FE2043" w:rsidRDefault="00C6657C" w:rsidP="00CA73CF">
      <w:pPr>
        <w:pStyle w:val="-TEKST"/>
      </w:pPr>
      <w:r w:rsidRPr="00FE2043">
        <w:t xml:space="preserve">U odjeljku </w:t>
      </w:r>
      <w:r w:rsidRPr="00FE2043">
        <w:rPr>
          <w:b/>
        </w:rPr>
        <w:t>Postavke</w:t>
      </w:r>
      <w:r w:rsidRPr="00FE2043">
        <w:t xml:space="preserve"> određuje se:</w:t>
      </w:r>
    </w:p>
    <w:p w14:paraId="03B8AD25" w14:textId="77777777" w:rsidR="00C6657C" w:rsidRPr="00FE2043" w:rsidRDefault="00C6657C" w:rsidP="00CB3586">
      <w:pPr>
        <w:pStyle w:val="-TEKST"/>
        <w:numPr>
          <w:ilvl w:val="0"/>
          <w:numId w:val="79"/>
        </w:numPr>
        <w:ind w:left="709" w:right="-1" w:hanging="289"/>
        <w:jc w:val="left"/>
      </w:pPr>
      <w:r w:rsidRPr="00FE2043">
        <w:rPr>
          <w:b/>
        </w:rPr>
        <w:t>područje ispisa</w:t>
      </w:r>
      <w:r w:rsidRPr="00FE2043">
        <w:t xml:space="preserve"> – ispis trenutačno odabranog dijela radnog</w:t>
      </w:r>
      <w:r w:rsidR="007F7691" w:rsidRPr="00FE2043">
        <w:t>a</w:t>
      </w:r>
      <w:r w:rsidRPr="00FE2043">
        <w:t xml:space="preserve"> lista (na primjer, grafikon), aktivnoga radnoga lista (listov</w:t>
      </w:r>
      <w:r w:rsidR="007F7691" w:rsidRPr="00FE2043">
        <w:t>a</w:t>
      </w:r>
      <w:r w:rsidRPr="00FE2043">
        <w:t>, ako ih je označeno više) ili cijele radne knjige</w:t>
      </w:r>
    </w:p>
    <w:p w14:paraId="5ED70ABA" w14:textId="77777777" w:rsidR="00C6657C" w:rsidRPr="00FE2043" w:rsidRDefault="00455799" w:rsidP="005B24D6">
      <w:pPr>
        <w:pStyle w:val="-BULLET"/>
        <w:numPr>
          <w:ilvl w:val="0"/>
          <w:numId w:val="0"/>
        </w:numPr>
        <w:ind w:left="720" w:right="-10"/>
      </w:pPr>
      <w:r w:rsidRPr="00FE2043">
        <w:rPr>
          <w:noProof/>
        </w:rPr>
        <w:lastRenderedPageBreak/>
        <w:drawing>
          <wp:inline distT="0" distB="0" distL="0" distR="0" wp14:anchorId="36F33F1C" wp14:editId="2CC8F408">
            <wp:extent cx="2016000" cy="1868488"/>
            <wp:effectExtent l="19050" t="19050" r="22860" b="17780"/>
            <wp:docPr id="207" name="Slika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lika 207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86848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AC37ACD" w14:textId="77777777" w:rsidR="00C6657C" w:rsidRPr="00FE2043" w:rsidRDefault="00C6657C" w:rsidP="00E22AE6">
      <w:pPr>
        <w:pStyle w:val="-BULLET"/>
        <w:ind w:right="-10"/>
      </w:pPr>
      <w:r w:rsidRPr="00FE2043">
        <w:rPr>
          <w:b/>
        </w:rPr>
        <w:t>raspon stranica</w:t>
      </w:r>
      <w:r w:rsidRPr="00FE2043">
        <w:t xml:space="preserve"> –</w:t>
      </w:r>
      <w:r w:rsidR="00A43455" w:rsidRPr="00FE2043">
        <w:t xml:space="preserve"> </w:t>
      </w:r>
      <w:r w:rsidRPr="00FE2043">
        <w:t>ispis svih stranica ili određenih stranica odabirom ili upisom njihovih brojeva</w:t>
      </w:r>
    </w:p>
    <w:p w14:paraId="384B06A1" w14:textId="77777777" w:rsidR="00C6657C" w:rsidRPr="00FE2043" w:rsidRDefault="00455799" w:rsidP="00C6657C">
      <w:pPr>
        <w:pStyle w:val="-BULLET"/>
        <w:numPr>
          <w:ilvl w:val="0"/>
          <w:numId w:val="0"/>
        </w:numPr>
        <w:ind w:left="720" w:right="-10"/>
      </w:pPr>
      <w:r w:rsidRPr="00FE2043">
        <w:rPr>
          <w:noProof/>
        </w:rPr>
        <w:drawing>
          <wp:inline distT="0" distB="0" distL="0" distR="0" wp14:anchorId="3446AF19" wp14:editId="16B823E8">
            <wp:extent cx="2016000" cy="219130"/>
            <wp:effectExtent l="19050" t="19050" r="22860" b="28575"/>
            <wp:docPr id="208" name="Slika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raspon stranica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2191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14A2794" w14:textId="77777777" w:rsidR="00C6657C" w:rsidRPr="00FE2043" w:rsidRDefault="00A43455" w:rsidP="00E22AE6">
      <w:pPr>
        <w:pStyle w:val="-BULLET"/>
        <w:ind w:right="-10"/>
      </w:pPr>
      <w:r w:rsidRPr="00FE2043">
        <w:rPr>
          <w:b/>
        </w:rPr>
        <w:t>slaganje listova</w:t>
      </w:r>
      <w:r w:rsidRPr="00FE2043">
        <w:t xml:space="preserve"> – mogućnost ispisa kompleta stranica ako se ispisuje više od jedne kopije</w:t>
      </w:r>
      <w:r w:rsidR="00AC1236" w:rsidRPr="00FE2043">
        <w:t>.</w:t>
      </w:r>
    </w:p>
    <w:p w14:paraId="04DD317C" w14:textId="77777777" w:rsidR="00A43455" w:rsidRPr="00FE2043" w:rsidRDefault="00455799" w:rsidP="007C03DA">
      <w:pPr>
        <w:pStyle w:val="-BULLET"/>
        <w:numPr>
          <w:ilvl w:val="0"/>
          <w:numId w:val="0"/>
        </w:numPr>
        <w:spacing w:before="20"/>
        <w:ind w:left="720" w:right="-11"/>
      </w:pPr>
      <w:r w:rsidRPr="00FE2043">
        <w:rPr>
          <w:noProof/>
        </w:rPr>
        <w:drawing>
          <wp:inline distT="0" distB="0" distL="0" distR="0" wp14:anchorId="31463C3F" wp14:editId="6E8202DE">
            <wp:extent cx="2016000" cy="1258937"/>
            <wp:effectExtent l="19050" t="19050" r="22860" b="17780"/>
            <wp:docPr id="209" name="Slika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Slika 209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25893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C017EC" w14:textId="0D872EDE" w:rsidR="00E70FF3" w:rsidRPr="00FE2043" w:rsidRDefault="00E70FF3" w:rsidP="00E70FF3">
      <w:pPr>
        <w:pStyle w:val="-TEKST"/>
        <w:ind w:right="-10"/>
        <w:jc w:val="left"/>
      </w:pPr>
      <w:r w:rsidRPr="00FE2043">
        <w:t>Osim postavki ispisa</w:t>
      </w:r>
      <w:r w:rsidR="007C03DA" w:rsidRPr="00FE2043">
        <w:t>,</w:t>
      </w:r>
      <w:r w:rsidRPr="00FE2043">
        <w:t xml:space="preserve"> </w:t>
      </w:r>
      <w:r w:rsidR="007F7691" w:rsidRPr="00FE2043">
        <w:t>tu</w:t>
      </w:r>
      <w:r w:rsidRPr="00FE2043">
        <w:t xml:space="preserve"> se nalaze i najvažnije postavke stranice, tako da se </w:t>
      </w:r>
      <w:r w:rsidR="00CA58B6" w:rsidRPr="00FE2043">
        <w:t xml:space="preserve">može </w:t>
      </w:r>
      <w:r w:rsidRPr="00FE2043">
        <w:t xml:space="preserve">još </w:t>
      </w:r>
      <w:r w:rsidR="007C03DA" w:rsidRPr="00FE2043">
        <w:t>jednom</w:t>
      </w:r>
      <w:r w:rsidRPr="00FE2043">
        <w:t xml:space="preserve">, prije samog ispisa, </w:t>
      </w:r>
      <w:r w:rsidR="007C03DA" w:rsidRPr="00FE2043">
        <w:t>prilagoditi</w:t>
      </w:r>
      <w:r w:rsidRPr="00FE2043">
        <w:t xml:space="preserve"> usmjerenje stranice, veličina papira i margina, postotak skaliranja ili </w:t>
      </w:r>
      <w:r w:rsidR="007C03DA" w:rsidRPr="00FE2043">
        <w:t xml:space="preserve">se može </w:t>
      </w:r>
      <w:r w:rsidRPr="00FE2043">
        <w:t xml:space="preserve">pritiskom na poveznicu </w:t>
      </w:r>
      <w:r w:rsidRPr="00FE2043">
        <w:rPr>
          <w:b/>
        </w:rPr>
        <w:t>Postavljanje stranice</w:t>
      </w:r>
      <w:r w:rsidRPr="00FE2043">
        <w:t xml:space="preserve"> otvoriti dijaloški okvir s detaljnim </w:t>
      </w:r>
      <w:r w:rsidR="0033298A" w:rsidRPr="00FE2043">
        <w:t>postavkama</w:t>
      </w:r>
      <w:r w:rsidRPr="00FE2043">
        <w:t>.</w:t>
      </w:r>
    </w:p>
    <w:p w14:paraId="48628337" w14:textId="77777777" w:rsidR="00E70FF3" w:rsidRPr="00FE2043" w:rsidRDefault="00455799" w:rsidP="007C03DA">
      <w:pPr>
        <w:pStyle w:val="-TEKST"/>
        <w:spacing w:before="20"/>
        <w:ind w:right="-11"/>
        <w:jc w:val="left"/>
      </w:pPr>
      <w:r w:rsidRPr="00FE2043">
        <w:rPr>
          <w:noProof/>
        </w:rPr>
        <w:drawing>
          <wp:inline distT="0" distB="0" distL="0" distR="0" wp14:anchorId="0CB4F184" wp14:editId="14A219F7">
            <wp:extent cx="2016000" cy="1753412"/>
            <wp:effectExtent l="19050" t="19050" r="22860" b="18415"/>
            <wp:docPr id="210" name="Slika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Slika 210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75341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509D97" w14:textId="788116BC" w:rsidR="00C233E3" w:rsidRPr="00FE2043" w:rsidRDefault="00A43455" w:rsidP="00DC24D0">
      <w:pPr>
        <w:pStyle w:val="-TEKST"/>
        <w:ind w:right="-10"/>
        <w:jc w:val="left"/>
      </w:pPr>
      <w:r w:rsidRPr="00FE2043">
        <w:t xml:space="preserve">Ispis dokumenta pokreće se pritiskom </w:t>
      </w:r>
      <w:r w:rsidR="009805F6" w:rsidRPr="00FE2043">
        <w:t xml:space="preserve">na </w:t>
      </w:r>
      <w:r w:rsidR="00FF585C" w:rsidRPr="00FE2043">
        <w:t>dugme</w:t>
      </w:r>
      <w:r w:rsidR="009805F6" w:rsidRPr="00FE2043">
        <w:t xml:space="preserve"> </w:t>
      </w:r>
      <w:r w:rsidRPr="00FE2043">
        <w:rPr>
          <w:b/>
        </w:rPr>
        <w:t>Ispis</w:t>
      </w:r>
      <w:r w:rsidR="009805F6" w:rsidRPr="00FE2043">
        <w:t>.</w:t>
      </w:r>
    </w:p>
    <w:p w14:paraId="5DBA5DB4" w14:textId="77777777" w:rsidR="00903B1C" w:rsidRPr="00FE2043" w:rsidRDefault="00903B1C" w:rsidP="00DC24D0">
      <w:pPr>
        <w:pStyle w:val="-TEKST"/>
        <w:ind w:right="-10"/>
        <w:jc w:val="left"/>
      </w:pPr>
      <w:r w:rsidRPr="00FE2043">
        <w:rPr>
          <w:noProof/>
        </w:rPr>
        <w:drawing>
          <wp:inline distT="0" distB="0" distL="0" distR="0" wp14:anchorId="7258A531" wp14:editId="4DC64ED9">
            <wp:extent cx="624205" cy="657225"/>
            <wp:effectExtent l="19050" t="19050" r="23495" b="28575"/>
            <wp:docPr id="1210004279" name="Slika 1210004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Slika 1220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657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A9B6E7" w14:textId="77777777" w:rsidR="00C233E3" w:rsidRPr="00FE2043" w:rsidRDefault="00C233E3">
      <w:pPr>
        <w:rPr>
          <w:rFonts w:cs="Arial"/>
          <w:bCs/>
          <w:sz w:val="22"/>
          <w:szCs w:val="22"/>
        </w:rPr>
      </w:pPr>
      <w:r w:rsidRPr="00FE2043">
        <w:br w:type="page"/>
      </w:r>
    </w:p>
    <w:p w14:paraId="76DAA710" w14:textId="77777777" w:rsidR="001B185F" w:rsidRPr="00FE2043" w:rsidRDefault="00AE53E6" w:rsidP="00AE53E6">
      <w:pPr>
        <w:pStyle w:val="1-1-NASLOV"/>
        <w:ind w:right="-10"/>
      </w:pPr>
      <w:bookmarkStart w:id="146" w:name="_Toc146188134"/>
      <w:r w:rsidRPr="00FE2043">
        <w:lastRenderedPageBreak/>
        <w:t>7.</w:t>
      </w:r>
      <w:r w:rsidR="00203E0B" w:rsidRPr="00FE2043">
        <w:t>6</w:t>
      </w:r>
      <w:r w:rsidRPr="00FE2043">
        <w:t>. V</w:t>
      </w:r>
      <w:r w:rsidR="001B185F" w:rsidRPr="00FE2043">
        <w:t>ježba</w:t>
      </w:r>
      <w:r w:rsidRPr="00FE2043">
        <w:t>: Pripreme za ispis</w:t>
      </w:r>
      <w:bookmarkEnd w:id="146"/>
    </w:p>
    <w:p w14:paraId="3D480746" w14:textId="77777777" w:rsidR="00434752" w:rsidRPr="00FE2043" w:rsidRDefault="00AD79DE" w:rsidP="007313D2">
      <w:pPr>
        <w:pStyle w:val="-NUMBvjezba"/>
        <w:numPr>
          <w:ilvl w:val="0"/>
          <w:numId w:val="43"/>
        </w:numPr>
      </w:pPr>
      <w:r w:rsidRPr="00FE2043">
        <w:t xml:space="preserve">Otvorite datoteku </w:t>
      </w:r>
      <w:r w:rsidR="00AE53E6" w:rsidRPr="00FE2043">
        <w:rPr>
          <w:b/>
          <w:i/>
        </w:rPr>
        <w:t>1</w:t>
      </w:r>
      <w:r w:rsidR="00111AA1" w:rsidRPr="00FE2043">
        <w:rPr>
          <w:b/>
          <w:i/>
        </w:rPr>
        <w:t>1</w:t>
      </w:r>
      <w:r w:rsidR="00AE53E6" w:rsidRPr="00FE2043">
        <w:rPr>
          <w:b/>
          <w:i/>
        </w:rPr>
        <w:t>_Ispis</w:t>
      </w:r>
      <w:r w:rsidR="004E1B6B" w:rsidRPr="00FE2043">
        <w:rPr>
          <w:b/>
          <w:i/>
        </w:rPr>
        <w:t>.xls</w:t>
      </w:r>
      <w:r w:rsidR="00D07CEF" w:rsidRPr="00FE2043">
        <w:rPr>
          <w:b/>
          <w:i/>
        </w:rPr>
        <w:t>x</w:t>
      </w:r>
      <w:r w:rsidRPr="00FE2043">
        <w:rPr>
          <w:i/>
        </w:rPr>
        <w:t>.</w:t>
      </w:r>
    </w:p>
    <w:p w14:paraId="0F4BE904" w14:textId="77777777" w:rsidR="00AD79DE" w:rsidRPr="00FE2043" w:rsidRDefault="00F505AB" w:rsidP="00902566">
      <w:pPr>
        <w:pStyle w:val="-NUMBvjezba"/>
      </w:pPr>
      <w:r w:rsidRPr="00FE2043">
        <w:t xml:space="preserve">U radnome listu </w:t>
      </w:r>
      <w:r w:rsidRPr="00FE2043">
        <w:rPr>
          <w:b/>
          <w:i/>
        </w:rPr>
        <w:t>Za ispis</w:t>
      </w:r>
      <w:r w:rsidRPr="00FE2043">
        <w:t xml:space="preserve"> p</w:t>
      </w:r>
      <w:r w:rsidR="00295E67" w:rsidRPr="00FE2043">
        <w:t>ripremite tablicu za ispis:</w:t>
      </w:r>
    </w:p>
    <w:p w14:paraId="6E36F719" w14:textId="77777777" w:rsidR="00F505AB" w:rsidRPr="00FE2043" w:rsidRDefault="00F505AB" w:rsidP="007313D2">
      <w:pPr>
        <w:widowControl w:val="0"/>
        <w:numPr>
          <w:ilvl w:val="0"/>
          <w:numId w:val="39"/>
        </w:numPr>
        <w:spacing w:before="120"/>
        <w:ind w:right="-1"/>
        <w:rPr>
          <w:sz w:val="22"/>
        </w:rPr>
      </w:pPr>
      <w:r w:rsidRPr="00FE2043">
        <w:rPr>
          <w:sz w:val="22"/>
        </w:rPr>
        <w:t>provjerite pravopis i ispravite pogreške</w:t>
      </w:r>
    </w:p>
    <w:p w14:paraId="4DB26035" w14:textId="77777777" w:rsidR="00295E67" w:rsidRPr="00FE2043" w:rsidRDefault="00295E67" w:rsidP="007313D2">
      <w:pPr>
        <w:widowControl w:val="0"/>
        <w:numPr>
          <w:ilvl w:val="0"/>
          <w:numId w:val="39"/>
        </w:numPr>
        <w:spacing w:before="120"/>
        <w:ind w:right="-1"/>
        <w:rPr>
          <w:sz w:val="22"/>
        </w:rPr>
      </w:pPr>
      <w:r w:rsidRPr="00FE2043">
        <w:rPr>
          <w:sz w:val="22"/>
        </w:rPr>
        <w:t xml:space="preserve">odredite usmjerenje </w:t>
      </w:r>
      <w:r w:rsidR="00F11C7E" w:rsidRPr="00FE2043">
        <w:rPr>
          <w:sz w:val="22"/>
        </w:rPr>
        <w:t>stranice</w:t>
      </w:r>
      <w:r w:rsidRPr="00FE2043">
        <w:rPr>
          <w:sz w:val="22"/>
        </w:rPr>
        <w:t xml:space="preserve"> </w:t>
      </w:r>
      <w:r w:rsidR="00405FCC" w:rsidRPr="00FE2043">
        <w:rPr>
          <w:sz w:val="22"/>
        </w:rPr>
        <w:t>–</w:t>
      </w:r>
      <w:r w:rsidRPr="00FE2043">
        <w:rPr>
          <w:sz w:val="22"/>
        </w:rPr>
        <w:t xml:space="preserve"> </w:t>
      </w:r>
      <w:r w:rsidR="00F11C7E" w:rsidRPr="00FE2043">
        <w:rPr>
          <w:sz w:val="22"/>
        </w:rPr>
        <w:t>okomito</w:t>
      </w:r>
    </w:p>
    <w:p w14:paraId="4F21C145" w14:textId="77777777" w:rsidR="00295E67" w:rsidRPr="00FE2043" w:rsidRDefault="00295E67" w:rsidP="007313D2">
      <w:pPr>
        <w:widowControl w:val="0"/>
        <w:numPr>
          <w:ilvl w:val="0"/>
          <w:numId w:val="39"/>
        </w:numPr>
        <w:spacing w:before="120"/>
        <w:ind w:right="-1"/>
        <w:rPr>
          <w:sz w:val="22"/>
        </w:rPr>
      </w:pPr>
      <w:r w:rsidRPr="00FE2043">
        <w:rPr>
          <w:sz w:val="22"/>
        </w:rPr>
        <w:t xml:space="preserve">promijenite lijevu i desnu marginu </w:t>
      </w:r>
      <w:r w:rsidR="00075AF8" w:rsidRPr="00FE2043">
        <w:rPr>
          <w:sz w:val="22"/>
        </w:rPr>
        <w:t xml:space="preserve">tako </w:t>
      </w:r>
      <w:r w:rsidRPr="00FE2043">
        <w:rPr>
          <w:sz w:val="22"/>
        </w:rPr>
        <w:t xml:space="preserve">da cijela tablica stane na </w:t>
      </w:r>
      <w:r w:rsidR="00110E2A" w:rsidRPr="00FE2043">
        <w:rPr>
          <w:sz w:val="22"/>
        </w:rPr>
        <w:t>dva</w:t>
      </w:r>
      <w:r w:rsidRPr="00FE2043">
        <w:rPr>
          <w:sz w:val="22"/>
        </w:rPr>
        <w:t xml:space="preserve"> lista papira</w:t>
      </w:r>
    </w:p>
    <w:p w14:paraId="5D00631C" w14:textId="06DE270D" w:rsidR="009A6685" w:rsidRPr="00FE2043" w:rsidRDefault="007E2792" w:rsidP="007313D2">
      <w:pPr>
        <w:widowControl w:val="0"/>
        <w:numPr>
          <w:ilvl w:val="0"/>
          <w:numId w:val="39"/>
        </w:numPr>
        <w:spacing w:before="120"/>
        <w:ind w:right="-1"/>
        <w:rPr>
          <w:sz w:val="22"/>
        </w:rPr>
      </w:pPr>
      <w:r w:rsidRPr="00FE2043">
        <w:rPr>
          <w:sz w:val="22"/>
        </w:rPr>
        <w:t>u lijev</w:t>
      </w:r>
      <w:r w:rsidR="006737C1">
        <w:rPr>
          <w:sz w:val="22"/>
        </w:rPr>
        <w:t xml:space="preserve">i dio </w:t>
      </w:r>
      <w:r w:rsidRPr="00FE2043">
        <w:rPr>
          <w:sz w:val="22"/>
        </w:rPr>
        <w:t xml:space="preserve">zaglavlja </w:t>
      </w:r>
      <w:r w:rsidR="009A6685" w:rsidRPr="00FE2043">
        <w:rPr>
          <w:sz w:val="22"/>
        </w:rPr>
        <w:t xml:space="preserve">umetnite </w:t>
      </w:r>
      <w:r w:rsidRPr="00FE2043">
        <w:rPr>
          <w:sz w:val="22"/>
        </w:rPr>
        <w:t xml:space="preserve">polja za </w:t>
      </w:r>
      <w:r w:rsidR="009A6685" w:rsidRPr="00FE2043">
        <w:rPr>
          <w:sz w:val="22"/>
        </w:rPr>
        <w:t>ime radne knjige i ime radnog</w:t>
      </w:r>
      <w:r w:rsidR="003B1B7D" w:rsidRPr="00FE2043">
        <w:rPr>
          <w:sz w:val="22"/>
        </w:rPr>
        <w:t>a</w:t>
      </w:r>
      <w:r w:rsidR="009A6685" w:rsidRPr="00FE2043">
        <w:rPr>
          <w:sz w:val="22"/>
        </w:rPr>
        <w:t xml:space="preserve"> lista</w:t>
      </w:r>
      <w:r w:rsidRPr="00FE2043">
        <w:rPr>
          <w:sz w:val="22"/>
        </w:rPr>
        <w:t>;</w:t>
      </w:r>
      <w:r w:rsidR="009A6685" w:rsidRPr="00FE2043">
        <w:rPr>
          <w:sz w:val="22"/>
        </w:rPr>
        <w:t xml:space="preserve"> imena odvojite zarezom</w:t>
      </w:r>
    </w:p>
    <w:p w14:paraId="72E70A5A" w14:textId="15487B3A" w:rsidR="00295E67" w:rsidRPr="00FE2043" w:rsidRDefault="007E2792" w:rsidP="007313D2">
      <w:pPr>
        <w:widowControl w:val="0"/>
        <w:numPr>
          <w:ilvl w:val="0"/>
          <w:numId w:val="39"/>
        </w:numPr>
        <w:spacing w:before="120"/>
        <w:ind w:right="-1"/>
        <w:rPr>
          <w:sz w:val="22"/>
        </w:rPr>
      </w:pPr>
      <w:r w:rsidRPr="00FE2043">
        <w:rPr>
          <w:sz w:val="22"/>
        </w:rPr>
        <w:t>u desn</w:t>
      </w:r>
      <w:r w:rsidR="006737C1">
        <w:rPr>
          <w:sz w:val="22"/>
        </w:rPr>
        <w:t>i dio</w:t>
      </w:r>
      <w:r w:rsidRPr="00FE2043">
        <w:rPr>
          <w:sz w:val="22"/>
        </w:rPr>
        <w:t xml:space="preserve"> zaglavlja </w:t>
      </w:r>
      <w:r w:rsidR="008E6C88" w:rsidRPr="00FE2043">
        <w:rPr>
          <w:sz w:val="22"/>
        </w:rPr>
        <w:t xml:space="preserve">umetnite </w:t>
      </w:r>
      <w:r w:rsidRPr="00FE2043">
        <w:rPr>
          <w:sz w:val="22"/>
        </w:rPr>
        <w:t xml:space="preserve">polja za </w:t>
      </w:r>
      <w:r w:rsidR="008E6C88" w:rsidRPr="00FE2043">
        <w:rPr>
          <w:sz w:val="22"/>
        </w:rPr>
        <w:t xml:space="preserve">datum </w:t>
      </w:r>
      <w:r w:rsidR="009A6685" w:rsidRPr="00FE2043">
        <w:rPr>
          <w:sz w:val="22"/>
        </w:rPr>
        <w:t xml:space="preserve">i vrijeme </w:t>
      </w:r>
    </w:p>
    <w:p w14:paraId="24850F17" w14:textId="47771019" w:rsidR="00295E67" w:rsidRPr="00FE2043" w:rsidRDefault="00295E67" w:rsidP="007313D2">
      <w:pPr>
        <w:widowControl w:val="0"/>
        <w:numPr>
          <w:ilvl w:val="0"/>
          <w:numId w:val="39"/>
        </w:numPr>
        <w:spacing w:before="120"/>
        <w:ind w:right="-1"/>
        <w:rPr>
          <w:sz w:val="22"/>
        </w:rPr>
      </w:pPr>
      <w:r w:rsidRPr="00FE2043">
        <w:rPr>
          <w:sz w:val="22"/>
        </w:rPr>
        <w:t xml:space="preserve">u </w:t>
      </w:r>
      <w:r w:rsidR="006737C1">
        <w:rPr>
          <w:sz w:val="22"/>
        </w:rPr>
        <w:t>središnji dio</w:t>
      </w:r>
      <w:r w:rsidR="006737C1" w:rsidRPr="00FE2043">
        <w:rPr>
          <w:sz w:val="22"/>
        </w:rPr>
        <w:t xml:space="preserve"> </w:t>
      </w:r>
      <w:r w:rsidR="008E6C88" w:rsidRPr="00FE2043">
        <w:rPr>
          <w:sz w:val="22"/>
        </w:rPr>
        <w:t>podnožj</w:t>
      </w:r>
      <w:r w:rsidR="007E2792" w:rsidRPr="00FE2043">
        <w:rPr>
          <w:sz w:val="22"/>
        </w:rPr>
        <w:t>a</w:t>
      </w:r>
      <w:r w:rsidR="008E6C88" w:rsidRPr="00FE2043">
        <w:rPr>
          <w:sz w:val="22"/>
        </w:rPr>
        <w:t xml:space="preserve"> </w:t>
      </w:r>
      <w:r w:rsidRPr="00FE2043">
        <w:rPr>
          <w:sz w:val="22"/>
        </w:rPr>
        <w:t xml:space="preserve">umetnite </w:t>
      </w:r>
      <w:r w:rsidR="007E2792" w:rsidRPr="00FE2043">
        <w:rPr>
          <w:sz w:val="22"/>
        </w:rPr>
        <w:t xml:space="preserve">polje za </w:t>
      </w:r>
      <w:r w:rsidRPr="00FE2043">
        <w:rPr>
          <w:sz w:val="22"/>
        </w:rPr>
        <w:t>broj stranic</w:t>
      </w:r>
      <w:r w:rsidR="0004756D" w:rsidRPr="00FE2043">
        <w:rPr>
          <w:sz w:val="22"/>
        </w:rPr>
        <w:t>e</w:t>
      </w:r>
      <w:r w:rsidRPr="00FE2043">
        <w:rPr>
          <w:sz w:val="22"/>
        </w:rPr>
        <w:t xml:space="preserve">, a </w:t>
      </w:r>
      <w:r w:rsidR="008E6C88" w:rsidRPr="00FE2043">
        <w:rPr>
          <w:sz w:val="22"/>
        </w:rPr>
        <w:t>u</w:t>
      </w:r>
      <w:r w:rsidRPr="00FE2043">
        <w:rPr>
          <w:sz w:val="22"/>
        </w:rPr>
        <w:t xml:space="preserve"> lijev</w:t>
      </w:r>
      <w:r w:rsidR="006737C1">
        <w:rPr>
          <w:sz w:val="22"/>
        </w:rPr>
        <w:t>i</w:t>
      </w:r>
      <w:r w:rsidRPr="00FE2043">
        <w:rPr>
          <w:sz w:val="22"/>
        </w:rPr>
        <w:t xml:space="preserve"> </w:t>
      </w:r>
      <w:r w:rsidR="006737C1">
        <w:rPr>
          <w:sz w:val="22"/>
        </w:rPr>
        <w:t>dio</w:t>
      </w:r>
      <w:r w:rsidR="006737C1" w:rsidRPr="00FE2043">
        <w:rPr>
          <w:sz w:val="22"/>
        </w:rPr>
        <w:t xml:space="preserve"> </w:t>
      </w:r>
      <w:r w:rsidR="00693F5A" w:rsidRPr="00FE2043">
        <w:rPr>
          <w:sz w:val="22"/>
        </w:rPr>
        <w:t xml:space="preserve">upišite </w:t>
      </w:r>
      <w:r w:rsidRPr="00FE2043">
        <w:rPr>
          <w:sz w:val="22"/>
        </w:rPr>
        <w:t>svoje ime i prezime</w:t>
      </w:r>
    </w:p>
    <w:p w14:paraId="1FA0AA84" w14:textId="77777777" w:rsidR="00FA7606" w:rsidRPr="00FE2043" w:rsidRDefault="00FA7606" w:rsidP="007313D2">
      <w:pPr>
        <w:widowControl w:val="0"/>
        <w:numPr>
          <w:ilvl w:val="0"/>
          <w:numId w:val="39"/>
        </w:numPr>
        <w:spacing w:before="120"/>
        <w:ind w:right="-1"/>
        <w:rPr>
          <w:sz w:val="22"/>
        </w:rPr>
      </w:pPr>
      <w:r w:rsidRPr="00FE2043">
        <w:rPr>
          <w:sz w:val="22"/>
        </w:rPr>
        <w:t xml:space="preserve">prilagodite donju marginu kako podaci iz podnožja ne bi prekrivali podatke tablice </w:t>
      </w:r>
    </w:p>
    <w:p w14:paraId="71BA5687" w14:textId="37BA562A" w:rsidR="00295E67" w:rsidRPr="00FE2043" w:rsidRDefault="00295E67" w:rsidP="007313D2">
      <w:pPr>
        <w:widowControl w:val="0"/>
        <w:numPr>
          <w:ilvl w:val="0"/>
          <w:numId w:val="39"/>
        </w:numPr>
        <w:spacing w:before="120" w:after="120"/>
        <w:ind w:right="-1"/>
        <w:rPr>
          <w:sz w:val="22"/>
        </w:rPr>
      </w:pPr>
      <w:r w:rsidRPr="00FE2043">
        <w:rPr>
          <w:sz w:val="22"/>
        </w:rPr>
        <w:t xml:space="preserve">odredite da se </w:t>
      </w:r>
      <w:r w:rsidR="00B32A39" w:rsidRPr="00FE2043">
        <w:rPr>
          <w:sz w:val="22"/>
        </w:rPr>
        <w:t xml:space="preserve">u ispisu </w:t>
      </w:r>
      <w:r w:rsidR="008E6C88" w:rsidRPr="00FE2043">
        <w:rPr>
          <w:sz w:val="22"/>
        </w:rPr>
        <w:t xml:space="preserve">naslovni </w:t>
      </w:r>
      <w:r w:rsidR="00F5407F" w:rsidRPr="00FE2043">
        <w:rPr>
          <w:sz w:val="22"/>
        </w:rPr>
        <w:t>re</w:t>
      </w:r>
      <w:r w:rsidR="0068741E" w:rsidRPr="00FE2043">
        <w:rPr>
          <w:sz w:val="22"/>
        </w:rPr>
        <w:t>d</w:t>
      </w:r>
      <w:r w:rsidRPr="00FE2043">
        <w:rPr>
          <w:sz w:val="22"/>
        </w:rPr>
        <w:t>ci tablice (</w:t>
      </w:r>
      <w:r w:rsidR="00F44361" w:rsidRPr="00FE2043">
        <w:rPr>
          <w:sz w:val="22"/>
        </w:rPr>
        <w:t>2</w:t>
      </w:r>
      <w:r w:rsidR="00F36855" w:rsidRPr="00FE2043">
        <w:rPr>
          <w:sz w:val="22"/>
        </w:rPr>
        <w:t>.</w:t>
      </w:r>
      <w:r w:rsidRPr="00FE2043">
        <w:rPr>
          <w:sz w:val="22"/>
        </w:rPr>
        <w:t xml:space="preserve"> i </w:t>
      </w:r>
      <w:r w:rsidR="00F44361" w:rsidRPr="00FE2043">
        <w:rPr>
          <w:sz w:val="22"/>
        </w:rPr>
        <w:t>3</w:t>
      </w:r>
      <w:r w:rsidR="004E6334" w:rsidRPr="00FE2043">
        <w:rPr>
          <w:sz w:val="22"/>
        </w:rPr>
        <w:t>. redak</w:t>
      </w:r>
      <w:r w:rsidRPr="00FE2043">
        <w:rPr>
          <w:sz w:val="22"/>
        </w:rPr>
        <w:t xml:space="preserve">) </w:t>
      </w:r>
      <w:r w:rsidR="007E2792" w:rsidRPr="00FE2043">
        <w:rPr>
          <w:sz w:val="22"/>
        </w:rPr>
        <w:t xml:space="preserve">automatski </w:t>
      </w:r>
      <w:r w:rsidRPr="00FE2043">
        <w:rPr>
          <w:sz w:val="22"/>
        </w:rPr>
        <w:t>ponavljaju na svakoj stranici</w:t>
      </w:r>
      <w:r w:rsidR="00075AF8" w:rsidRPr="00FE2043">
        <w:rPr>
          <w:sz w:val="22"/>
        </w:rPr>
        <w:t>.</w:t>
      </w:r>
    </w:p>
    <w:p w14:paraId="14966B50" w14:textId="77777777" w:rsidR="00295E67" w:rsidRPr="00FE2043" w:rsidRDefault="00295E67" w:rsidP="00315588">
      <w:pPr>
        <w:pStyle w:val="-NUMBvjezba"/>
      </w:pPr>
      <w:r w:rsidRPr="00FE2043">
        <w:t xml:space="preserve">Pregledajte </w:t>
      </w:r>
      <w:r w:rsidR="00315588" w:rsidRPr="00FE2043">
        <w:t>ispis</w:t>
      </w:r>
      <w:r w:rsidR="00023518" w:rsidRPr="00FE2043">
        <w:t>.</w:t>
      </w:r>
    </w:p>
    <w:p w14:paraId="699F8FB0" w14:textId="77777777" w:rsidR="00023518" w:rsidRPr="00FE2043" w:rsidRDefault="00023518" w:rsidP="00902566">
      <w:pPr>
        <w:pStyle w:val="-NUMBvjezba"/>
      </w:pPr>
      <w:r w:rsidRPr="00FE2043">
        <w:t xml:space="preserve">Ispišite sadržaj </w:t>
      </w:r>
      <w:r w:rsidR="00D26FC7" w:rsidRPr="00FE2043">
        <w:t xml:space="preserve">prve stranice </w:t>
      </w:r>
      <w:r w:rsidRPr="00FE2043">
        <w:t>radnog</w:t>
      </w:r>
      <w:r w:rsidR="00F9400A" w:rsidRPr="00FE2043">
        <w:t>a</w:t>
      </w:r>
      <w:r w:rsidRPr="00FE2043">
        <w:t xml:space="preserve"> lista na pisač.</w:t>
      </w:r>
    </w:p>
    <w:p w14:paraId="2958328C" w14:textId="626B5A5A" w:rsidR="003F5199" w:rsidRPr="00FE2043" w:rsidRDefault="003F5199" w:rsidP="003F5199">
      <w:pPr>
        <w:pStyle w:val="-NUMBvjezba"/>
      </w:pPr>
      <w:r w:rsidRPr="00FE2043">
        <w:t>U ćeliji D</w:t>
      </w:r>
      <w:r w:rsidR="00FA7606" w:rsidRPr="00FE2043">
        <w:t>3</w:t>
      </w:r>
      <w:r w:rsidRPr="00FE2043">
        <w:t xml:space="preserve"> dodajte komentar: </w:t>
      </w:r>
      <w:r w:rsidRPr="00FE2043">
        <w:rPr>
          <w:i/>
        </w:rPr>
        <w:t>Verižni indeks pokazuje relativnu promjenu vrijednosti u odnosu na prethodno razdoblje</w:t>
      </w:r>
      <w:r w:rsidRPr="00FE2043">
        <w:t>.</w:t>
      </w:r>
    </w:p>
    <w:p w14:paraId="3797F602" w14:textId="1BD2C38B" w:rsidR="003F5199" w:rsidRPr="00FE2043" w:rsidRDefault="003F5199" w:rsidP="003F5199">
      <w:pPr>
        <w:pStyle w:val="-NUMBvjezba"/>
      </w:pPr>
      <w:r w:rsidRPr="00FE2043">
        <w:t xml:space="preserve">Kopirajte komentar iz ćelije </w:t>
      </w:r>
      <w:r w:rsidR="00FA7606" w:rsidRPr="00FE2043">
        <w:t xml:space="preserve">D3 </w:t>
      </w:r>
      <w:r w:rsidRPr="00FE2043">
        <w:t xml:space="preserve">na ćeliju </w:t>
      </w:r>
      <w:r w:rsidR="00FA7606" w:rsidRPr="00FE2043">
        <w:t>G3</w:t>
      </w:r>
      <w:r w:rsidRPr="00FE2043">
        <w:t>.</w:t>
      </w:r>
    </w:p>
    <w:p w14:paraId="5BC579B3" w14:textId="6453FF02" w:rsidR="00F505AB" w:rsidRPr="00FE2043" w:rsidRDefault="00F505AB" w:rsidP="00902566">
      <w:pPr>
        <w:pStyle w:val="-NUMBvjezba"/>
      </w:pPr>
      <w:r w:rsidRPr="00FE2043">
        <w:t xml:space="preserve">U radnome listu </w:t>
      </w:r>
      <w:r w:rsidRPr="00FE2043">
        <w:rPr>
          <w:b/>
          <w:i/>
        </w:rPr>
        <w:t>Drugi zadatak</w:t>
      </w:r>
      <w:r w:rsidRPr="00FE2043">
        <w:t xml:space="preserve"> </w:t>
      </w:r>
      <w:r w:rsidR="00733C93">
        <w:t xml:space="preserve">pregledajte ispis te </w:t>
      </w:r>
      <w:r w:rsidR="00016FB6" w:rsidRPr="00FE2043">
        <w:t xml:space="preserve">isključite </w:t>
      </w:r>
      <w:r w:rsidRPr="00FE2043">
        <w:t>ispisivanje crta rešetke i naslova redaka i stupaca.</w:t>
      </w:r>
    </w:p>
    <w:p w14:paraId="41DAB31A" w14:textId="2A76B568" w:rsidR="00D95BAA" w:rsidRPr="00FE2043" w:rsidRDefault="00D95BAA" w:rsidP="00902566">
      <w:pPr>
        <w:pStyle w:val="-NUMBvjezba"/>
      </w:pPr>
      <w:r w:rsidRPr="00FE2043">
        <w:t xml:space="preserve">Promijenite veličinu papira za ispis u </w:t>
      </w:r>
      <w:r w:rsidR="00FA7606" w:rsidRPr="00FE2043">
        <w:rPr>
          <w:b/>
        </w:rPr>
        <w:t>A4</w:t>
      </w:r>
      <w:r w:rsidRPr="00FE2043">
        <w:t>.</w:t>
      </w:r>
    </w:p>
    <w:p w14:paraId="7E15B592" w14:textId="77777777" w:rsidR="00687219" w:rsidRPr="00FE2043" w:rsidRDefault="003F5199" w:rsidP="00902566">
      <w:pPr>
        <w:pStyle w:val="-NUMBvjezba"/>
      </w:pPr>
      <w:r w:rsidRPr="00FE2043">
        <w:t>U</w:t>
      </w:r>
      <w:r w:rsidR="00687219" w:rsidRPr="00FE2043">
        <w:t>metnite prijelom stranice tako da se prva tablica i grafikon ispisuju na prvoj stranici, a druga tablica na drugoj.</w:t>
      </w:r>
    </w:p>
    <w:p w14:paraId="21E3AD09" w14:textId="207B0A27" w:rsidR="00025A68" w:rsidRPr="00FE2043" w:rsidRDefault="00025A68" w:rsidP="00025A68">
      <w:pPr>
        <w:pStyle w:val="-NUMBvjezba"/>
      </w:pPr>
      <w:r w:rsidRPr="00FE2043">
        <w:t>Pregledajte ispis</w:t>
      </w:r>
      <w:r w:rsidR="00733C93">
        <w:t xml:space="preserve"> i ako je potrebno prilagoditi još koju postavku, prilagodite je</w:t>
      </w:r>
      <w:r w:rsidRPr="00FE2043">
        <w:t>.</w:t>
      </w:r>
    </w:p>
    <w:p w14:paraId="3671E3A6" w14:textId="77777777" w:rsidR="00023518" w:rsidRPr="00FE2043" w:rsidRDefault="00023518" w:rsidP="00902566">
      <w:pPr>
        <w:pStyle w:val="-NUMBvjezba"/>
      </w:pPr>
      <w:r w:rsidRPr="00FE2043">
        <w:t>Spremite i zatvorite radnu knjigu.</w:t>
      </w:r>
    </w:p>
    <w:p w14:paraId="4A3725AE" w14:textId="77777777" w:rsidR="001B185F" w:rsidRPr="00FE2043" w:rsidRDefault="001B185F" w:rsidP="00DB1E81">
      <w:pPr>
        <w:pStyle w:val="-TEKST"/>
      </w:pPr>
    </w:p>
    <w:p w14:paraId="40AD5DE6" w14:textId="77777777" w:rsidR="00B22A32" w:rsidRPr="00FE2043" w:rsidRDefault="00987750" w:rsidP="00DB1E81">
      <w:pPr>
        <w:pStyle w:val="-TEKST"/>
      </w:pPr>
      <w:r w:rsidRPr="00FE2043">
        <w:br w:type="page"/>
      </w:r>
    </w:p>
    <w:p w14:paraId="55F82AA7" w14:textId="77777777" w:rsidR="00B22A32" w:rsidRPr="00FE2043" w:rsidRDefault="00203E0B" w:rsidP="00DB1E81">
      <w:pPr>
        <w:pStyle w:val="-TEKST"/>
      </w:pPr>
      <w:r w:rsidRPr="00FE204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4BCBB306" wp14:editId="609FBF00">
                <wp:simplePos x="0" y="0"/>
                <wp:positionH relativeFrom="column">
                  <wp:posOffset>32385</wp:posOffset>
                </wp:positionH>
                <wp:positionV relativeFrom="line">
                  <wp:posOffset>233045</wp:posOffset>
                </wp:positionV>
                <wp:extent cx="4679950" cy="3562350"/>
                <wp:effectExtent l="0" t="0" r="6350" b="0"/>
                <wp:wrapNone/>
                <wp:docPr id="135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3562350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395AA" w14:textId="77777777" w:rsidR="00B44E53" w:rsidRPr="006B406C" w:rsidRDefault="00B44E53" w:rsidP="006B406C">
                            <w:pPr>
                              <w:pBdr>
                                <w:bottom w:val="single" w:sz="2" w:space="1" w:color="auto"/>
                              </w:pBdr>
                              <w:spacing w:before="120" w:after="240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6B406C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U ovome je poglavlju obrađeno: </w:t>
                            </w:r>
                          </w:p>
                          <w:p w14:paraId="627162E9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5"/>
                              </w:numPr>
                            </w:pPr>
                            <w:r>
                              <w:t>provjera pravopisa i formula</w:t>
                            </w:r>
                          </w:p>
                          <w:p w14:paraId="32EC81C7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5"/>
                              </w:numPr>
                            </w:pPr>
                            <w:r>
                              <w:t>prikaz formula na radnome listu</w:t>
                            </w:r>
                          </w:p>
                          <w:p w14:paraId="363B6FCF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5"/>
                              </w:numPr>
                            </w:pPr>
                            <w:r>
                              <w:t>umetanje komentara</w:t>
                            </w:r>
                          </w:p>
                          <w:p w14:paraId="213D1ABD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5"/>
                              </w:numPr>
                            </w:pPr>
                            <w:r>
                              <w:t>pregledavanje radnoga lista prije ispisa</w:t>
                            </w:r>
                          </w:p>
                          <w:p w14:paraId="40378386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5"/>
                              </w:numPr>
                            </w:pPr>
                            <w:r>
                              <w:t>promjena margina, usmjerenja stranice i veličine papira</w:t>
                            </w:r>
                          </w:p>
                          <w:p w14:paraId="2CBD94BB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5"/>
                              </w:numPr>
                            </w:pPr>
                            <w:r>
                              <w:t>skaliranje dokumenta za ispis</w:t>
                            </w:r>
                          </w:p>
                          <w:p w14:paraId="7FFF96BB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5"/>
                              </w:numPr>
                            </w:pPr>
                            <w:r>
                              <w:t>dodavanje i mijenjanje teksta i polja u zaglavlju i podnožju</w:t>
                            </w:r>
                          </w:p>
                          <w:p w14:paraId="0B468B1C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5"/>
                              </w:numPr>
                            </w:pPr>
                            <w:r>
                              <w:t>uključivanje i isključivanje prikaza crta rešetke, naslova redaka i stupaca</w:t>
                            </w:r>
                          </w:p>
                          <w:p w14:paraId="2C53585C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5"/>
                              </w:numPr>
                            </w:pPr>
                            <w:r>
                              <w:t>automatsko ispisivanje naslovnog retka/stupca na svakoj stranici</w:t>
                            </w:r>
                          </w:p>
                          <w:p w14:paraId="14719B30" w14:textId="77777777" w:rsidR="00B44E53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5"/>
                              </w:numPr>
                            </w:pPr>
                            <w:r>
                              <w:t>ispis dijela radnoga lista, cijeloga radnoga lista, cijele radne knjige, grafikona</w:t>
                            </w:r>
                          </w:p>
                          <w:p w14:paraId="655B4B24" w14:textId="77777777" w:rsidR="00B44E53" w:rsidRPr="00192F86" w:rsidRDefault="00B44E53" w:rsidP="00CB3586">
                            <w:pPr>
                              <w:pStyle w:val="Obraeno"/>
                              <w:numPr>
                                <w:ilvl w:val="0"/>
                                <w:numId w:val="65"/>
                              </w:numPr>
                            </w:pPr>
                            <w:r>
                              <w:t>određivanje broja kopija za ispis.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CBB306" id="AutoShape 432" o:spid="_x0000_s1153" style="position:absolute;left:0;text-align:left;margin-left:2.55pt;margin-top:18.35pt;width:368.5pt;height:280.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" fillcolor="#eaeaea" stroked="f">
                <v:textbox>
                  <w:txbxContent>
                    <w:p w14:paraId="176395AA" w14:textId="77777777" w:rsidR="00B44E53" w:rsidRPr="006B406C" w:rsidRDefault="00B44E53" w:rsidP="006B406C">
                      <w:pPr>
                        <w:pBdr>
                          <w:bottom w:val="single" w:sz="2" w:space="1" w:color="auto"/>
                        </w:pBdr>
                        <w:spacing w:before="120" w:after="240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6B406C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 xml:space="preserve">U ovome je poglavlju obrađeno: </w:t>
                      </w:r>
                    </w:p>
                    <w:p w14:paraId="627162E9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5"/>
                        </w:numPr>
                      </w:pPr>
                      <w:r>
                        <w:t>provjera pravopisa i formula</w:t>
                      </w:r>
                    </w:p>
                    <w:p w14:paraId="32EC81C7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5"/>
                        </w:numPr>
                      </w:pPr>
                      <w:r>
                        <w:t>prikaz formula na radnome listu</w:t>
                      </w:r>
                    </w:p>
                    <w:p w14:paraId="363B6FCF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5"/>
                        </w:numPr>
                      </w:pPr>
                      <w:r>
                        <w:t>umetanje komentara</w:t>
                      </w:r>
                    </w:p>
                    <w:p w14:paraId="213D1ABD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5"/>
                        </w:numPr>
                      </w:pPr>
                      <w:r>
                        <w:t>pregledavanje radnoga lista prije ispisa</w:t>
                      </w:r>
                    </w:p>
                    <w:p w14:paraId="40378386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5"/>
                        </w:numPr>
                      </w:pPr>
                      <w:r>
                        <w:t>promjena margina, usmjerenja stranice i veličine papira</w:t>
                      </w:r>
                    </w:p>
                    <w:p w14:paraId="2CBD94BB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5"/>
                        </w:numPr>
                      </w:pPr>
                      <w:r>
                        <w:t>skaliranje dokumenta za ispis</w:t>
                      </w:r>
                    </w:p>
                    <w:p w14:paraId="7FFF96BB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5"/>
                        </w:numPr>
                      </w:pPr>
                      <w:r>
                        <w:t>dodavanje i mijenjanje teksta i polja u zaglavlju i podnožju</w:t>
                      </w:r>
                    </w:p>
                    <w:p w14:paraId="0B468B1C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5"/>
                        </w:numPr>
                      </w:pPr>
                      <w:r>
                        <w:t>uključivanje i isključivanje prikaza crta rešetke, naslova redaka i stupaca</w:t>
                      </w:r>
                    </w:p>
                    <w:p w14:paraId="2C53585C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5"/>
                        </w:numPr>
                      </w:pPr>
                      <w:r>
                        <w:t>automatsko ispisivanje naslovnog retka/stupca na svakoj stranici</w:t>
                      </w:r>
                    </w:p>
                    <w:p w14:paraId="14719B30" w14:textId="77777777" w:rsidR="00B44E53" w:rsidRDefault="00B44E53" w:rsidP="00CB3586">
                      <w:pPr>
                        <w:pStyle w:val="Obraeno"/>
                        <w:numPr>
                          <w:ilvl w:val="0"/>
                          <w:numId w:val="65"/>
                        </w:numPr>
                      </w:pPr>
                      <w:r>
                        <w:t>ispis dijela radnoga lista, cijeloga radnoga lista, cijele radne knjige, grafikona</w:t>
                      </w:r>
                    </w:p>
                    <w:p w14:paraId="655B4B24" w14:textId="77777777" w:rsidR="00B44E53" w:rsidRPr="00192F86" w:rsidRDefault="00B44E53" w:rsidP="00CB3586">
                      <w:pPr>
                        <w:pStyle w:val="Obraeno"/>
                        <w:numPr>
                          <w:ilvl w:val="0"/>
                          <w:numId w:val="65"/>
                        </w:numPr>
                      </w:pPr>
                      <w:r>
                        <w:t>određivanje broja kopija za ispis.</w:t>
                      </w:r>
                    </w:p>
                  </w:txbxContent>
                </v:textbox>
                <w10:wrap anchory="line"/>
              </v:roundrect>
            </w:pict>
          </mc:Fallback>
        </mc:AlternateContent>
      </w:r>
    </w:p>
    <w:p w14:paraId="2C892A4D" w14:textId="77777777" w:rsidR="00066291" w:rsidRPr="00FE2043" w:rsidRDefault="00066291" w:rsidP="00DB1E81">
      <w:pPr>
        <w:pStyle w:val="-TEKST"/>
      </w:pPr>
    </w:p>
    <w:p w14:paraId="25289973" w14:textId="77777777" w:rsidR="0068741E" w:rsidRPr="00FE2043" w:rsidRDefault="0068741E" w:rsidP="00DB1E81">
      <w:pPr>
        <w:pStyle w:val="-TEKST"/>
      </w:pPr>
    </w:p>
    <w:p w14:paraId="2193A393" w14:textId="77777777" w:rsidR="00D95BAA" w:rsidRPr="00FE2043" w:rsidRDefault="00D95BAA" w:rsidP="00DB1E81">
      <w:pPr>
        <w:pStyle w:val="-TEKST"/>
      </w:pPr>
    </w:p>
    <w:p w14:paraId="37F70D3A" w14:textId="77777777" w:rsidR="00D95BAA" w:rsidRPr="00FE2043" w:rsidRDefault="00D95BAA" w:rsidP="00DB1E81">
      <w:pPr>
        <w:pStyle w:val="-TEKST"/>
      </w:pPr>
    </w:p>
    <w:p w14:paraId="1BC34735" w14:textId="77777777" w:rsidR="00D95BAA" w:rsidRPr="00FE2043" w:rsidRDefault="00D95BAA" w:rsidP="00DB1E81">
      <w:pPr>
        <w:pStyle w:val="-TEKST"/>
      </w:pPr>
    </w:p>
    <w:p w14:paraId="2D8F8DA1" w14:textId="77777777" w:rsidR="0068741E" w:rsidRPr="00FE2043" w:rsidRDefault="0068741E" w:rsidP="00DB1E81">
      <w:pPr>
        <w:pStyle w:val="-TEKST"/>
      </w:pPr>
    </w:p>
    <w:p w14:paraId="77391700" w14:textId="77777777" w:rsidR="00066291" w:rsidRPr="00FE2043" w:rsidRDefault="00066291" w:rsidP="00DB1E81">
      <w:pPr>
        <w:pStyle w:val="-TEKST"/>
      </w:pPr>
    </w:p>
    <w:p w14:paraId="64346012" w14:textId="77777777" w:rsidR="00066291" w:rsidRPr="00FE2043" w:rsidRDefault="00066291" w:rsidP="00DB1E81">
      <w:pPr>
        <w:pStyle w:val="-TEKST"/>
      </w:pPr>
    </w:p>
    <w:p w14:paraId="48568328" w14:textId="77777777" w:rsidR="00D532D9" w:rsidRPr="00FE2043" w:rsidRDefault="00D532D9" w:rsidP="00DB1E81">
      <w:pPr>
        <w:pStyle w:val="-TEKST"/>
      </w:pPr>
    </w:p>
    <w:p w14:paraId="39F26F99" w14:textId="77777777" w:rsidR="00D532D9" w:rsidRPr="00FE2043" w:rsidRDefault="00D532D9" w:rsidP="00DB1E81">
      <w:pPr>
        <w:pStyle w:val="-TEKST"/>
      </w:pPr>
    </w:p>
    <w:p w14:paraId="24B000CC" w14:textId="77777777" w:rsidR="00D532D9" w:rsidRPr="00FE2043" w:rsidRDefault="00D532D9" w:rsidP="00DB1E81">
      <w:pPr>
        <w:pStyle w:val="-TEKST"/>
      </w:pPr>
    </w:p>
    <w:p w14:paraId="0F1B5F24" w14:textId="77777777" w:rsidR="00D532D9" w:rsidRPr="00FE2043" w:rsidRDefault="00D532D9" w:rsidP="00DB1E81">
      <w:pPr>
        <w:pStyle w:val="-TEKST"/>
      </w:pPr>
    </w:p>
    <w:p w14:paraId="281D9111" w14:textId="77777777" w:rsidR="00D532D9" w:rsidRPr="00FE2043" w:rsidRDefault="00D532D9" w:rsidP="00DB1E81">
      <w:pPr>
        <w:pStyle w:val="-TEKST"/>
      </w:pPr>
    </w:p>
    <w:p w14:paraId="1152FA5E" w14:textId="77777777" w:rsidR="00D532D9" w:rsidRPr="00FE2043" w:rsidRDefault="00D532D9" w:rsidP="00DB1E81">
      <w:pPr>
        <w:pStyle w:val="-TEKST"/>
      </w:pPr>
    </w:p>
    <w:p w14:paraId="375B9CAD" w14:textId="77777777" w:rsidR="002A33C2" w:rsidRPr="00FE2043" w:rsidRDefault="002A33C2" w:rsidP="00DB1E81">
      <w:pPr>
        <w:pStyle w:val="-TEKST"/>
      </w:pPr>
    </w:p>
    <w:p w14:paraId="509658FC" w14:textId="77777777" w:rsidR="00BD0E44" w:rsidRPr="00FE2043" w:rsidRDefault="001B185F" w:rsidP="00B22A32">
      <w:pPr>
        <w:pStyle w:val="1-NASLOV"/>
      </w:pPr>
      <w:r w:rsidRPr="00FE2043">
        <w:br w:type="page"/>
      </w:r>
      <w:bookmarkStart w:id="147" w:name="_Toc146188135"/>
      <w:r w:rsidR="00BD0E44" w:rsidRPr="00FE2043">
        <w:lastRenderedPageBreak/>
        <w:t>Završna vježba</w:t>
      </w:r>
      <w:bookmarkEnd w:id="147"/>
    </w:p>
    <w:p w14:paraId="32E0A7F8" w14:textId="0B5230DF" w:rsidR="00BD0E44" w:rsidRPr="00FE2043" w:rsidRDefault="00BD0E44" w:rsidP="007313D2">
      <w:pPr>
        <w:pStyle w:val="-NUMBvjezba"/>
        <w:numPr>
          <w:ilvl w:val="0"/>
          <w:numId w:val="42"/>
        </w:numPr>
      </w:pPr>
      <w:r w:rsidRPr="00FE2043">
        <w:t xml:space="preserve">Otvorite datoteku </w:t>
      </w:r>
      <w:r w:rsidRPr="00FE2043">
        <w:rPr>
          <w:b/>
          <w:i/>
        </w:rPr>
        <w:t>Zavrsna.xls</w:t>
      </w:r>
      <w:r w:rsidR="00D07CEF" w:rsidRPr="00FE2043">
        <w:rPr>
          <w:b/>
          <w:i/>
        </w:rPr>
        <w:t>x</w:t>
      </w:r>
      <w:r w:rsidRPr="00FE2043">
        <w:rPr>
          <w:i/>
        </w:rPr>
        <w:t>.</w:t>
      </w:r>
    </w:p>
    <w:p w14:paraId="6F98A890" w14:textId="77777777" w:rsidR="00572BE4" w:rsidRPr="00FE2043" w:rsidRDefault="00B05655" w:rsidP="007313D2">
      <w:pPr>
        <w:pStyle w:val="-NUMBvjezba"/>
        <w:numPr>
          <w:ilvl w:val="0"/>
          <w:numId w:val="42"/>
        </w:numPr>
      </w:pPr>
      <w:r w:rsidRPr="00FE2043">
        <w:t>Na radnom</w:t>
      </w:r>
      <w:r w:rsidR="00F9400A" w:rsidRPr="00FE2043">
        <w:t>e</w:t>
      </w:r>
      <w:r w:rsidRPr="00FE2043">
        <w:t xml:space="preserve"> listu </w:t>
      </w:r>
      <w:r w:rsidR="00A47702" w:rsidRPr="00FE2043">
        <w:rPr>
          <w:b/>
          <w:bCs/>
          <w:i/>
          <w:iCs/>
        </w:rPr>
        <w:t>List</w:t>
      </w:r>
      <w:r w:rsidR="00605196" w:rsidRPr="00FE2043">
        <w:rPr>
          <w:b/>
          <w:bCs/>
          <w:i/>
          <w:iCs/>
        </w:rPr>
        <w:t>1</w:t>
      </w:r>
      <w:r w:rsidRPr="00FE2043">
        <w:t xml:space="preserve"> oblikujte podatke i tablicu:</w:t>
      </w:r>
    </w:p>
    <w:p w14:paraId="4E87837D" w14:textId="77777777" w:rsidR="00B05655" w:rsidRPr="00FE2043" w:rsidRDefault="00B05655" w:rsidP="007313D2">
      <w:pPr>
        <w:pStyle w:val="-NUMBvjezba"/>
        <w:numPr>
          <w:ilvl w:val="2"/>
          <w:numId w:val="42"/>
        </w:numPr>
        <w:tabs>
          <w:tab w:val="clear" w:pos="2340"/>
          <w:tab w:val="num" w:pos="1080"/>
        </w:tabs>
        <w:spacing w:after="60"/>
        <w:ind w:left="1077" w:hanging="357"/>
      </w:pPr>
      <w:r w:rsidRPr="00FE2043">
        <w:t xml:space="preserve">Spojite ćelije naslova </w:t>
      </w:r>
      <w:r w:rsidRPr="003048F4">
        <w:t>(</w:t>
      </w:r>
      <w:r w:rsidRPr="00FE2043">
        <w:t>A1:E1), tekst centrirajte i prelomite</w:t>
      </w:r>
      <w:r w:rsidR="0068741E" w:rsidRPr="00FE2043">
        <w:t>.</w:t>
      </w:r>
    </w:p>
    <w:p w14:paraId="3FCC30E5" w14:textId="77777777" w:rsidR="0098727A" w:rsidRPr="00FE2043" w:rsidRDefault="00CD0847" w:rsidP="007313D2">
      <w:pPr>
        <w:pStyle w:val="-NUMBvjezba"/>
        <w:numPr>
          <w:ilvl w:val="2"/>
          <w:numId w:val="42"/>
        </w:numPr>
        <w:tabs>
          <w:tab w:val="clear" w:pos="2340"/>
          <w:tab w:val="num" w:pos="1080"/>
        </w:tabs>
        <w:spacing w:after="60"/>
        <w:ind w:left="1077" w:hanging="357"/>
      </w:pPr>
      <w:r w:rsidRPr="00FE2043">
        <w:t xml:space="preserve">Promijenite font naslova u </w:t>
      </w:r>
      <w:r w:rsidRPr="00FE2043">
        <w:rPr>
          <w:i/>
          <w:iCs/>
        </w:rPr>
        <w:t>Tahoma</w:t>
      </w:r>
      <w:r w:rsidRPr="00FE2043">
        <w:t xml:space="preserve">, </w:t>
      </w:r>
      <w:r w:rsidR="00DB4A71" w:rsidRPr="00FE2043">
        <w:t>podebljano</w:t>
      </w:r>
      <w:r w:rsidRPr="00FE2043">
        <w:t>, veličine 11.</w:t>
      </w:r>
    </w:p>
    <w:p w14:paraId="177C9CE8" w14:textId="6B29972D" w:rsidR="002D67AC" w:rsidRPr="00FE2043" w:rsidRDefault="002D67AC" w:rsidP="007313D2">
      <w:pPr>
        <w:pStyle w:val="-NUMBvjezba"/>
        <w:numPr>
          <w:ilvl w:val="2"/>
          <w:numId w:val="42"/>
        </w:numPr>
        <w:tabs>
          <w:tab w:val="clear" w:pos="2340"/>
          <w:tab w:val="num" w:pos="1080"/>
        </w:tabs>
        <w:spacing w:after="60"/>
        <w:ind w:left="1077" w:hanging="357"/>
      </w:pPr>
      <w:r w:rsidRPr="00FE2043">
        <w:t>Povećajte visinu retka s naslovom na 30,00.</w:t>
      </w:r>
    </w:p>
    <w:p w14:paraId="229C3059" w14:textId="4850F9AA" w:rsidR="00CD0847" w:rsidRPr="00FE2043" w:rsidRDefault="00CD0847" w:rsidP="007313D2">
      <w:pPr>
        <w:pStyle w:val="-NUMBvjezba"/>
        <w:numPr>
          <w:ilvl w:val="2"/>
          <w:numId w:val="42"/>
        </w:numPr>
        <w:tabs>
          <w:tab w:val="clear" w:pos="2340"/>
          <w:tab w:val="num" w:pos="1080"/>
        </w:tabs>
        <w:spacing w:after="60"/>
        <w:ind w:left="1077" w:hanging="357"/>
      </w:pPr>
      <w:r w:rsidRPr="00FE2043">
        <w:t xml:space="preserve">Tekst u </w:t>
      </w:r>
      <w:r w:rsidR="00EF5D9E" w:rsidRPr="00FE2043">
        <w:t>zaglavlju</w:t>
      </w:r>
      <w:r w:rsidRPr="00FE2043">
        <w:t xml:space="preserve"> tablice centrirajte</w:t>
      </w:r>
      <w:r w:rsidR="00811015" w:rsidRPr="00FE2043">
        <w:t xml:space="preserve"> vodoravno</w:t>
      </w:r>
      <w:r w:rsidRPr="00FE2043">
        <w:t xml:space="preserve"> </w:t>
      </w:r>
      <w:r w:rsidR="00DD7BFC" w:rsidRPr="00FE2043">
        <w:t>i</w:t>
      </w:r>
      <w:r w:rsidR="00811015" w:rsidRPr="00FE2043">
        <w:t xml:space="preserve"> </w:t>
      </w:r>
      <w:r w:rsidRPr="00FE2043">
        <w:t>prelomite.</w:t>
      </w:r>
    </w:p>
    <w:p w14:paraId="5CF7856C" w14:textId="77777777" w:rsidR="00CD0847" w:rsidRPr="00FE2043" w:rsidRDefault="00CD0847" w:rsidP="007313D2">
      <w:pPr>
        <w:pStyle w:val="-NUMBvjezba"/>
        <w:numPr>
          <w:ilvl w:val="2"/>
          <w:numId w:val="42"/>
        </w:numPr>
        <w:tabs>
          <w:tab w:val="clear" w:pos="2340"/>
          <w:tab w:val="num" w:pos="1080"/>
        </w:tabs>
        <w:spacing w:after="60"/>
        <w:ind w:left="1077" w:hanging="357"/>
      </w:pPr>
      <w:r w:rsidRPr="00FE2043">
        <w:t>Poda</w:t>
      </w:r>
      <w:r w:rsidR="00E060D1" w:rsidRPr="00FE2043">
        <w:t xml:space="preserve">cima </w:t>
      </w:r>
      <w:r w:rsidRPr="00FE2043">
        <w:t xml:space="preserve">u stupcima C i D </w:t>
      </w:r>
      <w:r w:rsidR="00E060D1" w:rsidRPr="00FE2043">
        <w:t>postavite</w:t>
      </w:r>
      <w:r w:rsidRPr="00FE2043">
        <w:t xml:space="preserve"> razdjelnik tisućica.</w:t>
      </w:r>
    </w:p>
    <w:p w14:paraId="1EC657D4" w14:textId="6F441B71" w:rsidR="004448C4" w:rsidRPr="00FE2043" w:rsidRDefault="004448C4" w:rsidP="007313D2">
      <w:pPr>
        <w:pStyle w:val="-NUMBvjezba"/>
        <w:numPr>
          <w:ilvl w:val="2"/>
          <w:numId w:val="42"/>
        </w:numPr>
        <w:tabs>
          <w:tab w:val="clear" w:pos="2340"/>
          <w:tab w:val="num" w:pos="1080"/>
        </w:tabs>
        <w:spacing w:after="60"/>
        <w:ind w:left="1077" w:hanging="357"/>
      </w:pPr>
      <w:r w:rsidRPr="00FE2043">
        <w:t>Tablici stavite obrube</w:t>
      </w:r>
      <w:r w:rsidR="0019589F" w:rsidRPr="00FE2043">
        <w:t>,</w:t>
      </w:r>
      <w:r w:rsidRPr="00FE2043">
        <w:t xml:space="preserve"> </w:t>
      </w:r>
      <w:r w:rsidR="0099575F" w:rsidRPr="00FE2043">
        <w:t>obojite</w:t>
      </w:r>
      <w:r w:rsidR="0019589F" w:rsidRPr="00FE2043">
        <w:t xml:space="preserve"> </w:t>
      </w:r>
      <w:r w:rsidR="00042B22" w:rsidRPr="00FE2043">
        <w:t>pozadin</w:t>
      </w:r>
      <w:r w:rsidR="0019589F" w:rsidRPr="00FE2043">
        <w:t>u</w:t>
      </w:r>
      <w:r w:rsidRPr="00FE2043">
        <w:t xml:space="preserve"> ćelija </w:t>
      </w:r>
      <w:r w:rsidR="0019589F" w:rsidRPr="00FE2043">
        <w:t>i font željenim bojama</w:t>
      </w:r>
      <w:r w:rsidRPr="00FE2043">
        <w:t>.</w:t>
      </w:r>
    </w:p>
    <w:p w14:paraId="16FDE413" w14:textId="0B61BA07" w:rsidR="004448C4" w:rsidRPr="00FE2043" w:rsidRDefault="006A3639" w:rsidP="007313D2">
      <w:pPr>
        <w:pStyle w:val="-NUMBvjezba"/>
        <w:numPr>
          <w:ilvl w:val="2"/>
          <w:numId w:val="42"/>
        </w:numPr>
        <w:tabs>
          <w:tab w:val="clear" w:pos="2340"/>
          <w:tab w:val="num" w:pos="1080"/>
        </w:tabs>
        <w:spacing w:after="60"/>
        <w:ind w:left="1077" w:hanging="357"/>
      </w:pPr>
      <w:r w:rsidRPr="00FE2043">
        <w:t>Podatke u stupcu B centrirajte vodoravno</w:t>
      </w:r>
      <w:r w:rsidR="004448C4" w:rsidRPr="00FE2043">
        <w:t>.</w:t>
      </w:r>
    </w:p>
    <w:p w14:paraId="25236FE4" w14:textId="77777777" w:rsidR="004448C4" w:rsidRPr="00FE2043" w:rsidRDefault="004448C4" w:rsidP="007313D2">
      <w:pPr>
        <w:pStyle w:val="-NUMBvjezba"/>
        <w:numPr>
          <w:ilvl w:val="2"/>
          <w:numId w:val="42"/>
        </w:numPr>
        <w:tabs>
          <w:tab w:val="clear" w:pos="2340"/>
          <w:tab w:val="num" w:pos="1080"/>
        </w:tabs>
        <w:spacing w:after="60"/>
        <w:ind w:left="1077" w:hanging="357"/>
      </w:pPr>
      <w:r w:rsidRPr="00FE2043">
        <w:t>U cijeloj tablici napravite centrirano okomito poravnanje.</w:t>
      </w:r>
    </w:p>
    <w:p w14:paraId="5B884023" w14:textId="785AE83D" w:rsidR="004448C4" w:rsidRPr="00FE2043" w:rsidRDefault="004448C4" w:rsidP="007313D2">
      <w:pPr>
        <w:pStyle w:val="-NUMBvjezba"/>
        <w:numPr>
          <w:ilvl w:val="2"/>
          <w:numId w:val="42"/>
        </w:numPr>
        <w:tabs>
          <w:tab w:val="clear" w:pos="2340"/>
          <w:tab w:val="num" w:pos="1080"/>
        </w:tabs>
        <w:spacing w:after="60"/>
        <w:ind w:left="1077" w:hanging="357"/>
      </w:pPr>
      <w:r w:rsidRPr="00FE2043">
        <w:t xml:space="preserve">Redak s brojevima stupaca tablice </w:t>
      </w:r>
      <w:r w:rsidR="0068741E" w:rsidRPr="00FE2043">
        <w:t xml:space="preserve">(redak 5) </w:t>
      </w:r>
      <w:r w:rsidR="008B2782" w:rsidRPr="00FE2043">
        <w:t xml:space="preserve">centrirajte </w:t>
      </w:r>
      <w:r w:rsidRPr="00FE2043">
        <w:t>vodoravno</w:t>
      </w:r>
      <w:r w:rsidR="006A3639" w:rsidRPr="00FE2043">
        <w:t>,</w:t>
      </w:r>
      <w:r w:rsidRPr="00FE2043">
        <w:t xml:space="preserve"> oblikujte </w:t>
      </w:r>
      <w:r w:rsidR="00F9400A" w:rsidRPr="00FE2043">
        <w:t xml:space="preserve">font </w:t>
      </w:r>
      <w:r w:rsidR="006A3639" w:rsidRPr="00FE2043">
        <w:t xml:space="preserve">tako </w:t>
      </w:r>
      <w:r w:rsidRPr="00FE2043">
        <w:t xml:space="preserve">da </w:t>
      </w:r>
      <w:r w:rsidR="00F9400A" w:rsidRPr="00FE2043">
        <w:t>bude</w:t>
      </w:r>
      <w:r w:rsidRPr="00FE2043">
        <w:t xml:space="preserve"> ukošen </w:t>
      </w:r>
      <w:r w:rsidR="00F07BF4" w:rsidRPr="00FE2043">
        <w:t xml:space="preserve">(kurziv) </w:t>
      </w:r>
      <w:r w:rsidR="00042B22" w:rsidRPr="00FE2043">
        <w:t xml:space="preserve">i </w:t>
      </w:r>
      <w:r w:rsidR="0068741E" w:rsidRPr="00FE2043">
        <w:t>veličin</w:t>
      </w:r>
      <w:r w:rsidR="00042B22" w:rsidRPr="00FE2043">
        <w:t>e</w:t>
      </w:r>
      <w:r w:rsidR="0068741E" w:rsidRPr="00FE2043">
        <w:t xml:space="preserve"> </w:t>
      </w:r>
      <w:r w:rsidRPr="00FE2043">
        <w:t>8</w:t>
      </w:r>
      <w:r w:rsidR="006A3639" w:rsidRPr="00FE2043">
        <w:t xml:space="preserve"> te </w:t>
      </w:r>
      <w:r w:rsidR="0099575F" w:rsidRPr="00FE2043">
        <w:t>primijenite</w:t>
      </w:r>
      <w:r w:rsidR="006A3639" w:rsidRPr="00FE2043">
        <w:t xml:space="preserve"> sjenčanje ćelija iz ćelija iznad</w:t>
      </w:r>
      <w:r w:rsidRPr="00FE2043">
        <w:t>.</w:t>
      </w:r>
    </w:p>
    <w:p w14:paraId="15117567" w14:textId="77777777" w:rsidR="00CD0847" w:rsidRPr="00FE2043" w:rsidRDefault="00CD0847" w:rsidP="007313D2">
      <w:pPr>
        <w:pStyle w:val="-NUMBvjezba"/>
        <w:numPr>
          <w:ilvl w:val="0"/>
          <w:numId w:val="42"/>
        </w:numPr>
      </w:pPr>
      <w:r w:rsidRPr="00FE2043">
        <w:t>Proširite stupc</w:t>
      </w:r>
      <w:r w:rsidR="008B2782" w:rsidRPr="00FE2043">
        <w:t>e</w:t>
      </w:r>
      <w:r w:rsidRPr="00FE2043">
        <w:t xml:space="preserve"> </w:t>
      </w:r>
      <w:r w:rsidR="008C681B" w:rsidRPr="00FE2043">
        <w:t xml:space="preserve">i retke </w:t>
      </w:r>
      <w:r w:rsidRPr="00FE2043">
        <w:t>koliko je potrebno da bi tablica bila čitljiva.</w:t>
      </w:r>
    </w:p>
    <w:p w14:paraId="59D1BF77" w14:textId="77777777" w:rsidR="00B05655" w:rsidRPr="00FE2043" w:rsidRDefault="00CD0847" w:rsidP="007313D2">
      <w:pPr>
        <w:pStyle w:val="-NUMBvjezba"/>
        <w:numPr>
          <w:ilvl w:val="0"/>
          <w:numId w:val="42"/>
        </w:numPr>
      </w:pPr>
      <w:r w:rsidRPr="00FE2043">
        <w:t>U stup</w:t>
      </w:r>
      <w:r w:rsidR="00C52D26" w:rsidRPr="00FE2043">
        <w:t>a</w:t>
      </w:r>
      <w:r w:rsidRPr="00FE2043">
        <w:t>c A</w:t>
      </w:r>
      <w:r w:rsidR="00BD6A13" w:rsidRPr="00FE2043">
        <w:t>,</w:t>
      </w:r>
      <w:r w:rsidRPr="00FE2043">
        <w:t xml:space="preserve"> </w:t>
      </w:r>
      <w:r w:rsidR="0068741E" w:rsidRPr="00FE2043">
        <w:t>od 6 do 22 retka</w:t>
      </w:r>
      <w:r w:rsidR="00BD6A13" w:rsidRPr="00FE2043">
        <w:t>,</w:t>
      </w:r>
      <w:r w:rsidR="0068741E" w:rsidRPr="00FE2043">
        <w:t xml:space="preserve"> </w:t>
      </w:r>
      <w:r w:rsidRPr="00FE2043">
        <w:t xml:space="preserve">upišite redne brojeve </w:t>
      </w:r>
      <w:r w:rsidR="008B2782" w:rsidRPr="00FE2043">
        <w:t>uporabom</w:t>
      </w:r>
      <w:r w:rsidRPr="00FE2043">
        <w:t xml:space="preserve"> automatske ispune</w:t>
      </w:r>
      <w:r w:rsidR="00F9400A" w:rsidRPr="00FE2043">
        <w:t>, a zatim ih</w:t>
      </w:r>
      <w:r w:rsidRPr="00FE2043">
        <w:t xml:space="preserve"> centrirajte</w:t>
      </w:r>
      <w:r w:rsidR="0019589F" w:rsidRPr="00FE2043">
        <w:t xml:space="preserve"> vodoravno</w:t>
      </w:r>
      <w:r w:rsidRPr="00FE2043">
        <w:t>.</w:t>
      </w:r>
    </w:p>
    <w:p w14:paraId="5EAB2A45" w14:textId="77777777" w:rsidR="00BD6A13" w:rsidRPr="00FE2043" w:rsidRDefault="00BD6A13" w:rsidP="00BD6A13">
      <w:pPr>
        <w:pStyle w:val="-NUMBvjezba"/>
        <w:numPr>
          <w:ilvl w:val="0"/>
          <w:numId w:val="42"/>
        </w:numPr>
      </w:pPr>
      <w:r w:rsidRPr="00FE2043">
        <w:t>Na dnu tablice umetnite novi redak „</w:t>
      </w:r>
      <w:r w:rsidRPr="00FE2043">
        <w:rPr>
          <w:i/>
          <w:iCs/>
        </w:rPr>
        <w:t>Prosjek</w:t>
      </w:r>
      <w:r w:rsidRPr="00FE2043">
        <w:rPr>
          <w:iCs/>
        </w:rPr>
        <w:t>“,</w:t>
      </w:r>
      <w:r w:rsidRPr="00FE2043">
        <w:t xml:space="preserve"> izračunajte prosječan broj korisnika i prosječan broj djece</w:t>
      </w:r>
      <w:r w:rsidR="00164DD6" w:rsidRPr="00FE2043">
        <w:t xml:space="preserve">. Redak </w:t>
      </w:r>
      <w:r w:rsidR="0019589F" w:rsidRPr="00FE2043">
        <w:t>oblikujte po želji</w:t>
      </w:r>
      <w:r w:rsidRPr="00FE2043">
        <w:t>.</w:t>
      </w:r>
    </w:p>
    <w:p w14:paraId="67818470" w14:textId="036AA24B" w:rsidR="004448C4" w:rsidRPr="00FE2043" w:rsidRDefault="004448C4" w:rsidP="007313D2">
      <w:pPr>
        <w:pStyle w:val="-NUMBvjezba"/>
        <w:numPr>
          <w:ilvl w:val="0"/>
          <w:numId w:val="42"/>
        </w:numPr>
        <w:ind w:right="-370"/>
      </w:pPr>
      <w:r w:rsidRPr="00FE2043">
        <w:t xml:space="preserve">U stupcu E izračunajte odnos broja djece i </w:t>
      </w:r>
      <w:r w:rsidR="0019589F" w:rsidRPr="00FE2043">
        <w:t xml:space="preserve">broja </w:t>
      </w:r>
      <w:r w:rsidRPr="00FE2043">
        <w:t>korisnika</w:t>
      </w:r>
      <w:r w:rsidR="00C52D26" w:rsidRPr="00FE2043">
        <w:t xml:space="preserve"> (broj djece/broj korisnika)</w:t>
      </w:r>
      <w:r w:rsidRPr="00FE2043">
        <w:t>.</w:t>
      </w:r>
      <w:r w:rsidR="00605196" w:rsidRPr="00FE2043">
        <w:t xml:space="preserve"> R</w:t>
      </w:r>
      <w:r w:rsidR="00C26879" w:rsidRPr="00FE2043">
        <w:t>ezultat oblikujte na dvije decimale.</w:t>
      </w:r>
    </w:p>
    <w:p w14:paraId="167309A8" w14:textId="77777777" w:rsidR="004448C4" w:rsidRPr="00FE2043" w:rsidRDefault="004448C4" w:rsidP="007313D2">
      <w:pPr>
        <w:pStyle w:val="-NUMBvjezba"/>
        <w:numPr>
          <w:ilvl w:val="0"/>
          <w:numId w:val="42"/>
        </w:numPr>
      </w:pPr>
      <w:r w:rsidRPr="00FE2043">
        <w:t>Izbrišite suvišne retke između naslova i tablice.</w:t>
      </w:r>
    </w:p>
    <w:p w14:paraId="56463252" w14:textId="77777777" w:rsidR="004448C4" w:rsidRPr="00FE2043" w:rsidRDefault="008B2782" w:rsidP="007313D2">
      <w:pPr>
        <w:pStyle w:val="-NUMBvjezba"/>
        <w:numPr>
          <w:ilvl w:val="0"/>
          <w:numId w:val="42"/>
        </w:numPr>
      </w:pPr>
      <w:r w:rsidRPr="00FE2043">
        <w:t>Zamrznite r</w:t>
      </w:r>
      <w:r w:rsidR="004A49F2" w:rsidRPr="00FE2043">
        <w:t>etke</w:t>
      </w:r>
      <w:r w:rsidR="004448C4" w:rsidRPr="00FE2043">
        <w:t xml:space="preserve"> s naslovom i </w:t>
      </w:r>
      <w:r w:rsidR="008C681B" w:rsidRPr="00FE2043">
        <w:t>zaglavljem</w:t>
      </w:r>
      <w:r w:rsidR="00E060D1" w:rsidRPr="00FE2043">
        <w:t xml:space="preserve"> </w:t>
      </w:r>
      <w:r w:rsidR="004448C4" w:rsidRPr="00FE2043">
        <w:t>tablice</w:t>
      </w:r>
      <w:r w:rsidR="008C681B" w:rsidRPr="00FE2043">
        <w:t xml:space="preserve"> (prva tri retka)</w:t>
      </w:r>
      <w:r w:rsidR="004448C4" w:rsidRPr="00FE2043">
        <w:t>.</w:t>
      </w:r>
    </w:p>
    <w:p w14:paraId="5E0547C8" w14:textId="4327B2B1" w:rsidR="00605196" w:rsidRPr="00FE2043" w:rsidRDefault="00605196" w:rsidP="007313D2">
      <w:pPr>
        <w:pStyle w:val="-NUMBvjezba"/>
        <w:numPr>
          <w:ilvl w:val="0"/>
          <w:numId w:val="42"/>
        </w:numPr>
      </w:pPr>
      <w:r w:rsidRPr="00FE2043">
        <w:t xml:space="preserve">Preimenujte radni list </w:t>
      </w:r>
      <w:r w:rsidR="00A47702" w:rsidRPr="00FE2043">
        <w:rPr>
          <w:b/>
          <w:bCs/>
          <w:i/>
          <w:iCs/>
        </w:rPr>
        <w:t>List</w:t>
      </w:r>
      <w:r w:rsidRPr="00FE2043">
        <w:rPr>
          <w:b/>
          <w:bCs/>
          <w:i/>
          <w:iCs/>
        </w:rPr>
        <w:t>1</w:t>
      </w:r>
      <w:r w:rsidRPr="00FE2043">
        <w:t xml:space="preserve"> u </w:t>
      </w:r>
      <w:r w:rsidRPr="00FE2043">
        <w:rPr>
          <w:b/>
          <w:bCs/>
          <w:i/>
          <w:iCs/>
        </w:rPr>
        <w:t xml:space="preserve">Dodatak </w:t>
      </w:r>
      <w:r w:rsidR="00B71594" w:rsidRPr="00FE2043">
        <w:rPr>
          <w:b/>
          <w:bCs/>
          <w:i/>
          <w:iCs/>
        </w:rPr>
        <w:t xml:space="preserve">za </w:t>
      </w:r>
      <w:r w:rsidRPr="00FE2043">
        <w:rPr>
          <w:b/>
          <w:bCs/>
          <w:i/>
          <w:iCs/>
        </w:rPr>
        <w:t>djecu</w:t>
      </w:r>
      <w:r w:rsidRPr="00FE2043">
        <w:t>.</w:t>
      </w:r>
    </w:p>
    <w:p w14:paraId="0B9FB540" w14:textId="77777777" w:rsidR="00605196" w:rsidRPr="00FE2043" w:rsidRDefault="00605196" w:rsidP="007313D2">
      <w:pPr>
        <w:pStyle w:val="-NUMBvjezba"/>
        <w:numPr>
          <w:ilvl w:val="0"/>
          <w:numId w:val="42"/>
        </w:numPr>
      </w:pPr>
      <w:r w:rsidRPr="00FE2043">
        <w:t xml:space="preserve">Kopirajte taj radni list na kraj i preimenujte ga u </w:t>
      </w:r>
      <w:r w:rsidRPr="00FE2043">
        <w:rPr>
          <w:b/>
          <w:bCs/>
          <w:i/>
          <w:iCs/>
        </w:rPr>
        <w:t>Kopija podataka</w:t>
      </w:r>
      <w:r w:rsidRPr="00FE2043">
        <w:t xml:space="preserve">. </w:t>
      </w:r>
    </w:p>
    <w:p w14:paraId="08F919D1" w14:textId="77777777" w:rsidR="00605196" w:rsidRPr="00FE2043" w:rsidRDefault="00605196" w:rsidP="007313D2">
      <w:pPr>
        <w:pStyle w:val="-NUMBvjezba"/>
        <w:numPr>
          <w:ilvl w:val="0"/>
          <w:numId w:val="42"/>
        </w:numPr>
      </w:pPr>
      <w:r w:rsidRPr="00FE2043">
        <w:t>Na radnom</w:t>
      </w:r>
      <w:r w:rsidR="00F9400A" w:rsidRPr="00FE2043">
        <w:t>e</w:t>
      </w:r>
      <w:r w:rsidRPr="00FE2043">
        <w:t xml:space="preserve"> listu </w:t>
      </w:r>
      <w:r w:rsidR="00E060D1" w:rsidRPr="00FE2043">
        <w:rPr>
          <w:b/>
          <w:bCs/>
          <w:i/>
          <w:iCs/>
        </w:rPr>
        <w:t>Kopija podataka</w:t>
      </w:r>
      <w:r w:rsidR="00E060D1" w:rsidRPr="00FE2043">
        <w:t xml:space="preserve"> </w:t>
      </w:r>
      <w:r w:rsidR="008B2782" w:rsidRPr="00FE2043">
        <w:t>razvrstajte</w:t>
      </w:r>
      <w:r w:rsidRPr="00FE2043">
        <w:t xml:space="preserve"> podatke po stupcu </w:t>
      </w:r>
      <w:r w:rsidR="00F9400A" w:rsidRPr="00FE2043">
        <w:t>„</w:t>
      </w:r>
      <w:r w:rsidRPr="00FE2043">
        <w:rPr>
          <w:i/>
          <w:iCs/>
        </w:rPr>
        <w:t>Broj korisnika</w:t>
      </w:r>
      <w:r w:rsidR="00F9400A" w:rsidRPr="00FE2043">
        <w:rPr>
          <w:iCs/>
        </w:rPr>
        <w:t>“</w:t>
      </w:r>
      <w:r w:rsidRPr="00FE2043">
        <w:t xml:space="preserve"> silaznim redoslijedom.</w:t>
      </w:r>
    </w:p>
    <w:p w14:paraId="1C82D75C" w14:textId="6AC6DE21" w:rsidR="00C26879" w:rsidRPr="00FE2043" w:rsidRDefault="00C26879" w:rsidP="007313D2">
      <w:pPr>
        <w:pStyle w:val="-NUMBvjezba"/>
        <w:numPr>
          <w:ilvl w:val="0"/>
          <w:numId w:val="42"/>
        </w:numPr>
      </w:pPr>
      <w:r w:rsidRPr="00FE2043">
        <w:t>Na radnom</w:t>
      </w:r>
      <w:r w:rsidR="005606ED" w:rsidRPr="00FE2043">
        <w:t>e</w:t>
      </w:r>
      <w:r w:rsidRPr="00FE2043">
        <w:t xml:space="preserve"> listu </w:t>
      </w:r>
      <w:r w:rsidRPr="00FE2043">
        <w:rPr>
          <w:b/>
          <w:bCs/>
          <w:i/>
          <w:iCs/>
        </w:rPr>
        <w:t xml:space="preserve">Dodatak </w:t>
      </w:r>
      <w:r w:rsidR="00B71594" w:rsidRPr="00FE2043">
        <w:rPr>
          <w:b/>
          <w:bCs/>
          <w:i/>
          <w:iCs/>
        </w:rPr>
        <w:t xml:space="preserve">za </w:t>
      </w:r>
      <w:r w:rsidRPr="00FE2043">
        <w:rPr>
          <w:b/>
          <w:bCs/>
          <w:i/>
          <w:iCs/>
        </w:rPr>
        <w:t>djecu</w:t>
      </w:r>
      <w:r w:rsidRPr="00FE2043">
        <w:t xml:space="preserve"> </w:t>
      </w:r>
      <w:r w:rsidR="008B2782" w:rsidRPr="00FE2043">
        <w:t xml:space="preserve">prikažite </w:t>
      </w:r>
      <w:r w:rsidRPr="00FE2043">
        <w:t xml:space="preserve">podatke </w:t>
      </w:r>
      <w:r w:rsidR="005F4417" w:rsidRPr="00FE2043">
        <w:t xml:space="preserve">linijskim grafikonom i </w:t>
      </w:r>
      <w:r w:rsidR="00CC2996" w:rsidRPr="00FE2043">
        <w:t>s</w:t>
      </w:r>
      <w:r w:rsidR="005F4417" w:rsidRPr="00FE2043">
        <w:t>mjestite ga ispod tablice s podacima.</w:t>
      </w:r>
    </w:p>
    <w:p w14:paraId="628CAC5A" w14:textId="77777777" w:rsidR="005F4417" w:rsidRPr="00FE2043" w:rsidRDefault="005F4417" w:rsidP="007313D2">
      <w:pPr>
        <w:pStyle w:val="-NUMBvjezba"/>
        <w:numPr>
          <w:ilvl w:val="0"/>
          <w:numId w:val="42"/>
        </w:numPr>
      </w:pPr>
      <w:r w:rsidRPr="00FE2043">
        <w:t>Grafikon oblikujte po želji.</w:t>
      </w:r>
    </w:p>
    <w:p w14:paraId="49BCE0EC" w14:textId="576E2CBD" w:rsidR="005F4417" w:rsidRPr="00FE2043" w:rsidRDefault="005F4417" w:rsidP="007313D2">
      <w:pPr>
        <w:pStyle w:val="-NUMBvjezba"/>
        <w:numPr>
          <w:ilvl w:val="0"/>
          <w:numId w:val="42"/>
        </w:numPr>
      </w:pPr>
      <w:r w:rsidRPr="00FE2043">
        <w:t xml:space="preserve">Grafikon kopirajte na radni list </w:t>
      </w:r>
      <w:r w:rsidR="00DD7BFC" w:rsidRPr="00FE2043">
        <w:rPr>
          <w:b/>
          <w:bCs/>
          <w:i/>
          <w:iCs/>
        </w:rPr>
        <w:t xml:space="preserve">List2 </w:t>
      </w:r>
      <w:r w:rsidR="00DD7BFC" w:rsidRPr="00FE2043">
        <w:rPr>
          <w:bCs/>
          <w:iCs/>
        </w:rPr>
        <w:t xml:space="preserve">kojeg preimenujte u </w:t>
      </w:r>
      <w:r w:rsidR="00DD7BFC" w:rsidRPr="00FF4108">
        <w:rPr>
          <w:b/>
          <w:bCs/>
          <w:i/>
          <w:iCs/>
        </w:rPr>
        <w:t>Grafički</w:t>
      </w:r>
      <w:r w:rsidR="00DD7BFC" w:rsidRPr="00FE2043">
        <w:rPr>
          <w:bCs/>
          <w:iCs/>
        </w:rPr>
        <w:t xml:space="preserve"> </w:t>
      </w:r>
      <w:r w:rsidR="00DD7BFC" w:rsidRPr="00FF4108">
        <w:rPr>
          <w:b/>
          <w:bCs/>
          <w:i/>
          <w:iCs/>
        </w:rPr>
        <w:t>prikaz</w:t>
      </w:r>
      <w:r w:rsidRPr="00FE2043">
        <w:t>.</w:t>
      </w:r>
    </w:p>
    <w:p w14:paraId="6E0D8A9C" w14:textId="77777777" w:rsidR="0019589F" w:rsidRPr="00FE2043" w:rsidRDefault="0019589F" w:rsidP="007313D2">
      <w:pPr>
        <w:pStyle w:val="-NUMBvjezba"/>
        <w:numPr>
          <w:ilvl w:val="0"/>
          <w:numId w:val="42"/>
        </w:numPr>
      </w:pPr>
      <w:r w:rsidRPr="00FE2043">
        <w:t xml:space="preserve">Radni list </w:t>
      </w:r>
      <w:r w:rsidRPr="00FF4108">
        <w:rPr>
          <w:b/>
          <w:i/>
        </w:rPr>
        <w:t>List3</w:t>
      </w:r>
      <w:r w:rsidRPr="00FE2043">
        <w:t xml:space="preserve"> obrišite.</w:t>
      </w:r>
    </w:p>
    <w:p w14:paraId="188B6A73" w14:textId="6FF73D9F" w:rsidR="005F4417" w:rsidRPr="00FE2043" w:rsidRDefault="005F4417" w:rsidP="007313D2">
      <w:pPr>
        <w:pStyle w:val="-NUMBvjezba"/>
        <w:numPr>
          <w:ilvl w:val="0"/>
          <w:numId w:val="42"/>
        </w:numPr>
      </w:pPr>
      <w:r w:rsidRPr="00FE2043">
        <w:t>Tablicu i grafikon s radnog</w:t>
      </w:r>
      <w:r w:rsidR="00F9400A" w:rsidRPr="00FE2043">
        <w:t>a</w:t>
      </w:r>
      <w:r w:rsidRPr="00FE2043">
        <w:t xml:space="preserve"> lista </w:t>
      </w:r>
      <w:r w:rsidRPr="00FE2043">
        <w:rPr>
          <w:b/>
          <w:bCs/>
          <w:i/>
          <w:iCs/>
        </w:rPr>
        <w:t xml:space="preserve">Dodatak </w:t>
      </w:r>
      <w:r w:rsidR="0019589F" w:rsidRPr="00FE2043">
        <w:rPr>
          <w:b/>
          <w:bCs/>
          <w:i/>
          <w:iCs/>
        </w:rPr>
        <w:t xml:space="preserve">za </w:t>
      </w:r>
      <w:r w:rsidRPr="00FE2043">
        <w:rPr>
          <w:b/>
          <w:bCs/>
          <w:i/>
          <w:iCs/>
        </w:rPr>
        <w:t>djecu</w:t>
      </w:r>
      <w:r w:rsidRPr="00FE2043">
        <w:t xml:space="preserve"> pripremite za ispis na pisač tako da u zaglavlje </w:t>
      </w:r>
      <w:r w:rsidR="00E060D1" w:rsidRPr="00FE2043">
        <w:t>stranice</w:t>
      </w:r>
      <w:r w:rsidRPr="00FE2043">
        <w:t xml:space="preserve"> stavite svoje ime i prezime, a u podnožje </w:t>
      </w:r>
      <w:r w:rsidR="00042B22" w:rsidRPr="00FE2043">
        <w:t>polj</w:t>
      </w:r>
      <w:r w:rsidR="003343C8" w:rsidRPr="00FE2043">
        <w:t>a</w:t>
      </w:r>
      <w:r w:rsidR="00042B22" w:rsidRPr="00FE2043">
        <w:t xml:space="preserve"> za trenutačni</w:t>
      </w:r>
      <w:r w:rsidRPr="00FE2043">
        <w:t xml:space="preserve"> datum</w:t>
      </w:r>
      <w:r w:rsidR="003343C8" w:rsidRPr="00FE2043">
        <w:t xml:space="preserve"> i za broj stranice</w:t>
      </w:r>
      <w:r w:rsidRPr="00FE2043">
        <w:t>.</w:t>
      </w:r>
    </w:p>
    <w:p w14:paraId="377F8748" w14:textId="77777777" w:rsidR="005F4417" w:rsidRPr="00FE2043" w:rsidRDefault="005F4417" w:rsidP="007313D2">
      <w:pPr>
        <w:pStyle w:val="-NUMBvjezba"/>
        <w:numPr>
          <w:ilvl w:val="0"/>
          <w:numId w:val="42"/>
        </w:numPr>
      </w:pPr>
      <w:r w:rsidRPr="00FE2043">
        <w:t xml:space="preserve">Pregledajte ispis i umetnite prijelom stranice između tablice i grafikona </w:t>
      </w:r>
      <w:r w:rsidR="00CC2996" w:rsidRPr="00FE2043">
        <w:t xml:space="preserve">tako da je </w:t>
      </w:r>
      <w:r w:rsidRPr="00FE2043">
        <w:t xml:space="preserve">na </w:t>
      </w:r>
      <w:r w:rsidR="00CC2996" w:rsidRPr="00FE2043">
        <w:t>prvoj</w:t>
      </w:r>
      <w:r w:rsidRPr="00FE2043">
        <w:t xml:space="preserve"> stranici tablica</w:t>
      </w:r>
      <w:r w:rsidR="00CC2996" w:rsidRPr="00FE2043">
        <w:t>, a</w:t>
      </w:r>
      <w:r w:rsidRPr="00FE2043">
        <w:t xml:space="preserve"> na drugoj grafikon.</w:t>
      </w:r>
    </w:p>
    <w:p w14:paraId="3275B644" w14:textId="77777777" w:rsidR="005F4417" w:rsidRPr="00FE2043" w:rsidRDefault="005F4417" w:rsidP="007313D2">
      <w:pPr>
        <w:pStyle w:val="-NUMBvjezba"/>
        <w:numPr>
          <w:ilvl w:val="0"/>
          <w:numId w:val="42"/>
        </w:numPr>
      </w:pPr>
      <w:r w:rsidRPr="00FE2043">
        <w:t xml:space="preserve">Promijenite </w:t>
      </w:r>
      <w:r w:rsidR="00B401FB" w:rsidRPr="00FE2043">
        <w:t xml:space="preserve">gornju, donju, lijevu i desnu marginu </w:t>
      </w:r>
      <w:r w:rsidR="00CC2996" w:rsidRPr="00FE2043">
        <w:t>na</w:t>
      </w:r>
      <w:r w:rsidR="00C52D26" w:rsidRPr="00FE2043">
        <w:t xml:space="preserve"> </w:t>
      </w:r>
      <w:r w:rsidRPr="00FE2043">
        <w:t>1,5, a</w:t>
      </w:r>
      <w:r w:rsidR="00B401FB" w:rsidRPr="00FE2043">
        <w:t xml:space="preserve"> margine zaglavlja i podnožja na 1,0.</w:t>
      </w:r>
    </w:p>
    <w:p w14:paraId="23D42855" w14:textId="4D957BD4" w:rsidR="00CD24EE" w:rsidRPr="0045451F" w:rsidRDefault="00164DD6" w:rsidP="0045451F">
      <w:pPr>
        <w:pStyle w:val="-NUMBvjezba"/>
        <w:numPr>
          <w:ilvl w:val="0"/>
          <w:numId w:val="42"/>
        </w:numPr>
      </w:pPr>
      <w:r w:rsidRPr="00FE2043">
        <w:t>D</w:t>
      </w:r>
      <w:r w:rsidR="00B401FB" w:rsidRPr="00FE2043">
        <w:t xml:space="preserve">atoteku spremite i </w:t>
      </w:r>
      <w:r w:rsidR="002D67AC" w:rsidRPr="00FE2043">
        <w:t>zatvorite</w:t>
      </w:r>
      <w:r w:rsidR="00B401FB" w:rsidRPr="00FE2043">
        <w:t>.</w:t>
      </w:r>
      <w:r w:rsidR="00CD24EE">
        <w:br w:type="page"/>
      </w:r>
    </w:p>
    <w:p w14:paraId="5607E1BD" w14:textId="77777777" w:rsidR="00094304" w:rsidRPr="00FE2043" w:rsidRDefault="00094304" w:rsidP="00B5144F">
      <w:pPr>
        <w:pStyle w:val="-NUMBvjezba"/>
        <w:numPr>
          <w:ilvl w:val="0"/>
          <w:numId w:val="0"/>
        </w:numPr>
        <w:ind w:left="709"/>
      </w:pPr>
    </w:p>
    <w:p w14:paraId="33484240" w14:textId="77777777" w:rsidR="00CA1FF0" w:rsidRPr="00FE2043" w:rsidRDefault="00CA1FF0" w:rsidP="00F4147C">
      <w:pPr>
        <w:pStyle w:val="1-NASLOV"/>
        <w:sectPr w:rsidR="00CA1FF0" w:rsidRPr="00FE2043" w:rsidSect="006119F9">
          <w:headerReference w:type="even" r:id="rId299"/>
          <w:headerReference w:type="default" r:id="rId300"/>
          <w:footerReference w:type="even" r:id="rId301"/>
          <w:footerReference w:type="default" r:id="rId302"/>
          <w:pgSz w:w="11906" w:h="16838" w:code="9"/>
          <w:pgMar w:top="1418" w:right="3402" w:bottom="1418" w:left="1134" w:header="720" w:footer="720" w:gutter="0"/>
          <w:pgNumType w:start="1"/>
          <w:cols w:space="708"/>
          <w:docGrid w:linePitch="360"/>
        </w:sectPr>
      </w:pPr>
    </w:p>
    <w:p w14:paraId="1FE39502" w14:textId="073EE9B4" w:rsidR="00710EFE" w:rsidRPr="00CD24EE" w:rsidRDefault="00CD24EE" w:rsidP="00E96D35">
      <w:pPr>
        <w:pStyle w:val="-TEKST"/>
        <w:jc w:val="left"/>
        <w:rPr>
          <w:b/>
          <w:bCs w:val="0"/>
          <w:i/>
          <w:iCs/>
        </w:rPr>
      </w:pPr>
      <w:r>
        <w:rPr>
          <w:b/>
          <w:bCs w:val="0"/>
          <w:i/>
          <w:iCs/>
        </w:rPr>
        <w:t>Bilješke:</w:t>
      </w:r>
    </w:p>
    <w:sectPr w:rsidR="00710EFE" w:rsidRPr="00CD24EE" w:rsidSect="00F6444C">
      <w:headerReference w:type="even" r:id="rId303"/>
      <w:headerReference w:type="default" r:id="rId304"/>
      <w:footerReference w:type="even" r:id="rId305"/>
      <w:footerReference w:type="default" r:id="rId306"/>
      <w:type w:val="continuous"/>
      <w:pgSz w:w="11906" w:h="16838" w:code="9"/>
      <w:pgMar w:top="1134" w:right="1418" w:bottom="1418" w:left="1418" w:header="720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CD8D5" w14:textId="77777777" w:rsidR="00F42F50" w:rsidRDefault="00F42F50">
      <w:r>
        <w:separator/>
      </w:r>
    </w:p>
  </w:endnote>
  <w:endnote w:type="continuationSeparator" w:id="0">
    <w:p w14:paraId="16259E3E" w14:textId="77777777" w:rsidR="00F42F50" w:rsidRDefault="00F42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3051"/>
      <w:gridCol w:w="5318"/>
      <w:gridCol w:w="703"/>
    </w:tblGrid>
    <w:tr w:rsidR="00B44E53" w14:paraId="3B80D4E0" w14:textId="77777777" w:rsidTr="002C647F">
      <w:tc>
        <w:tcPr>
          <w:tcW w:w="1008" w:type="dxa"/>
          <w:vAlign w:val="center"/>
        </w:tcPr>
        <w:tbl>
          <w:tblPr>
            <w:tblW w:w="2835" w:type="dxa"/>
            <w:tblLook w:val="04A0" w:firstRow="1" w:lastRow="0" w:firstColumn="1" w:lastColumn="0" w:noHBand="0" w:noVBand="1"/>
          </w:tblPr>
          <w:tblGrid>
            <w:gridCol w:w="2835"/>
          </w:tblGrid>
          <w:tr w:rsidR="00B44E53" w:rsidRPr="00443537" w14:paraId="5A057A8A" w14:textId="77777777" w:rsidTr="003467CE">
            <w:tc>
              <w:tcPr>
                <w:tcW w:w="2835" w:type="dxa"/>
              </w:tcPr>
              <w:p w14:paraId="73247E12" w14:textId="77777777" w:rsidR="00B44E53" w:rsidRPr="00443537" w:rsidRDefault="00B44E53" w:rsidP="003467CE">
                <w:pPr>
                  <w:pStyle w:val="Podnoje"/>
                  <w:ind w:left="-108"/>
                  <w:rPr>
                    <w:sz w:val="18"/>
                    <w:szCs w:val="18"/>
                  </w:rPr>
                </w:pPr>
              </w:p>
            </w:tc>
          </w:tr>
        </w:tbl>
        <w:p w14:paraId="1F3ADFAB" w14:textId="77777777" w:rsidR="00B44E53" w:rsidRPr="00F6627F" w:rsidRDefault="00B44E53" w:rsidP="002C647F">
          <w:pPr>
            <w:pStyle w:val="Podnoje"/>
            <w:rPr>
              <w:sz w:val="18"/>
              <w:szCs w:val="18"/>
            </w:rPr>
          </w:pPr>
        </w:p>
      </w:tc>
      <w:tc>
        <w:tcPr>
          <w:tcW w:w="7380" w:type="dxa"/>
          <w:vAlign w:val="center"/>
        </w:tcPr>
        <w:p w14:paraId="30A36D4D" w14:textId="77777777" w:rsidR="00B44E53" w:rsidRDefault="00B44E53" w:rsidP="002C647F">
          <w:pPr>
            <w:pStyle w:val="Podnoje"/>
            <w:jc w:val="center"/>
          </w:pPr>
        </w:p>
      </w:tc>
      <w:tc>
        <w:tcPr>
          <w:tcW w:w="898" w:type="dxa"/>
          <w:vAlign w:val="center"/>
        </w:tcPr>
        <w:p w14:paraId="08A4F612" w14:textId="77777777" w:rsidR="00B44E53" w:rsidRPr="00F6627F" w:rsidRDefault="00B44E53" w:rsidP="002C647F">
          <w:pPr>
            <w:pStyle w:val="Podnoje"/>
            <w:jc w:val="right"/>
            <w:rPr>
              <w:sz w:val="16"/>
              <w:szCs w:val="16"/>
            </w:rPr>
          </w:pPr>
        </w:p>
      </w:tc>
    </w:tr>
  </w:tbl>
  <w:p w14:paraId="58736207" w14:textId="77777777" w:rsidR="00B44E53" w:rsidRPr="002E3F6F" w:rsidRDefault="00B44E53" w:rsidP="003467CE">
    <w:pPr>
      <w:pStyle w:val="Podnoje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8BD03" w14:textId="77777777" w:rsidR="00B44E53" w:rsidRPr="001F58BB" w:rsidRDefault="00B44E53" w:rsidP="001F58BB">
    <w:pPr>
      <w:pStyle w:val="Podnoje"/>
      <w:rPr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1AB3B" w14:textId="77777777" w:rsidR="00B44E53" w:rsidRPr="003F0DFF" w:rsidRDefault="00B44E53" w:rsidP="00DC5BF0">
    <w:pPr>
      <w:pStyle w:val="Podnoje"/>
      <w:pBdr>
        <w:top w:val="single" w:sz="4" w:space="1" w:color="auto"/>
      </w:pBdr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16D027C" wp14:editId="3E052CDC">
          <wp:simplePos x="0" y="0"/>
          <wp:positionH relativeFrom="margin">
            <wp:align>center</wp:align>
          </wp:positionH>
          <wp:positionV relativeFrom="paragraph">
            <wp:posOffset>44450</wp:posOffset>
          </wp:positionV>
          <wp:extent cx="752475" cy="257175"/>
          <wp:effectExtent l="0" t="0" r="9525" b="9525"/>
          <wp:wrapNone/>
          <wp:docPr id="17" name="Slika 17" descr="logo-srce-bez-potpisa-krivulje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-srce-bez-potpisa-krivulje-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F0DFF">
      <w:rPr>
        <w:sz w:val="18"/>
        <w:szCs w:val="18"/>
      </w:rPr>
      <w:fldChar w:fldCharType="begin"/>
    </w:r>
    <w:r w:rsidRPr="003F0DFF">
      <w:rPr>
        <w:sz w:val="18"/>
        <w:szCs w:val="18"/>
      </w:rPr>
      <w:instrText>PAGE   \* MERGEFORMAT</w:instrText>
    </w:r>
    <w:r w:rsidRPr="003F0DFF">
      <w:rPr>
        <w:sz w:val="18"/>
        <w:szCs w:val="18"/>
      </w:rPr>
      <w:fldChar w:fldCharType="separate"/>
    </w:r>
    <w:r w:rsidR="00AF1D9E">
      <w:rPr>
        <w:sz w:val="18"/>
        <w:szCs w:val="18"/>
      </w:rPr>
      <w:t>72</w:t>
    </w:r>
    <w:r w:rsidRPr="003F0DFF">
      <w:rPr>
        <w:sz w:val="18"/>
        <w:szCs w:val="18"/>
      </w:rPr>
      <w:fldChar w:fldCharType="end"/>
    </w:r>
  </w:p>
  <w:p w14:paraId="0922DB11" w14:textId="77777777" w:rsidR="00B44E53" w:rsidRPr="006E452C" w:rsidRDefault="00B44E53" w:rsidP="003F0DFF">
    <w:pPr>
      <w:pStyle w:val="Podnoje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35216" w14:textId="77777777" w:rsidR="00B44E53" w:rsidRPr="00132ECD" w:rsidRDefault="00B44E53" w:rsidP="000C726B">
    <w:pPr>
      <w:pStyle w:val="Podnoje"/>
      <w:framePr w:wrap="around" w:vAnchor="text" w:hAnchor="page" w:x="8336" w:y="58"/>
      <w:jc w:val="right"/>
      <w:rPr>
        <w:rStyle w:val="Brojstranice"/>
        <w:sz w:val="18"/>
        <w:szCs w:val="18"/>
      </w:rPr>
    </w:pPr>
    <w:r w:rsidRPr="00132ECD">
      <w:rPr>
        <w:rStyle w:val="Brojstranice"/>
        <w:sz w:val="18"/>
        <w:szCs w:val="18"/>
      </w:rPr>
      <w:fldChar w:fldCharType="begin"/>
    </w:r>
    <w:r w:rsidRPr="00132ECD">
      <w:rPr>
        <w:rStyle w:val="Brojstranice"/>
        <w:sz w:val="18"/>
        <w:szCs w:val="18"/>
      </w:rPr>
      <w:instrText xml:space="preserve">PAGE  </w:instrText>
    </w:r>
    <w:r w:rsidRPr="00132ECD">
      <w:rPr>
        <w:rStyle w:val="Brojstranice"/>
        <w:sz w:val="18"/>
        <w:szCs w:val="18"/>
      </w:rPr>
      <w:fldChar w:fldCharType="separate"/>
    </w:r>
    <w:r w:rsidR="00AF1D9E">
      <w:rPr>
        <w:rStyle w:val="Brojstranice"/>
        <w:sz w:val="18"/>
        <w:szCs w:val="18"/>
      </w:rPr>
      <w:t>71</w:t>
    </w:r>
    <w:r w:rsidRPr="00132ECD">
      <w:rPr>
        <w:rStyle w:val="Brojstranice"/>
        <w:sz w:val="18"/>
        <w:szCs w:val="18"/>
      </w:rPr>
      <w:fldChar w:fldCharType="end"/>
    </w:r>
  </w:p>
  <w:p w14:paraId="03311A2B" w14:textId="77777777" w:rsidR="00B44E53" w:rsidRDefault="00B44E53" w:rsidP="006E452C">
    <w:pPr>
      <w:pStyle w:val="Podnoje"/>
      <w:pBdr>
        <w:top w:val="single" w:sz="2" w:space="1" w:color="auto"/>
        <w:between w:val="single" w:sz="2" w:space="1" w:color="auto"/>
      </w:pBdr>
      <w:ind w:right="-9" w:firstLine="360"/>
      <w:jc w:val="cen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796B748" wp14:editId="1C022A50">
          <wp:simplePos x="0" y="0"/>
          <wp:positionH relativeFrom="margin">
            <wp:align>center</wp:align>
          </wp:positionH>
          <wp:positionV relativeFrom="paragraph">
            <wp:posOffset>42545</wp:posOffset>
          </wp:positionV>
          <wp:extent cx="752475" cy="257175"/>
          <wp:effectExtent l="0" t="0" r="9525" b="9525"/>
          <wp:wrapNone/>
          <wp:docPr id="14" name="Picture 1" descr="logo-srce-bez-potpisa-krivulje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srce-bez-potpisa-krivulje-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C5A6FC" w14:textId="77777777" w:rsidR="00B44E53" w:rsidRPr="006E452C" w:rsidRDefault="00B44E53" w:rsidP="006E452C">
    <w:pPr>
      <w:pStyle w:val="Podnoj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74074" w14:textId="77777777" w:rsidR="00B44E53" w:rsidRDefault="00B44E53">
    <w:pPr>
      <w:pStyle w:val="Podnoj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6401D" w14:textId="77777777" w:rsidR="00B44E53" w:rsidRDefault="00B44E53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DEF4B" w14:textId="77777777" w:rsidR="00F42F50" w:rsidRDefault="00F42F50">
      <w:r>
        <w:separator/>
      </w:r>
    </w:p>
  </w:footnote>
  <w:footnote w:type="continuationSeparator" w:id="0">
    <w:p w14:paraId="410FBA29" w14:textId="77777777" w:rsidR="00F42F50" w:rsidRDefault="00F42F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FCEEB" w14:textId="77777777" w:rsidR="00B44E53" w:rsidRPr="00856A74" w:rsidRDefault="00B44E53" w:rsidP="00D038F6">
    <w:pPr>
      <w:pStyle w:val="Zaglavlje"/>
      <w:pBdr>
        <w:bottom w:val="single" w:sz="4" w:space="1" w:color="auto"/>
      </w:pBdr>
      <w:tabs>
        <w:tab w:val="clear" w:pos="8640"/>
      </w:tabs>
      <w:rPr>
        <w:sz w:val="16"/>
        <w:szCs w:val="16"/>
      </w:rPr>
    </w:pPr>
    <w:r>
      <w:rPr>
        <w:sz w:val="16"/>
        <w:szCs w:val="16"/>
      </w:rPr>
      <w:t>Proračunske tablice</w:t>
    </w:r>
    <w:r w:rsidRPr="007761F0">
      <w:rPr>
        <w:sz w:val="16"/>
        <w:szCs w:val="16"/>
      </w:rPr>
      <w:t xml:space="preserve"> (</w:t>
    </w:r>
    <w:r>
      <w:rPr>
        <w:sz w:val="16"/>
        <w:szCs w:val="16"/>
      </w:rPr>
      <w:t>E430)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C5B2F" w14:textId="77777777" w:rsidR="00B44E53" w:rsidRPr="000B3580" w:rsidRDefault="00B44E53" w:rsidP="000B3580">
    <w:pPr>
      <w:pStyle w:val="Zaglavlje"/>
      <w:pBdr>
        <w:bottom w:val="single" w:sz="4" w:space="1" w:color="auto"/>
      </w:pBdr>
      <w:tabs>
        <w:tab w:val="clear" w:pos="8640"/>
      </w:tabs>
      <w:jc w:val="right"/>
      <w:rPr>
        <w:sz w:val="4"/>
        <w:szCs w:val="4"/>
      </w:rPr>
    </w:pPr>
    <w:r>
      <w:rPr>
        <w:sz w:val="16"/>
        <w:szCs w:val="16"/>
      </w:rPr>
      <w:t>Proračunske tablice</w:t>
    </w:r>
    <w:r w:rsidRPr="007761F0">
      <w:rPr>
        <w:sz w:val="16"/>
        <w:szCs w:val="16"/>
      </w:rPr>
      <w:t xml:space="preserve"> (</w:t>
    </w:r>
    <w:r>
      <w:rPr>
        <w:sz w:val="16"/>
        <w:szCs w:val="16"/>
      </w:rPr>
      <w:t>E430)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C6C54" w14:textId="77777777" w:rsidR="00B44E53" w:rsidRDefault="00B44E53">
    <w:pPr>
      <w:pStyle w:val="Zaglavlj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30FC4" w14:textId="77777777" w:rsidR="00B44E53" w:rsidRDefault="00B44E53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ABE3B3A"/>
    <w:lvl w:ilvl="0">
      <w:start w:val="1"/>
      <w:numFmt w:val="decimal"/>
      <w:pStyle w:val="Brojevi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B2E57C"/>
    <w:lvl w:ilvl="0">
      <w:start w:val="1"/>
      <w:numFmt w:val="decimal"/>
      <w:pStyle w:val="Brojevi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C70D1D0"/>
    <w:lvl w:ilvl="0">
      <w:start w:val="1"/>
      <w:numFmt w:val="decimal"/>
      <w:pStyle w:val="Brojevi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2D015CA"/>
    <w:lvl w:ilvl="0">
      <w:start w:val="1"/>
      <w:numFmt w:val="decimal"/>
      <w:pStyle w:val="Brojevi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590F54C"/>
    <w:styleLink w:val="lanaksekcija1"/>
    <w:lvl w:ilvl="0">
      <w:start w:val="1"/>
      <w:numFmt w:val="bullet"/>
      <w:pStyle w:val="Grafikeoznak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FDE7F2C"/>
    <w:styleLink w:val="1ai1"/>
    <w:lvl w:ilvl="0">
      <w:start w:val="1"/>
      <w:numFmt w:val="bullet"/>
      <w:pStyle w:val="Grafikeoznak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1C8870"/>
    <w:styleLink w:val="1111111"/>
    <w:lvl w:ilvl="0">
      <w:start w:val="1"/>
      <w:numFmt w:val="bullet"/>
      <w:pStyle w:val="Grafikeoznak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1C2AB8"/>
    <w:lvl w:ilvl="0">
      <w:start w:val="1"/>
      <w:numFmt w:val="bullet"/>
      <w:pStyle w:val="Grafikeoznak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EE7280"/>
    <w:lvl w:ilvl="0">
      <w:start w:val="1"/>
      <w:numFmt w:val="decimal"/>
      <w:pStyle w:val="Brojev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6E6CDE2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53BF2"/>
    <w:multiLevelType w:val="multilevel"/>
    <w:tmpl w:val="759C52C2"/>
    <w:lvl w:ilvl="0">
      <w:start w:val="1"/>
      <w:numFmt w:val="decimal"/>
      <w:lvlText w:val="%1."/>
      <w:lvlJc w:val="left"/>
      <w:pPr>
        <w:ind w:left="750" w:hanging="39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01E311DA"/>
    <w:multiLevelType w:val="hybridMultilevel"/>
    <w:tmpl w:val="2174A4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28464D"/>
    <w:multiLevelType w:val="hybridMultilevel"/>
    <w:tmpl w:val="5BC2A7C2"/>
    <w:lvl w:ilvl="0" w:tplc="6A5249C8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7DB0151"/>
    <w:multiLevelType w:val="hybridMultilevel"/>
    <w:tmpl w:val="708C04EE"/>
    <w:lvl w:ilvl="0" w:tplc="041A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14" w15:restartNumberingAfterBreak="0">
    <w:nsid w:val="0DBF7CDD"/>
    <w:multiLevelType w:val="hybridMultilevel"/>
    <w:tmpl w:val="20747E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30079B"/>
    <w:multiLevelType w:val="hybridMultilevel"/>
    <w:tmpl w:val="A7BC60B4"/>
    <w:lvl w:ilvl="0" w:tplc="1158E4CC">
      <w:start w:val="1"/>
      <w:numFmt w:val="bullet"/>
      <w:pStyle w:val="-BULLET"/>
      <w:lvlText w:val=""/>
      <w:lvlJc w:val="left"/>
      <w:pPr>
        <w:tabs>
          <w:tab w:val="num" w:pos="720"/>
        </w:tabs>
        <w:ind w:left="720" w:hanging="323"/>
      </w:pPr>
      <w:rPr>
        <w:rFonts w:ascii="Symbol" w:hAnsi="Symbol" w:hint="default"/>
      </w:rPr>
    </w:lvl>
    <w:lvl w:ilvl="1" w:tplc="65C0DDA6">
      <w:start w:val="1"/>
      <w:numFmt w:val="decimal"/>
      <w:lvlText w:val="%2."/>
      <w:lvlJc w:val="right"/>
      <w:pPr>
        <w:tabs>
          <w:tab w:val="num" w:pos="-31680"/>
        </w:tabs>
        <w:ind w:left="1380" w:hanging="30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4B15A8"/>
    <w:multiLevelType w:val="hybridMultilevel"/>
    <w:tmpl w:val="FE16472A"/>
    <w:lvl w:ilvl="0" w:tplc="B804E1EE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78E6A12"/>
    <w:multiLevelType w:val="hybridMultilevel"/>
    <w:tmpl w:val="E63878D0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18A65516"/>
    <w:multiLevelType w:val="hybridMultilevel"/>
    <w:tmpl w:val="D34234B4"/>
    <w:lvl w:ilvl="0" w:tplc="601C8540">
      <w:start w:val="1"/>
      <w:numFmt w:val="bullet"/>
      <w:lvlText w:val=""/>
      <w:lvlJc w:val="left"/>
      <w:pPr>
        <w:tabs>
          <w:tab w:val="num" w:pos="173"/>
        </w:tabs>
        <w:ind w:left="173" w:hanging="17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19" w15:restartNumberingAfterBreak="0">
    <w:nsid w:val="18EC3E26"/>
    <w:multiLevelType w:val="hybridMultilevel"/>
    <w:tmpl w:val="D310965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C605480"/>
    <w:multiLevelType w:val="hybridMultilevel"/>
    <w:tmpl w:val="9E2C9B5C"/>
    <w:lvl w:ilvl="0" w:tplc="8CD412E4">
      <w:start w:val="1"/>
      <w:numFmt w:val="bullet"/>
      <w:pStyle w:val="Obraeno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1C70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E391C27"/>
    <w:multiLevelType w:val="hybridMultilevel"/>
    <w:tmpl w:val="8E8E89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CF0E6F"/>
    <w:multiLevelType w:val="hybridMultilevel"/>
    <w:tmpl w:val="F1CA623C"/>
    <w:lvl w:ilvl="0" w:tplc="2688AD04">
      <w:start w:val="1"/>
      <w:numFmt w:val="decimal"/>
      <w:pStyle w:val="NUMBERRED"/>
      <w:lvlText w:val="%1."/>
      <w:lvlJc w:val="right"/>
      <w:pPr>
        <w:tabs>
          <w:tab w:val="num" w:pos="697"/>
        </w:tabs>
        <w:ind w:left="697" w:hanging="30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69427D8"/>
    <w:multiLevelType w:val="hybridMultilevel"/>
    <w:tmpl w:val="6FFEBF92"/>
    <w:lvl w:ilvl="0" w:tplc="B524B338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2AFA7679"/>
    <w:multiLevelType w:val="hybridMultilevel"/>
    <w:tmpl w:val="EDD80FBA"/>
    <w:lvl w:ilvl="0" w:tplc="1158E4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65C0DDA6">
      <w:start w:val="1"/>
      <w:numFmt w:val="bullet"/>
      <w:pStyle w:val="-kruznica-BULLET"/>
      <w:lvlText w:val="o"/>
      <w:lvlJc w:val="left"/>
      <w:pPr>
        <w:tabs>
          <w:tab w:val="num" w:pos="964"/>
        </w:tabs>
        <w:ind w:left="964" w:hanging="284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A438EB"/>
    <w:multiLevelType w:val="hybridMultilevel"/>
    <w:tmpl w:val="AE5C8B12"/>
    <w:lvl w:ilvl="0" w:tplc="10BE8AEC">
      <w:start w:val="1"/>
      <w:numFmt w:val="bullet"/>
      <w:lvlText w:val=""/>
      <w:lvlJc w:val="left"/>
      <w:pPr>
        <w:tabs>
          <w:tab w:val="num" w:pos="824"/>
        </w:tabs>
        <w:ind w:left="824" w:hanging="284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2EC32A8F"/>
    <w:multiLevelType w:val="hybridMultilevel"/>
    <w:tmpl w:val="D4E4CA8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2726A50"/>
    <w:multiLevelType w:val="hybridMultilevel"/>
    <w:tmpl w:val="BDAE37F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04E1EE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35C0D3B"/>
    <w:multiLevelType w:val="hybridMultilevel"/>
    <w:tmpl w:val="68F6176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38B21F2"/>
    <w:multiLevelType w:val="hybridMultilevel"/>
    <w:tmpl w:val="F82A01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49C7028"/>
    <w:multiLevelType w:val="hybridMultilevel"/>
    <w:tmpl w:val="D938DAD0"/>
    <w:lvl w:ilvl="0" w:tplc="041A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1" w15:restartNumberingAfterBreak="0">
    <w:nsid w:val="375C0D77"/>
    <w:multiLevelType w:val="hybridMultilevel"/>
    <w:tmpl w:val="702E13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4C281D"/>
    <w:multiLevelType w:val="hybridMultilevel"/>
    <w:tmpl w:val="1F986CA2"/>
    <w:lvl w:ilvl="0" w:tplc="041A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33" w15:restartNumberingAfterBreak="0">
    <w:nsid w:val="3A602B2D"/>
    <w:multiLevelType w:val="hybridMultilevel"/>
    <w:tmpl w:val="D57EE94C"/>
    <w:lvl w:ilvl="0" w:tplc="93F8F8EA">
      <w:start w:val="1"/>
      <w:numFmt w:val="bullet"/>
      <w:pStyle w:val="-BULLETrezime"/>
      <w:lvlText w:val=""/>
      <w:lvlJc w:val="left"/>
      <w:pPr>
        <w:tabs>
          <w:tab w:val="num" w:pos="720"/>
        </w:tabs>
        <w:ind w:left="720" w:hanging="323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4" w15:restartNumberingAfterBreak="0">
    <w:nsid w:val="3AB43A57"/>
    <w:multiLevelType w:val="hybridMultilevel"/>
    <w:tmpl w:val="C1A43CA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DD547EE"/>
    <w:multiLevelType w:val="multilevel"/>
    <w:tmpl w:val="041A0023"/>
    <w:styleLink w:val="lanaksekcija"/>
    <w:lvl w:ilvl="0">
      <w:start w:val="1"/>
      <w:numFmt w:val="upperRoman"/>
      <w:pStyle w:val="Naslov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Naslov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Naslov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Naslov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Naslov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Naslov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Naslov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Naslov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Naslov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6" w15:restartNumberingAfterBreak="0">
    <w:nsid w:val="3E5801CC"/>
    <w:multiLevelType w:val="multilevel"/>
    <w:tmpl w:val="3F1A1368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454C4242"/>
    <w:multiLevelType w:val="hybridMultilevel"/>
    <w:tmpl w:val="588C8812"/>
    <w:lvl w:ilvl="0" w:tplc="041A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8" w15:restartNumberingAfterBreak="0">
    <w:nsid w:val="47E559D0"/>
    <w:multiLevelType w:val="hybridMultilevel"/>
    <w:tmpl w:val="AFB099C4"/>
    <w:lvl w:ilvl="0" w:tplc="982ECC22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80364F7"/>
    <w:multiLevelType w:val="hybridMultilevel"/>
    <w:tmpl w:val="26C81A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AF30297"/>
    <w:multiLevelType w:val="hybridMultilevel"/>
    <w:tmpl w:val="B1E6601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4C187F81"/>
    <w:multiLevelType w:val="hybridMultilevel"/>
    <w:tmpl w:val="AE0210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E606DEC"/>
    <w:multiLevelType w:val="hybridMultilevel"/>
    <w:tmpl w:val="83828810"/>
    <w:lvl w:ilvl="0" w:tplc="6A5249C8">
      <w:start w:val="1"/>
      <w:numFmt w:val="bullet"/>
      <w:lvlText w:val=""/>
      <w:lvlJc w:val="left"/>
      <w:pPr>
        <w:tabs>
          <w:tab w:val="num" w:pos="777"/>
        </w:tabs>
        <w:ind w:left="777" w:hanging="417"/>
      </w:pPr>
      <w:rPr>
        <w:rFonts w:ascii="Symbol" w:hAnsi="Symbol" w:hint="default"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EC35DC3"/>
    <w:multiLevelType w:val="hybridMultilevel"/>
    <w:tmpl w:val="5574B552"/>
    <w:lvl w:ilvl="0" w:tplc="6A5249C8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  <w:rPr>
        <w:rFonts w:hint="default"/>
        <w:color w:val="auto"/>
      </w:rPr>
    </w:lvl>
    <w:lvl w:ilvl="1" w:tplc="863ABE1E">
      <w:start w:val="1"/>
      <w:numFmt w:val="decimal"/>
      <w:lvlText w:val="%2."/>
      <w:lvlJc w:val="right"/>
      <w:pPr>
        <w:tabs>
          <w:tab w:val="num" w:pos="-31680"/>
        </w:tabs>
        <w:ind w:left="1392" w:hanging="312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0F74F62"/>
    <w:multiLevelType w:val="multilevel"/>
    <w:tmpl w:val="FDC62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>
      <w:start w:val="1"/>
      <w:numFmt w:val="bullet"/>
      <w:lvlText w:val=""/>
      <w:lvlJc w:val="left"/>
      <w:pPr>
        <w:tabs>
          <w:tab w:val="num" w:pos="1361"/>
        </w:tabs>
        <w:ind w:left="1361" w:hanging="281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5" w15:restartNumberingAfterBreak="0">
    <w:nsid w:val="51DF2CF6"/>
    <w:multiLevelType w:val="hybridMultilevel"/>
    <w:tmpl w:val="117C315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04E1EE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564739D6"/>
    <w:multiLevelType w:val="hybridMultilevel"/>
    <w:tmpl w:val="E6E6922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04E1EE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56D74CF9"/>
    <w:multiLevelType w:val="hybridMultilevel"/>
    <w:tmpl w:val="452400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71D3DBB"/>
    <w:multiLevelType w:val="hybridMultilevel"/>
    <w:tmpl w:val="EC8A01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A774131"/>
    <w:multiLevelType w:val="hybridMultilevel"/>
    <w:tmpl w:val="99582DB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EDF6793"/>
    <w:multiLevelType w:val="hybridMultilevel"/>
    <w:tmpl w:val="791474FE"/>
    <w:lvl w:ilvl="0" w:tplc="863ABE1E">
      <w:start w:val="1"/>
      <w:numFmt w:val="decimal"/>
      <w:pStyle w:val="-NUMBvjezba"/>
      <w:lvlText w:val="%1."/>
      <w:lvlJc w:val="right"/>
      <w:pPr>
        <w:tabs>
          <w:tab w:val="num" w:pos="-31680"/>
        </w:tabs>
        <w:ind w:left="709" w:hanging="312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3080752">
      <w:start w:val="1"/>
      <w:numFmt w:val="decimal"/>
      <w:pStyle w:val="-NUMBvjezba"/>
      <w:lvlText w:val="%2."/>
      <w:lvlJc w:val="right"/>
      <w:pPr>
        <w:tabs>
          <w:tab w:val="num" w:pos="-31680"/>
        </w:tabs>
        <w:ind w:left="794" w:hanging="39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EA0DB6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5F994595"/>
    <w:multiLevelType w:val="hybridMultilevel"/>
    <w:tmpl w:val="373E92B6"/>
    <w:lvl w:ilvl="0" w:tplc="2D4646EC">
      <w:start w:val="1"/>
      <w:numFmt w:val="bullet"/>
      <w:pStyle w:val="TStock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2A33A0">
      <w:numFmt w:val="bullet"/>
      <w:pStyle w:val="TSnatuknice2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13E5FB5"/>
    <w:multiLevelType w:val="multilevel"/>
    <w:tmpl w:val="041A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3" w15:restartNumberingAfterBreak="0">
    <w:nsid w:val="61C75C80"/>
    <w:multiLevelType w:val="hybridMultilevel"/>
    <w:tmpl w:val="5952F45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04E1EE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63020416"/>
    <w:multiLevelType w:val="hybridMultilevel"/>
    <w:tmpl w:val="5860E4A8"/>
    <w:lvl w:ilvl="0" w:tplc="041A000F">
      <w:start w:val="1"/>
      <w:numFmt w:val="decimal"/>
      <w:lvlText w:val="%1."/>
      <w:lvlJc w:val="left"/>
      <w:pPr>
        <w:ind w:left="757" w:hanging="360"/>
      </w:pPr>
    </w:lvl>
    <w:lvl w:ilvl="1" w:tplc="041A0019" w:tentative="1">
      <w:start w:val="1"/>
      <w:numFmt w:val="lowerLetter"/>
      <w:lvlText w:val="%2."/>
      <w:lvlJc w:val="left"/>
      <w:pPr>
        <w:ind w:left="1477" w:hanging="360"/>
      </w:pPr>
    </w:lvl>
    <w:lvl w:ilvl="2" w:tplc="041A001B" w:tentative="1">
      <w:start w:val="1"/>
      <w:numFmt w:val="lowerRoman"/>
      <w:lvlText w:val="%3."/>
      <w:lvlJc w:val="right"/>
      <w:pPr>
        <w:ind w:left="2197" w:hanging="180"/>
      </w:pPr>
    </w:lvl>
    <w:lvl w:ilvl="3" w:tplc="041A000F" w:tentative="1">
      <w:start w:val="1"/>
      <w:numFmt w:val="decimal"/>
      <w:lvlText w:val="%4."/>
      <w:lvlJc w:val="left"/>
      <w:pPr>
        <w:ind w:left="2917" w:hanging="360"/>
      </w:pPr>
    </w:lvl>
    <w:lvl w:ilvl="4" w:tplc="041A0019" w:tentative="1">
      <w:start w:val="1"/>
      <w:numFmt w:val="lowerLetter"/>
      <w:lvlText w:val="%5."/>
      <w:lvlJc w:val="left"/>
      <w:pPr>
        <w:ind w:left="3637" w:hanging="360"/>
      </w:pPr>
    </w:lvl>
    <w:lvl w:ilvl="5" w:tplc="041A001B" w:tentative="1">
      <w:start w:val="1"/>
      <w:numFmt w:val="lowerRoman"/>
      <w:lvlText w:val="%6."/>
      <w:lvlJc w:val="right"/>
      <w:pPr>
        <w:ind w:left="4357" w:hanging="180"/>
      </w:pPr>
    </w:lvl>
    <w:lvl w:ilvl="6" w:tplc="041A000F" w:tentative="1">
      <w:start w:val="1"/>
      <w:numFmt w:val="decimal"/>
      <w:lvlText w:val="%7."/>
      <w:lvlJc w:val="left"/>
      <w:pPr>
        <w:ind w:left="5077" w:hanging="360"/>
      </w:pPr>
    </w:lvl>
    <w:lvl w:ilvl="7" w:tplc="041A0019" w:tentative="1">
      <w:start w:val="1"/>
      <w:numFmt w:val="lowerLetter"/>
      <w:lvlText w:val="%8."/>
      <w:lvlJc w:val="left"/>
      <w:pPr>
        <w:ind w:left="5797" w:hanging="360"/>
      </w:pPr>
    </w:lvl>
    <w:lvl w:ilvl="8" w:tplc="041A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5" w15:restartNumberingAfterBreak="0">
    <w:nsid w:val="64BB1904"/>
    <w:multiLevelType w:val="multilevel"/>
    <w:tmpl w:val="E3CCB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6" w15:restartNumberingAfterBreak="0">
    <w:nsid w:val="6598544C"/>
    <w:multiLevelType w:val="hybridMultilevel"/>
    <w:tmpl w:val="26864A92"/>
    <w:lvl w:ilvl="0" w:tplc="EA16CE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601C8540">
      <w:start w:val="1"/>
      <w:numFmt w:val="bullet"/>
      <w:lvlText w:val=""/>
      <w:lvlJc w:val="left"/>
      <w:pPr>
        <w:tabs>
          <w:tab w:val="num" w:pos="1250"/>
        </w:tabs>
        <w:ind w:left="1250" w:hanging="170"/>
      </w:pPr>
      <w:rPr>
        <w:rFonts w:ascii="Symbol" w:hAnsi="Symbol" w:hint="default"/>
        <w:u w:val="none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685C52B2"/>
    <w:multiLevelType w:val="multilevel"/>
    <w:tmpl w:val="041A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8" w15:restartNumberingAfterBreak="0">
    <w:nsid w:val="6B6315A6"/>
    <w:multiLevelType w:val="hybridMultilevel"/>
    <w:tmpl w:val="7808385A"/>
    <w:lvl w:ilvl="0" w:tplc="08C48B1E">
      <w:start w:val="1"/>
      <w:numFmt w:val="lowerLetter"/>
      <w:lvlText w:val="%1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78994CCE"/>
    <w:multiLevelType w:val="hybridMultilevel"/>
    <w:tmpl w:val="60F288F6"/>
    <w:lvl w:ilvl="0" w:tplc="041A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CEB1A29"/>
    <w:multiLevelType w:val="hybridMultilevel"/>
    <w:tmpl w:val="AE40537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3"/>
  </w:num>
  <w:num w:numId="2">
    <w:abstractNumId w:val="16"/>
  </w:num>
  <w:num w:numId="3">
    <w:abstractNumId w:val="28"/>
  </w:num>
  <w:num w:numId="4">
    <w:abstractNumId w:val="14"/>
  </w:num>
  <w:num w:numId="5">
    <w:abstractNumId w:val="60"/>
  </w:num>
  <w:num w:numId="6">
    <w:abstractNumId w:val="34"/>
  </w:num>
  <w:num w:numId="7">
    <w:abstractNumId w:val="19"/>
  </w:num>
  <w:num w:numId="8">
    <w:abstractNumId w:val="26"/>
  </w:num>
  <w:num w:numId="9">
    <w:abstractNumId w:val="33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52"/>
  </w:num>
  <w:num w:numId="21">
    <w:abstractNumId w:val="57"/>
  </w:num>
  <w:num w:numId="22">
    <w:abstractNumId w:val="35"/>
  </w:num>
  <w:num w:numId="23">
    <w:abstractNumId w:val="50"/>
    <w:lvlOverride w:ilvl="0">
      <w:startOverride w:val="1"/>
    </w:lvlOverride>
  </w:num>
  <w:num w:numId="24">
    <w:abstractNumId w:val="50"/>
  </w:num>
  <w:num w:numId="25">
    <w:abstractNumId w:val="22"/>
  </w:num>
  <w:num w:numId="26">
    <w:abstractNumId w:val="22"/>
    <w:lvlOverride w:ilvl="0">
      <w:startOverride w:val="1"/>
    </w:lvlOverride>
  </w:num>
  <w:num w:numId="27">
    <w:abstractNumId w:val="22"/>
    <w:lvlOverride w:ilvl="0">
      <w:startOverride w:val="1"/>
    </w:lvlOverride>
  </w:num>
  <w:num w:numId="28">
    <w:abstractNumId w:val="22"/>
    <w:lvlOverride w:ilvl="0">
      <w:startOverride w:val="1"/>
    </w:lvlOverride>
  </w:num>
  <w:num w:numId="29">
    <w:abstractNumId w:val="22"/>
    <w:lvlOverride w:ilvl="0">
      <w:startOverride w:val="1"/>
    </w:lvlOverride>
  </w:num>
  <w:num w:numId="30">
    <w:abstractNumId w:val="22"/>
    <w:lvlOverride w:ilvl="0">
      <w:startOverride w:val="1"/>
    </w:lvlOverride>
  </w:num>
  <w:num w:numId="31">
    <w:abstractNumId w:val="50"/>
    <w:lvlOverride w:ilvl="0">
      <w:startOverride w:val="1"/>
    </w:lvlOverride>
  </w:num>
  <w:num w:numId="32">
    <w:abstractNumId w:val="50"/>
    <w:lvlOverride w:ilvl="0">
      <w:startOverride w:val="1"/>
    </w:lvlOverride>
  </w:num>
  <w:num w:numId="33">
    <w:abstractNumId w:val="50"/>
    <w:lvlOverride w:ilvl="0">
      <w:startOverride w:val="1"/>
    </w:lvlOverride>
  </w:num>
  <w:num w:numId="34">
    <w:abstractNumId w:val="50"/>
    <w:lvlOverride w:ilvl="0">
      <w:startOverride w:val="1"/>
    </w:lvlOverride>
  </w:num>
  <w:num w:numId="35">
    <w:abstractNumId w:val="50"/>
  </w:num>
  <w:num w:numId="36">
    <w:abstractNumId w:val="50"/>
    <w:lvlOverride w:ilvl="0">
      <w:startOverride w:val="1"/>
    </w:lvlOverride>
  </w:num>
  <w:num w:numId="37">
    <w:abstractNumId w:val="50"/>
    <w:lvlOverride w:ilvl="0">
      <w:startOverride w:val="1"/>
    </w:lvlOverride>
  </w:num>
  <w:num w:numId="38">
    <w:abstractNumId w:val="50"/>
    <w:lvlOverride w:ilvl="0">
      <w:startOverride w:val="1"/>
    </w:lvlOverride>
  </w:num>
  <w:num w:numId="39">
    <w:abstractNumId w:val="58"/>
  </w:num>
  <w:num w:numId="40">
    <w:abstractNumId w:val="15"/>
  </w:num>
  <w:num w:numId="41">
    <w:abstractNumId w:val="50"/>
    <w:lvlOverride w:ilvl="0">
      <w:startOverride w:val="1"/>
    </w:lvlOverride>
  </w:num>
  <w:num w:numId="42">
    <w:abstractNumId w:val="50"/>
    <w:lvlOverride w:ilvl="0">
      <w:startOverride w:val="1"/>
    </w:lvlOverride>
  </w:num>
  <w:num w:numId="43">
    <w:abstractNumId w:val="50"/>
    <w:lvlOverride w:ilvl="0">
      <w:startOverride w:val="1"/>
    </w:lvlOverride>
  </w:num>
  <w:num w:numId="44">
    <w:abstractNumId w:val="56"/>
  </w:num>
  <w:num w:numId="45">
    <w:abstractNumId w:val="38"/>
  </w:num>
  <w:num w:numId="46">
    <w:abstractNumId w:val="55"/>
  </w:num>
  <w:num w:numId="47">
    <w:abstractNumId w:val="25"/>
  </w:num>
  <w:num w:numId="48">
    <w:abstractNumId w:val="50"/>
    <w:lvlOverride w:ilvl="0">
      <w:startOverride w:val="1"/>
    </w:lvlOverride>
  </w:num>
  <w:num w:numId="49">
    <w:abstractNumId w:val="50"/>
    <w:lvlOverride w:ilvl="0">
      <w:startOverride w:val="1"/>
    </w:lvlOverride>
  </w:num>
  <w:num w:numId="50">
    <w:abstractNumId w:val="18"/>
  </w:num>
  <w:num w:numId="51">
    <w:abstractNumId w:val="40"/>
  </w:num>
  <w:num w:numId="52">
    <w:abstractNumId w:val="22"/>
    <w:lvlOverride w:ilvl="0">
      <w:startOverride w:val="1"/>
    </w:lvlOverride>
  </w:num>
  <w:num w:numId="53">
    <w:abstractNumId w:val="50"/>
    <w:lvlOverride w:ilvl="0">
      <w:startOverride w:val="1"/>
    </w:lvlOverride>
  </w:num>
  <w:num w:numId="54">
    <w:abstractNumId w:val="22"/>
    <w:lvlOverride w:ilvl="0">
      <w:startOverride w:val="1"/>
    </w:lvlOverride>
  </w:num>
  <w:num w:numId="55">
    <w:abstractNumId w:val="50"/>
    <w:lvlOverride w:ilvl="0">
      <w:startOverride w:val="1"/>
    </w:lvlOverride>
  </w:num>
  <w:num w:numId="56">
    <w:abstractNumId w:val="50"/>
    <w:lvlOverride w:ilvl="0">
      <w:startOverride w:val="1"/>
    </w:lvlOverride>
  </w:num>
  <w:num w:numId="57">
    <w:abstractNumId w:val="22"/>
    <w:lvlOverride w:ilvl="0">
      <w:startOverride w:val="1"/>
    </w:lvlOverride>
  </w:num>
  <w:num w:numId="58">
    <w:abstractNumId w:val="23"/>
  </w:num>
  <w:num w:numId="59">
    <w:abstractNumId w:val="44"/>
  </w:num>
  <w:num w:numId="60">
    <w:abstractNumId w:val="20"/>
  </w:num>
  <w:num w:numId="61">
    <w:abstractNumId w:val="31"/>
  </w:num>
  <w:num w:numId="62">
    <w:abstractNumId w:val="39"/>
  </w:num>
  <w:num w:numId="63">
    <w:abstractNumId w:val="27"/>
  </w:num>
  <w:num w:numId="64">
    <w:abstractNumId w:val="46"/>
  </w:num>
  <w:num w:numId="65">
    <w:abstractNumId w:val="45"/>
  </w:num>
  <w:num w:numId="66">
    <w:abstractNumId w:val="24"/>
  </w:num>
  <w:num w:numId="67">
    <w:abstractNumId w:val="37"/>
  </w:num>
  <w:num w:numId="68">
    <w:abstractNumId w:val="29"/>
  </w:num>
  <w:num w:numId="69">
    <w:abstractNumId w:val="59"/>
  </w:num>
  <w:num w:numId="70">
    <w:abstractNumId w:val="22"/>
    <w:lvlOverride w:ilvl="0">
      <w:startOverride w:val="1"/>
    </w:lvlOverride>
  </w:num>
  <w:num w:numId="71">
    <w:abstractNumId w:val="22"/>
    <w:lvlOverride w:ilvl="0">
      <w:startOverride w:val="1"/>
    </w:lvlOverride>
  </w:num>
  <w:num w:numId="72">
    <w:abstractNumId w:val="22"/>
    <w:lvlOverride w:ilvl="0">
      <w:startOverride w:val="1"/>
    </w:lvlOverride>
  </w:num>
  <w:num w:numId="73">
    <w:abstractNumId w:val="47"/>
  </w:num>
  <w:num w:numId="74">
    <w:abstractNumId w:val="49"/>
  </w:num>
  <w:num w:numId="75">
    <w:abstractNumId w:val="48"/>
  </w:num>
  <w:num w:numId="76">
    <w:abstractNumId w:val="41"/>
  </w:num>
  <w:num w:numId="77">
    <w:abstractNumId w:val="50"/>
    <w:lvlOverride w:ilvl="0">
      <w:startOverride w:val="1"/>
    </w:lvlOverride>
  </w:num>
  <w:num w:numId="78">
    <w:abstractNumId w:val="21"/>
  </w:num>
  <w:num w:numId="79">
    <w:abstractNumId w:val="17"/>
  </w:num>
  <w:num w:numId="80">
    <w:abstractNumId w:val="30"/>
  </w:num>
  <w:num w:numId="81">
    <w:abstractNumId w:val="22"/>
    <w:lvlOverride w:ilvl="0">
      <w:startOverride w:val="1"/>
    </w:lvlOverride>
  </w:num>
  <w:num w:numId="82">
    <w:abstractNumId w:val="51"/>
  </w:num>
  <w:num w:numId="83">
    <w:abstractNumId w:val="54"/>
  </w:num>
  <w:num w:numId="84">
    <w:abstractNumId w:val="22"/>
    <w:lvlOverride w:ilvl="0">
      <w:startOverride w:val="1"/>
    </w:lvlOverride>
  </w:num>
  <w:num w:numId="85">
    <w:abstractNumId w:val="11"/>
  </w:num>
  <w:num w:numId="86">
    <w:abstractNumId w:val="36"/>
  </w:num>
  <w:num w:numId="87">
    <w:abstractNumId w:val="13"/>
  </w:num>
  <w:num w:numId="88">
    <w:abstractNumId w:val="12"/>
  </w:num>
  <w:num w:numId="89">
    <w:abstractNumId w:val="32"/>
  </w:num>
  <w:num w:numId="90">
    <w:abstractNumId w:val="42"/>
  </w:num>
  <w:num w:numId="91">
    <w:abstractNumId w:val="22"/>
  </w:num>
  <w:num w:numId="92">
    <w:abstractNumId w:val="22"/>
    <w:lvlOverride w:ilvl="0">
      <w:startOverride w:val="1"/>
    </w:lvlOverride>
  </w:num>
  <w:num w:numId="93">
    <w:abstractNumId w:val="10"/>
  </w:num>
  <w:num w:numId="94">
    <w:abstractNumId w:val="43"/>
  </w:num>
  <w:num w:numId="95">
    <w:abstractNumId w:val="15"/>
  </w:num>
  <w:num w:numId="96">
    <w:abstractNumId w:val="15"/>
  </w:num>
  <w:num w:numId="97">
    <w:abstractNumId w:val="15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mirrorMargin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evenAndOddHeaders/>
  <w:noPunctuationKerning/>
  <w:characterSpacingControl w:val="doNotCompress"/>
  <w:hdrShapeDefaults>
    <o:shapedefaults v:ext="edit" spidmax="2049" fillcolor="#ddd" stroke="f" strokecolor="#969696">
      <v:fill color="#ddd" opacity=".5" rotate="t"/>
      <v:stroke color="#969696" weight=".25pt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E8E"/>
    <w:rsid w:val="000016FB"/>
    <w:rsid w:val="00001D35"/>
    <w:rsid w:val="00003D7E"/>
    <w:rsid w:val="000040AC"/>
    <w:rsid w:val="0000445A"/>
    <w:rsid w:val="000045D2"/>
    <w:rsid w:val="00004966"/>
    <w:rsid w:val="00004C50"/>
    <w:rsid w:val="00004DAC"/>
    <w:rsid w:val="00004FD8"/>
    <w:rsid w:val="00006778"/>
    <w:rsid w:val="00006A9E"/>
    <w:rsid w:val="00006DD7"/>
    <w:rsid w:val="00010393"/>
    <w:rsid w:val="000110CE"/>
    <w:rsid w:val="00011AA5"/>
    <w:rsid w:val="00011FA0"/>
    <w:rsid w:val="0001233C"/>
    <w:rsid w:val="000136C7"/>
    <w:rsid w:val="00013A3F"/>
    <w:rsid w:val="00014357"/>
    <w:rsid w:val="00014B66"/>
    <w:rsid w:val="000152B4"/>
    <w:rsid w:val="0001554D"/>
    <w:rsid w:val="000157B9"/>
    <w:rsid w:val="00016728"/>
    <w:rsid w:val="0001699E"/>
    <w:rsid w:val="00016FB6"/>
    <w:rsid w:val="0001753C"/>
    <w:rsid w:val="00017C0F"/>
    <w:rsid w:val="0002008D"/>
    <w:rsid w:val="00020ABD"/>
    <w:rsid w:val="0002108F"/>
    <w:rsid w:val="00021636"/>
    <w:rsid w:val="00021895"/>
    <w:rsid w:val="00021CC5"/>
    <w:rsid w:val="000221F0"/>
    <w:rsid w:val="00023177"/>
    <w:rsid w:val="0002331A"/>
    <w:rsid w:val="00023406"/>
    <w:rsid w:val="00023518"/>
    <w:rsid w:val="000244D4"/>
    <w:rsid w:val="000259E5"/>
    <w:rsid w:val="00025A68"/>
    <w:rsid w:val="00025D36"/>
    <w:rsid w:val="00026194"/>
    <w:rsid w:val="00026913"/>
    <w:rsid w:val="00026FE0"/>
    <w:rsid w:val="00030D18"/>
    <w:rsid w:val="00030D3F"/>
    <w:rsid w:val="00030DD6"/>
    <w:rsid w:val="0003105E"/>
    <w:rsid w:val="000311E5"/>
    <w:rsid w:val="00031D4E"/>
    <w:rsid w:val="00032911"/>
    <w:rsid w:val="00032C38"/>
    <w:rsid w:val="00032F7B"/>
    <w:rsid w:val="00034B90"/>
    <w:rsid w:val="0003574E"/>
    <w:rsid w:val="00035D84"/>
    <w:rsid w:val="000361E8"/>
    <w:rsid w:val="000367AC"/>
    <w:rsid w:val="000369ED"/>
    <w:rsid w:val="00036D13"/>
    <w:rsid w:val="00037A90"/>
    <w:rsid w:val="0004020C"/>
    <w:rsid w:val="000402B5"/>
    <w:rsid w:val="00040EF5"/>
    <w:rsid w:val="000416C9"/>
    <w:rsid w:val="00041897"/>
    <w:rsid w:val="00041D91"/>
    <w:rsid w:val="00041E41"/>
    <w:rsid w:val="00041F15"/>
    <w:rsid w:val="00042AFA"/>
    <w:rsid w:val="00042B22"/>
    <w:rsid w:val="00042ED7"/>
    <w:rsid w:val="0004427D"/>
    <w:rsid w:val="00044E8E"/>
    <w:rsid w:val="000450A6"/>
    <w:rsid w:val="000456C6"/>
    <w:rsid w:val="00046260"/>
    <w:rsid w:val="000470A6"/>
    <w:rsid w:val="000473BF"/>
    <w:rsid w:val="0004756D"/>
    <w:rsid w:val="0005028D"/>
    <w:rsid w:val="00051929"/>
    <w:rsid w:val="00052498"/>
    <w:rsid w:val="00054233"/>
    <w:rsid w:val="00054779"/>
    <w:rsid w:val="00054CFC"/>
    <w:rsid w:val="0005535F"/>
    <w:rsid w:val="0005692B"/>
    <w:rsid w:val="00056AD0"/>
    <w:rsid w:val="00057100"/>
    <w:rsid w:val="00057ADB"/>
    <w:rsid w:val="00057B68"/>
    <w:rsid w:val="000607C2"/>
    <w:rsid w:val="00060B6D"/>
    <w:rsid w:val="00060F51"/>
    <w:rsid w:val="00061BF9"/>
    <w:rsid w:val="0006272B"/>
    <w:rsid w:val="000628D2"/>
    <w:rsid w:val="00062909"/>
    <w:rsid w:val="00062956"/>
    <w:rsid w:val="00063399"/>
    <w:rsid w:val="00064E77"/>
    <w:rsid w:val="00065396"/>
    <w:rsid w:val="000655AA"/>
    <w:rsid w:val="00066013"/>
    <w:rsid w:val="00066291"/>
    <w:rsid w:val="00066503"/>
    <w:rsid w:val="000667D2"/>
    <w:rsid w:val="00066B82"/>
    <w:rsid w:val="00066EA5"/>
    <w:rsid w:val="000679E5"/>
    <w:rsid w:val="00067AA4"/>
    <w:rsid w:val="00067E0B"/>
    <w:rsid w:val="00070A92"/>
    <w:rsid w:val="0007204C"/>
    <w:rsid w:val="00072985"/>
    <w:rsid w:val="00072C70"/>
    <w:rsid w:val="00073CF9"/>
    <w:rsid w:val="00074530"/>
    <w:rsid w:val="00074E09"/>
    <w:rsid w:val="00075727"/>
    <w:rsid w:val="00075780"/>
    <w:rsid w:val="00075AF8"/>
    <w:rsid w:val="00075B61"/>
    <w:rsid w:val="00075C36"/>
    <w:rsid w:val="000761FA"/>
    <w:rsid w:val="0007693C"/>
    <w:rsid w:val="000769F9"/>
    <w:rsid w:val="000776FC"/>
    <w:rsid w:val="00077B69"/>
    <w:rsid w:val="00080106"/>
    <w:rsid w:val="00080890"/>
    <w:rsid w:val="000818CF"/>
    <w:rsid w:val="0008190E"/>
    <w:rsid w:val="0008222E"/>
    <w:rsid w:val="00082261"/>
    <w:rsid w:val="00082C59"/>
    <w:rsid w:val="00083260"/>
    <w:rsid w:val="0008334F"/>
    <w:rsid w:val="00083CC6"/>
    <w:rsid w:val="00083E2E"/>
    <w:rsid w:val="000840FD"/>
    <w:rsid w:val="00085057"/>
    <w:rsid w:val="00085F39"/>
    <w:rsid w:val="00086077"/>
    <w:rsid w:val="000872DF"/>
    <w:rsid w:val="000909C3"/>
    <w:rsid w:val="00090EE7"/>
    <w:rsid w:val="00091A40"/>
    <w:rsid w:val="00091AA4"/>
    <w:rsid w:val="00092106"/>
    <w:rsid w:val="000921DD"/>
    <w:rsid w:val="00093132"/>
    <w:rsid w:val="00093EB7"/>
    <w:rsid w:val="00094304"/>
    <w:rsid w:val="000952EC"/>
    <w:rsid w:val="000953F4"/>
    <w:rsid w:val="00095913"/>
    <w:rsid w:val="0009685C"/>
    <w:rsid w:val="000968BE"/>
    <w:rsid w:val="00097163"/>
    <w:rsid w:val="000A0155"/>
    <w:rsid w:val="000A032E"/>
    <w:rsid w:val="000A0431"/>
    <w:rsid w:val="000A08C0"/>
    <w:rsid w:val="000A0AFE"/>
    <w:rsid w:val="000A18CF"/>
    <w:rsid w:val="000A192B"/>
    <w:rsid w:val="000A22A9"/>
    <w:rsid w:val="000A239F"/>
    <w:rsid w:val="000A23D0"/>
    <w:rsid w:val="000A2448"/>
    <w:rsid w:val="000A2626"/>
    <w:rsid w:val="000A288B"/>
    <w:rsid w:val="000A2D3E"/>
    <w:rsid w:val="000A2F70"/>
    <w:rsid w:val="000A383E"/>
    <w:rsid w:val="000A3848"/>
    <w:rsid w:val="000A3EB3"/>
    <w:rsid w:val="000A4ACD"/>
    <w:rsid w:val="000A4BE3"/>
    <w:rsid w:val="000A4BF8"/>
    <w:rsid w:val="000A4C7D"/>
    <w:rsid w:val="000A5E64"/>
    <w:rsid w:val="000A67F2"/>
    <w:rsid w:val="000A69DC"/>
    <w:rsid w:val="000A7059"/>
    <w:rsid w:val="000A7541"/>
    <w:rsid w:val="000A7813"/>
    <w:rsid w:val="000B10A1"/>
    <w:rsid w:val="000B21A3"/>
    <w:rsid w:val="000B2ED0"/>
    <w:rsid w:val="000B3562"/>
    <w:rsid w:val="000B3580"/>
    <w:rsid w:val="000B3699"/>
    <w:rsid w:val="000B3764"/>
    <w:rsid w:val="000B3A56"/>
    <w:rsid w:val="000B43CF"/>
    <w:rsid w:val="000B585E"/>
    <w:rsid w:val="000B589E"/>
    <w:rsid w:val="000B5FA1"/>
    <w:rsid w:val="000B6EC2"/>
    <w:rsid w:val="000C2324"/>
    <w:rsid w:val="000C2ED0"/>
    <w:rsid w:val="000C31F4"/>
    <w:rsid w:val="000C4244"/>
    <w:rsid w:val="000C4353"/>
    <w:rsid w:val="000C5B69"/>
    <w:rsid w:val="000C5EC1"/>
    <w:rsid w:val="000C638E"/>
    <w:rsid w:val="000C65C3"/>
    <w:rsid w:val="000C6F9E"/>
    <w:rsid w:val="000C6F9F"/>
    <w:rsid w:val="000C726B"/>
    <w:rsid w:val="000C742D"/>
    <w:rsid w:val="000C7DFC"/>
    <w:rsid w:val="000D0AA3"/>
    <w:rsid w:val="000D0E5E"/>
    <w:rsid w:val="000D14C1"/>
    <w:rsid w:val="000D19A9"/>
    <w:rsid w:val="000D3050"/>
    <w:rsid w:val="000D390E"/>
    <w:rsid w:val="000D3A70"/>
    <w:rsid w:val="000D3DF3"/>
    <w:rsid w:val="000D3E0A"/>
    <w:rsid w:val="000D4104"/>
    <w:rsid w:val="000D4499"/>
    <w:rsid w:val="000D45CC"/>
    <w:rsid w:val="000D47B3"/>
    <w:rsid w:val="000D5247"/>
    <w:rsid w:val="000D5726"/>
    <w:rsid w:val="000D582B"/>
    <w:rsid w:val="000D5A0B"/>
    <w:rsid w:val="000D6262"/>
    <w:rsid w:val="000D7257"/>
    <w:rsid w:val="000D7C1E"/>
    <w:rsid w:val="000D7D83"/>
    <w:rsid w:val="000E10D7"/>
    <w:rsid w:val="000E1247"/>
    <w:rsid w:val="000E1402"/>
    <w:rsid w:val="000E15E6"/>
    <w:rsid w:val="000E1F07"/>
    <w:rsid w:val="000E2BEF"/>
    <w:rsid w:val="000E38AF"/>
    <w:rsid w:val="000E3ADB"/>
    <w:rsid w:val="000E427E"/>
    <w:rsid w:val="000E474F"/>
    <w:rsid w:val="000E498F"/>
    <w:rsid w:val="000E5309"/>
    <w:rsid w:val="000E5A91"/>
    <w:rsid w:val="000E6848"/>
    <w:rsid w:val="000E69FA"/>
    <w:rsid w:val="000E6D7F"/>
    <w:rsid w:val="000E74CC"/>
    <w:rsid w:val="000E77FA"/>
    <w:rsid w:val="000E7BAA"/>
    <w:rsid w:val="000F00D0"/>
    <w:rsid w:val="000F0737"/>
    <w:rsid w:val="000F13FF"/>
    <w:rsid w:val="000F1813"/>
    <w:rsid w:val="000F1CEA"/>
    <w:rsid w:val="000F1DA8"/>
    <w:rsid w:val="000F2347"/>
    <w:rsid w:val="000F2578"/>
    <w:rsid w:val="000F26E6"/>
    <w:rsid w:val="000F2807"/>
    <w:rsid w:val="000F2841"/>
    <w:rsid w:val="000F3702"/>
    <w:rsid w:val="000F499C"/>
    <w:rsid w:val="000F5F9A"/>
    <w:rsid w:val="000F65B0"/>
    <w:rsid w:val="000F711B"/>
    <w:rsid w:val="000F74B7"/>
    <w:rsid w:val="000F76A2"/>
    <w:rsid w:val="00100955"/>
    <w:rsid w:val="00100DAD"/>
    <w:rsid w:val="001027EF"/>
    <w:rsid w:val="00102D90"/>
    <w:rsid w:val="00104245"/>
    <w:rsid w:val="00104A3E"/>
    <w:rsid w:val="00104F29"/>
    <w:rsid w:val="001054BE"/>
    <w:rsid w:val="00105548"/>
    <w:rsid w:val="00105A76"/>
    <w:rsid w:val="00105BB6"/>
    <w:rsid w:val="00105CAF"/>
    <w:rsid w:val="00106126"/>
    <w:rsid w:val="00107A3A"/>
    <w:rsid w:val="00107B7C"/>
    <w:rsid w:val="00107D7E"/>
    <w:rsid w:val="00107ED7"/>
    <w:rsid w:val="001104E6"/>
    <w:rsid w:val="00110B62"/>
    <w:rsid w:val="00110BC2"/>
    <w:rsid w:val="00110E2A"/>
    <w:rsid w:val="00111AA1"/>
    <w:rsid w:val="00112213"/>
    <w:rsid w:val="001132C5"/>
    <w:rsid w:val="00113361"/>
    <w:rsid w:val="0011546A"/>
    <w:rsid w:val="001156F6"/>
    <w:rsid w:val="0011594A"/>
    <w:rsid w:val="00115EC5"/>
    <w:rsid w:val="001164D2"/>
    <w:rsid w:val="00116BEA"/>
    <w:rsid w:val="00117935"/>
    <w:rsid w:val="001179D9"/>
    <w:rsid w:val="00117A85"/>
    <w:rsid w:val="00117ECB"/>
    <w:rsid w:val="00121B40"/>
    <w:rsid w:val="00121DCA"/>
    <w:rsid w:val="00123746"/>
    <w:rsid w:val="0012421D"/>
    <w:rsid w:val="00124C45"/>
    <w:rsid w:val="00125C43"/>
    <w:rsid w:val="00126612"/>
    <w:rsid w:val="00126EA5"/>
    <w:rsid w:val="001313DC"/>
    <w:rsid w:val="001319D4"/>
    <w:rsid w:val="00131D36"/>
    <w:rsid w:val="0013370C"/>
    <w:rsid w:val="00133AA4"/>
    <w:rsid w:val="00133C9B"/>
    <w:rsid w:val="00134447"/>
    <w:rsid w:val="00134536"/>
    <w:rsid w:val="00134579"/>
    <w:rsid w:val="001350D4"/>
    <w:rsid w:val="00135645"/>
    <w:rsid w:val="001356ED"/>
    <w:rsid w:val="001364F4"/>
    <w:rsid w:val="00136E0D"/>
    <w:rsid w:val="00137680"/>
    <w:rsid w:val="00140A58"/>
    <w:rsid w:val="00140BEB"/>
    <w:rsid w:val="00141251"/>
    <w:rsid w:val="00141CFB"/>
    <w:rsid w:val="001423C3"/>
    <w:rsid w:val="001423DC"/>
    <w:rsid w:val="00142A13"/>
    <w:rsid w:val="00143E44"/>
    <w:rsid w:val="001440FE"/>
    <w:rsid w:val="00144694"/>
    <w:rsid w:val="00145250"/>
    <w:rsid w:val="001452A5"/>
    <w:rsid w:val="0014693F"/>
    <w:rsid w:val="00147E87"/>
    <w:rsid w:val="00150953"/>
    <w:rsid w:val="001520D8"/>
    <w:rsid w:val="001526C9"/>
    <w:rsid w:val="00152D81"/>
    <w:rsid w:val="0015338F"/>
    <w:rsid w:val="00153F1C"/>
    <w:rsid w:val="00154054"/>
    <w:rsid w:val="001542BC"/>
    <w:rsid w:val="0015454C"/>
    <w:rsid w:val="00154A4D"/>
    <w:rsid w:val="001556ED"/>
    <w:rsid w:val="00155962"/>
    <w:rsid w:val="001561B4"/>
    <w:rsid w:val="00157028"/>
    <w:rsid w:val="00157E7C"/>
    <w:rsid w:val="0016031E"/>
    <w:rsid w:val="00160D45"/>
    <w:rsid w:val="001628CE"/>
    <w:rsid w:val="00163799"/>
    <w:rsid w:val="00163EC9"/>
    <w:rsid w:val="00164571"/>
    <w:rsid w:val="0016469E"/>
    <w:rsid w:val="00164917"/>
    <w:rsid w:val="00164DD6"/>
    <w:rsid w:val="0016627C"/>
    <w:rsid w:val="00166ACB"/>
    <w:rsid w:val="00166FC2"/>
    <w:rsid w:val="00167162"/>
    <w:rsid w:val="00167C54"/>
    <w:rsid w:val="001700C2"/>
    <w:rsid w:val="00170BB5"/>
    <w:rsid w:val="00170C3E"/>
    <w:rsid w:val="0017157A"/>
    <w:rsid w:val="00171902"/>
    <w:rsid w:val="00171A40"/>
    <w:rsid w:val="00171D30"/>
    <w:rsid w:val="00172908"/>
    <w:rsid w:val="001744F1"/>
    <w:rsid w:val="00174E50"/>
    <w:rsid w:val="0017578D"/>
    <w:rsid w:val="00175C36"/>
    <w:rsid w:val="00175CEC"/>
    <w:rsid w:val="00176360"/>
    <w:rsid w:val="00176485"/>
    <w:rsid w:val="00176B5D"/>
    <w:rsid w:val="00176C72"/>
    <w:rsid w:val="00176F93"/>
    <w:rsid w:val="0017707C"/>
    <w:rsid w:val="00177616"/>
    <w:rsid w:val="001776A5"/>
    <w:rsid w:val="00177A8E"/>
    <w:rsid w:val="00180029"/>
    <w:rsid w:val="00180384"/>
    <w:rsid w:val="00180631"/>
    <w:rsid w:val="0018067A"/>
    <w:rsid w:val="00181777"/>
    <w:rsid w:val="00181E3C"/>
    <w:rsid w:val="00181F67"/>
    <w:rsid w:val="001825BC"/>
    <w:rsid w:val="001829D8"/>
    <w:rsid w:val="00182A7D"/>
    <w:rsid w:val="00183E1C"/>
    <w:rsid w:val="00184633"/>
    <w:rsid w:val="00184782"/>
    <w:rsid w:val="00184D69"/>
    <w:rsid w:val="00185665"/>
    <w:rsid w:val="00185F6A"/>
    <w:rsid w:val="00186980"/>
    <w:rsid w:val="00186C42"/>
    <w:rsid w:val="00187B69"/>
    <w:rsid w:val="001906EB"/>
    <w:rsid w:val="00190E81"/>
    <w:rsid w:val="0019198E"/>
    <w:rsid w:val="00191ACC"/>
    <w:rsid w:val="00192ECA"/>
    <w:rsid w:val="0019304D"/>
    <w:rsid w:val="001939DB"/>
    <w:rsid w:val="001944C2"/>
    <w:rsid w:val="00195042"/>
    <w:rsid w:val="0019544C"/>
    <w:rsid w:val="0019589F"/>
    <w:rsid w:val="001978B3"/>
    <w:rsid w:val="001A0CB8"/>
    <w:rsid w:val="001A1173"/>
    <w:rsid w:val="001A1412"/>
    <w:rsid w:val="001A180E"/>
    <w:rsid w:val="001A1A3C"/>
    <w:rsid w:val="001A284A"/>
    <w:rsid w:val="001A3CA7"/>
    <w:rsid w:val="001A4FFA"/>
    <w:rsid w:val="001A5511"/>
    <w:rsid w:val="001A5E8E"/>
    <w:rsid w:val="001A7147"/>
    <w:rsid w:val="001A79F4"/>
    <w:rsid w:val="001B1101"/>
    <w:rsid w:val="001B12D9"/>
    <w:rsid w:val="001B185F"/>
    <w:rsid w:val="001B2880"/>
    <w:rsid w:val="001B28B3"/>
    <w:rsid w:val="001B2BA2"/>
    <w:rsid w:val="001B2C1E"/>
    <w:rsid w:val="001B30DA"/>
    <w:rsid w:val="001B32D7"/>
    <w:rsid w:val="001B35F9"/>
    <w:rsid w:val="001B3DCD"/>
    <w:rsid w:val="001B411F"/>
    <w:rsid w:val="001B426B"/>
    <w:rsid w:val="001B44AA"/>
    <w:rsid w:val="001B4640"/>
    <w:rsid w:val="001B4B3F"/>
    <w:rsid w:val="001B4CB4"/>
    <w:rsid w:val="001B4F05"/>
    <w:rsid w:val="001B5D37"/>
    <w:rsid w:val="001B6B56"/>
    <w:rsid w:val="001B6E82"/>
    <w:rsid w:val="001C0280"/>
    <w:rsid w:val="001C04F4"/>
    <w:rsid w:val="001C0ED5"/>
    <w:rsid w:val="001C24B9"/>
    <w:rsid w:val="001C3A1E"/>
    <w:rsid w:val="001C405E"/>
    <w:rsid w:val="001C496D"/>
    <w:rsid w:val="001C4F46"/>
    <w:rsid w:val="001C5061"/>
    <w:rsid w:val="001C540B"/>
    <w:rsid w:val="001C5D50"/>
    <w:rsid w:val="001C6268"/>
    <w:rsid w:val="001C7032"/>
    <w:rsid w:val="001C708D"/>
    <w:rsid w:val="001C79D6"/>
    <w:rsid w:val="001C7D5A"/>
    <w:rsid w:val="001D0912"/>
    <w:rsid w:val="001D1CF2"/>
    <w:rsid w:val="001D2359"/>
    <w:rsid w:val="001D2795"/>
    <w:rsid w:val="001D48DB"/>
    <w:rsid w:val="001D492B"/>
    <w:rsid w:val="001D55DD"/>
    <w:rsid w:val="001D5719"/>
    <w:rsid w:val="001D5983"/>
    <w:rsid w:val="001D5F32"/>
    <w:rsid w:val="001D6899"/>
    <w:rsid w:val="001D6AA3"/>
    <w:rsid w:val="001D7388"/>
    <w:rsid w:val="001E08A4"/>
    <w:rsid w:val="001E0988"/>
    <w:rsid w:val="001E1192"/>
    <w:rsid w:val="001E165C"/>
    <w:rsid w:val="001E2D5D"/>
    <w:rsid w:val="001E2ED4"/>
    <w:rsid w:val="001E429C"/>
    <w:rsid w:val="001E42A1"/>
    <w:rsid w:val="001E4D68"/>
    <w:rsid w:val="001E4E3A"/>
    <w:rsid w:val="001E57C1"/>
    <w:rsid w:val="001E5AC8"/>
    <w:rsid w:val="001E5E22"/>
    <w:rsid w:val="001E5E74"/>
    <w:rsid w:val="001E674B"/>
    <w:rsid w:val="001E7964"/>
    <w:rsid w:val="001F07A5"/>
    <w:rsid w:val="001F1486"/>
    <w:rsid w:val="001F1678"/>
    <w:rsid w:val="001F29AA"/>
    <w:rsid w:val="001F3A91"/>
    <w:rsid w:val="001F3D11"/>
    <w:rsid w:val="001F4337"/>
    <w:rsid w:val="001F488A"/>
    <w:rsid w:val="001F4D99"/>
    <w:rsid w:val="001F58BB"/>
    <w:rsid w:val="001F610D"/>
    <w:rsid w:val="001F69D9"/>
    <w:rsid w:val="001F74FF"/>
    <w:rsid w:val="001F7C27"/>
    <w:rsid w:val="00200A07"/>
    <w:rsid w:val="00201CCA"/>
    <w:rsid w:val="00202AE8"/>
    <w:rsid w:val="00202B16"/>
    <w:rsid w:val="0020310A"/>
    <w:rsid w:val="002031ED"/>
    <w:rsid w:val="00203E0B"/>
    <w:rsid w:val="00203FF7"/>
    <w:rsid w:val="002049E3"/>
    <w:rsid w:val="00204E0D"/>
    <w:rsid w:val="00205443"/>
    <w:rsid w:val="00205AB6"/>
    <w:rsid w:val="00205D25"/>
    <w:rsid w:val="002063A7"/>
    <w:rsid w:val="00206855"/>
    <w:rsid w:val="00206A95"/>
    <w:rsid w:val="00207376"/>
    <w:rsid w:val="002077E2"/>
    <w:rsid w:val="002103E9"/>
    <w:rsid w:val="0021114B"/>
    <w:rsid w:val="002115AB"/>
    <w:rsid w:val="00211F3E"/>
    <w:rsid w:val="002123DA"/>
    <w:rsid w:val="00212857"/>
    <w:rsid w:val="00212DB7"/>
    <w:rsid w:val="00213074"/>
    <w:rsid w:val="002131BD"/>
    <w:rsid w:val="00213927"/>
    <w:rsid w:val="0021393A"/>
    <w:rsid w:val="00213DA1"/>
    <w:rsid w:val="00215669"/>
    <w:rsid w:val="00215F9E"/>
    <w:rsid w:val="0021644E"/>
    <w:rsid w:val="002164F9"/>
    <w:rsid w:val="00216DDD"/>
    <w:rsid w:val="00216FBB"/>
    <w:rsid w:val="00217950"/>
    <w:rsid w:val="00217A6B"/>
    <w:rsid w:val="00220289"/>
    <w:rsid w:val="00220536"/>
    <w:rsid w:val="0022088D"/>
    <w:rsid w:val="00221123"/>
    <w:rsid w:val="00221380"/>
    <w:rsid w:val="0022190C"/>
    <w:rsid w:val="00222CB4"/>
    <w:rsid w:val="00223101"/>
    <w:rsid w:val="00223480"/>
    <w:rsid w:val="00223E45"/>
    <w:rsid w:val="0022496C"/>
    <w:rsid w:val="0022503E"/>
    <w:rsid w:val="002257B4"/>
    <w:rsid w:val="002262ED"/>
    <w:rsid w:val="002262F3"/>
    <w:rsid w:val="00226407"/>
    <w:rsid w:val="00227736"/>
    <w:rsid w:val="002301D9"/>
    <w:rsid w:val="00230856"/>
    <w:rsid w:val="00230B46"/>
    <w:rsid w:val="00230F3B"/>
    <w:rsid w:val="00231173"/>
    <w:rsid w:val="00231284"/>
    <w:rsid w:val="0023234E"/>
    <w:rsid w:val="002339DA"/>
    <w:rsid w:val="00233AE1"/>
    <w:rsid w:val="00233B09"/>
    <w:rsid w:val="00233DFC"/>
    <w:rsid w:val="002340CB"/>
    <w:rsid w:val="00236DB1"/>
    <w:rsid w:val="00237507"/>
    <w:rsid w:val="002406C4"/>
    <w:rsid w:val="00241BF2"/>
    <w:rsid w:val="00241FCA"/>
    <w:rsid w:val="0024250D"/>
    <w:rsid w:val="002428E6"/>
    <w:rsid w:val="00244CE4"/>
    <w:rsid w:val="002455B4"/>
    <w:rsid w:val="00246ACC"/>
    <w:rsid w:val="00247C40"/>
    <w:rsid w:val="002518EE"/>
    <w:rsid w:val="00252841"/>
    <w:rsid w:val="002529AA"/>
    <w:rsid w:val="002529C1"/>
    <w:rsid w:val="00252FFE"/>
    <w:rsid w:val="002535F7"/>
    <w:rsid w:val="00255FF8"/>
    <w:rsid w:val="002562AC"/>
    <w:rsid w:val="002572AD"/>
    <w:rsid w:val="00257AC9"/>
    <w:rsid w:val="002608B6"/>
    <w:rsid w:val="00260DBA"/>
    <w:rsid w:val="00260EA1"/>
    <w:rsid w:val="00261D9E"/>
    <w:rsid w:val="002638F0"/>
    <w:rsid w:val="0026488F"/>
    <w:rsid w:val="0026525D"/>
    <w:rsid w:val="00265344"/>
    <w:rsid w:val="002659EE"/>
    <w:rsid w:val="00265C01"/>
    <w:rsid w:val="00265F7B"/>
    <w:rsid w:val="00266881"/>
    <w:rsid w:val="00266B8B"/>
    <w:rsid w:val="00266E20"/>
    <w:rsid w:val="002671C9"/>
    <w:rsid w:val="00267255"/>
    <w:rsid w:val="00267C82"/>
    <w:rsid w:val="00270E7A"/>
    <w:rsid w:val="00271237"/>
    <w:rsid w:val="00272A79"/>
    <w:rsid w:val="00272C86"/>
    <w:rsid w:val="00273FC1"/>
    <w:rsid w:val="002757C0"/>
    <w:rsid w:val="00275AF3"/>
    <w:rsid w:val="00276F62"/>
    <w:rsid w:val="002771E9"/>
    <w:rsid w:val="0027776D"/>
    <w:rsid w:val="00280D8B"/>
    <w:rsid w:val="00281C1D"/>
    <w:rsid w:val="00281D53"/>
    <w:rsid w:val="00282C0C"/>
    <w:rsid w:val="002837DA"/>
    <w:rsid w:val="00286225"/>
    <w:rsid w:val="0028663D"/>
    <w:rsid w:val="002868D4"/>
    <w:rsid w:val="00286BA5"/>
    <w:rsid w:val="00287104"/>
    <w:rsid w:val="002871B0"/>
    <w:rsid w:val="00287D4C"/>
    <w:rsid w:val="00290E4E"/>
    <w:rsid w:val="00292BAA"/>
    <w:rsid w:val="00292D77"/>
    <w:rsid w:val="00293419"/>
    <w:rsid w:val="0029362B"/>
    <w:rsid w:val="00294264"/>
    <w:rsid w:val="00295034"/>
    <w:rsid w:val="00295239"/>
    <w:rsid w:val="00295E67"/>
    <w:rsid w:val="0029666E"/>
    <w:rsid w:val="00296ECB"/>
    <w:rsid w:val="00297244"/>
    <w:rsid w:val="0029751F"/>
    <w:rsid w:val="00297795"/>
    <w:rsid w:val="00297A74"/>
    <w:rsid w:val="002A0828"/>
    <w:rsid w:val="002A0D46"/>
    <w:rsid w:val="002A10CB"/>
    <w:rsid w:val="002A1586"/>
    <w:rsid w:val="002A23A6"/>
    <w:rsid w:val="002A33C2"/>
    <w:rsid w:val="002A3565"/>
    <w:rsid w:val="002A46D0"/>
    <w:rsid w:val="002A50D0"/>
    <w:rsid w:val="002A5492"/>
    <w:rsid w:val="002A5B70"/>
    <w:rsid w:val="002A6BC0"/>
    <w:rsid w:val="002A7474"/>
    <w:rsid w:val="002A7548"/>
    <w:rsid w:val="002A7ECF"/>
    <w:rsid w:val="002B0771"/>
    <w:rsid w:val="002B0CFE"/>
    <w:rsid w:val="002B0DA7"/>
    <w:rsid w:val="002B111C"/>
    <w:rsid w:val="002B18AB"/>
    <w:rsid w:val="002B23F5"/>
    <w:rsid w:val="002B3106"/>
    <w:rsid w:val="002B31DB"/>
    <w:rsid w:val="002B33A6"/>
    <w:rsid w:val="002B393A"/>
    <w:rsid w:val="002B5192"/>
    <w:rsid w:val="002B5CFD"/>
    <w:rsid w:val="002B5FD7"/>
    <w:rsid w:val="002B7308"/>
    <w:rsid w:val="002B7EE5"/>
    <w:rsid w:val="002C00FC"/>
    <w:rsid w:val="002C06D7"/>
    <w:rsid w:val="002C076B"/>
    <w:rsid w:val="002C09E8"/>
    <w:rsid w:val="002C0FE6"/>
    <w:rsid w:val="002C138A"/>
    <w:rsid w:val="002C2577"/>
    <w:rsid w:val="002C2702"/>
    <w:rsid w:val="002C2E71"/>
    <w:rsid w:val="002C351D"/>
    <w:rsid w:val="002C39ED"/>
    <w:rsid w:val="002C3A39"/>
    <w:rsid w:val="002C3C73"/>
    <w:rsid w:val="002C3E12"/>
    <w:rsid w:val="002C417A"/>
    <w:rsid w:val="002C4B0B"/>
    <w:rsid w:val="002C4C8C"/>
    <w:rsid w:val="002C61B2"/>
    <w:rsid w:val="002C647F"/>
    <w:rsid w:val="002C7FC6"/>
    <w:rsid w:val="002D002D"/>
    <w:rsid w:val="002D004B"/>
    <w:rsid w:val="002D0096"/>
    <w:rsid w:val="002D131E"/>
    <w:rsid w:val="002D21E7"/>
    <w:rsid w:val="002D230A"/>
    <w:rsid w:val="002D2349"/>
    <w:rsid w:val="002D290B"/>
    <w:rsid w:val="002D2E14"/>
    <w:rsid w:val="002D36C5"/>
    <w:rsid w:val="002D429B"/>
    <w:rsid w:val="002D468D"/>
    <w:rsid w:val="002D4FB5"/>
    <w:rsid w:val="002D5465"/>
    <w:rsid w:val="002D58DC"/>
    <w:rsid w:val="002D5959"/>
    <w:rsid w:val="002D5A07"/>
    <w:rsid w:val="002D5DD1"/>
    <w:rsid w:val="002D633B"/>
    <w:rsid w:val="002D67AC"/>
    <w:rsid w:val="002D6922"/>
    <w:rsid w:val="002D6F4F"/>
    <w:rsid w:val="002D7224"/>
    <w:rsid w:val="002E0BA9"/>
    <w:rsid w:val="002E0C80"/>
    <w:rsid w:val="002E2171"/>
    <w:rsid w:val="002E2307"/>
    <w:rsid w:val="002E2475"/>
    <w:rsid w:val="002E2CD2"/>
    <w:rsid w:val="002E2E94"/>
    <w:rsid w:val="002E5042"/>
    <w:rsid w:val="002E5079"/>
    <w:rsid w:val="002E54B0"/>
    <w:rsid w:val="002E5778"/>
    <w:rsid w:val="002E59C3"/>
    <w:rsid w:val="002E62A7"/>
    <w:rsid w:val="002E7471"/>
    <w:rsid w:val="002F199A"/>
    <w:rsid w:val="002F257B"/>
    <w:rsid w:val="002F38F9"/>
    <w:rsid w:val="002F46C8"/>
    <w:rsid w:val="002F616F"/>
    <w:rsid w:val="002F6301"/>
    <w:rsid w:val="002F636B"/>
    <w:rsid w:val="002F7E8B"/>
    <w:rsid w:val="0030000F"/>
    <w:rsid w:val="0030008D"/>
    <w:rsid w:val="00300DBE"/>
    <w:rsid w:val="00302960"/>
    <w:rsid w:val="00303101"/>
    <w:rsid w:val="0030431D"/>
    <w:rsid w:val="003048F4"/>
    <w:rsid w:val="00304A18"/>
    <w:rsid w:val="003051C4"/>
    <w:rsid w:val="003053EA"/>
    <w:rsid w:val="0030657E"/>
    <w:rsid w:val="00307381"/>
    <w:rsid w:val="003076EC"/>
    <w:rsid w:val="00307CD1"/>
    <w:rsid w:val="00310E71"/>
    <w:rsid w:val="003123C9"/>
    <w:rsid w:val="00313005"/>
    <w:rsid w:val="003137EB"/>
    <w:rsid w:val="0031454D"/>
    <w:rsid w:val="00315079"/>
    <w:rsid w:val="003151F1"/>
    <w:rsid w:val="003154D9"/>
    <w:rsid w:val="00315588"/>
    <w:rsid w:val="0032015C"/>
    <w:rsid w:val="0032079A"/>
    <w:rsid w:val="00320A5C"/>
    <w:rsid w:val="00320F6B"/>
    <w:rsid w:val="00320FA4"/>
    <w:rsid w:val="00321606"/>
    <w:rsid w:val="0032187B"/>
    <w:rsid w:val="00321ABD"/>
    <w:rsid w:val="003225EB"/>
    <w:rsid w:val="00322888"/>
    <w:rsid w:val="003230B2"/>
    <w:rsid w:val="00324064"/>
    <w:rsid w:val="00326306"/>
    <w:rsid w:val="003263F3"/>
    <w:rsid w:val="0032664E"/>
    <w:rsid w:val="0032679E"/>
    <w:rsid w:val="00326881"/>
    <w:rsid w:val="00327E2B"/>
    <w:rsid w:val="00330B79"/>
    <w:rsid w:val="00330CCE"/>
    <w:rsid w:val="00330E38"/>
    <w:rsid w:val="00331258"/>
    <w:rsid w:val="00331484"/>
    <w:rsid w:val="003323E5"/>
    <w:rsid w:val="0033298A"/>
    <w:rsid w:val="003336FC"/>
    <w:rsid w:val="00334150"/>
    <w:rsid w:val="003343C8"/>
    <w:rsid w:val="00334B1D"/>
    <w:rsid w:val="00334DF1"/>
    <w:rsid w:val="00334F74"/>
    <w:rsid w:val="003357E6"/>
    <w:rsid w:val="00335978"/>
    <w:rsid w:val="00335F5D"/>
    <w:rsid w:val="0033654E"/>
    <w:rsid w:val="003365EB"/>
    <w:rsid w:val="00336DA4"/>
    <w:rsid w:val="00336EFC"/>
    <w:rsid w:val="00337414"/>
    <w:rsid w:val="00337945"/>
    <w:rsid w:val="00337C93"/>
    <w:rsid w:val="003400D1"/>
    <w:rsid w:val="00340F0E"/>
    <w:rsid w:val="00340F16"/>
    <w:rsid w:val="00341164"/>
    <w:rsid w:val="003438D5"/>
    <w:rsid w:val="00343B04"/>
    <w:rsid w:val="00344685"/>
    <w:rsid w:val="00344AF9"/>
    <w:rsid w:val="00344D1C"/>
    <w:rsid w:val="003457BB"/>
    <w:rsid w:val="003459CB"/>
    <w:rsid w:val="0034602E"/>
    <w:rsid w:val="003467CE"/>
    <w:rsid w:val="00346B67"/>
    <w:rsid w:val="0034738F"/>
    <w:rsid w:val="00347A69"/>
    <w:rsid w:val="00347AC8"/>
    <w:rsid w:val="00347DA9"/>
    <w:rsid w:val="0035017D"/>
    <w:rsid w:val="00350983"/>
    <w:rsid w:val="00350EC0"/>
    <w:rsid w:val="003514AF"/>
    <w:rsid w:val="00351B1E"/>
    <w:rsid w:val="00351D06"/>
    <w:rsid w:val="0035245D"/>
    <w:rsid w:val="00352A4E"/>
    <w:rsid w:val="003533FE"/>
    <w:rsid w:val="0035348D"/>
    <w:rsid w:val="003542D1"/>
    <w:rsid w:val="00354757"/>
    <w:rsid w:val="00355595"/>
    <w:rsid w:val="00356BAC"/>
    <w:rsid w:val="003575B4"/>
    <w:rsid w:val="0036086D"/>
    <w:rsid w:val="003610B9"/>
    <w:rsid w:val="00361D82"/>
    <w:rsid w:val="003620A1"/>
    <w:rsid w:val="00363485"/>
    <w:rsid w:val="0036394D"/>
    <w:rsid w:val="0036439C"/>
    <w:rsid w:val="00364A1A"/>
    <w:rsid w:val="0036747F"/>
    <w:rsid w:val="003676D4"/>
    <w:rsid w:val="003677A7"/>
    <w:rsid w:val="00367AF8"/>
    <w:rsid w:val="0037152E"/>
    <w:rsid w:val="0037217D"/>
    <w:rsid w:val="00372359"/>
    <w:rsid w:val="00372990"/>
    <w:rsid w:val="00372AC5"/>
    <w:rsid w:val="00372CE6"/>
    <w:rsid w:val="00372F65"/>
    <w:rsid w:val="00374231"/>
    <w:rsid w:val="003743DD"/>
    <w:rsid w:val="0037475B"/>
    <w:rsid w:val="00375BBF"/>
    <w:rsid w:val="0037626A"/>
    <w:rsid w:val="00376A1E"/>
    <w:rsid w:val="003771C9"/>
    <w:rsid w:val="0037794B"/>
    <w:rsid w:val="0038011F"/>
    <w:rsid w:val="00380C44"/>
    <w:rsid w:val="00380F69"/>
    <w:rsid w:val="003814E2"/>
    <w:rsid w:val="00382559"/>
    <w:rsid w:val="0038268D"/>
    <w:rsid w:val="00383BA3"/>
    <w:rsid w:val="00383E78"/>
    <w:rsid w:val="00384115"/>
    <w:rsid w:val="00384206"/>
    <w:rsid w:val="003847BF"/>
    <w:rsid w:val="00384C76"/>
    <w:rsid w:val="00384F4C"/>
    <w:rsid w:val="0038519A"/>
    <w:rsid w:val="00385D77"/>
    <w:rsid w:val="00385D8B"/>
    <w:rsid w:val="00385F5E"/>
    <w:rsid w:val="00386846"/>
    <w:rsid w:val="003876CD"/>
    <w:rsid w:val="00387E87"/>
    <w:rsid w:val="003902F4"/>
    <w:rsid w:val="003903E8"/>
    <w:rsid w:val="00390712"/>
    <w:rsid w:val="00390A81"/>
    <w:rsid w:val="00390B3C"/>
    <w:rsid w:val="00391B54"/>
    <w:rsid w:val="00391E48"/>
    <w:rsid w:val="00392FAD"/>
    <w:rsid w:val="003933BB"/>
    <w:rsid w:val="0039454A"/>
    <w:rsid w:val="00394735"/>
    <w:rsid w:val="003949E6"/>
    <w:rsid w:val="00394EC4"/>
    <w:rsid w:val="00395B68"/>
    <w:rsid w:val="003968C6"/>
    <w:rsid w:val="00396AEC"/>
    <w:rsid w:val="003A107A"/>
    <w:rsid w:val="003A1E69"/>
    <w:rsid w:val="003A2BDE"/>
    <w:rsid w:val="003A2F5E"/>
    <w:rsid w:val="003A3705"/>
    <w:rsid w:val="003A377C"/>
    <w:rsid w:val="003A49D5"/>
    <w:rsid w:val="003A5D28"/>
    <w:rsid w:val="003A5E10"/>
    <w:rsid w:val="003A6693"/>
    <w:rsid w:val="003A7EA4"/>
    <w:rsid w:val="003B11CE"/>
    <w:rsid w:val="003B18A6"/>
    <w:rsid w:val="003B1937"/>
    <w:rsid w:val="003B1B7D"/>
    <w:rsid w:val="003B210A"/>
    <w:rsid w:val="003B365B"/>
    <w:rsid w:val="003B4712"/>
    <w:rsid w:val="003B4DD8"/>
    <w:rsid w:val="003B5C80"/>
    <w:rsid w:val="003B629D"/>
    <w:rsid w:val="003B660C"/>
    <w:rsid w:val="003B6BA4"/>
    <w:rsid w:val="003B6E10"/>
    <w:rsid w:val="003B78BD"/>
    <w:rsid w:val="003B7EAE"/>
    <w:rsid w:val="003C02B2"/>
    <w:rsid w:val="003C0EEB"/>
    <w:rsid w:val="003C1DDE"/>
    <w:rsid w:val="003C2BD3"/>
    <w:rsid w:val="003C37A9"/>
    <w:rsid w:val="003C3A5C"/>
    <w:rsid w:val="003C410C"/>
    <w:rsid w:val="003C41BE"/>
    <w:rsid w:val="003C452D"/>
    <w:rsid w:val="003C4E96"/>
    <w:rsid w:val="003C4EEA"/>
    <w:rsid w:val="003C51F5"/>
    <w:rsid w:val="003C53CE"/>
    <w:rsid w:val="003C671B"/>
    <w:rsid w:val="003D03CC"/>
    <w:rsid w:val="003D12EE"/>
    <w:rsid w:val="003D1988"/>
    <w:rsid w:val="003D1E16"/>
    <w:rsid w:val="003D275C"/>
    <w:rsid w:val="003D2FFB"/>
    <w:rsid w:val="003D3527"/>
    <w:rsid w:val="003D4AB3"/>
    <w:rsid w:val="003D54D2"/>
    <w:rsid w:val="003D551D"/>
    <w:rsid w:val="003D6CD5"/>
    <w:rsid w:val="003D76F8"/>
    <w:rsid w:val="003E0A08"/>
    <w:rsid w:val="003E0A1C"/>
    <w:rsid w:val="003E0BD1"/>
    <w:rsid w:val="003E0EA9"/>
    <w:rsid w:val="003E10D3"/>
    <w:rsid w:val="003E116B"/>
    <w:rsid w:val="003E1939"/>
    <w:rsid w:val="003E207E"/>
    <w:rsid w:val="003E2EB7"/>
    <w:rsid w:val="003E2FE9"/>
    <w:rsid w:val="003E3A4B"/>
    <w:rsid w:val="003E3BB5"/>
    <w:rsid w:val="003E3D1B"/>
    <w:rsid w:val="003E4230"/>
    <w:rsid w:val="003E5CB4"/>
    <w:rsid w:val="003E6AE0"/>
    <w:rsid w:val="003E725A"/>
    <w:rsid w:val="003E77DD"/>
    <w:rsid w:val="003F012C"/>
    <w:rsid w:val="003F0DFF"/>
    <w:rsid w:val="003F10F5"/>
    <w:rsid w:val="003F1C70"/>
    <w:rsid w:val="003F2762"/>
    <w:rsid w:val="003F32CA"/>
    <w:rsid w:val="003F3657"/>
    <w:rsid w:val="003F3D37"/>
    <w:rsid w:val="003F4467"/>
    <w:rsid w:val="003F4C44"/>
    <w:rsid w:val="003F5199"/>
    <w:rsid w:val="003F5BB6"/>
    <w:rsid w:val="003F5DE1"/>
    <w:rsid w:val="003F60C5"/>
    <w:rsid w:val="003F64BA"/>
    <w:rsid w:val="003F67B6"/>
    <w:rsid w:val="003F6EDA"/>
    <w:rsid w:val="003F7A6A"/>
    <w:rsid w:val="00400243"/>
    <w:rsid w:val="00400747"/>
    <w:rsid w:val="00400809"/>
    <w:rsid w:val="00400EA1"/>
    <w:rsid w:val="00401014"/>
    <w:rsid w:val="00401546"/>
    <w:rsid w:val="00402864"/>
    <w:rsid w:val="00404005"/>
    <w:rsid w:val="00404BD9"/>
    <w:rsid w:val="00404C7F"/>
    <w:rsid w:val="00405C39"/>
    <w:rsid w:val="00405C4B"/>
    <w:rsid w:val="00405FCC"/>
    <w:rsid w:val="0040643E"/>
    <w:rsid w:val="004072E5"/>
    <w:rsid w:val="004072FD"/>
    <w:rsid w:val="0040744A"/>
    <w:rsid w:val="00411398"/>
    <w:rsid w:val="0041171F"/>
    <w:rsid w:val="00411D2F"/>
    <w:rsid w:val="00412462"/>
    <w:rsid w:val="004127C8"/>
    <w:rsid w:val="00412A7F"/>
    <w:rsid w:val="00413C8F"/>
    <w:rsid w:val="00414023"/>
    <w:rsid w:val="00414862"/>
    <w:rsid w:val="00415225"/>
    <w:rsid w:val="0041591D"/>
    <w:rsid w:val="00415964"/>
    <w:rsid w:val="00415B8B"/>
    <w:rsid w:val="0041650C"/>
    <w:rsid w:val="004174EA"/>
    <w:rsid w:val="00417C63"/>
    <w:rsid w:val="0042001B"/>
    <w:rsid w:val="00421D39"/>
    <w:rsid w:val="004229CB"/>
    <w:rsid w:val="00423223"/>
    <w:rsid w:val="004234B2"/>
    <w:rsid w:val="0042371F"/>
    <w:rsid w:val="0042395C"/>
    <w:rsid w:val="00423A5A"/>
    <w:rsid w:val="004244EF"/>
    <w:rsid w:val="004249F6"/>
    <w:rsid w:val="00425437"/>
    <w:rsid w:val="00425B71"/>
    <w:rsid w:val="00425DBD"/>
    <w:rsid w:val="0042650C"/>
    <w:rsid w:val="004268C0"/>
    <w:rsid w:val="00426CE4"/>
    <w:rsid w:val="00427136"/>
    <w:rsid w:val="004271F4"/>
    <w:rsid w:val="00427322"/>
    <w:rsid w:val="00430C0F"/>
    <w:rsid w:val="0043106C"/>
    <w:rsid w:val="004318F8"/>
    <w:rsid w:val="0043390A"/>
    <w:rsid w:val="0043402D"/>
    <w:rsid w:val="004343C1"/>
    <w:rsid w:val="0043444C"/>
    <w:rsid w:val="00434752"/>
    <w:rsid w:val="004351F4"/>
    <w:rsid w:val="00435851"/>
    <w:rsid w:val="0043632C"/>
    <w:rsid w:val="004366FF"/>
    <w:rsid w:val="004401A9"/>
    <w:rsid w:val="0044040A"/>
    <w:rsid w:val="00440626"/>
    <w:rsid w:val="0044070F"/>
    <w:rsid w:val="00440CB0"/>
    <w:rsid w:val="0044146F"/>
    <w:rsid w:val="004417AC"/>
    <w:rsid w:val="00441A3F"/>
    <w:rsid w:val="00441D47"/>
    <w:rsid w:val="00442B28"/>
    <w:rsid w:val="00443D80"/>
    <w:rsid w:val="00443E46"/>
    <w:rsid w:val="004443A8"/>
    <w:rsid w:val="004448C4"/>
    <w:rsid w:val="0044490A"/>
    <w:rsid w:val="0044566F"/>
    <w:rsid w:val="00446591"/>
    <w:rsid w:val="00446836"/>
    <w:rsid w:val="00446877"/>
    <w:rsid w:val="004468A5"/>
    <w:rsid w:val="00446B95"/>
    <w:rsid w:val="00446DDB"/>
    <w:rsid w:val="0044721E"/>
    <w:rsid w:val="00447552"/>
    <w:rsid w:val="00447B67"/>
    <w:rsid w:val="004505E7"/>
    <w:rsid w:val="00452462"/>
    <w:rsid w:val="00452E9D"/>
    <w:rsid w:val="00453C63"/>
    <w:rsid w:val="00453E25"/>
    <w:rsid w:val="0045451F"/>
    <w:rsid w:val="0045501C"/>
    <w:rsid w:val="004552BC"/>
    <w:rsid w:val="00455799"/>
    <w:rsid w:val="00455A33"/>
    <w:rsid w:val="00457D5F"/>
    <w:rsid w:val="004605C0"/>
    <w:rsid w:val="00461865"/>
    <w:rsid w:val="0046278F"/>
    <w:rsid w:val="00462940"/>
    <w:rsid w:val="0046338B"/>
    <w:rsid w:val="004633D2"/>
    <w:rsid w:val="004634ED"/>
    <w:rsid w:val="00463DA5"/>
    <w:rsid w:val="00463E40"/>
    <w:rsid w:val="00464CAB"/>
    <w:rsid w:val="004658C1"/>
    <w:rsid w:val="00465C77"/>
    <w:rsid w:val="00465FB9"/>
    <w:rsid w:val="0046663E"/>
    <w:rsid w:val="00466692"/>
    <w:rsid w:val="00466CF6"/>
    <w:rsid w:val="00470089"/>
    <w:rsid w:val="00470714"/>
    <w:rsid w:val="004710A3"/>
    <w:rsid w:val="00471680"/>
    <w:rsid w:val="00471924"/>
    <w:rsid w:val="00471E55"/>
    <w:rsid w:val="0047262F"/>
    <w:rsid w:val="00473A31"/>
    <w:rsid w:val="00473AD3"/>
    <w:rsid w:val="0047524C"/>
    <w:rsid w:val="0047561F"/>
    <w:rsid w:val="00475682"/>
    <w:rsid w:val="0047585A"/>
    <w:rsid w:val="00476161"/>
    <w:rsid w:val="004764F2"/>
    <w:rsid w:val="004765B1"/>
    <w:rsid w:val="004767BA"/>
    <w:rsid w:val="00476C1C"/>
    <w:rsid w:val="00476E04"/>
    <w:rsid w:val="004803AD"/>
    <w:rsid w:val="004804F5"/>
    <w:rsid w:val="00480C6A"/>
    <w:rsid w:val="00480D63"/>
    <w:rsid w:val="00481262"/>
    <w:rsid w:val="00481C9F"/>
    <w:rsid w:val="00482535"/>
    <w:rsid w:val="00482AAC"/>
    <w:rsid w:val="00482CE0"/>
    <w:rsid w:val="00484063"/>
    <w:rsid w:val="004840DD"/>
    <w:rsid w:val="00484165"/>
    <w:rsid w:val="004844AA"/>
    <w:rsid w:val="004846FA"/>
    <w:rsid w:val="00484701"/>
    <w:rsid w:val="00486123"/>
    <w:rsid w:val="00486745"/>
    <w:rsid w:val="004879EC"/>
    <w:rsid w:val="004902C4"/>
    <w:rsid w:val="004913F7"/>
    <w:rsid w:val="00491883"/>
    <w:rsid w:val="00492410"/>
    <w:rsid w:val="00492EB0"/>
    <w:rsid w:val="0049324D"/>
    <w:rsid w:val="004956E5"/>
    <w:rsid w:val="00495745"/>
    <w:rsid w:val="00496221"/>
    <w:rsid w:val="00496926"/>
    <w:rsid w:val="004975E9"/>
    <w:rsid w:val="004A09B7"/>
    <w:rsid w:val="004A173D"/>
    <w:rsid w:val="004A2A1B"/>
    <w:rsid w:val="004A3A64"/>
    <w:rsid w:val="004A3B5B"/>
    <w:rsid w:val="004A3D0D"/>
    <w:rsid w:val="004A49F2"/>
    <w:rsid w:val="004A5C88"/>
    <w:rsid w:val="004A64F9"/>
    <w:rsid w:val="004A6B4C"/>
    <w:rsid w:val="004A6F3C"/>
    <w:rsid w:val="004A70C9"/>
    <w:rsid w:val="004A738A"/>
    <w:rsid w:val="004A757F"/>
    <w:rsid w:val="004A7675"/>
    <w:rsid w:val="004A794B"/>
    <w:rsid w:val="004B1B8B"/>
    <w:rsid w:val="004B2528"/>
    <w:rsid w:val="004B2C3F"/>
    <w:rsid w:val="004B4366"/>
    <w:rsid w:val="004B4622"/>
    <w:rsid w:val="004B4821"/>
    <w:rsid w:val="004B4F3A"/>
    <w:rsid w:val="004B5034"/>
    <w:rsid w:val="004B5153"/>
    <w:rsid w:val="004B6252"/>
    <w:rsid w:val="004B6AEC"/>
    <w:rsid w:val="004B6B1D"/>
    <w:rsid w:val="004B73B7"/>
    <w:rsid w:val="004B7873"/>
    <w:rsid w:val="004C01F9"/>
    <w:rsid w:val="004C0B35"/>
    <w:rsid w:val="004C0C61"/>
    <w:rsid w:val="004C1909"/>
    <w:rsid w:val="004C208B"/>
    <w:rsid w:val="004C291E"/>
    <w:rsid w:val="004C3D0F"/>
    <w:rsid w:val="004C4537"/>
    <w:rsid w:val="004C4632"/>
    <w:rsid w:val="004C4846"/>
    <w:rsid w:val="004C4E57"/>
    <w:rsid w:val="004C4EA6"/>
    <w:rsid w:val="004C517F"/>
    <w:rsid w:val="004C5E89"/>
    <w:rsid w:val="004C62CD"/>
    <w:rsid w:val="004C69CF"/>
    <w:rsid w:val="004D0D99"/>
    <w:rsid w:val="004D0E1C"/>
    <w:rsid w:val="004D0E78"/>
    <w:rsid w:val="004D0FD5"/>
    <w:rsid w:val="004D26B1"/>
    <w:rsid w:val="004D28C3"/>
    <w:rsid w:val="004D29D0"/>
    <w:rsid w:val="004D4469"/>
    <w:rsid w:val="004D50E3"/>
    <w:rsid w:val="004D55DD"/>
    <w:rsid w:val="004D5B41"/>
    <w:rsid w:val="004D5E8C"/>
    <w:rsid w:val="004D6B44"/>
    <w:rsid w:val="004D7124"/>
    <w:rsid w:val="004D7B70"/>
    <w:rsid w:val="004D7CE2"/>
    <w:rsid w:val="004D7E2A"/>
    <w:rsid w:val="004E01D6"/>
    <w:rsid w:val="004E0536"/>
    <w:rsid w:val="004E1B6B"/>
    <w:rsid w:val="004E1BAD"/>
    <w:rsid w:val="004E2087"/>
    <w:rsid w:val="004E2A27"/>
    <w:rsid w:val="004E5190"/>
    <w:rsid w:val="004E54EB"/>
    <w:rsid w:val="004E5EC4"/>
    <w:rsid w:val="004E6334"/>
    <w:rsid w:val="004E6B5B"/>
    <w:rsid w:val="004E75E8"/>
    <w:rsid w:val="004E760F"/>
    <w:rsid w:val="004F04A9"/>
    <w:rsid w:val="004F1120"/>
    <w:rsid w:val="004F169C"/>
    <w:rsid w:val="004F1851"/>
    <w:rsid w:val="004F1D11"/>
    <w:rsid w:val="004F24F5"/>
    <w:rsid w:val="004F2A36"/>
    <w:rsid w:val="004F316E"/>
    <w:rsid w:val="004F4576"/>
    <w:rsid w:val="004F4D35"/>
    <w:rsid w:val="004F4F02"/>
    <w:rsid w:val="004F51F7"/>
    <w:rsid w:val="004F70AB"/>
    <w:rsid w:val="004F7298"/>
    <w:rsid w:val="004F7314"/>
    <w:rsid w:val="004F7719"/>
    <w:rsid w:val="004F7EBD"/>
    <w:rsid w:val="004F7F35"/>
    <w:rsid w:val="00500010"/>
    <w:rsid w:val="00500208"/>
    <w:rsid w:val="00500306"/>
    <w:rsid w:val="00500AE9"/>
    <w:rsid w:val="00500EFF"/>
    <w:rsid w:val="00501180"/>
    <w:rsid w:val="005013F6"/>
    <w:rsid w:val="005025DD"/>
    <w:rsid w:val="00502693"/>
    <w:rsid w:val="00505D9A"/>
    <w:rsid w:val="005060DB"/>
    <w:rsid w:val="00506DB4"/>
    <w:rsid w:val="00507002"/>
    <w:rsid w:val="005077D3"/>
    <w:rsid w:val="005078CE"/>
    <w:rsid w:val="005079C5"/>
    <w:rsid w:val="0051007B"/>
    <w:rsid w:val="00510157"/>
    <w:rsid w:val="00510676"/>
    <w:rsid w:val="00510B01"/>
    <w:rsid w:val="00510CD9"/>
    <w:rsid w:val="00511068"/>
    <w:rsid w:val="005117A5"/>
    <w:rsid w:val="00511B9B"/>
    <w:rsid w:val="00512052"/>
    <w:rsid w:val="00512244"/>
    <w:rsid w:val="00512CA0"/>
    <w:rsid w:val="0051346C"/>
    <w:rsid w:val="005139C0"/>
    <w:rsid w:val="00513DB9"/>
    <w:rsid w:val="00513E22"/>
    <w:rsid w:val="00514B5E"/>
    <w:rsid w:val="00514B97"/>
    <w:rsid w:val="00514BFA"/>
    <w:rsid w:val="005157BE"/>
    <w:rsid w:val="00515CAC"/>
    <w:rsid w:val="00515DB1"/>
    <w:rsid w:val="00515E11"/>
    <w:rsid w:val="005164EE"/>
    <w:rsid w:val="00516642"/>
    <w:rsid w:val="00516730"/>
    <w:rsid w:val="00516898"/>
    <w:rsid w:val="005168C7"/>
    <w:rsid w:val="00516CF4"/>
    <w:rsid w:val="0051781E"/>
    <w:rsid w:val="005179D3"/>
    <w:rsid w:val="00517A75"/>
    <w:rsid w:val="00517E81"/>
    <w:rsid w:val="00520DAB"/>
    <w:rsid w:val="00521175"/>
    <w:rsid w:val="005212E9"/>
    <w:rsid w:val="00521508"/>
    <w:rsid w:val="00521EFD"/>
    <w:rsid w:val="00521FFF"/>
    <w:rsid w:val="0052322B"/>
    <w:rsid w:val="005249CB"/>
    <w:rsid w:val="00525557"/>
    <w:rsid w:val="00525900"/>
    <w:rsid w:val="00525A93"/>
    <w:rsid w:val="0052676B"/>
    <w:rsid w:val="00526B08"/>
    <w:rsid w:val="00530674"/>
    <w:rsid w:val="0053170B"/>
    <w:rsid w:val="0053171E"/>
    <w:rsid w:val="005338E2"/>
    <w:rsid w:val="00533ADE"/>
    <w:rsid w:val="005344B1"/>
    <w:rsid w:val="00534C48"/>
    <w:rsid w:val="005352E0"/>
    <w:rsid w:val="00535E92"/>
    <w:rsid w:val="00537611"/>
    <w:rsid w:val="005378D1"/>
    <w:rsid w:val="00540200"/>
    <w:rsid w:val="00540347"/>
    <w:rsid w:val="0054076B"/>
    <w:rsid w:val="0054127B"/>
    <w:rsid w:val="00541821"/>
    <w:rsid w:val="00541901"/>
    <w:rsid w:val="00541C63"/>
    <w:rsid w:val="00541F59"/>
    <w:rsid w:val="00542EEE"/>
    <w:rsid w:val="00543007"/>
    <w:rsid w:val="0054347F"/>
    <w:rsid w:val="00545862"/>
    <w:rsid w:val="005459C2"/>
    <w:rsid w:val="00545B2A"/>
    <w:rsid w:val="00547870"/>
    <w:rsid w:val="00550022"/>
    <w:rsid w:val="00550C79"/>
    <w:rsid w:val="00550E17"/>
    <w:rsid w:val="005519D8"/>
    <w:rsid w:val="005521F2"/>
    <w:rsid w:val="00552ED3"/>
    <w:rsid w:val="0055369C"/>
    <w:rsid w:val="005536D9"/>
    <w:rsid w:val="005544AA"/>
    <w:rsid w:val="0055473F"/>
    <w:rsid w:val="00556755"/>
    <w:rsid w:val="00557019"/>
    <w:rsid w:val="00557124"/>
    <w:rsid w:val="005572E0"/>
    <w:rsid w:val="00557D3F"/>
    <w:rsid w:val="00560646"/>
    <w:rsid w:val="005606C7"/>
    <w:rsid w:val="005606ED"/>
    <w:rsid w:val="00560AC5"/>
    <w:rsid w:val="00561758"/>
    <w:rsid w:val="00561B2F"/>
    <w:rsid w:val="005632DE"/>
    <w:rsid w:val="005639A1"/>
    <w:rsid w:val="00563ECE"/>
    <w:rsid w:val="00564815"/>
    <w:rsid w:val="0056497F"/>
    <w:rsid w:val="00564EA7"/>
    <w:rsid w:val="00567760"/>
    <w:rsid w:val="00567844"/>
    <w:rsid w:val="00570BC1"/>
    <w:rsid w:val="00570F73"/>
    <w:rsid w:val="0057117B"/>
    <w:rsid w:val="005714DC"/>
    <w:rsid w:val="0057157E"/>
    <w:rsid w:val="00572BE4"/>
    <w:rsid w:val="00573215"/>
    <w:rsid w:val="005746AA"/>
    <w:rsid w:val="00574E3F"/>
    <w:rsid w:val="005750BE"/>
    <w:rsid w:val="00575BE0"/>
    <w:rsid w:val="00575C22"/>
    <w:rsid w:val="00576A7A"/>
    <w:rsid w:val="0057765B"/>
    <w:rsid w:val="00577EA7"/>
    <w:rsid w:val="0058002E"/>
    <w:rsid w:val="0058097D"/>
    <w:rsid w:val="0058185A"/>
    <w:rsid w:val="00583159"/>
    <w:rsid w:val="005836A1"/>
    <w:rsid w:val="005844D6"/>
    <w:rsid w:val="00584DB1"/>
    <w:rsid w:val="00584E4F"/>
    <w:rsid w:val="0058584B"/>
    <w:rsid w:val="00585F33"/>
    <w:rsid w:val="00585FE8"/>
    <w:rsid w:val="005864C0"/>
    <w:rsid w:val="00586664"/>
    <w:rsid w:val="00586A0F"/>
    <w:rsid w:val="00586D6B"/>
    <w:rsid w:val="005876A7"/>
    <w:rsid w:val="0058778D"/>
    <w:rsid w:val="00587A56"/>
    <w:rsid w:val="00590712"/>
    <w:rsid w:val="005909C3"/>
    <w:rsid w:val="00590CB2"/>
    <w:rsid w:val="00590CBC"/>
    <w:rsid w:val="00590DA4"/>
    <w:rsid w:val="005921DC"/>
    <w:rsid w:val="005938D8"/>
    <w:rsid w:val="00594112"/>
    <w:rsid w:val="0059436F"/>
    <w:rsid w:val="005949E8"/>
    <w:rsid w:val="00596923"/>
    <w:rsid w:val="00597B76"/>
    <w:rsid w:val="005A079C"/>
    <w:rsid w:val="005A0C7B"/>
    <w:rsid w:val="005A0DFE"/>
    <w:rsid w:val="005A1DCA"/>
    <w:rsid w:val="005A3240"/>
    <w:rsid w:val="005A334E"/>
    <w:rsid w:val="005A3A9A"/>
    <w:rsid w:val="005A3C71"/>
    <w:rsid w:val="005A484B"/>
    <w:rsid w:val="005A4D9B"/>
    <w:rsid w:val="005A53C3"/>
    <w:rsid w:val="005A70B2"/>
    <w:rsid w:val="005B029A"/>
    <w:rsid w:val="005B0B01"/>
    <w:rsid w:val="005B1599"/>
    <w:rsid w:val="005B1D0A"/>
    <w:rsid w:val="005B24D6"/>
    <w:rsid w:val="005B4A88"/>
    <w:rsid w:val="005B4C9D"/>
    <w:rsid w:val="005B5053"/>
    <w:rsid w:val="005B51F9"/>
    <w:rsid w:val="005B5786"/>
    <w:rsid w:val="005B5B1E"/>
    <w:rsid w:val="005B5EFE"/>
    <w:rsid w:val="005B7ED4"/>
    <w:rsid w:val="005C03A2"/>
    <w:rsid w:val="005C148A"/>
    <w:rsid w:val="005C1997"/>
    <w:rsid w:val="005C2D2B"/>
    <w:rsid w:val="005C2F60"/>
    <w:rsid w:val="005C349F"/>
    <w:rsid w:val="005C36DF"/>
    <w:rsid w:val="005C3B2D"/>
    <w:rsid w:val="005C42F5"/>
    <w:rsid w:val="005C485B"/>
    <w:rsid w:val="005C4C7C"/>
    <w:rsid w:val="005C5E9E"/>
    <w:rsid w:val="005C6113"/>
    <w:rsid w:val="005C6CCC"/>
    <w:rsid w:val="005C6F19"/>
    <w:rsid w:val="005C6FB4"/>
    <w:rsid w:val="005C7235"/>
    <w:rsid w:val="005C7489"/>
    <w:rsid w:val="005C7EDD"/>
    <w:rsid w:val="005D0ECA"/>
    <w:rsid w:val="005D17D4"/>
    <w:rsid w:val="005D18FB"/>
    <w:rsid w:val="005D2AA8"/>
    <w:rsid w:val="005D38C5"/>
    <w:rsid w:val="005D3E4B"/>
    <w:rsid w:val="005D4D82"/>
    <w:rsid w:val="005D4DAA"/>
    <w:rsid w:val="005D4E7E"/>
    <w:rsid w:val="005D529C"/>
    <w:rsid w:val="005D52D7"/>
    <w:rsid w:val="005D691D"/>
    <w:rsid w:val="005D69C5"/>
    <w:rsid w:val="005D6D0C"/>
    <w:rsid w:val="005D724C"/>
    <w:rsid w:val="005D76C8"/>
    <w:rsid w:val="005E0422"/>
    <w:rsid w:val="005E061C"/>
    <w:rsid w:val="005E0F8D"/>
    <w:rsid w:val="005E18D8"/>
    <w:rsid w:val="005E2546"/>
    <w:rsid w:val="005E278C"/>
    <w:rsid w:val="005E28C6"/>
    <w:rsid w:val="005E38FA"/>
    <w:rsid w:val="005E4400"/>
    <w:rsid w:val="005E4566"/>
    <w:rsid w:val="005E67F5"/>
    <w:rsid w:val="005E6BA0"/>
    <w:rsid w:val="005F06E0"/>
    <w:rsid w:val="005F0C63"/>
    <w:rsid w:val="005F0CF2"/>
    <w:rsid w:val="005F12F7"/>
    <w:rsid w:val="005F1771"/>
    <w:rsid w:val="005F1BCA"/>
    <w:rsid w:val="005F2749"/>
    <w:rsid w:val="005F28F8"/>
    <w:rsid w:val="005F2B89"/>
    <w:rsid w:val="005F3053"/>
    <w:rsid w:val="005F4417"/>
    <w:rsid w:val="005F458D"/>
    <w:rsid w:val="005F4930"/>
    <w:rsid w:val="005F4B34"/>
    <w:rsid w:val="005F594D"/>
    <w:rsid w:val="005F5E4E"/>
    <w:rsid w:val="005F606C"/>
    <w:rsid w:val="005F66ED"/>
    <w:rsid w:val="005F694A"/>
    <w:rsid w:val="005F75F6"/>
    <w:rsid w:val="006002F2"/>
    <w:rsid w:val="0060140F"/>
    <w:rsid w:val="00602E34"/>
    <w:rsid w:val="00603366"/>
    <w:rsid w:val="00603609"/>
    <w:rsid w:val="0060373F"/>
    <w:rsid w:val="00603AB2"/>
    <w:rsid w:val="00605066"/>
    <w:rsid w:val="00605174"/>
    <w:rsid w:val="00605196"/>
    <w:rsid w:val="00605D77"/>
    <w:rsid w:val="006062CE"/>
    <w:rsid w:val="0060699E"/>
    <w:rsid w:val="00606D02"/>
    <w:rsid w:val="006105CB"/>
    <w:rsid w:val="0061087E"/>
    <w:rsid w:val="00610EB2"/>
    <w:rsid w:val="00611768"/>
    <w:rsid w:val="006119F9"/>
    <w:rsid w:val="0061326B"/>
    <w:rsid w:val="006133E6"/>
    <w:rsid w:val="0061341A"/>
    <w:rsid w:val="006139E1"/>
    <w:rsid w:val="00613A64"/>
    <w:rsid w:val="00614343"/>
    <w:rsid w:val="00616451"/>
    <w:rsid w:val="0061651D"/>
    <w:rsid w:val="00616A72"/>
    <w:rsid w:val="00617207"/>
    <w:rsid w:val="006175F4"/>
    <w:rsid w:val="00620430"/>
    <w:rsid w:val="0062080F"/>
    <w:rsid w:val="00620967"/>
    <w:rsid w:val="00620B78"/>
    <w:rsid w:val="00621792"/>
    <w:rsid w:val="00621B97"/>
    <w:rsid w:val="00622A40"/>
    <w:rsid w:val="00623266"/>
    <w:rsid w:val="00623318"/>
    <w:rsid w:val="00623503"/>
    <w:rsid w:val="00623661"/>
    <w:rsid w:val="00623920"/>
    <w:rsid w:val="00623B9A"/>
    <w:rsid w:val="006240C4"/>
    <w:rsid w:val="006247D2"/>
    <w:rsid w:val="00625F90"/>
    <w:rsid w:val="00626910"/>
    <w:rsid w:val="00626AFD"/>
    <w:rsid w:val="00626BE1"/>
    <w:rsid w:val="00626CC0"/>
    <w:rsid w:val="00626D81"/>
    <w:rsid w:val="00627AA7"/>
    <w:rsid w:val="00627CF3"/>
    <w:rsid w:val="006309BF"/>
    <w:rsid w:val="00630D09"/>
    <w:rsid w:val="00631138"/>
    <w:rsid w:val="00631428"/>
    <w:rsid w:val="00631A16"/>
    <w:rsid w:val="00631D03"/>
    <w:rsid w:val="00632391"/>
    <w:rsid w:val="00633003"/>
    <w:rsid w:val="00633B46"/>
    <w:rsid w:val="00633E48"/>
    <w:rsid w:val="00634A39"/>
    <w:rsid w:val="00634F68"/>
    <w:rsid w:val="00635601"/>
    <w:rsid w:val="006368E2"/>
    <w:rsid w:val="00636EBF"/>
    <w:rsid w:val="0063703A"/>
    <w:rsid w:val="0064036C"/>
    <w:rsid w:val="00641444"/>
    <w:rsid w:val="00644DC4"/>
    <w:rsid w:val="00645FC9"/>
    <w:rsid w:val="00645FDA"/>
    <w:rsid w:val="00646773"/>
    <w:rsid w:val="0064715B"/>
    <w:rsid w:val="00647520"/>
    <w:rsid w:val="006476D7"/>
    <w:rsid w:val="00647F24"/>
    <w:rsid w:val="00650024"/>
    <w:rsid w:val="0065026C"/>
    <w:rsid w:val="00650552"/>
    <w:rsid w:val="00650665"/>
    <w:rsid w:val="00650CDA"/>
    <w:rsid w:val="00650E83"/>
    <w:rsid w:val="0065257F"/>
    <w:rsid w:val="00652B15"/>
    <w:rsid w:val="00652E7C"/>
    <w:rsid w:val="006532AB"/>
    <w:rsid w:val="006534D1"/>
    <w:rsid w:val="006534E8"/>
    <w:rsid w:val="006538C5"/>
    <w:rsid w:val="006549B3"/>
    <w:rsid w:val="006557C5"/>
    <w:rsid w:val="00655AAE"/>
    <w:rsid w:val="00656346"/>
    <w:rsid w:val="00656F3E"/>
    <w:rsid w:val="006573C2"/>
    <w:rsid w:val="00657A7F"/>
    <w:rsid w:val="00657CDB"/>
    <w:rsid w:val="00657E01"/>
    <w:rsid w:val="00660764"/>
    <w:rsid w:val="00661507"/>
    <w:rsid w:val="006621D2"/>
    <w:rsid w:val="00662BD4"/>
    <w:rsid w:val="006630E4"/>
    <w:rsid w:val="00663C84"/>
    <w:rsid w:val="00664913"/>
    <w:rsid w:val="00664C16"/>
    <w:rsid w:val="006657F3"/>
    <w:rsid w:val="00665A90"/>
    <w:rsid w:val="00666691"/>
    <w:rsid w:val="00666A66"/>
    <w:rsid w:val="006670E9"/>
    <w:rsid w:val="0066770E"/>
    <w:rsid w:val="0066775E"/>
    <w:rsid w:val="00667CA7"/>
    <w:rsid w:val="00667EB8"/>
    <w:rsid w:val="006704D8"/>
    <w:rsid w:val="006712D1"/>
    <w:rsid w:val="00671968"/>
    <w:rsid w:val="006729A9"/>
    <w:rsid w:val="00672CC7"/>
    <w:rsid w:val="006737C1"/>
    <w:rsid w:val="00674842"/>
    <w:rsid w:val="006750C0"/>
    <w:rsid w:val="00675B3B"/>
    <w:rsid w:val="00675E2B"/>
    <w:rsid w:val="00676599"/>
    <w:rsid w:val="006765D6"/>
    <w:rsid w:val="00680964"/>
    <w:rsid w:val="00680BB7"/>
    <w:rsid w:val="00680CA0"/>
    <w:rsid w:val="00681018"/>
    <w:rsid w:val="0068111E"/>
    <w:rsid w:val="00681474"/>
    <w:rsid w:val="006831EC"/>
    <w:rsid w:val="006843BA"/>
    <w:rsid w:val="00684A18"/>
    <w:rsid w:val="006852A0"/>
    <w:rsid w:val="00685B4B"/>
    <w:rsid w:val="00685C00"/>
    <w:rsid w:val="00686085"/>
    <w:rsid w:val="00687219"/>
    <w:rsid w:val="0068741E"/>
    <w:rsid w:val="00687AA2"/>
    <w:rsid w:val="00690837"/>
    <w:rsid w:val="00690FF1"/>
    <w:rsid w:val="006921A2"/>
    <w:rsid w:val="006926E6"/>
    <w:rsid w:val="00692C09"/>
    <w:rsid w:val="006930C4"/>
    <w:rsid w:val="006935CF"/>
    <w:rsid w:val="006935F4"/>
    <w:rsid w:val="00693F5A"/>
    <w:rsid w:val="0069469C"/>
    <w:rsid w:val="00695584"/>
    <w:rsid w:val="00696B44"/>
    <w:rsid w:val="00696CC6"/>
    <w:rsid w:val="0069794C"/>
    <w:rsid w:val="00697A57"/>
    <w:rsid w:val="006A0893"/>
    <w:rsid w:val="006A0B38"/>
    <w:rsid w:val="006A19F6"/>
    <w:rsid w:val="006A24A1"/>
    <w:rsid w:val="006A2BC9"/>
    <w:rsid w:val="006A31DC"/>
    <w:rsid w:val="006A3639"/>
    <w:rsid w:val="006A4D7C"/>
    <w:rsid w:val="006A63C6"/>
    <w:rsid w:val="006A7D9C"/>
    <w:rsid w:val="006A7F91"/>
    <w:rsid w:val="006B03FF"/>
    <w:rsid w:val="006B1009"/>
    <w:rsid w:val="006B119B"/>
    <w:rsid w:val="006B1344"/>
    <w:rsid w:val="006B1364"/>
    <w:rsid w:val="006B1685"/>
    <w:rsid w:val="006B1FBD"/>
    <w:rsid w:val="006B2821"/>
    <w:rsid w:val="006B2926"/>
    <w:rsid w:val="006B3FA9"/>
    <w:rsid w:val="006B406C"/>
    <w:rsid w:val="006B4081"/>
    <w:rsid w:val="006B43EE"/>
    <w:rsid w:val="006B5EC5"/>
    <w:rsid w:val="006B60AF"/>
    <w:rsid w:val="006B6326"/>
    <w:rsid w:val="006B72A8"/>
    <w:rsid w:val="006B7581"/>
    <w:rsid w:val="006B7FB4"/>
    <w:rsid w:val="006C16F5"/>
    <w:rsid w:val="006C1E6C"/>
    <w:rsid w:val="006C2275"/>
    <w:rsid w:val="006C22CB"/>
    <w:rsid w:val="006C22EA"/>
    <w:rsid w:val="006C22EB"/>
    <w:rsid w:val="006C2755"/>
    <w:rsid w:val="006C2CB2"/>
    <w:rsid w:val="006C2E94"/>
    <w:rsid w:val="006C31CF"/>
    <w:rsid w:val="006C3EFC"/>
    <w:rsid w:val="006C3FA7"/>
    <w:rsid w:val="006C4543"/>
    <w:rsid w:val="006C63BD"/>
    <w:rsid w:val="006C6678"/>
    <w:rsid w:val="006C6989"/>
    <w:rsid w:val="006C73C1"/>
    <w:rsid w:val="006C78C8"/>
    <w:rsid w:val="006C7AA6"/>
    <w:rsid w:val="006C7B03"/>
    <w:rsid w:val="006D09E3"/>
    <w:rsid w:val="006D1798"/>
    <w:rsid w:val="006D19A5"/>
    <w:rsid w:val="006D1BF3"/>
    <w:rsid w:val="006D1E8D"/>
    <w:rsid w:val="006D216E"/>
    <w:rsid w:val="006D21B0"/>
    <w:rsid w:val="006D354A"/>
    <w:rsid w:val="006D3918"/>
    <w:rsid w:val="006D5BC6"/>
    <w:rsid w:val="006D61FC"/>
    <w:rsid w:val="006D6D79"/>
    <w:rsid w:val="006D70E4"/>
    <w:rsid w:val="006E1261"/>
    <w:rsid w:val="006E14B5"/>
    <w:rsid w:val="006E238D"/>
    <w:rsid w:val="006E2751"/>
    <w:rsid w:val="006E44CC"/>
    <w:rsid w:val="006E452C"/>
    <w:rsid w:val="006E4BF6"/>
    <w:rsid w:val="006E5E86"/>
    <w:rsid w:val="006E63BA"/>
    <w:rsid w:val="006E70B6"/>
    <w:rsid w:val="006E72FB"/>
    <w:rsid w:val="006E74B8"/>
    <w:rsid w:val="006F05B6"/>
    <w:rsid w:val="006F1454"/>
    <w:rsid w:val="006F148C"/>
    <w:rsid w:val="006F177D"/>
    <w:rsid w:val="006F310B"/>
    <w:rsid w:val="006F317E"/>
    <w:rsid w:val="006F5141"/>
    <w:rsid w:val="006F5221"/>
    <w:rsid w:val="006F6163"/>
    <w:rsid w:val="006F6562"/>
    <w:rsid w:val="006F7144"/>
    <w:rsid w:val="006F7F1E"/>
    <w:rsid w:val="00700847"/>
    <w:rsid w:val="00700943"/>
    <w:rsid w:val="00700955"/>
    <w:rsid w:val="0070133D"/>
    <w:rsid w:val="00701619"/>
    <w:rsid w:val="00701910"/>
    <w:rsid w:val="00701AB1"/>
    <w:rsid w:val="00701D68"/>
    <w:rsid w:val="007022F0"/>
    <w:rsid w:val="007034B4"/>
    <w:rsid w:val="00703627"/>
    <w:rsid w:val="007038A0"/>
    <w:rsid w:val="00703A13"/>
    <w:rsid w:val="007044E8"/>
    <w:rsid w:val="007046C7"/>
    <w:rsid w:val="00704894"/>
    <w:rsid w:val="00704BB0"/>
    <w:rsid w:val="00705165"/>
    <w:rsid w:val="007051FD"/>
    <w:rsid w:val="007054C4"/>
    <w:rsid w:val="00705CF9"/>
    <w:rsid w:val="00707285"/>
    <w:rsid w:val="0070760B"/>
    <w:rsid w:val="00707BD8"/>
    <w:rsid w:val="00707DBC"/>
    <w:rsid w:val="00710963"/>
    <w:rsid w:val="00710BCB"/>
    <w:rsid w:val="00710C3D"/>
    <w:rsid w:val="00710EFE"/>
    <w:rsid w:val="00711260"/>
    <w:rsid w:val="007113E7"/>
    <w:rsid w:val="00712682"/>
    <w:rsid w:val="007127FB"/>
    <w:rsid w:val="007130D8"/>
    <w:rsid w:val="007134B5"/>
    <w:rsid w:val="007137AD"/>
    <w:rsid w:val="0071450D"/>
    <w:rsid w:val="00715631"/>
    <w:rsid w:val="00715712"/>
    <w:rsid w:val="00715C2C"/>
    <w:rsid w:val="00715DB7"/>
    <w:rsid w:val="00715FAE"/>
    <w:rsid w:val="007179BE"/>
    <w:rsid w:val="0072015A"/>
    <w:rsid w:val="00720D4D"/>
    <w:rsid w:val="0072254E"/>
    <w:rsid w:val="007227F8"/>
    <w:rsid w:val="00722944"/>
    <w:rsid w:val="007230A4"/>
    <w:rsid w:val="00723741"/>
    <w:rsid w:val="00724154"/>
    <w:rsid w:val="00724A1A"/>
    <w:rsid w:val="00724FC4"/>
    <w:rsid w:val="007258EF"/>
    <w:rsid w:val="0072640E"/>
    <w:rsid w:val="00726873"/>
    <w:rsid w:val="007275A7"/>
    <w:rsid w:val="00727DF8"/>
    <w:rsid w:val="00730EEF"/>
    <w:rsid w:val="00730FB1"/>
    <w:rsid w:val="007313D2"/>
    <w:rsid w:val="00731AB7"/>
    <w:rsid w:val="0073214E"/>
    <w:rsid w:val="0073229D"/>
    <w:rsid w:val="0073283F"/>
    <w:rsid w:val="007328AA"/>
    <w:rsid w:val="00733009"/>
    <w:rsid w:val="00733C93"/>
    <w:rsid w:val="007343D9"/>
    <w:rsid w:val="0073449A"/>
    <w:rsid w:val="00736E12"/>
    <w:rsid w:val="00736EAF"/>
    <w:rsid w:val="00737794"/>
    <w:rsid w:val="007378FB"/>
    <w:rsid w:val="00740E42"/>
    <w:rsid w:val="00741164"/>
    <w:rsid w:val="0074209C"/>
    <w:rsid w:val="00742390"/>
    <w:rsid w:val="00743955"/>
    <w:rsid w:val="00743956"/>
    <w:rsid w:val="00743EF2"/>
    <w:rsid w:val="0074480D"/>
    <w:rsid w:val="00745114"/>
    <w:rsid w:val="007466DF"/>
    <w:rsid w:val="007468F4"/>
    <w:rsid w:val="00750466"/>
    <w:rsid w:val="00750B95"/>
    <w:rsid w:val="0075190F"/>
    <w:rsid w:val="007524F7"/>
    <w:rsid w:val="00753306"/>
    <w:rsid w:val="0075342A"/>
    <w:rsid w:val="00753CDF"/>
    <w:rsid w:val="007540B1"/>
    <w:rsid w:val="00754431"/>
    <w:rsid w:val="00754A26"/>
    <w:rsid w:val="00754E1F"/>
    <w:rsid w:val="00755872"/>
    <w:rsid w:val="00755BA6"/>
    <w:rsid w:val="00755FC0"/>
    <w:rsid w:val="00756113"/>
    <w:rsid w:val="00756D15"/>
    <w:rsid w:val="00757201"/>
    <w:rsid w:val="0075770E"/>
    <w:rsid w:val="007604A2"/>
    <w:rsid w:val="0076135D"/>
    <w:rsid w:val="0076154B"/>
    <w:rsid w:val="00761624"/>
    <w:rsid w:val="007624C6"/>
    <w:rsid w:val="00762641"/>
    <w:rsid w:val="00762AC8"/>
    <w:rsid w:val="00762F9F"/>
    <w:rsid w:val="007631CB"/>
    <w:rsid w:val="00763D80"/>
    <w:rsid w:val="00764D85"/>
    <w:rsid w:val="007656DA"/>
    <w:rsid w:val="007656E8"/>
    <w:rsid w:val="0076635B"/>
    <w:rsid w:val="00767473"/>
    <w:rsid w:val="00767942"/>
    <w:rsid w:val="00767A2A"/>
    <w:rsid w:val="00770BD9"/>
    <w:rsid w:val="00771532"/>
    <w:rsid w:val="00771CC2"/>
    <w:rsid w:val="00771E0C"/>
    <w:rsid w:val="00772A41"/>
    <w:rsid w:val="00772BD1"/>
    <w:rsid w:val="007730D8"/>
    <w:rsid w:val="00774124"/>
    <w:rsid w:val="00775668"/>
    <w:rsid w:val="007759CA"/>
    <w:rsid w:val="00775A61"/>
    <w:rsid w:val="00775F0C"/>
    <w:rsid w:val="007761F0"/>
    <w:rsid w:val="00776520"/>
    <w:rsid w:val="00776BA1"/>
    <w:rsid w:val="0077760F"/>
    <w:rsid w:val="00777953"/>
    <w:rsid w:val="007801FF"/>
    <w:rsid w:val="007813CD"/>
    <w:rsid w:val="00781729"/>
    <w:rsid w:val="0078190D"/>
    <w:rsid w:val="00781E5A"/>
    <w:rsid w:val="00782D08"/>
    <w:rsid w:val="007840A6"/>
    <w:rsid w:val="00784C10"/>
    <w:rsid w:val="00784DAE"/>
    <w:rsid w:val="00785AF5"/>
    <w:rsid w:val="00786A81"/>
    <w:rsid w:val="00790ADE"/>
    <w:rsid w:val="00790EF0"/>
    <w:rsid w:val="0079182E"/>
    <w:rsid w:val="007919B8"/>
    <w:rsid w:val="00791D88"/>
    <w:rsid w:val="00792293"/>
    <w:rsid w:val="007939DE"/>
    <w:rsid w:val="00794D4E"/>
    <w:rsid w:val="007955BC"/>
    <w:rsid w:val="00795D09"/>
    <w:rsid w:val="00795E94"/>
    <w:rsid w:val="007968B4"/>
    <w:rsid w:val="00797815"/>
    <w:rsid w:val="007A00C0"/>
    <w:rsid w:val="007A0D22"/>
    <w:rsid w:val="007A105B"/>
    <w:rsid w:val="007A126B"/>
    <w:rsid w:val="007A1DD0"/>
    <w:rsid w:val="007A27EF"/>
    <w:rsid w:val="007A29F2"/>
    <w:rsid w:val="007A2A0F"/>
    <w:rsid w:val="007A2DB3"/>
    <w:rsid w:val="007A3711"/>
    <w:rsid w:val="007A3A7A"/>
    <w:rsid w:val="007A3B0D"/>
    <w:rsid w:val="007A5D7E"/>
    <w:rsid w:val="007A6254"/>
    <w:rsid w:val="007A7150"/>
    <w:rsid w:val="007A78DC"/>
    <w:rsid w:val="007A7EFF"/>
    <w:rsid w:val="007B0165"/>
    <w:rsid w:val="007B0B93"/>
    <w:rsid w:val="007B0F6A"/>
    <w:rsid w:val="007B1489"/>
    <w:rsid w:val="007B148F"/>
    <w:rsid w:val="007B162B"/>
    <w:rsid w:val="007B34A2"/>
    <w:rsid w:val="007B3947"/>
    <w:rsid w:val="007B3DD3"/>
    <w:rsid w:val="007B47C0"/>
    <w:rsid w:val="007B5973"/>
    <w:rsid w:val="007B6F07"/>
    <w:rsid w:val="007B7023"/>
    <w:rsid w:val="007B77D4"/>
    <w:rsid w:val="007C03DA"/>
    <w:rsid w:val="007C0F3D"/>
    <w:rsid w:val="007C11AB"/>
    <w:rsid w:val="007C1924"/>
    <w:rsid w:val="007C1B24"/>
    <w:rsid w:val="007C1CF0"/>
    <w:rsid w:val="007C1D76"/>
    <w:rsid w:val="007C2A0B"/>
    <w:rsid w:val="007C2C6A"/>
    <w:rsid w:val="007C2D0A"/>
    <w:rsid w:val="007C2F9B"/>
    <w:rsid w:val="007C3F02"/>
    <w:rsid w:val="007C424A"/>
    <w:rsid w:val="007C4F4D"/>
    <w:rsid w:val="007C56E2"/>
    <w:rsid w:val="007C5C35"/>
    <w:rsid w:val="007C5C69"/>
    <w:rsid w:val="007C5FF0"/>
    <w:rsid w:val="007C62D8"/>
    <w:rsid w:val="007C7268"/>
    <w:rsid w:val="007C728D"/>
    <w:rsid w:val="007D0459"/>
    <w:rsid w:val="007D0956"/>
    <w:rsid w:val="007D0F17"/>
    <w:rsid w:val="007D1ACC"/>
    <w:rsid w:val="007D1C55"/>
    <w:rsid w:val="007D1D65"/>
    <w:rsid w:val="007D2134"/>
    <w:rsid w:val="007D256E"/>
    <w:rsid w:val="007D2850"/>
    <w:rsid w:val="007D2F2E"/>
    <w:rsid w:val="007D476B"/>
    <w:rsid w:val="007D549B"/>
    <w:rsid w:val="007D5E5E"/>
    <w:rsid w:val="007D711C"/>
    <w:rsid w:val="007D722A"/>
    <w:rsid w:val="007D7B46"/>
    <w:rsid w:val="007D7E2A"/>
    <w:rsid w:val="007E098F"/>
    <w:rsid w:val="007E10D2"/>
    <w:rsid w:val="007E1944"/>
    <w:rsid w:val="007E1BF1"/>
    <w:rsid w:val="007E247B"/>
    <w:rsid w:val="007E24B4"/>
    <w:rsid w:val="007E2792"/>
    <w:rsid w:val="007E300A"/>
    <w:rsid w:val="007E32DB"/>
    <w:rsid w:val="007E34BA"/>
    <w:rsid w:val="007E3A90"/>
    <w:rsid w:val="007E3AFA"/>
    <w:rsid w:val="007E60D0"/>
    <w:rsid w:val="007E6312"/>
    <w:rsid w:val="007E7AAD"/>
    <w:rsid w:val="007E7EB1"/>
    <w:rsid w:val="007F0CEA"/>
    <w:rsid w:val="007F1253"/>
    <w:rsid w:val="007F17DD"/>
    <w:rsid w:val="007F27FB"/>
    <w:rsid w:val="007F2B1C"/>
    <w:rsid w:val="007F2DDC"/>
    <w:rsid w:val="007F30CB"/>
    <w:rsid w:val="007F3125"/>
    <w:rsid w:val="007F31DB"/>
    <w:rsid w:val="007F3B20"/>
    <w:rsid w:val="007F3EE0"/>
    <w:rsid w:val="007F4265"/>
    <w:rsid w:val="007F55C0"/>
    <w:rsid w:val="007F621A"/>
    <w:rsid w:val="007F6AD8"/>
    <w:rsid w:val="007F6FAD"/>
    <w:rsid w:val="007F75F9"/>
    <w:rsid w:val="007F7691"/>
    <w:rsid w:val="007F782A"/>
    <w:rsid w:val="0080047F"/>
    <w:rsid w:val="008006FF"/>
    <w:rsid w:val="008047AD"/>
    <w:rsid w:val="008052EF"/>
    <w:rsid w:val="00806C62"/>
    <w:rsid w:val="00806ED1"/>
    <w:rsid w:val="00810113"/>
    <w:rsid w:val="00811000"/>
    <w:rsid w:val="00811015"/>
    <w:rsid w:val="0081155F"/>
    <w:rsid w:val="00811E3D"/>
    <w:rsid w:val="008139EF"/>
    <w:rsid w:val="008141E6"/>
    <w:rsid w:val="00815449"/>
    <w:rsid w:val="0081563E"/>
    <w:rsid w:val="0082094F"/>
    <w:rsid w:val="00820FE6"/>
    <w:rsid w:val="00821C4D"/>
    <w:rsid w:val="00822345"/>
    <w:rsid w:val="00822375"/>
    <w:rsid w:val="0082270E"/>
    <w:rsid w:val="00822EFF"/>
    <w:rsid w:val="0082353D"/>
    <w:rsid w:val="00823C87"/>
    <w:rsid w:val="00824534"/>
    <w:rsid w:val="00825430"/>
    <w:rsid w:val="0082630C"/>
    <w:rsid w:val="0082642B"/>
    <w:rsid w:val="00827727"/>
    <w:rsid w:val="00830239"/>
    <w:rsid w:val="00830BAC"/>
    <w:rsid w:val="0083141E"/>
    <w:rsid w:val="00831C19"/>
    <w:rsid w:val="00832167"/>
    <w:rsid w:val="0083237F"/>
    <w:rsid w:val="00832C4D"/>
    <w:rsid w:val="00833AE6"/>
    <w:rsid w:val="00834B7C"/>
    <w:rsid w:val="00837CEA"/>
    <w:rsid w:val="00840111"/>
    <w:rsid w:val="0084132C"/>
    <w:rsid w:val="008416C5"/>
    <w:rsid w:val="00841D31"/>
    <w:rsid w:val="00841F6C"/>
    <w:rsid w:val="0084275F"/>
    <w:rsid w:val="00842A10"/>
    <w:rsid w:val="00843BE1"/>
    <w:rsid w:val="0084593B"/>
    <w:rsid w:val="00845F83"/>
    <w:rsid w:val="00846446"/>
    <w:rsid w:val="00847369"/>
    <w:rsid w:val="00847AC3"/>
    <w:rsid w:val="00847F47"/>
    <w:rsid w:val="008501F7"/>
    <w:rsid w:val="008502C5"/>
    <w:rsid w:val="00850330"/>
    <w:rsid w:val="008509EC"/>
    <w:rsid w:val="00850E61"/>
    <w:rsid w:val="0085155E"/>
    <w:rsid w:val="008519E3"/>
    <w:rsid w:val="00851CE0"/>
    <w:rsid w:val="00851E30"/>
    <w:rsid w:val="0085203C"/>
    <w:rsid w:val="0085264C"/>
    <w:rsid w:val="00852782"/>
    <w:rsid w:val="008541B8"/>
    <w:rsid w:val="00854279"/>
    <w:rsid w:val="00854524"/>
    <w:rsid w:val="008561DB"/>
    <w:rsid w:val="00856290"/>
    <w:rsid w:val="00856870"/>
    <w:rsid w:val="00856A74"/>
    <w:rsid w:val="00857A00"/>
    <w:rsid w:val="00860022"/>
    <w:rsid w:val="00860ADC"/>
    <w:rsid w:val="00860D52"/>
    <w:rsid w:val="00861258"/>
    <w:rsid w:val="0086150E"/>
    <w:rsid w:val="008616FD"/>
    <w:rsid w:val="00861D29"/>
    <w:rsid w:val="00861E51"/>
    <w:rsid w:val="00862452"/>
    <w:rsid w:val="0086248F"/>
    <w:rsid w:val="00863331"/>
    <w:rsid w:val="00863567"/>
    <w:rsid w:val="00863C41"/>
    <w:rsid w:val="00863CD5"/>
    <w:rsid w:val="00863F53"/>
    <w:rsid w:val="008648BC"/>
    <w:rsid w:val="008664B3"/>
    <w:rsid w:val="00866647"/>
    <w:rsid w:val="00866868"/>
    <w:rsid w:val="00866974"/>
    <w:rsid w:val="008677F1"/>
    <w:rsid w:val="008678CA"/>
    <w:rsid w:val="008678F4"/>
    <w:rsid w:val="00867DA5"/>
    <w:rsid w:val="00867DB4"/>
    <w:rsid w:val="00870AF5"/>
    <w:rsid w:val="00870C85"/>
    <w:rsid w:val="00871CBA"/>
    <w:rsid w:val="00872536"/>
    <w:rsid w:val="00872661"/>
    <w:rsid w:val="00872B5A"/>
    <w:rsid w:val="00872C6B"/>
    <w:rsid w:val="00872CD9"/>
    <w:rsid w:val="0087322E"/>
    <w:rsid w:val="008734F2"/>
    <w:rsid w:val="00873A97"/>
    <w:rsid w:val="008747E8"/>
    <w:rsid w:val="008753A6"/>
    <w:rsid w:val="00876577"/>
    <w:rsid w:val="00876D96"/>
    <w:rsid w:val="00876F06"/>
    <w:rsid w:val="00877434"/>
    <w:rsid w:val="008774D8"/>
    <w:rsid w:val="00877793"/>
    <w:rsid w:val="008800F6"/>
    <w:rsid w:val="00880AFA"/>
    <w:rsid w:val="008828FD"/>
    <w:rsid w:val="008837DB"/>
    <w:rsid w:val="0088453A"/>
    <w:rsid w:val="0088491A"/>
    <w:rsid w:val="00884963"/>
    <w:rsid w:val="00884B8C"/>
    <w:rsid w:val="00884CE6"/>
    <w:rsid w:val="00884E26"/>
    <w:rsid w:val="008868C8"/>
    <w:rsid w:val="00886F16"/>
    <w:rsid w:val="00886F24"/>
    <w:rsid w:val="0088773B"/>
    <w:rsid w:val="00887D9A"/>
    <w:rsid w:val="0089063D"/>
    <w:rsid w:val="00890E42"/>
    <w:rsid w:val="00892BAB"/>
    <w:rsid w:val="00893048"/>
    <w:rsid w:val="00893AEC"/>
    <w:rsid w:val="00893B35"/>
    <w:rsid w:val="0089419B"/>
    <w:rsid w:val="00895C56"/>
    <w:rsid w:val="008963ED"/>
    <w:rsid w:val="008965AA"/>
    <w:rsid w:val="00896DF6"/>
    <w:rsid w:val="00897171"/>
    <w:rsid w:val="00897414"/>
    <w:rsid w:val="008A1049"/>
    <w:rsid w:val="008A235F"/>
    <w:rsid w:val="008A23B2"/>
    <w:rsid w:val="008A2C37"/>
    <w:rsid w:val="008A2CD5"/>
    <w:rsid w:val="008A381D"/>
    <w:rsid w:val="008A3BB1"/>
    <w:rsid w:val="008A4B24"/>
    <w:rsid w:val="008A4F6D"/>
    <w:rsid w:val="008A5469"/>
    <w:rsid w:val="008A5A1D"/>
    <w:rsid w:val="008A60F9"/>
    <w:rsid w:val="008A728D"/>
    <w:rsid w:val="008B06A7"/>
    <w:rsid w:val="008B1AEB"/>
    <w:rsid w:val="008B2782"/>
    <w:rsid w:val="008B3295"/>
    <w:rsid w:val="008B34BA"/>
    <w:rsid w:val="008B3B05"/>
    <w:rsid w:val="008B5055"/>
    <w:rsid w:val="008B5F92"/>
    <w:rsid w:val="008B7A9C"/>
    <w:rsid w:val="008C1F5F"/>
    <w:rsid w:val="008C29D9"/>
    <w:rsid w:val="008C2C01"/>
    <w:rsid w:val="008C32F7"/>
    <w:rsid w:val="008C358F"/>
    <w:rsid w:val="008C3DB3"/>
    <w:rsid w:val="008C4455"/>
    <w:rsid w:val="008C48F1"/>
    <w:rsid w:val="008C5672"/>
    <w:rsid w:val="008C5675"/>
    <w:rsid w:val="008C6189"/>
    <w:rsid w:val="008C6386"/>
    <w:rsid w:val="008C6462"/>
    <w:rsid w:val="008C6509"/>
    <w:rsid w:val="008C65CB"/>
    <w:rsid w:val="008C66AA"/>
    <w:rsid w:val="008C67C3"/>
    <w:rsid w:val="008C67E9"/>
    <w:rsid w:val="008C681B"/>
    <w:rsid w:val="008C685D"/>
    <w:rsid w:val="008C7D1E"/>
    <w:rsid w:val="008C7E7E"/>
    <w:rsid w:val="008D0B39"/>
    <w:rsid w:val="008D0E25"/>
    <w:rsid w:val="008D10B1"/>
    <w:rsid w:val="008D162F"/>
    <w:rsid w:val="008D2503"/>
    <w:rsid w:val="008D3610"/>
    <w:rsid w:val="008D6034"/>
    <w:rsid w:val="008D6CFB"/>
    <w:rsid w:val="008D77AC"/>
    <w:rsid w:val="008D784D"/>
    <w:rsid w:val="008D7BC1"/>
    <w:rsid w:val="008D7E33"/>
    <w:rsid w:val="008E05A7"/>
    <w:rsid w:val="008E09EA"/>
    <w:rsid w:val="008E1A3C"/>
    <w:rsid w:val="008E1A99"/>
    <w:rsid w:val="008E1CC1"/>
    <w:rsid w:val="008E2326"/>
    <w:rsid w:val="008E25A5"/>
    <w:rsid w:val="008E2D92"/>
    <w:rsid w:val="008E3727"/>
    <w:rsid w:val="008E65F0"/>
    <w:rsid w:val="008E6C88"/>
    <w:rsid w:val="008E6FF8"/>
    <w:rsid w:val="008E7329"/>
    <w:rsid w:val="008E7BCE"/>
    <w:rsid w:val="008F0C5B"/>
    <w:rsid w:val="008F0CAA"/>
    <w:rsid w:val="008F1432"/>
    <w:rsid w:val="008F2659"/>
    <w:rsid w:val="008F38FE"/>
    <w:rsid w:val="008F45CA"/>
    <w:rsid w:val="008F4841"/>
    <w:rsid w:val="008F5886"/>
    <w:rsid w:val="008F5C8A"/>
    <w:rsid w:val="008F6A39"/>
    <w:rsid w:val="008F7742"/>
    <w:rsid w:val="009000E3"/>
    <w:rsid w:val="00900C16"/>
    <w:rsid w:val="00901DA0"/>
    <w:rsid w:val="009020C5"/>
    <w:rsid w:val="00902566"/>
    <w:rsid w:val="0090369E"/>
    <w:rsid w:val="00903B1C"/>
    <w:rsid w:val="009043CA"/>
    <w:rsid w:val="009044E3"/>
    <w:rsid w:val="00904E75"/>
    <w:rsid w:val="00905C0A"/>
    <w:rsid w:val="0090621C"/>
    <w:rsid w:val="00906A62"/>
    <w:rsid w:val="00906CEA"/>
    <w:rsid w:val="00907800"/>
    <w:rsid w:val="00907D78"/>
    <w:rsid w:val="009105C2"/>
    <w:rsid w:val="009113E3"/>
    <w:rsid w:val="00912F3B"/>
    <w:rsid w:val="00912F99"/>
    <w:rsid w:val="00914491"/>
    <w:rsid w:val="00914B1E"/>
    <w:rsid w:val="00914F3E"/>
    <w:rsid w:val="00914FC1"/>
    <w:rsid w:val="009159A6"/>
    <w:rsid w:val="00915CE1"/>
    <w:rsid w:val="00915EBB"/>
    <w:rsid w:val="00916466"/>
    <w:rsid w:val="0091669D"/>
    <w:rsid w:val="00916B3D"/>
    <w:rsid w:val="0092008F"/>
    <w:rsid w:val="00920288"/>
    <w:rsid w:val="0092088E"/>
    <w:rsid w:val="00920D53"/>
    <w:rsid w:val="00921269"/>
    <w:rsid w:val="00921CC2"/>
    <w:rsid w:val="00921F20"/>
    <w:rsid w:val="00922431"/>
    <w:rsid w:val="009229D3"/>
    <w:rsid w:val="0092320B"/>
    <w:rsid w:val="00923B2B"/>
    <w:rsid w:val="00924594"/>
    <w:rsid w:val="00924D08"/>
    <w:rsid w:val="00924E55"/>
    <w:rsid w:val="00924EB0"/>
    <w:rsid w:val="00926AEF"/>
    <w:rsid w:val="009273C5"/>
    <w:rsid w:val="00927932"/>
    <w:rsid w:val="00930380"/>
    <w:rsid w:val="00930664"/>
    <w:rsid w:val="00931211"/>
    <w:rsid w:val="0093286F"/>
    <w:rsid w:val="00933776"/>
    <w:rsid w:val="009344C6"/>
    <w:rsid w:val="009345EC"/>
    <w:rsid w:val="00934604"/>
    <w:rsid w:val="00934920"/>
    <w:rsid w:val="0093496E"/>
    <w:rsid w:val="0093504D"/>
    <w:rsid w:val="009357F0"/>
    <w:rsid w:val="0093608E"/>
    <w:rsid w:val="00936526"/>
    <w:rsid w:val="00936E32"/>
    <w:rsid w:val="00937ECC"/>
    <w:rsid w:val="0094080A"/>
    <w:rsid w:val="00940DFF"/>
    <w:rsid w:val="00942775"/>
    <w:rsid w:val="00943332"/>
    <w:rsid w:val="00943982"/>
    <w:rsid w:val="00944059"/>
    <w:rsid w:val="00944E1F"/>
    <w:rsid w:val="00945BD3"/>
    <w:rsid w:val="0094609B"/>
    <w:rsid w:val="00947142"/>
    <w:rsid w:val="00947566"/>
    <w:rsid w:val="00947D30"/>
    <w:rsid w:val="00950323"/>
    <w:rsid w:val="00950CD3"/>
    <w:rsid w:val="009530CF"/>
    <w:rsid w:val="00953725"/>
    <w:rsid w:val="00953B1F"/>
    <w:rsid w:val="00953B3E"/>
    <w:rsid w:val="00954748"/>
    <w:rsid w:val="0095486B"/>
    <w:rsid w:val="009552D3"/>
    <w:rsid w:val="00955EEB"/>
    <w:rsid w:val="00956274"/>
    <w:rsid w:val="009564B8"/>
    <w:rsid w:val="00956910"/>
    <w:rsid w:val="00956E4D"/>
    <w:rsid w:val="009575DD"/>
    <w:rsid w:val="009603C3"/>
    <w:rsid w:val="00960708"/>
    <w:rsid w:val="00960A56"/>
    <w:rsid w:val="00960C6A"/>
    <w:rsid w:val="00960D21"/>
    <w:rsid w:val="00960D28"/>
    <w:rsid w:val="0096121C"/>
    <w:rsid w:val="009613E3"/>
    <w:rsid w:val="00961D03"/>
    <w:rsid w:val="00962DAF"/>
    <w:rsid w:val="00963195"/>
    <w:rsid w:val="009631D5"/>
    <w:rsid w:val="0096395C"/>
    <w:rsid w:val="0096406F"/>
    <w:rsid w:val="00964C1B"/>
    <w:rsid w:val="00964C2D"/>
    <w:rsid w:val="00964E95"/>
    <w:rsid w:val="0096586B"/>
    <w:rsid w:val="00966ADC"/>
    <w:rsid w:val="00966DEF"/>
    <w:rsid w:val="0096710A"/>
    <w:rsid w:val="0096781A"/>
    <w:rsid w:val="00967A1B"/>
    <w:rsid w:val="00970502"/>
    <w:rsid w:val="00970789"/>
    <w:rsid w:val="00970C2A"/>
    <w:rsid w:val="009710C1"/>
    <w:rsid w:val="00971755"/>
    <w:rsid w:val="00971A66"/>
    <w:rsid w:val="00972711"/>
    <w:rsid w:val="0097309B"/>
    <w:rsid w:val="009739BC"/>
    <w:rsid w:val="00973F3C"/>
    <w:rsid w:val="009744C2"/>
    <w:rsid w:val="00974883"/>
    <w:rsid w:val="0097495D"/>
    <w:rsid w:val="009749A7"/>
    <w:rsid w:val="00974A28"/>
    <w:rsid w:val="00974F0A"/>
    <w:rsid w:val="009754E5"/>
    <w:rsid w:val="00975542"/>
    <w:rsid w:val="009755E0"/>
    <w:rsid w:val="00975CA9"/>
    <w:rsid w:val="009760F5"/>
    <w:rsid w:val="0097696E"/>
    <w:rsid w:val="0097715A"/>
    <w:rsid w:val="0097772A"/>
    <w:rsid w:val="00977966"/>
    <w:rsid w:val="00977B8C"/>
    <w:rsid w:val="00977D0F"/>
    <w:rsid w:val="009805F6"/>
    <w:rsid w:val="00980695"/>
    <w:rsid w:val="00980F8D"/>
    <w:rsid w:val="00981965"/>
    <w:rsid w:val="00981B2A"/>
    <w:rsid w:val="00981B7E"/>
    <w:rsid w:val="00981E50"/>
    <w:rsid w:val="00982A34"/>
    <w:rsid w:val="00983218"/>
    <w:rsid w:val="00983BD9"/>
    <w:rsid w:val="00985927"/>
    <w:rsid w:val="00986569"/>
    <w:rsid w:val="00986B7C"/>
    <w:rsid w:val="0098727A"/>
    <w:rsid w:val="00987750"/>
    <w:rsid w:val="00987757"/>
    <w:rsid w:val="00990273"/>
    <w:rsid w:val="0099058E"/>
    <w:rsid w:val="00990623"/>
    <w:rsid w:val="0099068A"/>
    <w:rsid w:val="00991397"/>
    <w:rsid w:val="0099438A"/>
    <w:rsid w:val="00994528"/>
    <w:rsid w:val="00994E9D"/>
    <w:rsid w:val="0099575F"/>
    <w:rsid w:val="00996456"/>
    <w:rsid w:val="00996DE6"/>
    <w:rsid w:val="00997A67"/>
    <w:rsid w:val="009A0222"/>
    <w:rsid w:val="009A0E8A"/>
    <w:rsid w:val="009A0EE2"/>
    <w:rsid w:val="009A0F64"/>
    <w:rsid w:val="009A2481"/>
    <w:rsid w:val="009A32BE"/>
    <w:rsid w:val="009A50E1"/>
    <w:rsid w:val="009A5125"/>
    <w:rsid w:val="009A57A4"/>
    <w:rsid w:val="009A5C89"/>
    <w:rsid w:val="009A613E"/>
    <w:rsid w:val="009A6685"/>
    <w:rsid w:val="009A676F"/>
    <w:rsid w:val="009A698F"/>
    <w:rsid w:val="009A7AEE"/>
    <w:rsid w:val="009B12B3"/>
    <w:rsid w:val="009B15C1"/>
    <w:rsid w:val="009B1708"/>
    <w:rsid w:val="009B1EDC"/>
    <w:rsid w:val="009B2013"/>
    <w:rsid w:val="009B248E"/>
    <w:rsid w:val="009B2928"/>
    <w:rsid w:val="009B3477"/>
    <w:rsid w:val="009B36C6"/>
    <w:rsid w:val="009B54A8"/>
    <w:rsid w:val="009B61CA"/>
    <w:rsid w:val="009B6896"/>
    <w:rsid w:val="009B72FD"/>
    <w:rsid w:val="009B75CC"/>
    <w:rsid w:val="009B75E2"/>
    <w:rsid w:val="009B7C0A"/>
    <w:rsid w:val="009C0625"/>
    <w:rsid w:val="009C0F15"/>
    <w:rsid w:val="009C1279"/>
    <w:rsid w:val="009C2051"/>
    <w:rsid w:val="009C3566"/>
    <w:rsid w:val="009C3ED1"/>
    <w:rsid w:val="009C5E0A"/>
    <w:rsid w:val="009C72D4"/>
    <w:rsid w:val="009C7922"/>
    <w:rsid w:val="009D01D1"/>
    <w:rsid w:val="009D0A07"/>
    <w:rsid w:val="009D0D5B"/>
    <w:rsid w:val="009D142F"/>
    <w:rsid w:val="009D14A0"/>
    <w:rsid w:val="009D1674"/>
    <w:rsid w:val="009D1E2B"/>
    <w:rsid w:val="009D223E"/>
    <w:rsid w:val="009D22AD"/>
    <w:rsid w:val="009D2947"/>
    <w:rsid w:val="009D5A91"/>
    <w:rsid w:val="009D5B7F"/>
    <w:rsid w:val="009D64EB"/>
    <w:rsid w:val="009D67B4"/>
    <w:rsid w:val="009D6FB7"/>
    <w:rsid w:val="009D72B4"/>
    <w:rsid w:val="009D7477"/>
    <w:rsid w:val="009D75D5"/>
    <w:rsid w:val="009E0BE0"/>
    <w:rsid w:val="009E13DC"/>
    <w:rsid w:val="009E185C"/>
    <w:rsid w:val="009E1B24"/>
    <w:rsid w:val="009E37D0"/>
    <w:rsid w:val="009E40B7"/>
    <w:rsid w:val="009E4AA6"/>
    <w:rsid w:val="009E4B54"/>
    <w:rsid w:val="009E507D"/>
    <w:rsid w:val="009E5393"/>
    <w:rsid w:val="009E5DB8"/>
    <w:rsid w:val="009E6507"/>
    <w:rsid w:val="009E6556"/>
    <w:rsid w:val="009E6759"/>
    <w:rsid w:val="009F10F7"/>
    <w:rsid w:val="009F39EB"/>
    <w:rsid w:val="009F3DAB"/>
    <w:rsid w:val="009F4FFD"/>
    <w:rsid w:val="009F6802"/>
    <w:rsid w:val="009F76DC"/>
    <w:rsid w:val="009F7738"/>
    <w:rsid w:val="009F7A56"/>
    <w:rsid w:val="009F7EBD"/>
    <w:rsid w:val="00A00534"/>
    <w:rsid w:val="00A01B4D"/>
    <w:rsid w:val="00A01E97"/>
    <w:rsid w:val="00A0218F"/>
    <w:rsid w:val="00A0226F"/>
    <w:rsid w:val="00A02A83"/>
    <w:rsid w:val="00A02B65"/>
    <w:rsid w:val="00A03727"/>
    <w:rsid w:val="00A042B7"/>
    <w:rsid w:val="00A0453B"/>
    <w:rsid w:val="00A04F0E"/>
    <w:rsid w:val="00A051BE"/>
    <w:rsid w:val="00A0615E"/>
    <w:rsid w:val="00A0654D"/>
    <w:rsid w:val="00A067B7"/>
    <w:rsid w:val="00A06C8A"/>
    <w:rsid w:val="00A06D72"/>
    <w:rsid w:val="00A06FAD"/>
    <w:rsid w:val="00A07130"/>
    <w:rsid w:val="00A07190"/>
    <w:rsid w:val="00A074E9"/>
    <w:rsid w:val="00A1115C"/>
    <w:rsid w:val="00A122C7"/>
    <w:rsid w:val="00A1335F"/>
    <w:rsid w:val="00A13F04"/>
    <w:rsid w:val="00A14321"/>
    <w:rsid w:val="00A14F7E"/>
    <w:rsid w:val="00A15853"/>
    <w:rsid w:val="00A15C8A"/>
    <w:rsid w:val="00A1745F"/>
    <w:rsid w:val="00A177F5"/>
    <w:rsid w:val="00A17805"/>
    <w:rsid w:val="00A17EB3"/>
    <w:rsid w:val="00A204B5"/>
    <w:rsid w:val="00A209D4"/>
    <w:rsid w:val="00A20A10"/>
    <w:rsid w:val="00A218CC"/>
    <w:rsid w:val="00A21996"/>
    <w:rsid w:val="00A21A3A"/>
    <w:rsid w:val="00A21CE1"/>
    <w:rsid w:val="00A21F76"/>
    <w:rsid w:val="00A22CA6"/>
    <w:rsid w:val="00A231F6"/>
    <w:rsid w:val="00A23218"/>
    <w:rsid w:val="00A233F3"/>
    <w:rsid w:val="00A2375D"/>
    <w:rsid w:val="00A23A69"/>
    <w:rsid w:val="00A24D87"/>
    <w:rsid w:val="00A25640"/>
    <w:rsid w:val="00A26236"/>
    <w:rsid w:val="00A26D42"/>
    <w:rsid w:val="00A27130"/>
    <w:rsid w:val="00A27CF6"/>
    <w:rsid w:val="00A27D72"/>
    <w:rsid w:val="00A27E74"/>
    <w:rsid w:val="00A3056E"/>
    <w:rsid w:val="00A30690"/>
    <w:rsid w:val="00A307C0"/>
    <w:rsid w:val="00A31FD4"/>
    <w:rsid w:val="00A32524"/>
    <w:rsid w:val="00A32ACB"/>
    <w:rsid w:val="00A33BD0"/>
    <w:rsid w:val="00A34981"/>
    <w:rsid w:val="00A35690"/>
    <w:rsid w:val="00A358A0"/>
    <w:rsid w:val="00A358D0"/>
    <w:rsid w:val="00A3744C"/>
    <w:rsid w:val="00A37ECC"/>
    <w:rsid w:val="00A4214F"/>
    <w:rsid w:val="00A42460"/>
    <w:rsid w:val="00A4312B"/>
    <w:rsid w:val="00A43455"/>
    <w:rsid w:val="00A4393B"/>
    <w:rsid w:val="00A454A1"/>
    <w:rsid w:val="00A4623F"/>
    <w:rsid w:val="00A46C69"/>
    <w:rsid w:val="00A47331"/>
    <w:rsid w:val="00A47702"/>
    <w:rsid w:val="00A47A19"/>
    <w:rsid w:val="00A50CD0"/>
    <w:rsid w:val="00A514D0"/>
    <w:rsid w:val="00A52F28"/>
    <w:rsid w:val="00A53258"/>
    <w:rsid w:val="00A53B34"/>
    <w:rsid w:val="00A54037"/>
    <w:rsid w:val="00A54685"/>
    <w:rsid w:val="00A55D57"/>
    <w:rsid w:val="00A55DCE"/>
    <w:rsid w:val="00A568A9"/>
    <w:rsid w:val="00A568C7"/>
    <w:rsid w:val="00A60240"/>
    <w:rsid w:val="00A615EF"/>
    <w:rsid w:val="00A61BD3"/>
    <w:rsid w:val="00A61E7C"/>
    <w:rsid w:val="00A6262F"/>
    <w:rsid w:val="00A626C0"/>
    <w:rsid w:val="00A62A7C"/>
    <w:rsid w:val="00A636F7"/>
    <w:rsid w:val="00A64608"/>
    <w:rsid w:val="00A64FF7"/>
    <w:rsid w:val="00A6509D"/>
    <w:rsid w:val="00A658EC"/>
    <w:rsid w:val="00A66B99"/>
    <w:rsid w:val="00A701CC"/>
    <w:rsid w:val="00A713FE"/>
    <w:rsid w:val="00A71CE2"/>
    <w:rsid w:val="00A71D05"/>
    <w:rsid w:val="00A72328"/>
    <w:rsid w:val="00A724B6"/>
    <w:rsid w:val="00A724E1"/>
    <w:rsid w:val="00A74253"/>
    <w:rsid w:val="00A74AB2"/>
    <w:rsid w:val="00A74D07"/>
    <w:rsid w:val="00A75239"/>
    <w:rsid w:val="00A758E0"/>
    <w:rsid w:val="00A75E4B"/>
    <w:rsid w:val="00A80797"/>
    <w:rsid w:val="00A80D04"/>
    <w:rsid w:val="00A80F60"/>
    <w:rsid w:val="00A822BA"/>
    <w:rsid w:val="00A828D9"/>
    <w:rsid w:val="00A83D4F"/>
    <w:rsid w:val="00A83F79"/>
    <w:rsid w:val="00A84147"/>
    <w:rsid w:val="00A84DAC"/>
    <w:rsid w:val="00A84DBE"/>
    <w:rsid w:val="00A84DD4"/>
    <w:rsid w:val="00A84F32"/>
    <w:rsid w:val="00A858B4"/>
    <w:rsid w:val="00A861E5"/>
    <w:rsid w:val="00A86C28"/>
    <w:rsid w:val="00A86F6B"/>
    <w:rsid w:val="00A901E8"/>
    <w:rsid w:val="00A90971"/>
    <w:rsid w:val="00A90C17"/>
    <w:rsid w:val="00A9166B"/>
    <w:rsid w:val="00A9175C"/>
    <w:rsid w:val="00A92211"/>
    <w:rsid w:val="00A92253"/>
    <w:rsid w:val="00A925A4"/>
    <w:rsid w:val="00A93923"/>
    <w:rsid w:val="00A93A9C"/>
    <w:rsid w:val="00A94501"/>
    <w:rsid w:val="00A947B7"/>
    <w:rsid w:val="00A94953"/>
    <w:rsid w:val="00A94CA2"/>
    <w:rsid w:val="00A968AA"/>
    <w:rsid w:val="00A96EA9"/>
    <w:rsid w:val="00A97012"/>
    <w:rsid w:val="00AA007F"/>
    <w:rsid w:val="00AA0D24"/>
    <w:rsid w:val="00AA115B"/>
    <w:rsid w:val="00AA2922"/>
    <w:rsid w:val="00AA4441"/>
    <w:rsid w:val="00AA466F"/>
    <w:rsid w:val="00AA4928"/>
    <w:rsid w:val="00AA4A86"/>
    <w:rsid w:val="00AA4D86"/>
    <w:rsid w:val="00AA592E"/>
    <w:rsid w:val="00AA62C7"/>
    <w:rsid w:val="00AA69EB"/>
    <w:rsid w:val="00AB0269"/>
    <w:rsid w:val="00AB0CCE"/>
    <w:rsid w:val="00AB135F"/>
    <w:rsid w:val="00AB2416"/>
    <w:rsid w:val="00AB3CA5"/>
    <w:rsid w:val="00AB4588"/>
    <w:rsid w:val="00AB506C"/>
    <w:rsid w:val="00AB5671"/>
    <w:rsid w:val="00AB65D0"/>
    <w:rsid w:val="00AB6DC4"/>
    <w:rsid w:val="00AB732D"/>
    <w:rsid w:val="00AB750D"/>
    <w:rsid w:val="00AB7ACA"/>
    <w:rsid w:val="00AB7B20"/>
    <w:rsid w:val="00AC0257"/>
    <w:rsid w:val="00AC06F8"/>
    <w:rsid w:val="00AC1236"/>
    <w:rsid w:val="00AC1D28"/>
    <w:rsid w:val="00AC2A67"/>
    <w:rsid w:val="00AC2B83"/>
    <w:rsid w:val="00AC2BF0"/>
    <w:rsid w:val="00AC341F"/>
    <w:rsid w:val="00AC38D8"/>
    <w:rsid w:val="00AC3927"/>
    <w:rsid w:val="00AC3CA6"/>
    <w:rsid w:val="00AC492E"/>
    <w:rsid w:val="00AC4976"/>
    <w:rsid w:val="00AC4F2D"/>
    <w:rsid w:val="00AC5530"/>
    <w:rsid w:val="00AC6846"/>
    <w:rsid w:val="00AC71D0"/>
    <w:rsid w:val="00AD04BF"/>
    <w:rsid w:val="00AD12AF"/>
    <w:rsid w:val="00AD1C0A"/>
    <w:rsid w:val="00AD20B9"/>
    <w:rsid w:val="00AD22AA"/>
    <w:rsid w:val="00AD23B8"/>
    <w:rsid w:val="00AD4EB1"/>
    <w:rsid w:val="00AD57A0"/>
    <w:rsid w:val="00AD5DB1"/>
    <w:rsid w:val="00AD68CA"/>
    <w:rsid w:val="00AD721E"/>
    <w:rsid w:val="00AD79DE"/>
    <w:rsid w:val="00AD7D79"/>
    <w:rsid w:val="00AD7E48"/>
    <w:rsid w:val="00AD7F40"/>
    <w:rsid w:val="00AE0CEA"/>
    <w:rsid w:val="00AE1245"/>
    <w:rsid w:val="00AE2C60"/>
    <w:rsid w:val="00AE352B"/>
    <w:rsid w:val="00AE4D46"/>
    <w:rsid w:val="00AE53E6"/>
    <w:rsid w:val="00AE54D4"/>
    <w:rsid w:val="00AE5878"/>
    <w:rsid w:val="00AE677C"/>
    <w:rsid w:val="00AE7950"/>
    <w:rsid w:val="00AE7F6A"/>
    <w:rsid w:val="00AF1D9E"/>
    <w:rsid w:val="00AF29F4"/>
    <w:rsid w:val="00AF3BC0"/>
    <w:rsid w:val="00AF41A5"/>
    <w:rsid w:val="00AF5F62"/>
    <w:rsid w:val="00AF7552"/>
    <w:rsid w:val="00AF75F8"/>
    <w:rsid w:val="00B0023E"/>
    <w:rsid w:val="00B011E6"/>
    <w:rsid w:val="00B01682"/>
    <w:rsid w:val="00B027C8"/>
    <w:rsid w:val="00B0299A"/>
    <w:rsid w:val="00B029C7"/>
    <w:rsid w:val="00B02AA0"/>
    <w:rsid w:val="00B03E47"/>
    <w:rsid w:val="00B041EC"/>
    <w:rsid w:val="00B04417"/>
    <w:rsid w:val="00B04CE3"/>
    <w:rsid w:val="00B05655"/>
    <w:rsid w:val="00B05827"/>
    <w:rsid w:val="00B05AE8"/>
    <w:rsid w:val="00B06AC4"/>
    <w:rsid w:val="00B077A7"/>
    <w:rsid w:val="00B10408"/>
    <w:rsid w:val="00B11AD0"/>
    <w:rsid w:val="00B11B66"/>
    <w:rsid w:val="00B12015"/>
    <w:rsid w:val="00B125F8"/>
    <w:rsid w:val="00B12A4B"/>
    <w:rsid w:val="00B12B2F"/>
    <w:rsid w:val="00B12CC4"/>
    <w:rsid w:val="00B13CC1"/>
    <w:rsid w:val="00B13D14"/>
    <w:rsid w:val="00B14C0C"/>
    <w:rsid w:val="00B14DB2"/>
    <w:rsid w:val="00B15863"/>
    <w:rsid w:val="00B166FF"/>
    <w:rsid w:val="00B17366"/>
    <w:rsid w:val="00B17647"/>
    <w:rsid w:val="00B1770B"/>
    <w:rsid w:val="00B17BEF"/>
    <w:rsid w:val="00B20BF6"/>
    <w:rsid w:val="00B22A32"/>
    <w:rsid w:val="00B23D97"/>
    <w:rsid w:val="00B2468B"/>
    <w:rsid w:val="00B249C4"/>
    <w:rsid w:val="00B24BA4"/>
    <w:rsid w:val="00B266CE"/>
    <w:rsid w:val="00B26CB3"/>
    <w:rsid w:val="00B27418"/>
    <w:rsid w:val="00B27948"/>
    <w:rsid w:val="00B27A1A"/>
    <w:rsid w:val="00B27BC9"/>
    <w:rsid w:val="00B27FF0"/>
    <w:rsid w:val="00B30129"/>
    <w:rsid w:val="00B302AA"/>
    <w:rsid w:val="00B30E89"/>
    <w:rsid w:val="00B3115D"/>
    <w:rsid w:val="00B31338"/>
    <w:rsid w:val="00B3139F"/>
    <w:rsid w:val="00B3188D"/>
    <w:rsid w:val="00B31A39"/>
    <w:rsid w:val="00B32A39"/>
    <w:rsid w:val="00B32E1F"/>
    <w:rsid w:val="00B3359D"/>
    <w:rsid w:val="00B33736"/>
    <w:rsid w:val="00B3580E"/>
    <w:rsid w:val="00B359D1"/>
    <w:rsid w:val="00B360C5"/>
    <w:rsid w:val="00B37C74"/>
    <w:rsid w:val="00B401FB"/>
    <w:rsid w:val="00B40D9B"/>
    <w:rsid w:val="00B411CB"/>
    <w:rsid w:val="00B423E3"/>
    <w:rsid w:val="00B427AD"/>
    <w:rsid w:val="00B42B1B"/>
    <w:rsid w:val="00B4393F"/>
    <w:rsid w:val="00B43993"/>
    <w:rsid w:val="00B43C98"/>
    <w:rsid w:val="00B43FF8"/>
    <w:rsid w:val="00B44989"/>
    <w:rsid w:val="00B44E53"/>
    <w:rsid w:val="00B45307"/>
    <w:rsid w:val="00B4538F"/>
    <w:rsid w:val="00B45B54"/>
    <w:rsid w:val="00B45C83"/>
    <w:rsid w:val="00B45D7A"/>
    <w:rsid w:val="00B46698"/>
    <w:rsid w:val="00B47725"/>
    <w:rsid w:val="00B47D8A"/>
    <w:rsid w:val="00B5055E"/>
    <w:rsid w:val="00B50981"/>
    <w:rsid w:val="00B510F5"/>
    <w:rsid w:val="00B5144F"/>
    <w:rsid w:val="00B516E4"/>
    <w:rsid w:val="00B516EA"/>
    <w:rsid w:val="00B518AE"/>
    <w:rsid w:val="00B5197E"/>
    <w:rsid w:val="00B51C76"/>
    <w:rsid w:val="00B51DE7"/>
    <w:rsid w:val="00B520CF"/>
    <w:rsid w:val="00B5309E"/>
    <w:rsid w:val="00B53507"/>
    <w:rsid w:val="00B54A69"/>
    <w:rsid w:val="00B54F95"/>
    <w:rsid w:val="00B55AEE"/>
    <w:rsid w:val="00B55C05"/>
    <w:rsid w:val="00B55C8C"/>
    <w:rsid w:val="00B56A66"/>
    <w:rsid w:val="00B60030"/>
    <w:rsid w:val="00B60816"/>
    <w:rsid w:val="00B60915"/>
    <w:rsid w:val="00B60FF5"/>
    <w:rsid w:val="00B61AE9"/>
    <w:rsid w:val="00B61BD0"/>
    <w:rsid w:val="00B6217F"/>
    <w:rsid w:val="00B6245D"/>
    <w:rsid w:val="00B62BA5"/>
    <w:rsid w:val="00B62F87"/>
    <w:rsid w:val="00B63358"/>
    <w:rsid w:val="00B643E7"/>
    <w:rsid w:val="00B6445B"/>
    <w:rsid w:val="00B64B94"/>
    <w:rsid w:val="00B65332"/>
    <w:rsid w:val="00B67165"/>
    <w:rsid w:val="00B6722B"/>
    <w:rsid w:val="00B67F6A"/>
    <w:rsid w:val="00B67F71"/>
    <w:rsid w:val="00B70607"/>
    <w:rsid w:val="00B707DB"/>
    <w:rsid w:val="00B708B8"/>
    <w:rsid w:val="00B70F05"/>
    <w:rsid w:val="00B71022"/>
    <w:rsid w:val="00B71594"/>
    <w:rsid w:val="00B7279B"/>
    <w:rsid w:val="00B73105"/>
    <w:rsid w:val="00B73EF9"/>
    <w:rsid w:val="00B762BD"/>
    <w:rsid w:val="00B76CD7"/>
    <w:rsid w:val="00B76F75"/>
    <w:rsid w:val="00B77486"/>
    <w:rsid w:val="00B778C9"/>
    <w:rsid w:val="00B77D9B"/>
    <w:rsid w:val="00B800DA"/>
    <w:rsid w:val="00B81576"/>
    <w:rsid w:val="00B816C2"/>
    <w:rsid w:val="00B81A50"/>
    <w:rsid w:val="00B8276D"/>
    <w:rsid w:val="00B82F91"/>
    <w:rsid w:val="00B83EA2"/>
    <w:rsid w:val="00B84C8E"/>
    <w:rsid w:val="00B851D5"/>
    <w:rsid w:val="00B859E7"/>
    <w:rsid w:val="00B8631F"/>
    <w:rsid w:val="00B86B95"/>
    <w:rsid w:val="00B87081"/>
    <w:rsid w:val="00B87284"/>
    <w:rsid w:val="00B87D1D"/>
    <w:rsid w:val="00B87D6D"/>
    <w:rsid w:val="00B901FA"/>
    <w:rsid w:val="00B905B9"/>
    <w:rsid w:val="00B90827"/>
    <w:rsid w:val="00B91839"/>
    <w:rsid w:val="00B924BD"/>
    <w:rsid w:val="00B92D85"/>
    <w:rsid w:val="00B93649"/>
    <w:rsid w:val="00B9382E"/>
    <w:rsid w:val="00B93FDF"/>
    <w:rsid w:val="00B959DC"/>
    <w:rsid w:val="00B96819"/>
    <w:rsid w:val="00B96925"/>
    <w:rsid w:val="00B96A83"/>
    <w:rsid w:val="00B9723F"/>
    <w:rsid w:val="00B97A03"/>
    <w:rsid w:val="00B97B1F"/>
    <w:rsid w:val="00BA02BB"/>
    <w:rsid w:val="00BA0403"/>
    <w:rsid w:val="00BA04F6"/>
    <w:rsid w:val="00BA1363"/>
    <w:rsid w:val="00BA199D"/>
    <w:rsid w:val="00BA2DF3"/>
    <w:rsid w:val="00BA31CF"/>
    <w:rsid w:val="00BA3469"/>
    <w:rsid w:val="00BA3788"/>
    <w:rsid w:val="00BA4C0B"/>
    <w:rsid w:val="00BA4EA6"/>
    <w:rsid w:val="00BA513F"/>
    <w:rsid w:val="00BA5837"/>
    <w:rsid w:val="00BA5A8C"/>
    <w:rsid w:val="00BA5DC8"/>
    <w:rsid w:val="00BA5DD4"/>
    <w:rsid w:val="00BA73F1"/>
    <w:rsid w:val="00BA7456"/>
    <w:rsid w:val="00BB1162"/>
    <w:rsid w:val="00BB13E6"/>
    <w:rsid w:val="00BB193D"/>
    <w:rsid w:val="00BB20D9"/>
    <w:rsid w:val="00BB2A7E"/>
    <w:rsid w:val="00BB351B"/>
    <w:rsid w:val="00BB38E7"/>
    <w:rsid w:val="00BB4268"/>
    <w:rsid w:val="00BB4581"/>
    <w:rsid w:val="00BB45E3"/>
    <w:rsid w:val="00BB46C2"/>
    <w:rsid w:val="00BB46D9"/>
    <w:rsid w:val="00BB4E28"/>
    <w:rsid w:val="00BB560A"/>
    <w:rsid w:val="00BB568D"/>
    <w:rsid w:val="00BB5D8E"/>
    <w:rsid w:val="00BB6607"/>
    <w:rsid w:val="00BB6681"/>
    <w:rsid w:val="00BB69C4"/>
    <w:rsid w:val="00BB71CA"/>
    <w:rsid w:val="00BB71D9"/>
    <w:rsid w:val="00BB737F"/>
    <w:rsid w:val="00BC0157"/>
    <w:rsid w:val="00BC029E"/>
    <w:rsid w:val="00BC0A7B"/>
    <w:rsid w:val="00BC0D0F"/>
    <w:rsid w:val="00BC1190"/>
    <w:rsid w:val="00BC19F4"/>
    <w:rsid w:val="00BC2D1E"/>
    <w:rsid w:val="00BC2F74"/>
    <w:rsid w:val="00BC2FD7"/>
    <w:rsid w:val="00BC5078"/>
    <w:rsid w:val="00BC6101"/>
    <w:rsid w:val="00BC6395"/>
    <w:rsid w:val="00BC6DF8"/>
    <w:rsid w:val="00BC7037"/>
    <w:rsid w:val="00BD01EE"/>
    <w:rsid w:val="00BD057A"/>
    <w:rsid w:val="00BD0E44"/>
    <w:rsid w:val="00BD0E96"/>
    <w:rsid w:val="00BD10C1"/>
    <w:rsid w:val="00BD35D0"/>
    <w:rsid w:val="00BD41D2"/>
    <w:rsid w:val="00BD42C5"/>
    <w:rsid w:val="00BD49D7"/>
    <w:rsid w:val="00BD4D65"/>
    <w:rsid w:val="00BD4DC4"/>
    <w:rsid w:val="00BD5D00"/>
    <w:rsid w:val="00BD6033"/>
    <w:rsid w:val="00BD6A13"/>
    <w:rsid w:val="00BD6F92"/>
    <w:rsid w:val="00BD7139"/>
    <w:rsid w:val="00BD7875"/>
    <w:rsid w:val="00BE11BB"/>
    <w:rsid w:val="00BE1DD8"/>
    <w:rsid w:val="00BE1E30"/>
    <w:rsid w:val="00BE2673"/>
    <w:rsid w:val="00BE39BD"/>
    <w:rsid w:val="00BE3EDE"/>
    <w:rsid w:val="00BE4AEA"/>
    <w:rsid w:val="00BE509C"/>
    <w:rsid w:val="00BE525F"/>
    <w:rsid w:val="00BE55D9"/>
    <w:rsid w:val="00BE6927"/>
    <w:rsid w:val="00BE6ADB"/>
    <w:rsid w:val="00BE70C9"/>
    <w:rsid w:val="00BE7989"/>
    <w:rsid w:val="00BF01A3"/>
    <w:rsid w:val="00BF03B2"/>
    <w:rsid w:val="00BF1347"/>
    <w:rsid w:val="00BF3710"/>
    <w:rsid w:val="00BF3A12"/>
    <w:rsid w:val="00BF3E7A"/>
    <w:rsid w:val="00BF4F5C"/>
    <w:rsid w:val="00BF50C9"/>
    <w:rsid w:val="00BF5165"/>
    <w:rsid w:val="00BF55AF"/>
    <w:rsid w:val="00BF679D"/>
    <w:rsid w:val="00BF6F38"/>
    <w:rsid w:val="00BF748F"/>
    <w:rsid w:val="00BF7E37"/>
    <w:rsid w:val="00BF7F6F"/>
    <w:rsid w:val="00C0070E"/>
    <w:rsid w:val="00C01D91"/>
    <w:rsid w:val="00C02574"/>
    <w:rsid w:val="00C033A5"/>
    <w:rsid w:val="00C03720"/>
    <w:rsid w:val="00C03AA3"/>
    <w:rsid w:val="00C03BCD"/>
    <w:rsid w:val="00C03C2D"/>
    <w:rsid w:val="00C0453B"/>
    <w:rsid w:val="00C04788"/>
    <w:rsid w:val="00C04F08"/>
    <w:rsid w:val="00C05565"/>
    <w:rsid w:val="00C05A01"/>
    <w:rsid w:val="00C060E2"/>
    <w:rsid w:val="00C064E0"/>
    <w:rsid w:val="00C06CC2"/>
    <w:rsid w:val="00C07C86"/>
    <w:rsid w:val="00C10676"/>
    <w:rsid w:val="00C108DF"/>
    <w:rsid w:val="00C11842"/>
    <w:rsid w:val="00C11AD6"/>
    <w:rsid w:val="00C12A31"/>
    <w:rsid w:val="00C141FA"/>
    <w:rsid w:val="00C15055"/>
    <w:rsid w:val="00C161B3"/>
    <w:rsid w:val="00C1647B"/>
    <w:rsid w:val="00C17512"/>
    <w:rsid w:val="00C17643"/>
    <w:rsid w:val="00C17F72"/>
    <w:rsid w:val="00C20415"/>
    <w:rsid w:val="00C204C3"/>
    <w:rsid w:val="00C20C3A"/>
    <w:rsid w:val="00C20D3F"/>
    <w:rsid w:val="00C20DC9"/>
    <w:rsid w:val="00C20E02"/>
    <w:rsid w:val="00C218E0"/>
    <w:rsid w:val="00C21944"/>
    <w:rsid w:val="00C21E60"/>
    <w:rsid w:val="00C2204C"/>
    <w:rsid w:val="00C22C9F"/>
    <w:rsid w:val="00C233E3"/>
    <w:rsid w:val="00C23627"/>
    <w:rsid w:val="00C23C6B"/>
    <w:rsid w:val="00C24020"/>
    <w:rsid w:val="00C25253"/>
    <w:rsid w:val="00C25387"/>
    <w:rsid w:val="00C25A1D"/>
    <w:rsid w:val="00C25CE4"/>
    <w:rsid w:val="00C26527"/>
    <w:rsid w:val="00C26879"/>
    <w:rsid w:val="00C2700B"/>
    <w:rsid w:val="00C27B34"/>
    <w:rsid w:val="00C30394"/>
    <w:rsid w:val="00C31E7E"/>
    <w:rsid w:val="00C329BE"/>
    <w:rsid w:val="00C334D9"/>
    <w:rsid w:val="00C336EA"/>
    <w:rsid w:val="00C33CFE"/>
    <w:rsid w:val="00C33DE4"/>
    <w:rsid w:val="00C34E41"/>
    <w:rsid w:val="00C37925"/>
    <w:rsid w:val="00C37DE8"/>
    <w:rsid w:val="00C37EAC"/>
    <w:rsid w:val="00C37EEC"/>
    <w:rsid w:val="00C40F9E"/>
    <w:rsid w:val="00C41138"/>
    <w:rsid w:val="00C41A4B"/>
    <w:rsid w:val="00C41EE5"/>
    <w:rsid w:val="00C41FAA"/>
    <w:rsid w:val="00C42C50"/>
    <w:rsid w:val="00C44104"/>
    <w:rsid w:val="00C44BA4"/>
    <w:rsid w:val="00C450BE"/>
    <w:rsid w:val="00C45EE5"/>
    <w:rsid w:val="00C4741E"/>
    <w:rsid w:val="00C47EEE"/>
    <w:rsid w:val="00C5015D"/>
    <w:rsid w:val="00C506F4"/>
    <w:rsid w:val="00C51B75"/>
    <w:rsid w:val="00C52312"/>
    <w:rsid w:val="00C5238A"/>
    <w:rsid w:val="00C523F7"/>
    <w:rsid w:val="00C526A9"/>
    <w:rsid w:val="00C526E1"/>
    <w:rsid w:val="00C52D26"/>
    <w:rsid w:val="00C536BA"/>
    <w:rsid w:val="00C538E9"/>
    <w:rsid w:val="00C539D7"/>
    <w:rsid w:val="00C543A7"/>
    <w:rsid w:val="00C54B12"/>
    <w:rsid w:val="00C54C2A"/>
    <w:rsid w:val="00C551FE"/>
    <w:rsid w:val="00C55A6F"/>
    <w:rsid w:val="00C55A73"/>
    <w:rsid w:val="00C5670A"/>
    <w:rsid w:val="00C56E1E"/>
    <w:rsid w:val="00C56E48"/>
    <w:rsid w:val="00C571B6"/>
    <w:rsid w:val="00C6004B"/>
    <w:rsid w:val="00C607D4"/>
    <w:rsid w:val="00C60D09"/>
    <w:rsid w:val="00C620FE"/>
    <w:rsid w:val="00C632F0"/>
    <w:rsid w:val="00C63504"/>
    <w:rsid w:val="00C636C4"/>
    <w:rsid w:val="00C63B80"/>
    <w:rsid w:val="00C64153"/>
    <w:rsid w:val="00C64394"/>
    <w:rsid w:val="00C643B1"/>
    <w:rsid w:val="00C65845"/>
    <w:rsid w:val="00C6593E"/>
    <w:rsid w:val="00C6657C"/>
    <w:rsid w:val="00C67169"/>
    <w:rsid w:val="00C70A78"/>
    <w:rsid w:val="00C7194D"/>
    <w:rsid w:val="00C728E7"/>
    <w:rsid w:val="00C73099"/>
    <w:rsid w:val="00C73360"/>
    <w:rsid w:val="00C738B9"/>
    <w:rsid w:val="00C74F00"/>
    <w:rsid w:val="00C757AF"/>
    <w:rsid w:val="00C75BEA"/>
    <w:rsid w:val="00C76314"/>
    <w:rsid w:val="00C7713B"/>
    <w:rsid w:val="00C77A1A"/>
    <w:rsid w:val="00C77AF1"/>
    <w:rsid w:val="00C80CDD"/>
    <w:rsid w:val="00C81511"/>
    <w:rsid w:val="00C81BDE"/>
    <w:rsid w:val="00C81BFA"/>
    <w:rsid w:val="00C82ADE"/>
    <w:rsid w:val="00C82DE2"/>
    <w:rsid w:val="00C8367D"/>
    <w:rsid w:val="00C83AB7"/>
    <w:rsid w:val="00C841DE"/>
    <w:rsid w:val="00C8483D"/>
    <w:rsid w:val="00C85344"/>
    <w:rsid w:val="00C85450"/>
    <w:rsid w:val="00C86CCF"/>
    <w:rsid w:val="00C86E32"/>
    <w:rsid w:val="00C901EE"/>
    <w:rsid w:val="00C905E3"/>
    <w:rsid w:val="00C90B98"/>
    <w:rsid w:val="00C90E39"/>
    <w:rsid w:val="00C919E7"/>
    <w:rsid w:val="00C9225C"/>
    <w:rsid w:val="00C92320"/>
    <w:rsid w:val="00C9354B"/>
    <w:rsid w:val="00C93983"/>
    <w:rsid w:val="00C944E7"/>
    <w:rsid w:val="00C94F07"/>
    <w:rsid w:val="00C95A24"/>
    <w:rsid w:val="00C964B9"/>
    <w:rsid w:val="00C97055"/>
    <w:rsid w:val="00C97203"/>
    <w:rsid w:val="00C977D0"/>
    <w:rsid w:val="00C9787A"/>
    <w:rsid w:val="00C97BCB"/>
    <w:rsid w:val="00C97CDE"/>
    <w:rsid w:val="00C97EB4"/>
    <w:rsid w:val="00CA01FF"/>
    <w:rsid w:val="00CA073B"/>
    <w:rsid w:val="00CA1102"/>
    <w:rsid w:val="00CA15B6"/>
    <w:rsid w:val="00CA1FF0"/>
    <w:rsid w:val="00CA25DC"/>
    <w:rsid w:val="00CA2ACE"/>
    <w:rsid w:val="00CA2BAA"/>
    <w:rsid w:val="00CA2CFB"/>
    <w:rsid w:val="00CA32DA"/>
    <w:rsid w:val="00CA4465"/>
    <w:rsid w:val="00CA4AF7"/>
    <w:rsid w:val="00CA56EE"/>
    <w:rsid w:val="00CA58B6"/>
    <w:rsid w:val="00CA5C74"/>
    <w:rsid w:val="00CA73CF"/>
    <w:rsid w:val="00CA75C5"/>
    <w:rsid w:val="00CB1174"/>
    <w:rsid w:val="00CB1902"/>
    <w:rsid w:val="00CB3586"/>
    <w:rsid w:val="00CB3911"/>
    <w:rsid w:val="00CB3EB5"/>
    <w:rsid w:val="00CB4165"/>
    <w:rsid w:val="00CB420F"/>
    <w:rsid w:val="00CB4406"/>
    <w:rsid w:val="00CB4B58"/>
    <w:rsid w:val="00CB66AF"/>
    <w:rsid w:val="00CB6E6B"/>
    <w:rsid w:val="00CB7041"/>
    <w:rsid w:val="00CB7800"/>
    <w:rsid w:val="00CC0089"/>
    <w:rsid w:val="00CC22A7"/>
    <w:rsid w:val="00CC2996"/>
    <w:rsid w:val="00CC31E9"/>
    <w:rsid w:val="00CC3E0D"/>
    <w:rsid w:val="00CC3F0B"/>
    <w:rsid w:val="00CC5CE2"/>
    <w:rsid w:val="00CC5DA9"/>
    <w:rsid w:val="00CC6DDC"/>
    <w:rsid w:val="00CC7760"/>
    <w:rsid w:val="00CC7943"/>
    <w:rsid w:val="00CD03FE"/>
    <w:rsid w:val="00CD0847"/>
    <w:rsid w:val="00CD0B1E"/>
    <w:rsid w:val="00CD23B1"/>
    <w:rsid w:val="00CD24EE"/>
    <w:rsid w:val="00CD27A8"/>
    <w:rsid w:val="00CD2FF8"/>
    <w:rsid w:val="00CD3175"/>
    <w:rsid w:val="00CD354A"/>
    <w:rsid w:val="00CD3796"/>
    <w:rsid w:val="00CD4BB7"/>
    <w:rsid w:val="00CD6FE6"/>
    <w:rsid w:val="00CD7991"/>
    <w:rsid w:val="00CE10F2"/>
    <w:rsid w:val="00CE190B"/>
    <w:rsid w:val="00CE1B9D"/>
    <w:rsid w:val="00CE2413"/>
    <w:rsid w:val="00CE34D4"/>
    <w:rsid w:val="00CE3A04"/>
    <w:rsid w:val="00CE3FA1"/>
    <w:rsid w:val="00CE4304"/>
    <w:rsid w:val="00CE43FF"/>
    <w:rsid w:val="00CE5B09"/>
    <w:rsid w:val="00CE70AE"/>
    <w:rsid w:val="00CE70FD"/>
    <w:rsid w:val="00CE7B2B"/>
    <w:rsid w:val="00CF0EFC"/>
    <w:rsid w:val="00CF1594"/>
    <w:rsid w:val="00CF2651"/>
    <w:rsid w:val="00CF2A5D"/>
    <w:rsid w:val="00CF2A5F"/>
    <w:rsid w:val="00CF2C9D"/>
    <w:rsid w:val="00CF39E3"/>
    <w:rsid w:val="00CF3C09"/>
    <w:rsid w:val="00CF4977"/>
    <w:rsid w:val="00CF55D6"/>
    <w:rsid w:val="00CF5837"/>
    <w:rsid w:val="00CF592B"/>
    <w:rsid w:val="00CF6704"/>
    <w:rsid w:val="00CF7356"/>
    <w:rsid w:val="00D004FC"/>
    <w:rsid w:val="00D0101D"/>
    <w:rsid w:val="00D02011"/>
    <w:rsid w:val="00D02808"/>
    <w:rsid w:val="00D033AC"/>
    <w:rsid w:val="00D038F6"/>
    <w:rsid w:val="00D03A9B"/>
    <w:rsid w:val="00D03D9E"/>
    <w:rsid w:val="00D047B0"/>
    <w:rsid w:val="00D051A8"/>
    <w:rsid w:val="00D05569"/>
    <w:rsid w:val="00D05D07"/>
    <w:rsid w:val="00D06AFF"/>
    <w:rsid w:val="00D074A5"/>
    <w:rsid w:val="00D074DD"/>
    <w:rsid w:val="00D0797F"/>
    <w:rsid w:val="00D07CEF"/>
    <w:rsid w:val="00D109F8"/>
    <w:rsid w:val="00D10EA5"/>
    <w:rsid w:val="00D1103D"/>
    <w:rsid w:val="00D111A0"/>
    <w:rsid w:val="00D11582"/>
    <w:rsid w:val="00D12E0E"/>
    <w:rsid w:val="00D131FD"/>
    <w:rsid w:val="00D145EE"/>
    <w:rsid w:val="00D14A10"/>
    <w:rsid w:val="00D14C52"/>
    <w:rsid w:val="00D14DC0"/>
    <w:rsid w:val="00D1504B"/>
    <w:rsid w:val="00D172D9"/>
    <w:rsid w:val="00D17D60"/>
    <w:rsid w:val="00D211DB"/>
    <w:rsid w:val="00D21206"/>
    <w:rsid w:val="00D21533"/>
    <w:rsid w:val="00D2272D"/>
    <w:rsid w:val="00D22B13"/>
    <w:rsid w:val="00D22C17"/>
    <w:rsid w:val="00D23331"/>
    <w:rsid w:val="00D235FD"/>
    <w:rsid w:val="00D2494A"/>
    <w:rsid w:val="00D24AAC"/>
    <w:rsid w:val="00D24F72"/>
    <w:rsid w:val="00D24FFC"/>
    <w:rsid w:val="00D255E3"/>
    <w:rsid w:val="00D26FC7"/>
    <w:rsid w:val="00D3010E"/>
    <w:rsid w:val="00D31487"/>
    <w:rsid w:val="00D316CB"/>
    <w:rsid w:val="00D33B6B"/>
    <w:rsid w:val="00D33EB4"/>
    <w:rsid w:val="00D34310"/>
    <w:rsid w:val="00D34B73"/>
    <w:rsid w:val="00D36EFB"/>
    <w:rsid w:val="00D36F93"/>
    <w:rsid w:val="00D37380"/>
    <w:rsid w:val="00D40BA6"/>
    <w:rsid w:val="00D40D40"/>
    <w:rsid w:val="00D41381"/>
    <w:rsid w:val="00D41824"/>
    <w:rsid w:val="00D41A19"/>
    <w:rsid w:val="00D4203E"/>
    <w:rsid w:val="00D420B5"/>
    <w:rsid w:val="00D425B6"/>
    <w:rsid w:val="00D4272C"/>
    <w:rsid w:val="00D4295F"/>
    <w:rsid w:val="00D42D11"/>
    <w:rsid w:val="00D43638"/>
    <w:rsid w:val="00D44080"/>
    <w:rsid w:val="00D443F3"/>
    <w:rsid w:val="00D44B8D"/>
    <w:rsid w:val="00D453D6"/>
    <w:rsid w:val="00D4565B"/>
    <w:rsid w:val="00D45666"/>
    <w:rsid w:val="00D456EE"/>
    <w:rsid w:val="00D462C1"/>
    <w:rsid w:val="00D464FD"/>
    <w:rsid w:val="00D4692A"/>
    <w:rsid w:val="00D476C9"/>
    <w:rsid w:val="00D47B5D"/>
    <w:rsid w:val="00D50A36"/>
    <w:rsid w:val="00D51A1B"/>
    <w:rsid w:val="00D52E41"/>
    <w:rsid w:val="00D532D9"/>
    <w:rsid w:val="00D536C9"/>
    <w:rsid w:val="00D53B09"/>
    <w:rsid w:val="00D5433F"/>
    <w:rsid w:val="00D557B2"/>
    <w:rsid w:val="00D55F88"/>
    <w:rsid w:val="00D5637E"/>
    <w:rsid w:val="00D5656F"/>
    <w:rsid w:val="00D569E5"/>
    <w:rsid w:val="00D57A7A"/>
    <w:rsid w:val="00D57EDD"/>
    <w:rsid w:val="00D60E2D"/>
    <w:rsid w:val="00D60FC2"/>
    <w:rsid w:val="00D618EB"/>
    <w:rsid w:val="00D62233"/>
    <w:rsid w:val="00D62688"/>
    <w:rsid w:val="00D6298C"/>
    <w:rsid w:val="00D62A20"/>
    <w:rsid w:val="00D635DD"/>
    <w:rsid w:val="00D63942"/>
    <w:rsid w:val="00D63DCD"/>
    <w:rsid w:val="00D63EE7"/>
    <w:rsid w:val="00D64F1C"/>
    <w:rsid w:val="00D652F1"/>
    <w:rsid w:val="00D654DF"/>
    <w:rsid w:val="00D656F5"/>
    <w:rsid w:val="00D65766"/>
    <w:rsid w:val="00D6596B"/>
    <w:rsid w:val="00D65977"/>
    <w:rsid w:val="00D661FD"/>
    <w:rsid w:val="00D66F51"/>
    <w:rsid w:val="00D6740F"/>
    <w:rsid w:val="00D67550"/>
    <w:rsid w:val="00D677A6"/>
    <w:rsid w:val="00D701D3"/>
    <w:rsid w:val="00D70917"/>
    <w:rsid w:val="00D71B52"/>
    <w:rsid w:val="00D71E43"/>
    <w:rsid w:val="00D72964"/>
    <w:rsid w:val="00D73013"/>
    <w:rsid w:val="00D7449F"/>
    <w:rsid w:val="00D74CEC"/>
    <w:rsid w:val="00D750BA"/>
    <w:rsid w:val="00D76262"/>
    <w:rsid w:val="00D766AC"/>
    <w:rsid w:val="00D76735"/>
    <w:rsid w:val="00D7697F"/>
    <w:rsid w:val="00D77FA4"/>
    <w:rsid w:val="00D802EC"/>
    <w:rsid w:val="00D80A1A"/>
    <w:rsid w:val="00D80CDE"/>
    <w:rsid w:val="00D80D47"/>
    <w:rsid w:val="00D80E9A"/>
    <w:rsid w:val="00D8142F"/>
    <w:rsid w:val="00D81442"/>
    <w:rsid w:val="00D82CFA"/>
    <w:rsid w:val="00D83884"/>
    <w:rsid w:val="00D83DF2"/>
    <w:rsid w:val="00D849FB"/>
    <w:rsid w:val="00D84D6B"/>
    <w:rsid w:val="00D85669"/>
    <w:rsid w:val="00D85A25"/>
    <w:rsid w:val="00D86057"/>
    <w:rsid w:val="00D872C0"/>
    <w:rsid w:val="00D874BB"/>
    <w:rsid w:val="00D9090B"/>
    <w:rsid w:val="00D9098F"/>
    <w:rsid w:val="00D91850"/>
    <w:rsid w:val="00D91B16"/>
    <w:rsid w:val="00D92999"/>
    <w:rsid w:val="00D94A0A"/>
    <w:rsid w:val="00D95343"/>
    <w:rsid w:val="00D95558"/>
    <w:rsid w:val="00D95BAA"/>
    <w:rsid w:val="00D96D6D"/>
    <w:rsid w:val="00D97DC1"/>
    <w:rsid w:val="00D97F64"/>
    <w:rsid w:val="00DA0146"/>
    <w:rsid w:val="00DA2A4C"/>
    <w:rsid w:val="00DA463D"/>
    <w:rsid w:val="00DA48C7"/>
    <w:rsid w:val="00DA4E41"/>
    <w:rsid w:val="00DA589D"/>
    <w:rsid w:val="00DA6F62"/>
    <w:rsid w:val="00DA7879"/>
    <w:rsid w:val="00DB11CE"/>
    <w:rsid w:val="00DB1E81"/>
    <w:rsid w:val="00DB24C4"/>
    <w:rsid w:val="00DB2EFA"/>
    <w:rsid w:val="00DB334F"/>
    <w:rsid w:val="00DB4A71"/>
    <w:rsid w:val="00DB4CB7"/>
    <w:rsid w:val="00DB5739"/>
    <w:rsid w:val="00DB677F"/>
    <w:rsid w:val="00DB68D8"/>
    <w:rsid w:val="00DB6C60"/>
    <w:rsid w:val="00DB6FAD"/>
    <w:rsid w:val="00DB721F"/>
    <w:rsid w:val="00DC0060"/>
    <w:rsid w:val="00DC150B"/>
    <w:rsid w:val="00DC1A79"/>
    <w:rsid w:val="00DC20AF"/>
    <w:rsid w:val="00DC24D0"/>
    <w:rsid w:val="00DC2582"/>
    <w:rsid w:val="00DC26D8"/>
    <w:rsid w:val="00DC425C"/>
    <w:rsid w:val="00DC5BF0"/>
    <w:rsid w:val="00DC67FC"/>
    <w:rsid w:val="00DC7425"/>
    <w:rsid w:val="00DD051A"/>
    <w:rsid w:val="00DD0535"/>
    <w:rsid w:val="00DD0F03"/>
    <w:rsid w:val="00DD1978"/>
    <w:rsid w:val="00DD1DCF"/>
    <w:rsid w:val="00DD36EB"/>
    <w:rsid w:val="00DD46B2"/>
    <w:rsid w:val="00DD4947"/>
    <w:rsid w:val="00DD56F6"/>
    <w:rsid w:val="00DD631C"/>
    <w:rsid w:val="00DD7813"/>
    <w:rsid w:val="00DD7BFC"/>
    <w:rsid w:val="00DD7CC3"/>
    <w:rsid w:val="00DD7D09"/>
    <w:rsid w:val="00DE0122"/>
    <w:rsid w:val="00DE04CB"/>
    <w:rsid w:val="00DE1A21"/>
    <w:rsid w:val="00DE1E84"/>
    <w:rsid w:val="00DE2087"/>
    <w:rsid w:val="00DE2BB6"/>
    <w:rsid w:val="00DE2F13"/>
    <w:rsid w:val="00DE3296"/>
    <w:rsid w:val="00DE32E2"/>
    <w:rsid w:val="00DE35B1"/>
    <w:rsid w:val="00DE3633"/>
    <w:rsid w:val="00DE36BF"/>
    <w:rsid w:val="00DE3840"/>
    <w:rsid w:val="00DE3B1F"/>
    <w:rsid w:val="00DE48E3"/>
    <w:rsid w:val="00DE5E4C"/>
    <w:rsid w:val="00DE6A1F"/>
    <w:rsid w:val="00DE6DA0"/>
    <w:rsid w:val="00DE716A"/>
    <w:rsid w:val="00DE736D"/>
    <w:rsid w:val="00DF040B"/>
    <w:rsid w:val="00DF142E"/>
    <w:rsid w:val="00DF2BAD"/>
    <w:rsid w:val="00DF30A0"/>
    <w:rsid w:val="00DF3966"/>
    <w:rsid w:val="00DF415C"/>
    <w:rsid w:val="00DF4D09"/>
    <w:rsid w:val="00DF4D65"/>
    <w:rsid w:val="00DF5630"/>
    <w:rsid w:val="00DF59A3"/>
    <w:rsid w:val="00DF60F9"/>
    <w:rsid w:val="00DF630F"/>
    <w:rsid w:val="00DF7507"/>
    <w:rsid w:val="00E009C8"/>
    <w:rsid w:val="00E00BF9"/>
    <w:rsid w:val="00E016D4"/>
    <w:rsid w:val="00E01A57"/>
    <w:rsid w:val="00E024A2"/>
    <w:rsid w:val="00E0274F"/>
    <w:rsid w:val="00E02870"/>
    <w:rsid w:val="00E0318E"/>
    <w:rsid w:val="00E03814"/>
    <w:rsid w:val="00E03B9D"/>
    <w:rsid w:val="00E049E7"/>
    <w:rsid w:val="00E04A41"/>
    <w:rsid w:val="00E05C6C"/>
    <w:rsid w:val="00E060D1"/>
    <w:rsid w:val="00E06973"/>
    <w:rsid w:val="00E06B57"/>
    <w:rsid w:val="00E06F24"/>
    <w:rsid w:val="00E06F36"/>
    <w:rsid w:val="00E07175"/>
    <w:rsid w:val="00E075EA"/>
    <w:rsid w:val="00E103BB"/>
    <w:rsid w:val="00E10D55"/>
    <w:rsid w:val="00E11D19"/>
    <w:rsid w:val="00E12693"/>
    <w:rsid w:val="00E1291F"/>
    <w:rsid w:val="00E13C2A"/>
    <w:rsid w:val="00E13DFB"/>
    <w:rsid w:val="00E14D26"/>
    <w:rsid w:val="00E151C8"/>
    <w:rsid w:val="00E16FD4"/>
    <w:rsid w:val="00E1756B"/>
    <w:rsid w:val="00E2079F"/>
    <w:rsid w:val="00E211AC"/>
    <w:rsid w:val="00E211FF"/>
    <w:rsid w:val="00E21AB6"/>
    <w:rsid w:val="00E21C88"/>
    <w:rsid w:val="00E22AE6"/>
    <w:rsid w:val="00E22C78"/>
    <w:rsid w:val="00E22D45"/>
    <w:rsid w:val="00E23251"/>
    <w:rsid w:val="00E236C4"/>
    <w:rsid w:val="00E247A1"/>
    <w:rsid w:val="00E248E6"/>
    <w:rsid w:val="00E25E6D"/>
    <w:rsid w:val="00E26631"/>
    <w:rsid w:val="00E2760F"/>
    <w:rsid w:val="00E2768B"/>
    <w:rsid w:val="00E27F16"/>
    <w:rsid w:val="00E302CF"/>
    <w:rsid w:val="00E30AFE"/>
    <w:rsid w:val="00E30E01"/>
    <w:rsid w:val="00E31B6E"/>
    <w:rsid w:val="00E31F1D"/>
    <w:rsid w:val="00E33711"/>
    <w:rsid w:val="00E33BA4"/>
    <w:rsid w:val="00E3494F"/>
    <w:rsid w:val="00E34BA1"/>
    <w:rsid w:val="00E35E6A"/>
    <w:rsid w:val="00E36671"/>
    <w:rsid w:val="00E37E98"/>
    <w:rsid w:val="00E402B6"/>
    <w:rsid w:val="00E40773"/>
    <w:rsid w:val="00E4092D"/>
    <w:rsid w:val="00E40BCC"/>
    <w:rsid w:val="00E42A59"/>
    <w:rsid w:val="00E43008"/>
    <w:rsid w:val="00E4443F"/>
    <w:rsid w:val="00E446C6"/>
    <w:rsid w:val="00E44ABD"/>
    <w:rsid w:val="00E44F93"/>
    <w:rsid w:val="00E452DA"/>
    <w:rsid w:val="00E457F4"/>
    <w:rsid w:val="00E46359"/>
    <w:rsid w:val="00E468AB"/>
    <w:rsid w:val="00E472D2"/>
    <w:rsid w:val="00E47351"/>
    <w:rsid w:val="00E47867"/>
    <w:rsid w:val="00E4793F"/>
    <w:rsid w:val="00E5064F"/>
    <w:rsid w:val="00E50806"/>
    <w:rsid w:val="00E50E8C"/>
    <w:rsid w:val="00E510D3"/>
    <w:rsid w:val="00E51123"/>
    <w:rsid w:val="00E51F31"/>
    <w:rsid w:val="00E53516"/>
    <w:rsid w:val="00E53A2A"/>
    <w:rsid w:val="00E546F0"/>
    <w:rsid w:val="00E566FB"/>
    <w:rsid w:val="00E571C7"/>
    <w:rsid w:val="00E57CE3"/>
    <w:rsid w:val="00E57FF1"/>
    <w:rsid w:val="00E6104D"/>
    <w:rsid w:val="00E61E86"/>
    <w:rsid w:val="00E62C94"/>
    <w:rsid w:val="00E62D31"/>
    <w:rsid w:val="00E64996"/>
    <w:rsid w:val="00E64C33"/>
    <w:rsid w:val="00E6599A"/>
    <w:rsid w:val="00E65AA9"/>
    <w:rsid w:val="00E65EA2"/>
    <w:rsid w:val="00E674D7"/>
    <w:rsid w:val="00E67F70"/>
    <w:rsid w:val="00E70FF3"/>
    <w:rsid w:val="00E71287"/>
    <w:rsid w:val="00E712BF"/>
    <w:rsid w:val="00E71C6C"/>
    <w:rsid w:val="00E7245E"/>
    <w:rsid w:val="00E73210"/>
    <w:rsid w:val="00E7343D"/>
    <w:rsid w:val="00E735FD"/>
    <w:rsid w:val="00E7360A"/>
    <w:rsid w:val="00E736E3"/>
    <w:rsid w:val="00E73704"/>
    <w:rsid w:val="00E738EA"/>
    <w:rsid w:val="00E73961"/>
    <w:rsid w:val="00E73A7C"/>
    <w:rsid w:val="00E744CC"/>
    <w:rsid w:val="00E744F1"/>
    <w:rsid w:val="00E74CB7"/>
    <w:rsid w:val="00E74E73"/>
    <w:rsid w:val="00E75EEB"/>
    <w:rsid w:val="00E77746"/>
    <w:rsid w:val="00E803FF"/>
    <w:rsid w:val="00E80529"/>
    <w:rsid w:val="00E80D4D"/>
    <w:rsid w:val="00E80ECE"/>
    <w:rsid w:val="00E80F2F"/>
    <w:rsid w:val="00E81840"/>
    <w:rsid w:val="00E81C87"/>
    <w:rsid w:val="00E82471"/>
    <w:rsid w:val="00E836AE"/>
    <w:rsid w:val="00E84020"/>
    <w:rsid w:val="00E84A35"/>
    <w:rsid w:val="00E852D7"/>
    <w:rsid w:val="00E85F9C"/>
    <w:rsid w:val="00E86101"/>
    <w:rsid w:val="00E867FB"/>
    <w:rsid w:val="00E868A7"/>
    <w:rsid w:val="00E86EDF"/>
    <w:rsid w:val="00E87317"/>
    <w:rsid w:val="00E87BD7"/>
    <w:rsid w:val="00E90182"/>
    <w:rsid w:val="00E90617"/>
    <w:rsid w:val="00E90831"/>
    <w:rsid w:val="00E909F9"/>
    <w:rsid w:val="00E90F24"/>
    <w:rsid w:val="00E91499"/>
    <w:rsid w:val="00E924E4"/>
    <w:rsid w:val="00E92711"/>
    <w:rsid w:val="00E93D02"/>
    <w:rsid w:val="00E9670A"/>
    <w:rsid w:val="00E9687D"/>
    <w:rsid w:val="00E96A79"/>
    <w:rsid w:val="00E96D35"/>
    <w:rsid w:val="00E97011"/>
    <w:rsid w:val="00E97B61"/>
    <w:rsid w:val="00E97D02"/>
    <w:rsid w:val="00E97E72"/>
    <w:rsid w:val="00EA0120"/>
    <w:rsid w:val="00EA0331"/>
    <w:rsid w:val="00EA084E"/>
    <w:rsid w:val="00EA08F8"/>
    <w:rsid w:val="00EA143D"/>
    <w:rsid w:val="00EA14B6"/>
    <w:rsid w:val="00EA2536"/>
    <w:rsid w:val="00EA2EAC"/>
    <w:rsid w:val="00EA343C"/>
    <w:rsid w:val="00EA3622"/>
    <w:rsid w:val="00EA4A78"/>
    <w:rsid w:val="00EA4E19"/>
    <w:rsid w:val="00EA4FC7"/>
    <w:rsid w:val="00EA56CD"/>
    <w:rsid w:val="00EA5A39"/>
    <w:rsid w:val="00EA5D77"/>
    <w:rsid w:val="00EA5F7C"/>
    <w:rsid w:val="00EA6084"/>
    <w:rsid w:val="00EA7156"/>
    <w:rsid w:val="00EA77E6"/>
    <w:rsid w:val="00EA7CCA"/>
    <w:rsid w:val="00EB0288"/>
    <w:rsid w:val="00EB1894"/>
    <w:rsid w:val="00EB1A4B"/>
    <w:rsid w:val="00EB2E32"/>
    <w:rsid w:val="00EB2F3A"/>
    <w:rsid w:val="00EB35DC"/>
    <w:rsid w:val="00EB3976"/>
    <w:rsid w:val="00EB557D"/>
    <w:rsid w:val="00EB6551"/>
    <w:rsid w:val="00EC0D98"/>
    <w:rsid w:val="00EC202B"/>
    <w:rsid w:val="00EC2299"/>
    <w:rsid w:val="00EC37DC"/>
    <w:rsid w:val="00EC3B10"/>
    <w:rsid w:val="00EC3B6E"/>
    <w:rsid w:val="00EC440B"/>
    <w:rsid w:val="00EC4C9C"/>
    <w:rsid w:val="00EC58E8"/>
    <w:rsid w:val="00EC67A8"/>
    <w:rsid w:val="00EC76D6"/>
    <w:rsid w:val="00EC78E5"/>
    <w:rsid w:val="00ED050B"/>
    <w:rsid w:val="00ED1416"/>
    <w:rsid w:val="00ED1C6E"/>
    <w:rsid w:val="00ED1F09"/>
    <w:rsid w:val="00ED21C6"/>
    <w:rsid w:val="00ED2D97"/>
    <w:rsid w:val="00ED3B3F"/>
    <w:rsid w:val="00ED3B40"/>
    <w:rsid w:val="00ED3F4C"/>
    <w:rsid w:val="00ED4172"/>
    <w:rsid w:val="00ED41E5"/>
    <w:rsid w:val="00ED43C5"/>
    <w:rsid w:val="00ED47C2"/>
    <w:rsid w:val="00ED5FE8"/>
    <w:rsid w:val="00ED68B8"/>
    <w:rsid w:val="00ED7BC9"/>
    <w:rsid w:val="00ED7C5B"/>
    <w:rsid w:val="00EE04B5"/>
    <w:rsid w:val="00EE16B7"/>
    <w:rsid w:val="00EE187F"/>
    <w:rsid w:val="00EE2287"/>
    <w:rsid w:val="00EE3991"/>
    <w:rsid w:val="00EE5459"/>
    <w:rsid w:val="00EE5B16"/>
    <w:rsid w:val="00EE5B8B"/>
    <w:rsid w:val="00EE6B6C"/>
    <w:rsid w:val="00EE7432"/>
    <w:rsid w:val="00EE7C3B"/>
    <w:rsid w:val="00EE7E16"/>
    <w:rsid w:val="00EE7E61"/>
    <w:rsid w:val="00EF0B65"/>
    <w:rsid w:val="00EF10E2"/>
    <w:rsid w:val="00EF357A"/>
    <w:rsid w:val="00EF38F8"/>
    <w:rsid w:val="00EF47C4"/>
    <w:rsid w:val="00EF4AC4"/>
    <w:rsid w:val="00EF4FDD"/>
    <w:rsid w:val="00EF5A02"/>
    <w:rsid w:val="00EF5A80"/>
    <w:rsid w:val="00EF5D9E"/>
    <w:rsid w:val="00EF5DCB"/>
    <w:rsid w:val="00EF5FD7"/>
    <w:rsid w:val="00EF6413"/>
    <w:rsid w:val="00EF6A8B"/>
    <w:rsid w:val="00EF751E"/>
    <w:rsid w:val="00F007DC"/>
    <w:rsid w:val="00F008CB"/>
    <w:rsid w:val="00F008E9"/>
    <w:rsid w:val="00F01797"/>
    <w:rsid w:val="00F01A4C"/>
    <w:rsid w:val="00F024AC"/>
    <w:rsid w:val="00F02ECA"/>
    <w:rsid w:val="00F02EF9"/>
    <w:rsid w:val="00F033AC"/>
    <w:rsid w:val="00F03490"/>
    <w:rsid w:val="00F04712"/>
    <w:rsid w:val="00F04722"/>
    <w:rsid w:val="00F04E7C"/>
    <w:rsid w:val="00F04EE2"/>
    <w:rsid w:val="00F0572D"/>
    <w:rsid w:val="00F05BD8"/>
    <w:rsid w:val="00F05C65"/>
    <w:rsid w:val="00F06105"/>
    <w:rsid w:val="00F0759F"/>
    <w:rsid w:val="00F07BBC"/>
    <w:rsid w:val="00F07BF4"/>
    <w:rsid w:val="00F10075"/>
    <w:rsid w:val="00F10B39"/>
    <w:rsid w:val="00F10B4B"/>
    <w:rsid w:val="00F113AB"/>
    <w:rsid w:val="00F1190D"/>
    <w:rsid w:val="00F11C7E"/>
    <w:rsid w:val="00F11EE7"/>
    <w:rsid w:val="00F12C6B"/>
    <w:rsid w:val="00F12F76"/>
    <w:rsid w:val="00F13282"/>
    <w:rsid w:val="00F13291"/>
    <w:rsid w:val="00F13D58"/>
    <w:rsid w:val="00F13E33"/>
    <w:rsid w:val="00F15370"/>
    <w:rsid w:val="00F1576F"/>
    <w:rsid w:val="00F15B9E"/>
    <w:rsid w:val="00F17F69"/>
    <w:rsid w:val="00F20314"/>
    <w:rsid w:val="00F203E7"/>
    <w:rsid w:val="00F21EDF"/>
    <w:rsid w:val="00F2270E"/>
    <w:rsid w:val="00F229C2"/>
    <w:rsid w:val="00F22A6F"/>
    <w:rsid w:val="00F22EA0"/>
    <w:rsid w:val="00F23186"/>
    <w:rsid w:val="00F23339"/>
    <w:rsid w:val="00F23546"/>
    <w:rsid w:val="00F23705"/>
    <w:rsid w:val="00F23F8D"/>
    <w:rsid w:val="00F243A1"/>
    <w:rsid w:val="00F24410"/>
    <w:rsid w:val="00F2555E"/>
    <w:rsid w:val="00F25B90"/>
    <w:rsid w:val="00F262B4"/>
    <w:rsid w:val="00F262B9"/>
    <w:rsid w:val="00F26584"/>
    <w:rsid w:val="00F26683"/>
    <w:rsid w:val="00F2679D"/>
    <w:rsid w:val="00F27B02"/>
    <w:rsid w:val="00F3098C"/>
    <w:rsid w:val="00F3198F"/>
    <w:rsid w:val="00F33BC4"/>
    <w:rsid w:val="00F34003"/>
    <w:rsid w:val="00F3459C"/>
    <w:rsid w:val="00F35B54"/>
    <w:rsid w:val="00F363BE"/>
    <w:rsid w:val="00F36560"/>
    <w:rsid w:val="00F36855"/>
    <w:rsid w:val="00F37587"/>
    <w:rsid w:val="00F375AE"/>
    <w:rsid w:val="00F375B4"/>
    <w:rsid w:val="00F37D8F"/>
    <w:rsid w:val="00F40B70"/>
    <w:rsid w:val="00F40E90"/>
    <w:rsid w:val="00F4147C"/>
    <w:rsid w:val="00F41631"/>
    <w:rsid w:val="00F41A44"/>
    <w:rsid w:val="00F41BE2"/>
    <w:rsid w:val="00F42CDE"/>
    <w:rsid w:val="00F42CEF"/>
    <w:rsid w:val="00F42F50"/>
    <w:rsid w:val="00F4307B"/>
    <w:rsid w:val="00F43F20"/>
    <w:rsid w:val="00F44361"/>
    <w:rsid w:val="00F443D0"/>
    <w:rsid w:val="00F447F5"/>
    <w:rsid w:val="00F45CAB"/>
    <w:rsid w:val="00F4792C"/>
    <w:rsid w:val="00F5039F"/>
    <w:rsid w:val="00F505AB"/>
    <w:rsid w:val="00F51B2C"/>
    <w:rsid w:val="00F531ED"/>
    <w:rsid w:val="00F5407F"/>
    <w:rsid w:val="00F55C31"/>
    <w:rsid w:val="00F55E1F"/>
    <w:rsid w:val="00F57129"/>
    <w:rsid w:val="00F57EEB"/>
    <w:rsid w:val="00F601CD"/>
    <w:rsid w:val="00F60B48"/>
    <w:rsid w:val="00F61302"/>
    <w:rsid w:val="00F62A7A"/>
    <w:rsid w:val="00F63364"/>
    <w:rsid w:val="00F64065"/>
    <w:rsid w:val="00F6444C"/>
    <w:rsid w:val="00F64482"/>
    <w:rsid w:val="00F64496"/>
    <w:rsid w:val="00F6648D"/>
    <w:rsid w:val="00F67A9E"/>
    <w:rsid w:val="00F67C23"/>
    <w:rsid w:val="00F70383"/>
    <w:rsid w:val="00F716C1"/>
    <w:rsid w:val="00F71BF9"/>
    <w:rsid w:val="00F71D0A"/>
    <w:rsid w:val="00F735A9"/>
    <w:rsid w:val="00F746B6"/>
    <w:rsid w:val="00F748A6"/>
    <w:rsid w:val="00F74B6A"/>
    <w:rsid w:val="00F76E10"/>
    <w:rsid w:val="00F76F42"/>
    <w:rsid w:val="00F7769F"/>
    <w:rsid w:val="00F80085"/>
    <w:rsid w:val="00F80445"/>
    <w:rsid w:val="00F81826"/>
    <w:rsid w:val="00F82891"/>
    <w:rsid w:val="00F838D9"/>
    <w:rsid w:val="00F83B6E"/>
    <w:rsid w:val="00F83CC6"/>
    <w:rsid w:val="00F85423"/>
    <w:rsid w:val="00F8583B"/>
    <w:rsid w:val="00F8612E"/>
    <w:rsid w:val="00F86824"/>
    <w:rsid w:val="00F90E0F"/>
    <w:rsid w:val="00F91A32"/>
    <w:rsid w:val="00F91E58"/>
    <w:rsid w:val="00F922BF"/>
    <w:rsid w:val="00F9254D"/>
    <w:rsid w:val="00F9285F"/>
    <w:rsid w:val="00F92EA9"/>
    <w:rsid w:val="00F9385C"/>
    <w:rsid w:val="00F9400A"/>
    <w:rsid w:val="00F94C31"/>
    <w:rsid w:val="00F955E4"/>
    <w:rsid w:val="00F95F71"/>
    <w:rsid w:val="00F96D2B"/>
    <w:rsid w:val="00F971EB"/>
    <w:rsid w:val="00F9741A"/>
    <w:rsid w:val="00FA063C"/>
    <w:rsid w:val="00FA19EA"/>
    <w:rsid w:val="00FA1C7C"/>
    <w:rsid w:val="00FA1C91"/>
    <w:rsid w:val="00FA71B4"/>
    <w:rsid w:val="00FA74BE"/>
    <w:rsid w:val="00FA7606"/>
    <w:rsid w:val="00FA7AF0"/>
    <w:rsid w:val="00FA7D6B"/>
    <w:rsid w:val="00FA7FDF"/>
    <w:rsid w:val="00FB0470"/>
    <w:rsid w:val="00FB0F7D"/>
    <w:rsid w:val="00FB100C"/>
    <w:rsid w:val="00FB156F"/>
    <w:rsid w:val="00FB167F"/>
    <w:rsid w:val="00FB26F7"/>
    <w:rsid w:val="00FB2A9F"/>
    <w:rsid w:val="00FB37EA"/>
    <w:rsid w:val="00FB38A5"/>
    <w:rsid w:val="00FB4816"/>
    <w:rsid w:val="00FB4C06"/>
    <w:rsid w:val="00FB5344"/>
    <w:rsid w:val="00FB6D02"/>
    <w:rsid w:val="00FB6EBC"/>
    <w:rsid w:val="00FB771C"/>
    <w:rsid w:val="00FC0716"/>
    <w:rsid w:val="00FC0DB5"/>
    <w:rsid w:val="00FC160C"/>
    <w:rsid w:val="00FC2FF3"/>
    <w:rsid w:val="00FC33E8"/>
    <w:rsid w:val="00FC48A6"/>
    <w:rsid w:val="00FC48AF"/>
    <w:rsid w:val="00FC4FE9"/>
    <w:rsid w:val="00FC5108"/>
    <w:rsid w:val="00FC54B1"/>
    <w:rsid w:val="00FC5774"/>
    <w:rsid w:val="00FC599F"/>
    <w:rsid w:val="00FC5A46"/>
    <w:rsid w:val="00FC6EAD"/>
    <w:rsid w:val="00FC7716"/>
    <w:rsid w:val="00FD0929"/>
    <w:rsid w:val="00FD2A1D"/>
    <w:rsid w:val="00FD2A9D"/>
    <w:rsid w:val="00FD2F4C"/>
    <w:rsid w:val="00FD3AE7"/>
    <w:rsid w:val="00FD4837"/>
    <w:rsid w:val="00FD5A58"/>
    <w:rsid w:val="00FD60BC"/>
    <w:rsid w:val="00FD69CB"/>
    <w:rsid w:val="00FD74DD"/>
    <w:rsid w:val="00FD7CB4"/>
    <w:rsid w:val="00FD7CDC"/>
    <w:rsid w:val="00FE005F"/>
    <w:rsid w:val="00FE062E"/>
    <w:rsid w:val="00FE0B94"/>
    <w:rsid w:val="00FE15C5"/>
    <w:rsid w:val="00FE169A"/>
    <w:rsid w:val="00FE17BF"/>
    <w:rsid w:val="00FE2043"/>
    <w:rsid w:val="00FE2739"/>
    <w:rsid w:val="00FE326E"/>
    <w:rsid w:val="00FE39A7"/>
    <w:rsid w:val="00FE3A4D"/>
    <w:rsid w:val="00FE3C44"/>
    <w:rsid w:val="00FE3C84"/>
    <w:rsid w:val="00FE4A4F"/>
    <w:rsid w:val="00FE740F"/>
    <w:rsid w:val="00FE7D02"/>
    <w:rsid w:val="00FF0207"/>
    <w:rsid w:val="00FF02DE"/>
    <w:rsid w:val="00FF07F4"/>
    <w:rsid w:val="00FF0BEC"/>
    <w:rsid w:val="00FF0F5C"/>
    <w:rsid w:val="00FF119D"/>
    <w:rsid w:val="00FF163A"/>
    <w:rsid w:val="00FF196F"/>
    <w:rsid w:val="00FF1C84"/>
    <w:rsid w:val="00FF2025"/>
    <w:rsid w:val="00FF4108"/>
    <w:rsid w:val="00FF494D"/>
    <w:rsid w:val="00FF4CE2"/>
    <w:rsid w:val="00FF585C"/>
    <w:rsid w:val="00FF5870"/>
    <w:rsid w:val="00FF5AFC"/>
    <w:rsid w:val="00FF60FA"/>
    <w:rsid w:val="00FF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ddd" stroke="f" strokecolor="#969696">
      <v:fill color="#ddd" opacity=".5" rotate="t"/>
      <v:stroke color="#969696" weight=".25pt" on="f"/>
    </o:shapedefaults>
    <o:shapelayout v:ext="edit">
      <o:idmap v:ext="edit" data="1"/>
    </o:shapelayout>
  </w:shapeDefaults>
  <w:decimalSymbol w:val=","/>
  <w:listSeparator w:val=";"/>
  <w14:docId w14:val="381BF431"/>
  <w15:chartTrackingRefBased/>
  <w15:docId w15:val="{E8A9F4AB-5CE4-461C-99F8-483FE9CE6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54A1"/>
    <w:rPr>
      <w:rFonts w:ascii="Arial" w:hAnsi="Arial"/>
      <w:sz w:val="24"/>
      <w:szCs w:val="24"/>
    </w:rPr>
  </w:style>
  <w:style w:type="paragraph" w:styleId="Naslov1">
    <w:name w:val="heading 1"/>
    <w:basedOn w:val="Normal"/>
    <w:next w:val="Normal"/>
    <w:link w:val="Naslov1Char"/>
    <w:qFormat/>
    <w:rsid w:val="00DF60F9"/>
    <w:pPr>
      <w:keepNext/>
      <w:numPr>
        <w:numId w:val="22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qFormat/>
    <w:rsid w:val="00DF60F9"/>
    <w:pPr>
      <w:keepNext/>
      <w:numPr>
        <w:ilvl w:val="1"/>
        <w:numId w:val="22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DF60F9"/>
    <w:pPr>
      <w:keepNext/>
      <w:numPr>
        <w:ilvl w:val="2"/>
        <w:numId w:val="22"/>
      </w:numPr>
      <w:ind w:right="1330"/>
      <w:outlineLvl w:val="2"/>
    </w:pPr>
    <w:rPr>
      <w:b/>
    </w:rPr>
  </w:style>
  <w:style w:type="paragraph" w:styleId="Naslov4">
    <w:name w:val="heading 4"/>
    <w:basedOn w:val="Normal"/>
    <w:next w:val="Normal"/>
    <w:link w:val="Naslov4Char"/>
    <w:qFormat/>
    <w:rsid w:val="00DF60F9"/>
    <w:pPr>
      <w:keepNext/>
      <w:numPr>
        <w:ilvl w:val="3"/>
        <w:numId w:val="22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qFormat/>
    <w:rsid w:val="00DF60F9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qFormat/>
    <w:rsid w:val="00DF60F9"/>
    <w:pPr>
      <w:numPr>
        <w:ilvl w:val="5"/>
        <w:numId w:val="22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Naslov7">
    <w:name w:val="heading 7"/>
    <w:basedOn w:val="Normal"/>
    <w:next w:val="Normal"/>
    <w:link w:val="Naslov7Char"/>
    <w:qFormat/>
    <w:rsid w:val="00DF60F9"/>
    <w:pPr>
      <w:keepNext/>
      <w:numPr>
        <w:ilvl w:val="6"/>
        <w:numId w:val="22"/>
      </w:numPr>
      <w:pBdr>
        <w:right w:val="single" w:sz="4" w:space="4" w:color="auto"/>
      </w:pBdr>
      <w:ind w:right="2410"/>
      <w:outlineLvl w:val="6"/>
    </w:pPr>
    <w:rPr>
      <w:rFonts w:cs="Arial"/>
      <w:b/>
    </w:rPr>
  </w:style>
  <w:style w:type="paragraph" w:styleId="Naslov8">
    <w:name w:val="heading 8"/>
    <w:basedOn w:val="Normal"/>
    <w:next w:val="Normal"/>
    <w:link w:val="Naslov8Char"/>
    <w:qFormat/>
    <w:rsid w:val="00DF60F9"/>
    <w:pPr>
      <w:numPr>
        <w:ilvl w:val="7"/>
        <w:numId w:val="22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Naslov9">
    <w:name w:val="heading 9"/>
    <w:basedOn w:val="Normal"/>
    <w:next w:val="Normal"/>
    <w:link w:val="Naslov9Char"/>
    <w:qFormat/>
    <w:rsid w:val="00DF60F9"/>
    <w:pPr>
      <w:numPr>
        <w:ilvl w:val="8"/>
        <w:numId w:val="22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adraj1">
    <w:name w:val="toc 1"/>
    <w:aliases w:val="Naslov velikih cjelina"/>
    <w:basedOn w:val="Normal"/>
    <w:next w:val="Normal"/>
    <w:autoRedefine/>
    <w:uiPriority w:val="39"/>
    <w:rsid w:val="0099058E"/>
    <w:pPr>
      <w:tabs>
        <w:tab w:val="right" w:leader="dot" w:pos="9062"/>
      </w:tabs>
      <w:spacing w:before="120" w:after="120"/>
    </w:pPr>
    <w:rPr>
      <w:b/>
      <w:bCs/>
      <w:szCs w:val="20"/>
    </w:rPr>
  </w:style>
  <w:style w:type="paragraph" w:styleId="Sadraj2">
    <w:name w:val="toc 2"/>
    <w:aliases w:val="Naslov1"/>
    <w:basedOn w:val="Normal"/>
    <w:next w:val="Normal"/>
    <w:autoRedefine/>
    <w:uiPriority w:val="39"/>
    <w:rsid w:val="00066B82"/>
    <w:pPr>
      <w:tabs>
        <w:tab w:val="left" w:pos="960"/>
        <w:tab w:val="right" w:leader="dot" w:pos="9062"/>
      </w:tabs>
      <w:ind w:left="240"/>
    </w:pPr>
    <w:rPr>
      <w:sz w:val="22"/>
      <w:szCs w:val="20"/>
    </w:rPr>
  </w:style>
  <w:style w:type="paragraph" w:customStyle="1" w:styleId="Style1">
    <w:name w:val="Style1"/>
    <w:basedOn w:val="Sadraj1"/>
    <w:next w:val="Naslovbiljeke"/>
    <w:pPr>
      <w:tabs>
        <w:tab w:val="left" w:pos="720"/>
      </w:tabs>
    </w:pPr>
  </w:style>
  <w:style w:type="paragraph" w:styleId="Naslovbiljeke">
    <w:name w:val="Note Heading"/>
    <w:basedOn w:val="Normal"/>
    <w:next w:val="Normal"/>
    <w:link w:val="NaslovbiljekeChar"/>
    <w:semiHidden/>
  </w:style>
  <w:style w:type="paragraph" w:customStyle="1" w:styleId="Style2">
    <w:name w:val="Style2"/>
    <w:basedOn w:val="Sadraj2"/>
    <w:next w:val="Naslov2"/>
    <w:autoRedefine/>
    <w:pPr>
      <w:ind w:left="0"/>
    </w:pPr>
  </w:style>
  <w:style w:type="paragraph" w:styleId="Zaglavlje">
    <w:name w:val="header"/>
    <w:basedOn w:val="Normal"/>
    <w:link w:val="ZaglavljeChar"/>
    <w:uiPriority w:val="99"/>
    <w:pPr>
      <w:tabs>
        <w:tab w:val="center" w:pos="4320"/>
        <w:tab w:val="right" w:pos="8640"/>
      </w:tabs>
    </w:pPr>
  </w:style>
  <w:style w:type="table" w:styleId="Reetkatablice">
    <w:name w:val="Table Grid"/>
    <w:basedOn w:val="Obinatablica"/>
    <w:rsid w:val="00347D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</w:style>
  <w:style w:type="character" w:styleId="Hiperveza">
    <w:name w:val="Hyperlink"/>
    <w:uiPriority w:val="99"/>
    <w:rPr>
      <w:color w:val="0000FF"/>
      <w:u w:val="single"/>
    </w:rPr>
  </w:style>
  <w:style w:type="paragraph" w:styleId="Tijeloteksta2">
    <w:name w:val="Body Text 2"/>
    <w:basedOn w:val="Normal"/>
    <w:link w:val="Tijeloteksta2Char"/>
    <w:semiHidden/>
    <w:pPr>
      <w:spacing w:before="100" w:beforeAutospacing="1" w:after="100" w:afterAutospacing="1"/>
    </w:pPr>
  </w:style>
  <w:style w:type="paragraph" w:customStyle="1" w:styleId="novistil">
    <w:name w:val="novi stil"/>
    <w:basedOn w:val="Normal"/>
    <w:semiHidden/>
    <w:rsid w:val="00B84C8E"/>
    <w:pPr>
      <w:spacing w:before="120"/>
      <w:ind w:left="709" w:right="1510"/>
      <w:outlineLvl w:val="1"/>
    </w:pPr>
    <w:rPr>
      <w:rFonts w:cs="Tahoma"/>
      <w:b/>
      <w:bCs/>
      <w:sz w:val="36"/>
      <w:szCs w:val="36"/>
    </w:rPr>
  </w:style>
  <w:style w:type="paragraph" w:styleId="StandardWeb">
    <w:name w:val="Normal (Web)"/>
    <w:basedOn w:val="Normal"/>
    <w:uiPriority w:val="99"/>
    <w:semiHidden/>
    <w:rsid w:val="00E06F36"/>
    <w:pPr>
      <w:spacing w:before="100" w:beforeAutospacing="1" w:after="100" w:afterAutospacing="1"/>
    </w:pPr>
  </w:style>
  <w:style w:type="character" w:styleId="SlijeenaHiperveza">
    <w:name w:val="FollowedHyperlink"/>
    <w:semiHidden/>
    <w:rsid w:val="007B7023"/>
    <w:rPr>
      <w:color w:val="800080"/>
      <w:u w:val="single"/>
    </w:rPr>
  </w:style>
  <w:style w:type="character" w:styleId="Referencakomentara">
    <w:name w:val="annotation reference"/>
    <w:semiHidden/>
    <w:rsid w:val="005B1D0A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rsid w:val="005B1D0A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semiHidden/>
    <w:rsid w:val="005B1D0A"/>
    <w:rPr>
      <w:b/>
      <w:bCs/>
    </w:rPr>
  </w:style>
  <w:style w:type="paragraph" w:styleId="Tekstbalonia">
    <w:name w:val="Balloon Text"/>
    <w:basedOn w:val="Normal"/>
    <w:link w:val="TekstbaloniaChar"/>
    <w:semiHidden/>
    <w:rsid w:val="005B1D0A"/>
    <w:rPr>
      <w:rFonts w:ascii="Tahoma" w:hAnsi="Tahoma" w:cs="Tahoma"/>
      <w:sz w:val="16"/>
      <w:szCs w:val="16"/>
    </w:rPr>
  </w:style>
  <w:style w:type="paragraph" w:customStyle="1" w:styleId="lt1">
    <w:name w:val="lt1"/>
    <w:basedOn w:val="Normal"/>
    <w:semiHidden/>
    <w:rsid w:val="004C69CF"/>
    <w:pPr>
      <w:spacing w:before="100" w:beforeAutospacing="1" w:after="100" w:afterAutospacing="1"/>
    </w:pPr>
  </w:style>
  <w:style w:type="character" w:customStyle="1" w:styleId="glossarydef">
    <w:name w:val="glossarydef"/>
    <w:basedOn w:val="Zadanifontodlomka"/>
    <w:semiHidden/>
    <w:rsid w:val="004C69CF"/>
  </w:style>
  <w:style w:type="paragraph" w:customStyle="1" w:styleId="t">
    <w:name w:val="t"/>
    <w:basedOn w:val="Normal"/>
    <w:semiHidden/>
    <w:rsid w:val="00446DDB"/>
    <w:pPr>
      <w:spacing w:before="100" w:beforeAutospacing="1" w:after="100" w:afterAutospacing="1"/>
    </w:pPr>
  </w:style>
  <w:style w:type="paragraph" w:customStyle="1" w:styleId="nt">
    <w:name w:val="nt"/>
    <w:basedOn w:val="Normal"/>
    <w:semiHidden/>
    <w:rsid w:val="00446DDB"/>
    <w:pPr>
      <w:spacing w:before="100" w:beforeAutospacing="1" w:after="100" w:afterAutospacing="1"/>
    </w:pPr>
  </w:style>
  <w:style w:type="paragraph" w:customStyle="1" w:styleId="1-NASLOV">
    <w:name w:val="1-NASLOV"/>
    <w:basedOn w:val="Normal"/>
    <w:link w:val="1-NASLOVChar"/>
    <w:rsid w:val="003D76F8"/>
    <w:pPr>
      <w:spacing w:after="480"/>
      <w:outlineLvl w:val="0"/>
    </w:pPr>
    <w:rPr>
      <w:rFonts w:cs="Arial"/>
      <w:b/>
      <w:bCs/>
      <w:sz w:val="36"/>
      <w:szCs w:val="36"/>
    </w:rPr>
  </w:style>
  <w:style w:type="paragraph" w:customStyle="1" w:styleId="-TEKST">
    <w:name w:val="!-TEKST"/>
    <w:basedOn w:val="Normal"/>
    <w:link w:val="-TEKSTChar"/>
    <w:rsid w:val="007A00C0"/>
    <w:pPr>
      <w:spacing w:after="120"/>
      <w:ind w:right="1418"/>
      <w:jc w:val="both"/>
    </w:pPr>
    <w:rPr>
      <w:rFonts w:cs="Arial"/>
      <w:bCs/>
      <w:sz w:val="22"/>
      <w:szCs w:val="22"/>
    </w:rPr>
  </w:style>
  <w:style w:type="character" w:customStyle="1" w:styleId="-TEKSTChar">
    <w:name w:val="!-TEKST Char"/>
    <w:link w:val="-TEKST"/>
    <w:rsid w:val="007A00C0"/>
    <w:rPr>
      <w:rFonts w:ascii="Arial" w:hAnsi="Arial" w:cs="Arial"/>
      <w:bCs/>
      <w:sz w:val="22"/>
      <w:szCs w:val="22"/>
      <w:lang w:val="hr-HR" w:eastAsia="hr-HR" w:bidi="ar-SA"/>
    </w:rPr>
  </w:style>
  <w:style w:type="paragraph" w:customStyle="1" w:styleId="-BULLET">
    <w:name w:val="!-BULLET"/>
    <w:basedOn w:val="Normal"/>
    <w:rsid w:val="00446877"/>
    <w:pPr>
      <w:numPr>
        <w:numId w:val="40"/>
      </w:numPr>
      <w:spacing w:after="120"/>
      <w:ind w:right="1418"/>
    </w:pPr>
    <w:rPr>
      <w:rFonts w:cs="Arial"/>
      <w:sz w:val="22"/>
      <w:szCs w:val="22"/>
    </w:rPr>
  </w:style>
  <w:style w:type="paragraph" w:customStyle="1" w:styleId="-BULLETrezime">
    <w:name w:val="!-BULLET rezime"/>
    <w:basedOn w:val="-BULLET"/>
    <w:rsid w:val="00446877"/>
    <w:pPr>
      <w:numPr>
        <w:numId w:val="9"/>
      </w:numPr>
    </w:pPr>
  </w:style>
  <w:style w:type="paragraph" w:customStyle="1" w:styleId="-1-1-NASLOV">
    <w:name w:val="!-1-1-NASLOV"/>
    <w:basedOn w:val="Normal"/>
    <w:rsid w:val="004A173D"/>
    <w:pPr>
      <w:widowControl w:val="0"/>
      <w:spacing w:before="360" w:after="240"/>
      <w:ind w:right="1418"/>
    </w:pPr>
    <w:rPr>
      <w:b/>
      <w:sz w:val="28"/>
    </w:rPr>
  </w:style>
  <w:style w:type="paragraph" w:customStyle="1" w:styleId="1-1-NASLOV">
    <w:name w:val="1-1-NASLOV"/>
    <w:basedOn w:val="Naslov2"/>
    <w:link w:val="1-1-NASLOVChar"/>
    <w:rsid w:val="003D76F8"/>
    <w:pPr>
      <w:numPr>
        <w:ilvl w:val="0"/>
        <w:numId w:val="0"/>
      </w:numPr>
      <w:spacing w:after="360"/>
    </w:pPr>
    <w:rPr>
      <w:i w:val="0"/>
    </w:rPr>
  </w:style>
  <w:style w:type="paragraph" w:customStyle="1" w:styleId="-NASLOV">
    <w:name w:val="!-NASLOV"/>
    <w:basedOn w:val="Sadraj2"/>
    <w:rsid w:val="005D4DAA"/>
    <w:pPr>
      <w:spacing w:before="360" w:after="240"/>
      <w:ind w:left="0"/>
    </w:pPr>
    <w:rPr>
      <w:rFonts w:cs="Arial"/>
      <w:b/>
      <w:sz w:val="24"/>
      <w:szCs w:val="22"/>
    </w:rPr>
  </w:style>
  <w:style w:type="numbering" w:styleId="111111">
    <w:name w:val="Outline List 2"/>
    <w:basedOn w:val="Bezpopisa"/>
    <w:semiHidden/>
    <w:rsid w:val="00DF60F9"/>
    <w:pPr>
      <w:numPr>
        <w:numId w:val="20"/>
      </w:numPr>
    </w:pPr>
  </w:style>
  <w:style w:type="numbering" w:styleId="1ai">
    <w:name w:val="Outline List 1"/>
    <w:basedOn w:val="Bezpopisa"/>
    <w:semiHidden/>
    <w:rsid w:val="00DF60F9"/>
    <w:pPr>
      <w:numPr>
        <w:numId w:val="21"/>
      </w:numPr>
    </w:pPr>
  </w:style>
  <w:style w:type="numbering" w:styleId="lanaksekcija">
    <w:name w:val="Outline List 3"/>
    <w:basedOn w:val="Bezpopisa"/>
    <w:semiHidden/>
    <w:rsid w:val="00DF60F9"/>
    <w:pPr>
      <w:numPr>
        <w:numId w:val="22"/>
      </w:numPr>
    </w:pPr>
  </w:style>
  <w:style w:type="paragraph" w:styleId="Blokteksta">
    <w:name w:val="Block Text"/>
    <w:basedOn w:val="Normal"/>
    <w:semiHidden/>
    <w:rsid w:val="00DF60F9"/>
    <w:pPr>
      <w:spacing w:after="120"/>
      <w:ind w:left="1440" w:right="1440"/>
    </w:pPr>
  </w:style>
  <w:style w:type="paragraph" w:styleId="Tijeloteksta">
    <w:name w:val="Body Text"/>
    <w:basedOn w:val="Normal"/>
    <w:link w:val="TijelotekstaChar"/>
    <w:semiHidden/>
    <w:rsid w:val="00DF60F9"/>
    <w:pPr>
      <w:spacing w:after="120"/>
    </w:pPr>
  </w:style>
  <w:style w:type="paragraph" w:styleId="Tijeloteksta3">
    <w:name w:val="Body Text 3"/>
    <w:basedOn w:val="Normal"/>
    <w:link w:val="Tijeloteksta3Char"/>
    <w:semiHidden/>
    <w:rsid w:val="00DF60F9"/>
    <w:pPr>
      <w:spacing w:after="120"/>
    </w:pPr>
    <w:rPr>
      <w:sz w:val="16"/>
      <w:szCs w:val="16"/>
    </w:rPr>
  </w:style>
  <w:style w:type="paragraph" w:styleId="Tijeloteksta-prvauvlaka">
    <w:name w:val="Body Text First Indent"/>
    <w:basedOn w:val="Tijeloteksta"/>
    <w:link w:val="Tijeloteksta-prvauvlakaChar"/>
    <w:semiHidden/>
    <w:rsid w:val="00DF60F9"/>
    <w:pPr>
      <w:ind w:firstLine="210"/>
    </w:pPr>
  </w:style>
  <w:style w:type="paragraph" w:styleId="Uvuenotijeloteksta">
    <w:name w:val="Body Text Indent"/>
    <w:basedOn w:val="Normal"/>
    <w:link w:val="UvuenotijelotekstaChar"/>
    <w:semiHidden/>
    <w:rsid w:val="00DF60F9"/>
    <w:pPr>
      <w:spacing w:after="120"/>
      <w:ind w:left="283"/>
    </w:pPr>
  </w:style>
  <w:style w:type="paragraph" w:styleId="Tijeloteksta-prvauvlaka2">
    <w:name w:val="Body Text First Indent 2"/>
    <w:basedOn w:val="Uvuenotijeloteksta"/>
    <w:link w:val="Tijeloteksta-prvauvlaka2Char"/>
    <w:semiHidden/>
    <w:rsid w:val="00DF60F9"/>
    <w:pPr>
      <w:ind w:firstLine="210"/>
    </w:pPr>
  </w:style>
  <w:style w:type="paragraph" w:styleId="Tijeloteksta-uvlaka2">
    <w:name w:val="Body Text Indent 2"/>
    <w:basedOn w:val="Normal"/>
    <w:link w:val="Tijeloteksta-uvlaka2Char"/>
    <w:semiHidden/>
    <w:rsid w:val="00DF60F9"/>
    <w:pPr>
      <w:spacing w:after="120" w:line="480" w:lineRule="auto"/>
      <w:ind w:left="283"/>
    </w:pPr>
  </w:style>
  <w:style w:type="paragraph" w:styleId="Tijeloteksta-uvlaka3">
    <w:name w:val="Body Text Indent 3"/>
    <w:basedOn w:val="Normal"/>
    <w:link w:val="Tijeloteksta-uvlaka3Char"/>
    <w:semiHidden/>
    <w:rsid w:val="00DF60F9"/>
    <w:pPr>
      <w:spacing w:after="120"/>
      <w:ind w:left="283"/>
    </w:pPr>
    <w:rPr>
      <w:sz w:val="16"/>
      <w:szCs w:val="16"/>
    </w:rPr>
  </w:style>
  <w:style w:type="paragraph" w:styleId="Zavretak">
    <w:name w:val="Closing"/>
    <w:basedOn w:val="Normal"/>
    <w:link w:val="ZavretakChar"/>
    <w:semiHidden/>
    <w:rsid w:val="00DF60F9"/>
    <w:pPr>
      <w:ind w:left="4252"/>
    </w:pPr>
  </w:style>
  <w:style w:type="paragraph" w:styleId="Datum">
    <w:name w:val="Date"/>
    <w:basedOn w:val="Normal"/>
    <w:next w:val="Normal"/>
    <w:link w:val="DatumChar"/>
    <w:semiHidden/>
    <w:rsid w:val="00DF60F9"/>
  </w:style>
  <w:style w:type="paragraph" w:styleId="Potpise-pote">
    <w:name w:val="E-mail Signature"/>
    <w:basedOn w:val="Normal"/>
    <w:link w:val="Potpise-poteChar"/>
    <w:semiHidden/>
    <w:rsid w:val="00DF60F9"/>
  </w:style>
  <w:style w:type="character" w:styleId="Istaknuto">
    <w:name w:val="Emphasis"/>
    <w:qFormat/>
    <w:rsid w:val="00DF60F9"/>
    <w:rPr>
      <w:i/>
      <w:iCs/>
    </w:rPr>
  </w:style>
  <w:style w:type="paragraph" w:styleId="Adresaomotnice">
    <w:name w:val="envelope address"/>
    <w:basedOn w:val="Normal"/>
    <w:semiHidden/>
    <w:rsid w:val="00DF60F9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Povratnaomotnica">
    <w:name w:val="envelope return"/>
    <w:basedOn w:val="Normal"/>
    <w:semiHidden/>
    <w:rsid w:val="00DF60F9"/>
    <w:rPr>
      <w:rFonts w:cs="Arial"/>
      <w:sz w:val="20"/>
      <w:szCs w:val="20"/>
    </w:rPr>
  </w:style>
  <w:style w:type="character" w:styleId="HTML-akronim">
    <w:name w:val="HTML Acronym"/>
    <w:basedOn w:val="Zadanifontodlomka"/>
    <w:semiHidden/>
    <w:rsid w:val="00DF60F9"/>
  </w:style>
  <w:style w:type="paragraph" w:styleId="HTML-adresa">
    <w:name w:val="HTML Address"/>
    <w:basedOn w:val="Normal"/>
    <w:link w:val="HTML-adresaChar"/>
    <w:semiHidden/>
    <w:rsid w:val="00DF60F9"/>
    <w:rPr>
      <w:i/>
      <w:iCs/>
    </w:rPr>
  </w:style>
  <w:style w:type="character" w:styleId="HTML-navod">
    <w:name w:val="HTML Cite"/>
    <w:semiHidden/>
    <w:rsid w:val="00DF60F9"/>
    <w:rPr>
      <w:i/>
      <w:iCs/>
    </w:rPr>
  </w:style>
  <w:style w:type="character" w:styleId="HTML-kod">
    <w:name w:val="HTML Code"/>
    <w:semiHidden/>
    <w:rsid w:val="00DF60F9"/>
    <w:rPr>
      <w:rFonts w:ascii="Courier New" w:hAnsi="Courier New" w:cs="Courier New"/>
      <w:sz w:val="20"/>
      <w:szCs w:val="20"/>
    </w:rPr>
  </w:style>
  <w:style w:type="character" w:styleId="HTML-definicija">
    <w:name w:val="HTML Definition"/>
    <w:semiHidden/>
    <w:rsid w:val="00DF60F9"/>
    <w:rPr>
      <w:i/>
      <w:iCs/>
    </w:rPr>
  </w:style>
  <w:style w:type="character" w:styleId="HTML-tipkovnica">
    <w:name w:val="HTML Keyboard"/>
    <w:semiHidden/>
    <w:rsid w:val="00DF60F9"/>
    <w:rPr>
      <w:rFonts w:ascii="Courier New" w:hAnsi="Courier New" w:cs="Courier New"/>
      <w:sz w:val="20"/>
      <w:szCs w:val="20"/>
    </w:rPr>
  </w:style>
  <w:style w:type="paragraph" w:styleId="HTMLunaprijedoblikovano">
    <w:name w:val="HTML Preformatted"/>
    <w:basedOn w:val="Normal"/>
    <w:link w:val="HTMLunaprijedoblikovanoChar"/>
    <w:semiHidden/>
    <w:rsid w:val="00DF60F9"/>
    <w:rPr>
      <w:rFonts w:ascii="Courier New" w:hAnsi="Courier New" w:cs="Courier New"/>
      <w:sz w:val="20"/>
      <w:szCs w:val="20"/>
    </w:rPr>
  </w:style>
  <w:style w:type="character" w:styleId="HTML-primjer">
    <w:name w:val="HTML Sample"/>
    <w:semiHidden/>
    <w:rsid w:val="00DF60F9"/>
    <w:rPr>
      <w:rFonts w:ascii="Courier New" w:hAnsi="Courier New" w:cs="Courier New"/>
    </w:rPr>
  </w:style>
  <w:style w:type="character" w:styleId="HTMLpisaistroj">
    <w:name w:val="HTML Typewriter"/>
    <w:semiHidden/>
    <w:rsid w:val="00DF60F9"/>
    <w:rPr>
      <w:rFonts w:ascii="Courier New" w:hAnsi="Courier New" w:cs="Courier New"/>
      <w:sz w:val="20"/>
      <w:szCs w:val="20"/>
    </w:rPr>
  </w:style>
  <w:style w:type="character" w:styleId="HTML-varijabla">
    <w:name w:val="HTML Variable"/>
    <w:semiHidden/>
    <w:rsid w:val="00DF60F9"/>
    <w:rPr>
      <w:i/>
      <w:iCs/>
    </w:rPr>
  </w:style>
  <w:style w:type="character" w:styleId="Brojretka">
    <w:name w:val="line number"/>
    <w:basedOn w:val="Zadanifontodlomka"/>
    <w:semiHidden/>
    <w:rsid w:val="00DF60F9"/>
  </w:style>
  <w:style w:type="paragraph" w:styleId="Popis">
    <w:name w:val="List"/>
    <w:basedOn w:val="Normal"/>
    <w:semiHidden/>
    <w:rsid w:val="00DF60F9"/>
    <w:pPr>
      <w:ind w:left="283" w:hanging="283"/>
    </w:pPr>
  </w:style>
  <w:style w:type="paragraph" w:styleId="Popis2">
    <w:name w:val="List 2"/>
    <w:basedOn w:val="Normal"/>
    <w:semiHidden/>
    <w:rsid w:val="00DF60F9"/>
    <w:pPr>
      <w:ind w:left="566" w:hanging="283"/>
    </w:pPr>
  </w:style>
  <w:style w:type="paragraph" w:styleId="Popis3">
    <w:name w:val="List 3"/>
    <w:basedOn w:val="Normal"/>
    <w:semiHidden/>
    <w:rsid w:val="00DF60F9"/>
    <w:pPr>
      <w:ind w:left="849" w:hanging="283"/>
    </w:pPr>
  </w:style>
  <w:style w:type="paragraph" w:styleId="Popis4">
    <w:name w:val="List 4"/>
    <w:basedOn w:val="Normal"/>
    <w:semiHidden/>
    <w:rsid w:val="00DF60F9"/>
    <w:pPr>
      <w:ind w:left="1132" w:hanging="283"/>
    </w:pPr>
  </w:style>
  <w:style w:type="paragraph" w:styleId="Popis5">
    <w:name w:val="List 5"/>
    <w:basedOn w:val="Normal"/>
    <w:semiHidden/>
    <w:rsid w:val="00DF60F9"/>
    <w:pPr>
      <w:ind w:left="1415" w:hanging="283"/>
    </w:pPr>
  </w:style>
  <w:style w:type="paragraph" w:styleId="Grafikeoznake">
    <w:name w:val="List Bullet"/>
    <w:basedOn w:val="Normal"/>
    <w:autoRedefine/>
    <w:semiHidden/>
    <w:rsid w:val="00DF60F9"/>
    <w:pPr>
      <w:numPr>
        <w:numId w:val="10"/>
      </w:numPr>
    </w:pPr>
  </w:style>
  <w:style w:type="paragraph" w:styleId="Grafikeoznake2">
    <w:name w:val="List Bullet 2"/>
    <w:basedOn w:val="Normal"/>
    <w:autoRedefine/>
    <w:semiHidden/>
    <w:rsid w:val="00DF60F9"/>
    <w:pPr>
      <w:numPr>
        <w:numId w:val="11"/>
      </w:numPr>
    </w:pPr>
  </w:style>
  <w:style w:type="paragraph" w:styleId="Grafikeoznake3">
    <w:name w:val="List Bullet 3"/>
    <w:basedOn w:val="Normal"/>
    <w:autoRedefine/>
    <w:semiHidden/>
    <w:rsid w:val="00DF60F9"/>
    <w:pPr>
      <w:numPr>
        <w:numId w:val="12"/>
      </w:numPr>
    </w:pPr>
  </w:style>
  <w:style w:type="paragraph" w:styleId="Grafikeoznake4">
    <w:name w:val="List Bullet 4"/>
    <w:basedOn w:val="Normal"/>
    <w:autoRedefine/>
    <w:semiHidden/>
    <w:rsid w:val="00DF60F9"/>
    <w:pPr>
      <w:numPr>
        <w:numId w:val="13"/>
      </w:numPr>
    </w:pPr>
  </w:style>
  <w:style w:type="paragraph" w:styleId="Grafikeoznake5">
    <w:name w:val="List Bullet 5"/>
    <w:basedOn w:val="Normal"/>
    <w:autoRedefine/>
    <w:semiHidden/>
    <w:rsid w:val="00DF60F9"/>
    <w:pPr>
      <w:numPr>
        <w:numId w:val="14"/>
      </w:numPr>
    </w:pPr>
  </w:style>
  <w:style w:type="paragraph" w:styleId="Nastavakpopisa">
    <w:name w:val="List Continue"/>
    <w:basedOn w:val="Normal"/>
    <w:semiHidden/>
    <w:rsid w:val="00DF60F9"/>
    <w:pPr>
      <w:spacing w:after="120"/>
      <w:ind w:left="283"/>
    </w:pPr>
  </w:style>
  <w:style w:type="paragraph" w:styleId="Nastavakpopisa2">
    <w:name w:val="List Continue 2"/>
    <w:basedOn w:val="Normal"/>
    <w:semiHidden/>
    <w:rsid w:val="00DF60F9"/>
    <w:pPr>
      <w:spacing w:after="120"/>
      <w:ind w:left="566"/>
    </w:pPr>
  </w:style>
  <w:style w:type="paragraph" w:styleId="Nastavakpopisa3">
    <w:name w:val="List Continue 3"/>
    <w:basedOn w:val="Normal"/>
    <w:semiHidden/>
    <w:rsid w:val="00DF60F9"/>
    <w:pPr>
      <w:spacing w:after="120"/>
      <w:ind w:left="849"/>
    </w:pPr>
  </w:style>
  <w:style w:type="paragraph" w:styleId="Nastavakpopisa4">
    <w:name w:val="List Continue 4"/>
    <w:basedOn w:val="Normal"/>
    <w:semiHidden/>
    <w:rsid w:val="00DF60F9"/>
    <w:pPr>
      <w:spacing w:after="120"/>
      <w:ind w:left="1132"/>
    </w:pPr>
  </w:style>
  <w:style w:type="paragraph" w:styleId="Nastavakpopisa5">
    <w:name w:val="List Continue 5"/>
    <w:basedOn w:val="Normal"/>
    <w:semiHidden/>
    <w:rsid w:val="00DF60F9"/>
    <w:pPr>
      <w:spacing w:after="120"/>
      <w:ind w:left="1415"/>
    </w:pPr>
  </w:style>
  <w:style w:type="paragraph" w:styleId="Brojevi">
    <w:name w:val="List Number"/>
    <w:basedOn w:val="Normal"/>
    <w:semiHidden/>
    <w:rsid w:val="00DF60F9"/>
    <w:pPr>
      <w:numPr>
        <w:numId w:val="15"/>
      </w:numPr>
    </w:pPr>
  </w:style>
  <w:style w:type="paragraph" w:styleId="Brojevi2">
    <w:name w:val="List Number 2"/>
    <w:basedOn w:val="Normal"/>
    <w:semiHidden/>
    <w:rsid w:val="00DF60F9"/>
    <w:pPr>
      <w:numPr>
        <w:numId w:val="16"/>
      </w:numPr>
    </w:pPr>
  </w:style>
  <w:style w:type="paragraph" w:styleId="Brojevi3">
    <w:name w:val="List Number 3"/>
    <w:basedOn w:val="Normal"/>
    <w:semiHidden/>
    <w:rsid w:val="00DF60F9"/>
    <w:pPr>
      <w:numPr>
        <w:numId w:val="17"/>
      </w:numPr>
    </w:pPr>
  </w:style>
  <w:style w:type="paragraph" w:styleId="Brojevi4">
    <w:name w:val="List Number 4"/>
    <w:basedOn w:val="Normal"/>
    <w:semiHidden/>
    <w:rsid w:val="00DF60F9"/>
    <w:pPr>
      <w:numPr>
        <w:numId w:val="18"/>
      </w:numPr>
    </w:pPr>
  </w:style>
  <w:style w:type="paragraph" w:styleId="Brojevi5">
    <w:name w:val="List Number 5"/>
    <w:basedOn w:val="Normal"/>
    <w:semiHidden/>
    <w:rsid w:val="00DF60F9"/>
    <w:pPr>
      <w:numPr>
        <w:numId w:val="19"/>
      </w:numPr>
    </w:pPr>
  </w:style>
  <w:style w:type="paragraph" w:styleId="Zaglavljeporuke">
    <w:name w:val="Message Header"/>
    <w:basedOn w:val="Normal"/>
    <w:link w:val="ZaglavljeporukeChar"/>
    <w:semiHidden/>
    <w:rsid w:val="00DF60F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Obinouvueno">
    <w:name w:val="Normal Indent"/>
    <w:basedOn w:val="Normal"/>
    <w:semiHidden/>
    <w:rsid w:val="00DF60F9"/>
    <w:pPr>
      <w:ind w:left="708"/>
    </w:pPr>
  </w:style>
  <w:style w:type="paragraph" w:styleId="Obinitekst">
    <w:name w:val="Plain Text"/>
    <w:basedOn w:val="Normal"/>
    <w:link w:val="ObinitekstChar"/>
    <w:semiHidden/>
    <w:rsid w:val="00DF60F9"/>
    <w:rPr>
      <w:rFonts w:ascii="Courier New" w:hAnsi="Courier New" w:cs="Courier New"/>
      <w:sz w:val="20"/>
      <w:szCs w:val="20"/>
    </w:rPr>
  </w:style>
  <w:style w:type="paragraph" w:styleId="Pozdrav">
    <w:name w:val="Salutation"/>
    <w:basedOn w:val="Normal"/>
    <w:next w:val="Normal"/>
    <w:link w:val="PozdravChar"/>
    <w:semiHidden/>
    <w:rsid w:val="00DF60F9"/>
  </w:style>
  <w:style w:type="paragraph" w:styleId="Potpis">
    <w:name w:val="Signature"/>
    <w:basedOn w:val="Normal"/>
    <w:link w:val="PotpisChar"/>
    <w:semiHidden/>
    <w:rsid w:val="00DF60F9"/>
    <w:pPr>
      <w:ind w:left="4252"/>
    </w:pPr>
  </w:style>
  <w:style w:type="character" w:styleId="Naglaeno">
    <w:name w:val="Strong"/>
    <w:qFormat/>
    <w:rsid w:val="00DF60F9"/>
    <w:rPr>
      <w:b/>
      <w:bCs/>
    </w:rPr>
  </w:style>
  <w:style w:type="paragraph" w:styleId="Podnaslov">
    <w:name w:val="Subtitle"/>
    <w:basedOn w:val="Normal"/>
    <w:link w:val="PodnaslovChar"/>
    <w:qFormat/>
    <w:rsid w:val="00DF60F9"/>
    <w:pPr>
      <w:spacing w:after="60"/>
      <w:jc w:val="center"/>
      <w:outlineLvl w:val="1"/>
    </w:pPr>
    <w:rPr>
      <w:rFonts w:cs="Arial"/>
    </w:rPr>
  </w:style>
  <w:style w:type="table" w:styleId="Tablicas3Defektima1">
    <w:name w:val="Table 3D effects 1"/>
    <w:basedOn w:val="Obinatablica"/>
    <w:semiHidden/>
    <w:rsid w:val="00DF60F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semiHidden/>
    <w:rsid w:val="00DF60F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semiHidden/>
    <w:rsid w:val="00DF60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1">
    <w:name w:val="Table Classic 1"/>
    <w:basedOn w:val="Obinatablica"/>
    <w:semiHidden/>
    <w:rsid w:val="00DF60F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semiHidden/>
    <w:rsid w:val="00DF60F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semiHidden/>
    <w:rsid w:val="00DF60F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semiHidden/>
    <w:rsid w:val="00DF60F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1">
    <w:name w:val="Table Colorful 1"/>
    <w:basedOn w:val="Obinatablica"/>
    <w:semiHidden/>
    <w:rsid w:val="00DF60F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semiHidden/>
    <w:rsid w:val="00DF60F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semiHidden/>
    <w:rsid w:val="00DF60F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upanatablica1">
    <w:name w:val="Table Columns 1"/>
    <w:basedOn w:val="Obinatablica"/>
    <w:semiHidden/>
    <w:rsid w:val="00DF60F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semiHidden/>
    <w:rsid w:val="00DF60F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semiHidden/>
    <w:rsid w:val="00DF60F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semiHidden/>
    <w:rsid w:val="00DF60F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semiHidden/>
    <w:rsid w:val="00DF60F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atablica">
    <w:name w:val="Table Contemporary"/>
    <w:basedOn w:val="Obinatablica"/>
    <w:semiHidden/>
    <w:rsid w:val="00DF60F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lica">
    <w:name w:val="Table Elegant"/>
    <w:basedOn w:val="Obinatablica"/>
    <w:semiHidden/>
    <w:rsid w:val="00DF60F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1">
    <w:name w:val="Table Grid 1"/>
    <w:basedOn w:val="Obinatablica"/>
    <w:semiHidden/>
    <w:rsid w:val="00DF60F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semiHidden/>
    <w:rsid w:val="00DF60F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semiHidden/>
    <w:rsid w:val="00DF60F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semiHidden/>
    <w:rsid w:val="00DF60F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semiHidden/>
    <w:rsid w:val="00DF60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semiHidden/>
    <w:rsid w:val="00DF60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semiHidden/>
    <w:rsid w:val="00DF60F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semiHidden/>
    <w:rsid w:val="00DF60F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1">
    <w:name w:val="Table List 1"/>
    <w:basedOn w:val="Obinatablica"/>
    <w:semiHidden/>
    <w:rsid w:val="00DF60F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semiHidden/>
    <w:rsid w:val="00DF60F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semiHidden/>
    <w:rsid w:val="00DF60F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semiHidden/>
    <w:rsid w:val="00DF60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semiHidden/>
    <w:rsid w:val="00DF60F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semiHidden/>
    <w:rsid w:val="00DF60F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semiHidden/>
    <w:rsid w:val="00DF60F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semiHidden/>
    <w:rsid w:val="00DF60F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Profesionalnatablica">
    <w:name w:val="Table Professional"/>
    <w:basedOn w:val="Obinatablica"/>
    <w:semiHidden/>
    <w:rsid w:val="00DF60F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lica1">
    <w:name w:val="Table Simple 1"/>
    <w:basedOn w:val="Obinatablica"/>
    <w:semiHidden/>
    <w:rsid w:val="00DF60F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semiHidden/>
    <w:rsid w:val="00DF60F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semiHidden/>
    <w:rsid w:val="00DF60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semiHidden/>
    <w:rsid w:val="00DF60F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semiHidden/>
    <w:rsid w:val="00DF60F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semiHidden/>
    <w:rsid w:val="00DF60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1">
    <w:name w:val="Table Web 1"/>
    <w:basedOn w:val="Obinatablica"/>
    <w:semiHidden/>
    <w:rsid w:val="00DF60F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semiHidden/>
    <w:rsid w:val="00DF60F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semiHidden/>
    <w:rsid w:val="00DF60F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">
    <w:name w:val="Title"/>
    <w:basedOn w:val="Normal"/>
    <w:qFormat/>
    <w:rsid w:val="00DF60F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NUMBERRED">
    <w:name w:val="!NUMBERRED"/>
    <w:basedOn w:val="Normal"/>
    <w:rsid w:val="006549B3"/>
    <w:pPr>
      <w:widowControl w:val="0"/>
      <w:numPr>
        <w:numId w:val="25"/>
      </w:numPr>
      <w:spacing w:after="120"/>
      <w:ind w:right="1418"/>
    </w:pPr>
    <w:rPr>
      <w:sz w:val="22"/>
    </w:rPr>
  </w:style>
  <w:style w:type="paragraph" w:customStyle="1" w:styleId="-NUMBvjezba">
    <w:name w:val="!-NUMB_vjezba"/>
    <w:basedOn w:val="Normal"/>
    <w:rsid w:val="00446877"/>
    <w:pPr>
      <w:widowControl w:val="0"/>
      <w:numPr>
        <w:numId w:val="24"/>
      </w:numPr>
      <w:spacing w:after="120"/>
    </w:pPr>
    <w:rPr>
      <w:sz w:val="22"/>
      <w:szCs w:val="22"/>
    </w:rPr>
  </w:style>
  <w:style w:type="paragraph" w:customStyle="1" w:styleId="-NAGLASENO">
    <w:name w:val="!-NAGLASENO"/>
    <w:basedOn w:val="-TEKST"/>
    <w:rsid w:val="00B30E89"/>
    <w:pPr>
      <w:ind w:left="340" w:hanging="340"/>
    </w:pPr>
  </w:style>
  <w:style w:type="paragraph" w:styleId="Sadraj3">
    <w:name w:val="toc 3"/>
    <w:basedOn w:val="Normal"/>
    <w:next w:val="Normal"/>
    <w:autoRedefine/>
    <w:uiPriority w:val="39"/>
    <w:rsid w:val="003D76F8"/>
    <w:pPr>
      <w:ind w:left="480"/>
    </w:pPr>
    <w:rPr>
      <w:rFonts w:ascii="Times New Roman" w:hAnsi="Times New Roman"/>
      <w:i/>
      <w:iCs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rsid w:val="003D76F8"/>
    <w:pPr>
      <w:ind w:left="720"/>
    </w:pPr>
    <w:rPr>
      <w:rFonts w:ascii="Times New Roman" w:hAnsi="Times New Roman"/>
      <w:sz w:val="18"/>
      <w:szCs w:val="18"/>
    </w:rPr>
  </w:style>
  <w:style w:type="paragraph" w:styleId="Sadraj5">
    <w:name w:val="toc 5"/>
    <w:basedOn w:val="Normal"/>
    <w:next w:val="Normal"/>
    <w:autoRedefine/>
    <w:uiPriority w:val="39"/>
    <w:rsid w:val="003D76F8"/>
    <w:pPr>
      <w:ind w:left="960"/>
    </w:pPr>
    <w:rPr>
      <w:rFonts w:ascii="Times New Roman" w:hAnsi="Times New Roman"/>
      <w:sz w:val="18"/>
      <w:szCs w:val="18"/>
    </w:rPr>
  </w:style>
  <w:style w:type="paragraph" w:styleId="Sadraj6">
    <w:name w:val="toc 6"/>
    <w:basedOn w:val="Normal"/>
    <w:next w:val="Normal"/>
    <w:autoRedefine/>
    <w:uiPriority w:val="39"/>
    <w:rsid w:val="003D76F8"/>
    <w:pPr>
      <w:ind w:left="1200"/>
    </w:pPr>
    <w:rPr>
      <w:rFonts w:ascii="Times New Roman" w:hAnsi="Times New Roman"/>
      <w:sz w:val="18"/>
      <w:szCs w:val="18"/>
    </w:rPr>
  </w:style>
  <w:style w:type="paragraph" w:styleId="Sadraj7">
    <w:name w:val="toc 7"/>
    <w:basedOn w:val="Normal"/>
    <w:next w:val="Normal"/>
    <w:autoRedefine/>
    <w:uiPriority w:val="39"/>
    <w:rsid w:val="003D76F8"/>
    <w:pPr>
      <w:ind w:left="1440"/>
    </w:pPr>
    <w:rPr>
      <w:rFonts w:ascii="Times New Roman" w:hAnsi="Times New Roman"/>
      <w:sz w:val="18"/>
      <w:szCs w:val="18"/>
    </w:rPr>
  </w:style>
  <w:style w:type="paragraph" w:styleId="Sadraj8">
    <w:name w:val="toc 8"/>
    <w:basedOn w:val="Normal"/>
    <w:next w:val="Normal"/>
    <w:autoRedefine/>
    <w:uiPriority w:val="39"/>
    <w:rsid w:val="003D76F8"/>
    <w:pPr>
      <w:ind w:left="1680"/>
    </w:pPr>
    <w:rPr>
      <w:rFonts w:ascii="Times New Roman" w:hAnsi="Times New Roman"/>
      <w:sz w:val="18"/>
      <w:szCs w:val="18"/>
    </w:rPr>
  </w:style>
  <w:style w:type="paragraph" w:styleId="Sadraj9">
    <w:name w:val="toc 9"/>
    <w:basedOn w:val="Normal"/>
    <w:next w:val="Normal"/>
    <w:autoRedefine/>
    <w:uiPriority w:val="39"/>
    <w:rsid w:val="003D76F8"/>
    <w:pPr>
      <w:ind w:left="1920"/>
    </w:pPr>
    <w:rPr>
      <w:rFonts w:ascii="Times New Roman" w:hAnsi="Times New Roman"/>
      <w:sz w:val="18"/>
      <w:szCs w:val="18"/>
    </w:rPr>
  </w:style>
  <w:style w:type="character" w:customStyle="1" w:styleId="acicollapsed1">
    <w:name w:val="acicollapsed1"/>
    <w:rsid w:val="004E01D6"/>
    <w:rPr>
      <w:vanish w:val="0"/>
      <w:webHidden w:val="0"/>
      <w:specVanish w:val="0"/>
    </w:rPr>
  </w:style>
  <w:style w:type="paragraph" w:styleId="Opisslike">
    <w:name w:val="caption"/>
    <w:basedOn w:val="Normal"/>
    <w:next w:val="Normal"/>
    <w:qFormat/>
    <w:rsid w:val="001628CE"/>
    <w:rPr>
      <w:b/>
      <w:bCs/>
      <w:sz w:val="20"/>
      <w:szCs w:val="20"/>
    </w:rPr>
  </w:style>
  <w:style w:type="paragraph" w:customStyle="1" w:styleId="Zapredavaca">
    <w:name w:val="Za_predavaca"/>
    <w:basedOn w:val="Normal"/>
    <w:link w:val="ZapredavacaChar"/>
    <w:qFormat/>
    <w:rsid w:val="00890E42"/>
    <w:pPr>
      <w:pBdr>
        <w:bottom w:val="single" w:sz="6" w:space="1" w:color="auto"/>
      </w:pBdr>
      <w:spacing w:before="120"/>
    </w:pPr>
    <w:rPr>
      <w:b/>
      <w:sz w:val="18"/>
      <w:szCs w:val="18"/>
    </w:rPr>
  </w:style>
  <w:style w:type="character" w:customStyle="1" w:styleId="TekstkomentaraChar">
    <w:name w:val="Tekst komentara Char"/>
    <w:link w:val="Tekstkomentara"/>
    <w:semiHidden/>
    <w:rsid w:val="00A9175C"/>
    <w:rPr>
      <w:rFonts w:ascii="Arial" w:hAnsi="Arial"/>
    </w:rPr>
  </w:style>
  <w:style w:type="character" w:customStyle="1" w:styleId="ZapredavacaChar">
    <w:name w:val="Za_predavaca Char"/>
    <w:link w:val="Zapredavaca"/>
    <w:rsid w:val="00890E42"/>
    <w:rPr>
      <w:rFonts w:ascii="Arial" w:hAnsi="Arial"/>
      <w:b/>
      <w:sz w:val="18"/>
      <w:szCs w:val="18"/>
    </w:rPr>
  </w:style>
  <w:style w:type="paragraph" w:customStyle="1" w:styleId="Obraeno">
    <w:name w:val="Obrađeno"/>
    <w:basedOn w:val="Normal"/>
    <w:rsid w:val="005157BE"/>
    <w:pPr>
      <w:numPr>
        <w:numId w:val="60"/>
      </w:numPr>
      <w:spacing w:before="120"/>
      <w:ind w:right="-15"/>
    </w:pPr>
    <w:rPr>
      <w:rFonts w:cs="Arial"/>
      <w:sz w:val="20"/>
      <w:szCs w:val="20"/>
      <w:lang w:eastAsia="en-US"/>
    </w:rPr>
  </w:style>
  <w:style w:type="paragraph" w:customStyle="1" w:styleId="StyleBoldItalicBefore6pt">
    <w:name w:val="Style Bold Italic Before:  6 pt"/>
    <w:basedOn w:val="Normal"/>
    <w:rsid w:val="00BB38E7"/>
    <w:pPr>
      <w:widowControl w:val="0"/>
      <w:spacing w:before="120"/>
    </w:pPr>
    <w:rPr>
      <w:b/>
      <w:bCs/>
      <w:i/>
      <w:iCs/>
      <w:szCs w:val="20"/>
    </w:rPr>
  </w:style>
  <w:style w:type="character" w:customStyle="1" w:styleId="Naslov1Char">
    <w:name w:val="Naslov 1 Char"/>
    <w:link w:val="Naslov1"/>
    <w:rsid w:val="00E735FD"/>
    <w:rPr>
      <w:rFonts w:ascii="Arial" w:hAnsi="Arial" w:cs="Arial"/>
      <w:b/>
      <w:bCs/>
      <w:kern w:val="32"/>
      <w:sz w:val="32"/>
      <w:szCs w:val="32"/>
    </w:rPr>
  </w:style>
  <w:style w:type="character" w:customStyle="1" w:styleId="Naslov2Char">
    <w:name w:val="Naslov 2 Char"/>
    <w:link w:val="Naslov2"/>
    <w:rsid w:val="00E735FD"/>
    <w:rPr>
      <w:rFonts w:ascii="Arial" w:hAnsi="Arial" w:cs="Arial"/>
      <w:b/>
      <w:bCs/>
      <w:i/>
      <w:iCs/>
      <w:sz w:val="28"/>
      <w:szCs w:val="28"/>
    </w:rPr>
  </w:style>
  <w:style w:type="character" w:customStyle="1" w:styleId="Naslov3Char">
    <w:name w:val="Naslov 3 Char"/>
    <w:link w:val="Naslov3"/>
    <w:rsid w:val="00E735FD"/>
    <w:rPr>
      <w:rFonts w:ascii="Arial" w:hAnsi="Arial"/>
      <w:b/>
      <w:sz w:val="24"/>
      <w:szCs w:val="24"/>
    </w:rPr>
  </w:style>
  <w:style w:type="character" w:customStyle="1" w:styleId="Naslov4Char">
    <w:name w:val="Naslov 4 Char"/>
    <w:link w:val="Naslov4"/>
    <w:rsid w:val="00E735FD"/>
    <w:rPr>
      <w:b/>
      <w:bCs/>
      <w:sz w:val="28"/>
      <w:szCs w:val="28"/>
    </w:rPr>
  </w:style>
  <w:style w:type="character" w:customStyle="1" w:styleId="Naslov5Char">
    <w:name w:val="Naslov 5 Char"/>
    <w:link w:val="Naslov5"/>
    <w:rsid w:val="00E735FD"/>
    <w:rPr>
      <w:rFonts w:ascii="Arial" w:hAnsi="Arial"/>
      <w:b/>
      <w:bCs/>
      <w:i/>
      <w:iCs/>
      <w:sz w:val="26"/>
      <w:szCs w:val="26"/>
    </w:rPr>
  </w:style>
  <w:style w:type="character" w:customStyle="1" w:styleId="Naslov6Char">
    <w:name w:val="Naslov 6 Char"/>
    <w:link w:val="Naslov6"/>
    <w:rsid w:val="00E735FD"/>
    <w:rPr>
      <w:b/>
      <w:bCs/>
      <w:sz w:val="22"/>
      <w:szCs w:val="22"/>
    </w:rPr>
  </w:style>
  <w:style w:type="character" w:customStyle="1" w:styleId="Naslov7Char">
    <w:name w:val="Naslov 7 Char"/>
    <w:link w:val="Naslov7"/>
    <w:rsid w:val="00E735FD"/>
    <w:rPr>
      <w:rFonts w:ascii="Arial" w:hAnsi="Arial" w:cs="Arial"/>
      <w:b/>
      <w:sz w:val="24"/>
      <w:szCs w:val="24"/>
    </w:rPr>
  </w:style>
  <w:style w:type="character" w:customStyle="1" w:styleId="Naslov8Char">
    <w:name w:val="Naslov 8 Char"/>
    <w:link w:val="Naslov8"/>
    <w:rsid w:val="00E735FD"/>
    <w:rPr>
      <w:i/>
      <w:iCs/>
      <w:sz w:val="24"/>
      <w:szCs w:val="24"/>
    </w:rPr>
  </w:style>
  <w:style w:type="character" w:customStyle="1" w:styleId="Naslov9Char">
    <w:name w:val="Naslov 9 Char"/>
    <w:link w:val="Naslov9"/>
    <w:rsid w:val="00E735FD"/>
    <w:rPr>
      <w:rFonts w:ascii="Arial" w:hAnsi="Arial" w:cs="Arial"/>
      <w:sz w:val="22"/>
      <w:szCs w:val="22"/>
    </w:rPr>
  </w:style>
  <w:style w:type="character" w:customStyle="1" w:styleId="NaslovbiljekeChar">
    <w:name w:val="Naslov bilješke Char"/>
    <w:link w:val="Naslovbiljeke"/>
    <w:semiHidden/>
    <w:rsid w:val="00E735FD"/>
    <w:rPr>
      <w:rFonts w:ascii="Arial" w:hAnsi="Arial"/>
      <w:sz w:val="24"/>
      <w:szCs w:val="24"/>
    </w:rPr>
  </w:style>
  <w:style w:type="character" w:customStyle="1" w:styleId="ZaglavljeChar">
    <w:name w:val="Zaglavlje Char"/>
    <w:link w:val="Zaglavlje"/>
    <w:uiPriority w:val="99"/>
    <w:rsid w:val="00E735FD"/>
    <w:rPr>
      <w:rFonts w:ascii="Arial" w:hAnsi="Arial"/>
      <w:sz w:val="24"/>
      <w:szCs w:val="24"/>
    </w:rPr>
  </w:style>
  <w:style w:type="character" w:customStyle="1" w:styleId="PodnojeChar">
    <w:name w:val="Podnožje Char"/>
    <w:link w:val="Podnoje"/>
    <w:uiPriority w:val="99"/>
    <w:rsid w:val="00E735FD"/>
    <w:rPr>
      <w:rFonts w:ascii="Arial" w:hAnsi="Arial"/>
      <w:sz w:val="24"/>
      <w:szCs w:val="24"/>
    </w:rPr>
  </w:style>
  <w:style w:type="character" w:customStyle="1" w:styleId="Tijeloteksta2Char">
    <w:name w:val="Tijelo teksta 2 Char"/>
    <w:link w:val="Tijeloteksta2"/>
    <w:semiHidden/>
    <w:rsid w:val="00E735FD"/>
    <w:rPr>
      <w:rFonts w:ascii="Arial" w:hAnsi="Arial"/>
      <w:sz w:val="24"/>
      <w:szCs w:val="24"/>
    </w:rPr>
  </w:style>
  <w:style w:type="character" w:customStyle="1" w:styleId="PredmetkomentaraChar">
    <w:name w:val="Predmet komentara Char"/>
    <w:link w:val="Predmetkomentara"/>
    <w:semiHidden/>
    <w:rsid w:val="00E735FD"/>
    <w:rPr>
      <w:rFonts w:ascii="Arial" w:hAnsi="Arial"/>
      <w:b/>
      <w:bCs/>
    </w:rPr>
  </w:style>
  <w:style w:type="character" w:customStyle="1" w:styleId="TekstbaloniaChar">
    <w:name w:val="Tekst balončića Char"/>
    <w:link w:val="Tekstbalonia"/>
    <w:semiHidden/>
    <w:rsid w:val="00E735FD"/>
    <w:rPr>
      <w:rFonts w:ascii="Tahoma" w:hAnsi="Tahoma" w:cs="Tahoma"/>
      <w:sz w:val="16"/>
      <w:szCs w:val="16"/>
    </w:rPr>
  </w:style>
  <w:style w:type="numbering" w:customStyle="1" w:styleId="1111111">
    <w:name w:val="1 / 1.1 / 1.1.11"/>
    <w:basedOn w:val="Bezpopisa"/>
    <w:next w:val="111111"/>
    <w:semiHidden/>
    <w:rsid w:val="00E735FD"/>
    <w:pPr>
      <w:numPr>
        <w:numId w:val="12"/>
      </w:numPr>
    </w:pPr>
  </w:style>
  <w:style w:type="numbering" w:customStyle="1" w:styleId="1ai1">
    <w:name w:val="1 / a / i1"/>
    <w:basedOn w:val="Bezpopisa"/>
    <w:next w:val="1ai"/>
    <w:semiHidden/>
    <w:rsid w:val="00E735FD"/>
    <w:pPr>
      <w:numPr>
        <w:numId w:val="13"/>
      </w:numPr>
    </w:pPr>
  </w:style>
  <w:style w:type="numbering" w:customStyle="1" w:styleId="lanaksekcija1">
    <w:name w:val="Članak / sekcija1"/>
    <w:basedOn w:val="Bezpopisa"/>
    <w:next w:val="lanaksekcija"/>
    <w:semiHidden/>
    <w:rsid w:val="00E735FD"/>
    <w:pPr>
      <w:numPr>
        <w:numId w:val="14"/>
      </w:numPr>
    </w:pPr>
  </w:style>
  <w:style w:type="character" w:customStyle="1" w:styleId="TijelotekstaChar">
    <w:name w:val="Tijelo teksta Char"/>
    <w:link w:val="Tijeloteksta"/>
    <w:semiHidden/>
    <w:rsid w:val="00E735FD"/>
    <w:rPr>
      <w:rFonts w:ascii="Arial" w:hAnsi="Arial"/>
      <w:sz w:val="24"/>
      <w:szCs w:val="24"/>
    </w:rPr>
  </w:style>
  <w:style w:type="character" w:customStyle="1" w:styleId="Tijeloteksta3Char">
    <w:name w:val="Tijelo teksta 3 Char"/>
    <w:link w:val="Tijeloteksta3"/>
    <w:semiHidden/>
    <w:rsid w:val="00E735FD"/>
    <w:rPr>
      <w:rFonts w:ascii="Arial" w:hAnsi="Arial"/>
      <w:sz w:val="16"/>
      <w:szCs w:val="16"/>
    </w:rPr>
  </w:style>
  <w:style w:type="character" w:customStyle="1" w:styleId="Tijeloteksta-prvauvlakaChar">
    <w:name w:val="Tijelo teksta - prva uvlaka Char"/>
    <w:link w:val="Tijeloteksta-prvauvlaka"/>
    <w:semiHidden/>
    <w:rsid w:val="00E735FD"/>
    <w:rPr>
      <w:rFonts w:ascii="Arial" w:hAnsi="Arial"/>
      <w:sz w:val="24"/>
      <w:szCs w:val="24"/>
    </w:rPr>
  </w:style>
  <w:style w:type="character" w:customStyle="1" w:styleId="UvuenotijelotekstaChar">
    <w:name w:val="Uvučeno tijelo teksta Char"/>
    <w:link w:val="Uvuenotijeloteksta"/>
    <w:semiHidden/>
    <w:rsid w:val="00E735FD"/>
    <w:rPr>
      <w:rFonts w:ascii="Arial" w:hAnsi="Arial"/>
      <w:sz w:val="24"/>
      <w:szCs w:val="24"/>
    </w:rPr>
  </w:style>
  <w:style w:type="character" w:customStyle="1" w:styleId="Tijeloteksta-prvauvlaka2Char">
    <w:name w:val="Tijelo teksta - prva uvlaka 2 Char"/>
    <w:link w:val="Tijeloteksta-prvauvlaka2"/>
    <w:semiHidden/>
    <w:rsid w:val="00E735FD"/>
    <w:rPr>
      <w:rFonts w:ascii="Arial" w:hAnsi="Arial"/>
      <w:sz w:val="24"/>
      <w:szCs w:val="24"/>
    </w:rPr>
  </w:style>
  <w:style w:type="character" w:customStyle="1" w:styleId="Tijeloteksta-uvlaka2Char">
    <w:name w:val="Tijelo teksta - uvlaka 2 Char"/>
    <w:link w:val="Tijeloteksta-uvlaka2"/>
    <w:semiHidden/>
    <w:rsid w:val="00E735FD"/>
    <w:rPr>
      <w:rFonts w:ascii="Arial" w:hAnsi="Arial"/>
      <w:sz w:val="24"/>
      <w:szCs w:val="24"/>
    </w:rPr>
  </w:style>
  <w:style w:type="character" w:customStyle="1" w:styleId="Tijeloteksta-uvlaka3Char">
    <w:name w:val="Tijelo teksta - uvlaka 3 Char"/>
    <w:link w:val="Tijeloteksta-uvlaka3"/>
    <w:semiHidden/>
    <w:rsid w:val="00E735FD"/>
    <w:rPr>
      <w:rFonts w:ascii="Arial" w:hAnsi="Arial"/>
      <w:sz w:val="16"/>
      <w:szCs w:val="16"/>
    </w:rPr>
  </w:style>
  <w:style w:type="character" w:customStyle="1" w:styleId="ZavretakChar">
    <w:name w:val="Završetak Char"/>
    <w:link w:val="Zavretak"/>
    <w:semiHidden/>
    <w:rsid w:val="00E735FD"/>
    <w:rPr>
      <w:rFonts w:ascii="Arial" w:hAnsi="Arial"/>
      <w:sz w:val="24"/>
      <w:szCs w:val="24"/>
    </w:rPr>
  </w:style>
  <w:style w:type="character" w:customStyle="1" w:styleId="DatumChar">
    <w:name w:val="Datum Char"/>
    <w:link w:val="Datum"/>
    <w:semiHidden/>
    <w:rsid w:val="00E735FD"/>
    <w:rPr>
      <w:rFonts w:ascii="Arial" w:hAnsi="Arial"/>
      <w:sz w:val="24"/>
      <w:szCs w:val="24"/>
    </w:rPr>
  </w:style>
  <w:style w:type="character" w:customStyle="1" w:styleId="Potpise-poteChar">
    <w:name w:val="Potpis e-pošte Char"/>
    <w:link w:val="Potpise-pote"/>
    <w:semiHidden/>
    <w:rsid w:val="00E735FD"/>
    <w:rPr>
      <w:rFonts w:ascii="Arial" w:hAnsi="Arial"/>
      <w:sz w:val="24"/>
      <w:szCs w:val="24"/>
    </w:rPr>
  </w:style>
  <w:style w:type="character" w:customStyle="1" w:styleId="HTML-adresaChar">
    <w:name w:val="HTML-adresa Char"/>
    <w:link w:val="HTML-adresa"/>
    <w:semiHidden/>
    <w:rsid w:val="00E735FD"/>
    <w:rPr>
      <w:rFonts w:ascii="Arial" w:hAnsi="Arial"/>
      <w:i/>
      <w:iCs/>
      <w:sz w:val="24"/>
      <w:szCs w:val="24"/>
    </w:rPr>
  </w:style>
  <w:style w:type="character" w:customStyle="1" w:styleId="HTMLunaprijedoblikovanoChar">
    <w:name w:val="HTML unaprijed oblikovano Char"/>
    <w:link w:val="HTMLunaprijedoblikovano"/>
    <w:semiHidden/>
    <w:rsid w:val="00E735FD"/>
    <w:rPr>
      <w:rFonts w:ascii="Courier New" w:hAnsi="Courier New" w:cs="Courier New"/>
    </w:rPr>
  </w:style>
  <w:style w:type="character" w:customStyle="1" w:styleId="ZaglavljeporukeChar">
    <w:name w:val="Zaglavlje poruke Char"/>
    <w:link w:val="Zaglavljeporuke"/>
    <w:semiHidden/>
    <w:rsid w:val="00E735FD"/>
    <w:rPr>
      <w:rFonts w:ascii="Arial" w:hAnsi="Arial" w:cs="Arial"/>
      <w:sz w:val="24"/>
      <w:szCs w:val="24"/>
      <w:shd w:val="pct20" w:color="auto" w:fill="auto"/>
    </w:rPr>
  </w:style>
  <w:style w:type="character" w:customStyle="1" w:styleId="ObinitekstChar">
    <w:name w:val="Obični tekst Char"/>
    <w:link w:val="Obinitekst"/>
    <w:semiHidden/>
    <w:rsid w:val="00E735FD"/>
    <w:rPr>
      <w:rFonts w:ascii="Courier New" w:hAnsi="Courier New" w:cs="Courier New"/>
    </w:rPr>
  </w:style>
  <w:style w:type="character" w:customStyle="1" w:styleId="PozdravChar">
    <w:name w:val="Pozdrav Char"/>
    <w:link w:val="Pozdrav"/>
    <w:semiHidden/>
    <w:rsid w:val="00E735FD"/>
    <w:rPr>
      <w:rFonts w:ascii="Arial" w:hAnsi="Arial"/>
      <w:sz w:val="24"/>
      <w:szCs w:val="24"/>
    </w:rPr>
  </w:style>
  <w:style w:type="character" w:customStyle="1" w:styleId="PotpisChar">
    <w:name w:val="Potpis Char"/>
    <w:link w:val="Potpis"/>
    <w:semiHidden/>
    <w:rsid w:val="00E735FD"/>
    <w:rPr>
      <w:rFonts w:ascii="Arial" w:hAnsi="Arial"/>
      <w:sz w:val="24"/>
      <w:szCs w:val="24"/>
    </w:rPr>
  </w:style>
  <w:style w:type="character" w:customStyle="1" w:styleId="PodnaslovChar">
    <w:name w:val="Podnaslov Char"/>
    <w:link w:val="Podnaslov"/>
    <w:rsid w:val="00E735FD"/>
    <w:rPr>
      <w:rFonts w:ascii="Arial" w:hAnsi="Arial" w:cs="Arial"/>
      <w:sz w:val="24"/>
      <w:szCs w:val="24"/>
    </w:rPr>
  </w:style>
  <w:style w:type="character" w:customStyle="1" w:styleId="1-NASLOVChar">
    <w:name w:val="1-NASLOV Char"/>
    <w:link w:val="1-NASLOV"/>
    <w:rsid w:val="00E735FD"/>
    <w:rPr>
      <w:rFonts w:ascii="Arial" w:hAnsi="Arial" w:cs="Arial"/>
      <w:b/>
      <w:bCs/>
      <w:sz w:val="36"/>
      <w:szCs w:val="36"/>
    </w:rPr>
  </w:style>
  <w:style w:type="character" w:customStyle="1" w:styleId="1-1-NASLOVChar">
    <w:name w:val="1-1-NASLOV Char"/>
    <w:link w:val="1-1-NASLOV"/>
    <w:rsid w:val="00E735FD"/>
    <w:rPr>
      <w:rFonts w:ascii="Arial" w:hAnsi="Arial" w:cs="Arial"/>
      <w:b/>
      <w:bCs/>
      <w:iCs/>
      <w:sz w:val="28"/>
      <w:szCs w:val="28"/>
    </w:rPr>
  </w:style>
  <w:style w:type="paragraph" w:styleId="Odlomakpopisa">
    <w:name w:val="List Paragraph"/>
    <w:basedOn w:val="Normal"/>
    <w:uiPriority w:val="34"/>
    <w:qFormat/>
    <w:rsid w:val="00E735FD"/>
    <w:pPr>
      <w:ind w:left="708"/>
    </w:pPr>
  </w:style>
  <w:style w:type="paragraph" w:customStyle="1" w:styleId="myPodnaslov">
    <w:name w:val="myPodnaslov"/>
    <w:basedOn w:val="Normal"/>
    <w:next w:val="Normal"/>
    <w:qFormat/>
    <w:rsid w:val="00E735FD"/>
    <w:pPr>
      <w:spacing w:before="360" w:after="120"/>
      <w:ind w:right="-11"/>
    </w:pPr>
    <w:rPr>
      <w:b/>
      <w:caps/>
      <w:sz w:val="22"/>
      <w:szCs w:val="22"/>
      <w:lang w:eastAsia="en-US"/>
    </w:rPr>
  </w:style>
  <w:style w:type="paragraph" w:customStyle="1" w:styleId="Style4">
    <w:name w:val="Style4"/>
    <w:basedOn w:val="Normal"/>
    <w:rsid w:val="00E735FD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5">
    <w:name w:val="Style5"/>
    <w:basedOn w:val="Normal"/>
    <w:rsid w:val="00E735FD"/>
    <w:pPr>
      <w:widowControl w:val="0"/>
      <w:autoSpaceDE w:val="0"/>
      <w:autoSpaceDN w:val="0"/>
      <w:adjustRightInd w:val="0"/>
      <w:spacing w:line="230" w:lineRule="exact"/>
    </w:pPr>
  </w:style>
  <w:style w:type="paragraph" w:customStyle="1" w:styleId="Style7">
    <w:name w:val="Style7"/>
    <w:basedOn w:val="Normal"/>
    <w:rsid w:val="00E735FD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Normal"/>
    <w:rsid w:val="00E735FD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Normal"/>
    <w:rsid w:val="00E735FD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Normal"/>
    <w:rsid w:val="00E735FD"/>
    <w:pPr>
      <w:widowControl w:val="0"/>
      <w:autoSpaceDE w:val="0"/>
      <w:autoSpaceDN w:val="0"/>
      <w:adjustRightInd w:val="0"/>
      <w:spacing w:line="245" w:lineRule="exact"/>
    </w:pPr>
  </w:style>
  <w:style w:type="paragraph" w:customStyle="1" w:styleId="Style11">
    <w:name w:val="Style11"/>
    <w:basedOn w:val="Normal"/>
    <w:rsid w:val="00E735FD"/>
    <w:pPr>
      <w:widowControl w:val="0"/>
      <w:autoSpaceDE w:val="0"/>
      <w:autoSpaceDN w:val="0"/>
      <w:adjustRightInd w:val="0"/>
      <w:spacing w:line="230" w:lineRule="exact"/>
      <w:ind w:hanging="643"/>
    </w:pPr>
  </w:style>
  <w:style w:type="paragraph" w:customStyle="1" w:styleId="Style12">
    <w:name w:val="Style12"/>
    <w:basedOn w:val="Normal"/>
    <w:rsid w:val="00E735FD"/>
    <w:pPr>
      <w:widowControl w:val="0"/>
      <w:autoSpaceDE w:val="0"/>
      <w:autoSpaceDN w:val="0"/>
      <w:adjustRightInd w:val="0"/>
      <w:spacing w:line="235" w:lineRule="exact"/>
      <w:jc w:val="right"/>
    </w:pPr>
  </w:style>
  <w:style w:type="paragraph" w:customStyle="1" w:styleId="Style13">
    <w:name w:val="Style13"/>
    <w:basedOn w:val="Normal"/>
    <w:rsid w:val="00E735FD"/>
    <w:pPr>
      <w:widowControl w:val="0"/>
      <w:autoSpaceDE w:val="0"/>
      <w:autoSpaceDN w:val="0"/>
      <w:adjustRightInd w:val="0"/>
      <w:spacing w:line="235" w:lineRule="exact"/>
    </w:pPr>
  </w:style>
  <w:style w:type="character" w:customStyle="1" w:styleId="FontStyle17">
    <w:name w:val="Font Style17"/>
    <w:rsid w:val="00E735FD"/>
    <w:rPr>
      <w:rFonts w:ascii="Arial" w:hAnsi="Arial" w:cs="Arial"/>
      <w:b/>
      <w:bCs/>
      <w:sz w:val="26"/>
      <w:szCs w:val="26"/>
    </w:rPr>
  </w:style>
  <w:style w:type="character" w:customStyle="1" w:styleId="FontStyle18">
    <w:name w:val="Font Style18"/>
    <w:rsid w:val="00E735FD"/>
    <w:rPr>
      <w:rFonts w:ascii="Arial" w:hAnsi="Arial" w:cs="Arial"/>
      <w:i/>
      <w:iCs/>
      <w:sz w:val="22"/>
      <w:szCs w:val="22"/>
    </w:rPr>
  </w:style>
  <w:style w:type="character" w:customStyle="1" w:styleId="FontStyle19">
    <w:name w:val="Font Style19"/>
    <w:rsid w:val="00E735FD"/>
    <w:rPr>
      <w:rFonts w:ascii="Arial" w:hAnsi="Arial" w:cs="Arial"/>
      <w:b/>
      <w:bCs/>
      <w:sz w:val="26"/>
      <w:szCs w:val="26"/>
    </w:rPr>
  </w:style>
  <w:style w:type="character" w:customStyle="1" w:styleId="FontStyle20">
    <w:name w:val="Font Style20"/>
    <w:rsid w:val="00E735FD"/>
    <w:rPr>
      <w:rFonts w:ascii="Arial" w:hAnsi="Arial" w:cs="Arial"/>
      <w:b/>
      <w:bCs/>
      <w:sz w:val="22"/>
      <w:szCs w:val="22"/>
    </w:rPr>
  </w:style>
  <w:style w:type="character" w:customStyle="1" w:styleId="FontStyle21">
    <w:name w:val="Font Style21"/>
    <w:rsid w:val="00E735FD"/>
    <w:rPr>
      <w:rFonts w:ascii="Arial" w:hAnsi="Arial" w:cs="Arial"/>
      <w:sz w:val="22"/>
      <w:szCs w:val="22"/>
    </w:rPr>
  </w:style>
  <w:style w:type="character" w:customStyle="1" w:styleId="FontStyle22">
    <w:name w:val="Font Style22"/>
    <w:rsid w:val="00E735FD"/>
    <w:rPr>
      <w:rFonts w:ascii="Arial" w:hAnsi="Arial" w:cs="Arial"/>
      <w:sz w:val="22"/>
      <w:szCs w:val="22"/>
    </w:rPr>
  </w:style>
  <w:style w:type="character" w:customStyle="1" w:styleId="FontStyle23">
    <w:name w:val="Font Style23"/>
    <w:rsid w:val="00E735FD"/>
    <w:rPr>
      <w:rFonts w:ascii="Tahoma" w:hAnsi="Tahoma" w:cs="Tahoma"/>
      <w:sz w:val="18"/>
      <w:szCs w:val="18"/>
    </w:rPr>
  </w:style>
  <w:style w:type="character" w:customStyle="1" w:styleId="FontStyle24">
    <w:name w:val="Font Style24"/>
    <w:rsid w:val="00E735FD"/>
    <w:rPr>
      <w:rFonts w:ascii="Arial" w:hAnsi="Arial" w:cs="Arial"/>
      <w:b/>
      <w:bCs/>
      <w:sz w:val="18"/>
      <w:szCs w:val="18"/>
    </w:rPr>
  </w:style>
  <w:style w:type="character" w:customStyle="1" w:styleId="FontStyle25">
    <w:name w:val="Font Style25"/>
    <w:rsid w:val="00E735FD"/>
    <w:rPr>
      <w:rFonts w:ascii="Arial" w:hAnsi="Arial" w:cs="Arial"/>
      <w:b/>
      <w:bCs/>
      <w:sz w:val="18"/>
      <w:szCs w:val="18"/>
    </w:rPr>
  </w:style>
  <w:style w:type="character" w:customStyle="1" w:styleId="FontStyle26">
    <w:name w:val="Font Style26"/>
    <w:rsid w:val="00E735FD"/>
    <w:rPr>
      <w:rFonts w:ascii="Arial" w:hAnsi="Arial" w:cs="Arial"/>
      <w:i/>
      <w:iCs/>
      <w:sz w:val="18"/>
      <w:szCs w:val="18"/>
    </w:rPr>
  </w:style>
  <w:style w:type="character" w:customStyle="1" w:styleId="FontStyle27">
    <w:name w:val="Font Style27"/>
    <w:rsid w:val="00E735FD"/>
    <w:rPr>
      <w:rFonts w:ascii="Arial" w:hAnsi="Arial" w:cs="Arial"/>
      <w:sz w:val="18"/>
      <w:szCs w:val="18"/>
    </w:rPr>
  </w:style>
  <w:style w:type="character" w:customStyle="1" w:styleId="FontStyle28">
    <w:name w:val="Font Style28"/>
    <w:rsid w:val="00E735FD"/>
    <w:rPr>
      <w:rFonts w:ascii="Arial" w:hAnsi="Arial" w:cs="Arial"/>
      <w:b/>
      <w:bCs/>
      <w:sz w:val="22"/>
      <w:szCs w:val="22"/>
    </w:rPr>
  </w:style>
  <w:style w:type="character" w:customStyle="1" w:styleId="FontStyle15">
    <w:name w:val="Font Style15"/>
    <w:rsid w:val="00E735FD"/>
    <w:rPr>
      <w:rFonts w:ascii="Arial" w:hAnsi="Arial" w:cs="Arial"/>
      <w:b/>
      <w:bCs/>
      <w:sz w:val="32"/>
      <w:szCs w:val="32"/>
    </w:rPr>
  </w:style>
  <w:style w:type="character" w:customStyle="1" w:styleId="FontStyle16">
    <w:name w:val="Font Style16"/>
    <w:rsid w:val="00E735FD"/>
    <w:rPr>
      <w:rFonts w:ascii="Arial" w:hAnsi="Arial" w:cs="Arial"/>
      <w:b/>
      <w:bCs/>
      <w:sz w:val="32"/>
      <w:szCs w:val="32"/>
    </w:rPr>
  </w:style>
  <w:style w:type="character" w:customStyle="1" w:styleId="FontStyle29">
    <w:name w:val="Font Style29"/>
    <w:rsid w:val="00E735FD"/>
    <w:rPr>
      <w:rFonts w:ascii="Arial" w:hAnsi="Arial" w:cs="Arial"/>
      <w:sz w:val="10"/>
      <w:szCs w:val="10"/>
    </w:rPr>
  </w:style>
  <w:style w:type="paragraph" w:customStyle="1" w:styleId="Style-TEKStAfter-002cm">
    <w:name w:val="Style !-TEKSt + After:  -002 cm"/>
    <w:basedOn w:val="-TEKST"/>
    <w:rsid w:val="00E735FD"/>
    <w:pPr>
      <w:spacing w:before="120"/>
      <w:ind w:right="-11"/>
    </w:pPr>
    <w:rPr>
      <w:bCs w:val="0"/>
    </w:rPr>
  </w:style>
  <w:style w:type="paragraph" w:customStyle="1" w:styleId="-NUMBERING">
    <w:name w:val="!-NUMBERING"/>
    <w:basedOn w:val="Normal"/>
    <w:rsid w:val="00E735FD"/>
    <w:pPr>
      <w:spacing w:after="120"/>
      <w:ind w:right="1418"/>
      <w:jc w:val="both"/>
    </w:pPr>
    <w:rPr>
      <w:rFonts w:cs="Arial"/>
      <w:sz w:val="22"/>
      <w:szCs w:val="22"/>
    </w:rPr>
  </w:style>
  <w:style w:type="paragraph" w:customStyle="1" w:styleId="-kruznica-BULLET">
    <w:name w:val="!-kruznica-BULLET"/>
    <w:basedOn w:val="Normal"/>
    <w:rsid w:val="00E735FD"/>
    <w:pPr>
      <w:numPr>
        <w:ilvl w:val="1"/>
        <w:numId w:val="66"/>
      </w:numPr>
      <w:spacing w:after="120"/>
      <w:ind w:right="1418"/>
    </w:pPr>
    <w:rPr>
      <w:rFonts w:cs="Arial"/>
      <w:sz w:val="22"/>
      <w:szCs w:val="22"/>
    </w:rPr>
  </w:style>
  <w:style w:type="paragraph" w:customStyle="1" w:styleId="Napomenapredavacu">
    <w:name w:val="Napomena_predavacu"/>
    <w:basedOn w:val="Normal"/>
    <w:autoRedefine/>
    <w:qFormat/>
    <w:rsid w:val="00E735FD"/>
    <w:pPr>
      <w:spacing w:before="120"/>
      <w:ind w:left="57"/>
    </w:pPr>
    <w:rPr>
      <w:rFonts w:cs="Arial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0953F4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lang w:val="en-GB" w:eastAsia="en-US"/>
    </w:rPr>
  </w:style>
  <w:style w:type="character" w:customStyle="1" w:styleId="TSnormalChar">
    <w:name w:val="TS_normal Char"/>
    <w:link w:val="TSnormal"/>
    <w:locked/>
    <w:rsid w:val="001556ED"/>
    <w:rPr>
      <w:rFonts w:ascii="Arial" w:hAnsi="Arial" w:cs="Arial"/>
      <w:noProof/>
    </w:rPr>
  </w:style>
  <w:style w:type="paragraph" w:customStyle="1" w:styleId="TSnormal">
    <w:name w:val="TS_normal"/>
    <w:basedOn w:val="Normal"/>
    <w:link w:val="TSnormalChar"/>
    <w:qFormat/>
    <w:rsid w:val="001556ED"/>
    <w:pPr>
      <w:spacing w:before="160" w:after="80" w:line="264" w:lineRule="auto"/>
    </w:pPr>
    <w:rPr>
      <w:rFonts w:cs="Arial"/>
      <w:sz w:val="20"/>
      <w:szCs w:val="20"/>
    </w:rPr>
  </w:style>
  <w:style w:type="character" w:customStyle="1" w:styleId="TStocke1Char">
    <w:name w:val="TS_tocke(1) Char"/>
    <w:link w:val="TStocke1"/>
    <w:locked/>
    <w:rsid w:val="001556ED"/>
  </w:style>
  <w:style w:type="paragraph" w:customStyle="1" w:styleId="TStocke1">
    <w:name w:val="TS_tocke(1)"/>
    <w:basedOn w:val="TSnormal"/>
    <w:link w:val="TStocke1Char"/>
    <w:qFormat/>
    <w:rsid w:val="001556ED"/>
    <w:pPr>
      <w:numPr>
        <w:numId w:val="82"/>
      </w:numPr>
      <w:spacing w:before="80"/>
      <w:ind w:left="714" w:hanging="357"/>
    </w:pPr>
    <w:rPr>
      <w:rFonts w:ascii="Times New Roman" w:hAnsi="Times New Roman" w:cs="Times New Roman"/>
    </w:rPr>
  </w:style>
  <w:style w:type="paragraph" w:customStyle="1" w:styleId="TSnatuknice2">
    <w:name w:val="TS_natuknice(2)"/>
    <w:basedOn w:val="TStocke1"/>
    <w:qFormat/>
    <w:rsid w:val="001556ED"/>
    <w:pPr>
      <w:numPr>
        <w:ilvl w:val="1"/>
      </w:numPr>
      <w:tabs>
        <w:tab w:val="num" w:pos="360"/>
        <w:tab w:val="num" w:pos="3262"/>
      </w:tabs>
      <w:ind w:left="851" w:hanging="425"/>
    </w:pPr>
  </w:style>
  <w:style w:type="paragraph" w:styleId="Revizija">
    <w:name w:val="Revision"/>
    <w:hidden/>
    <w:uiPriority w:val="99"/>
    <w:semiHidden/>
    <w:rsid w:val="00811015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10320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95669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7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170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0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89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9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59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8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269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5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98079">
          <w:marLeft w:val="0"/>
          <w:marRight w:val="0"/>
          <w:marTop w:val="0"/>
          <w:marBottom w:val="0"/>
          <w:divBdr>
            <w:top w:val="single" w:sz="6" w:space="0" w:color="678FC2"/>
            <w:left w:val="single" w:sz="6" w:space="0" w:color="678FC2"/>
            <w:bottom w:val="single" w:sz="6" w:space="0" w:color="678FC2"/>
            <w:right w:val="single" w:sz="6" w:space="0" w:color="678FC2"/>
          </w:divBdr>
          <w:divsChild>
            <w:div w:id="77359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0136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96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35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6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1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8249">
          <w:marLeft w:val="0"/>
          <w:marRight w:val="0"/>
          <w:marTop w:val="0"/>
          <w:marBottom w:val="0"/>
          <w:divBdr>
            <w:top w:val="single" w:sz="6" w:space="0" w:color="678FC2"/>
            <w:left w:val="single" w:sz="6" w:space="0" w:color="678FC2"/>
            <w:bottom w:val="single" w:sz="6" w:space="0" w:color="678FC2"/>
            <w:right w:val="single" w:sz="6" w:space="0" w:color="678FC2"/>
          </w:divBdr>
          <w:divsChild>
            <w:div w:id="982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05557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5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42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2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5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5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841910">
          <w:marLeft w:val="0"/>
          <w:marRight w:val="0"/>
          <w:marTop w:val="0"/>
          <w:marBottom w:val="0"/>
          <w:divBdr>
            <w:top w:val="single" w:sz="6" w:space="0" w:color="678FC2"/>
            <w:left w:val="single" w:sz="6" w:space="0" w:color="678FC2"/>
            <w:bottom w:val="single" w:sz="6" w:space="0" w:color="678FC2"/>
            <w:right w:val="single" w:sz="6" w:space="0" w:color="678FC2"/>
          </w:divBdr>
          <w:divsChild>
            <w:div w:id="16993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606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25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59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41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64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4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6855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1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6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04345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5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2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4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15330">
          <w:marLeft w:val="0"/>
          <w:marRight w:val="0"/>
          <w:marTop w:val="0"/>
          <w:marBottom w:val="0"/>
          <w:divBdr>
            <w:top w:val="single" w:sz="6" w:space="0" w:color="678FC2"/>
            <w:left w:val="single" w:sz="6" w:space="0" w:color="678FC2"/>
            <w:bottom w:val="single" w:sz="6" w:space="0" w:color="678FC2"/>
            <w:right w:val="single" w:sz="6" w:space="0" w:color="678FC2"/>
          </w:divBdr>
          <w:divsChild>
            <w:div w:id="184149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955555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26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98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98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0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079227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0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58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416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5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99" Type="http://schemas.openxmlformats.org/officeDocument/2006/relationships/header" Target="header1.xml"/><Relationship Id="rId303" Type="http://schemas.openxmlformats.org/officeDocument/2006/relationships/header" Target="header3.xml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63" Type="http://schemas.openxmlformats.org/officeDocument/2006/relationships/image" Target="media/image51.png"/><Relationship Id="rId84" Type="http://schemas.openxmlformats.org/officeDocument/2006/relationships/image" Target="media/image72.png"/><Relationship Id="rId138" Type="http://schemas.openxmlformats.org/officeDocument/2006/relationships/image" Target="media/image126.png"/><Relationship Id="rId159" Type="http://schemas.openxmlformats.org/officeDocument/2006/relationships/image" Target="media/image147.png"/><Relationship Id="rId170" Type="http://schemas.openxmlformats.org/officeDocument/2006/relationships/image" Target="media/image158.png"/><Relationship Id="rId191" Type="http://schemas.openxmlformats.org/officeDocument/2006/relationships/image" Target="media/image180.png"/><Relationship Id="rId205" Type="http://schemas.openxmlformats.org/officeDocument/2006/relationships/image" Target="media/image183.png"/><Relationship Id="rId226" Type="http://schemas.openxmlformats.org/officeDocument/2006/relationships/image" Target="media/image206.png"/><Relationship Id="rId247" Type="http://schemas.openxmlformats.org/officeDocument/2006/relationships/image" Target="media/image227.png"/><Relationship Id="rId107" Type="http://schemas.openxmlformats.org/officeDocument/2006/relationships/image" Target="media/image95.png"/><Relationship Id="rId268" Type="http://schemas.openxmlformats.org/officeDocument/2006/relationships/image" Target="media/image248.png"/><Relationship Id="rId289" Type="http://schemas.openxmlformats.org/officeDocument/2006/relationships/image" Target="media/image269.png"/><Relationship Id="rId11" Type="http://schemas.openxmlformats.org/officeDocument/2006/relationships/image" Target="media/image3.png"/><Relationship Id="rId32" Type="http://schemas.openxmlformats.org/officeDocument/2006/relationships/image" Target="media/image21.png"/><Relationship Id="rId53" Type="http://schemas.openxmlformats.org/officeDocument/2006/relationships/image" Target="media/image42.png"/><Relationship Id="rId74" Type="http://schemas.openxmlformats.org/officeDocument/2006/relationships/image" Target="media/image62.png"/><Relationship Id="rId128" Type="http://schemas.openxmlformats.org/officeDocument/2006/relationships/image" Target="media/image116.png"/><Relationship Id="rId149" Type="http://schemas.openxmlformats.org/officeDocument/2006/relationships/image" Target="media/image137.png"/><Relationship Id="rId5" Type="http://schemas.openxmlformats.org/officeDocument/2006/relationships/webSettings" Target="webSettings.xml"/><Relationship Id="rId95" Type="http://schemas.openxmlformats.org/officeDocument/2006/relationships/image" Target="media/image83.png"/><Relationship Id="rId160" Type="http://schemas.openxmlformats.org/officeDocument/2006/relationships/image" Target="media/image148.png"/><Relationship Id="rId216" Type="http://schemas.openxmlformats.org/officeDocument/2006/relationships/image" Target="media/image196.png"/><Relationship Id="rId237" Type="http://schemas.openxmlformats.org/officeDocument/2006/relationships/image" Target="media/image217.png"/><Relationship Id="rId258" Type="http://schemas.openxmlformats.org/officeDocument/2006/relationships/image" Target="media/image238.png"/><Relationship Id="rId279" Type="http://schemas.openxmlformats.org/officeDocument/2006/relationships/image" Target="media/image259.png"/><Relationship Id="rId22" Type="http://schemas.openxmlformats.org/officeDocument/2006/relationships/image" Target="media/image12.png"/><Relationship Id="rId43" Type="http://schemas.openxmlformats.org/officeDocument/2006/relationships/image" Target="media/image32.png"/><Relationship Id="rId64" Type="http://schemas.openxmlformats.org/officeDocument/2006/relationships/image" Target="media/image52.png"/><Relationship Id="rId118" Type="http://schemas.openxmlformats.org/officeDocument/2006/relationships/image" Target="media/image106.png"/><Relationship Id="rId139" Type="http://schemas.openxmlformats.org/officeDocument/2006/relationships/image" Target="media/image127.png"/><Relationship Id="rId290" Type="http://schemas.openxmlformats.org/officeDocument/2006/relationships/image" Target="media/image270.png"/><Relationship Id="rId304" Type="http://schemas.openxmlformats.org/officeDocument/2006/relationships/header" Target="header4.xml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71" Type="http://schemas.openxmlformats.org/officeDocument/2006/relationships/image" Target="media/image159.png"/><Relationship Id="rId192" Type="http://schemas.openxmlformats.org/officeDocument/2006/relationships/image" Target="media/image181.png"/><Relationship Id="rId206" Type="http://schemas.openxmlformats.org/officeDocument/2006/relationships/image" Target="media/image186.png"/><Relationship Id="rId227" Type="http://schemas.openxmlformats.org/officeDocument/2006/relationships/image" Target="media/image207.png"/><Relationship Id="rId248" Type="http://schemas.openxmlformats.org/officeDocument/2006/relationships/image" Target="media/image228.png"/><Relationship Id="rId269" Type="http://schemas.openxmlformats.org/officeDocument/2006/relationships/image" Target="media/image249.png"/><Relationship Id="rId12" Type="http://schemas.openxmlformats.org/officeDocument/2006/relationships/image" Target="media/image4.png"/><Relationship Id="rId33" Type="http://schemas.openxmlformats.org/officeDocument/2006/relationships/image" Target="media/image22.png"/><Relationship Id="rId108" Type="http://schemas.openxmlformats.org/officeDocument/2006/relationships/image" Target="media/image96.png"/><Relationship Id="rId129" Type="http://schemas.openxmlformats.org/officeDocument/2006/relationships/image" Target="media/image117.png"/><Relationship Id="rId280" Type="http://schemas.openxmlformats.org/officeDocument/2006/relationships/image" Target="media/image260.png"/><Relationship Id="rId54" Type="http://schemas.microsoft.com/office/2007/relationships/hdphoto" Target="media/hdphoto1.wdp"/><Relationship Id="rId75" Type="http://schemas.openxmlformats.org/officeDocument/2006/relationships/image" Target="media/image63.png"/><Relationship Id="rId96" Type="http://schemas.openxmlformats.org/officeDocument/2006/relationships/image" Target="media/image84.png"/><Relationship Id="rId140" Type="http://schemas.openxmlformats.org/officeDocument/2006/relationships/image" Target="media/image128.png"/><Relationship Id="rId161" Type="http://schemas.openxmlformats.org/officeDocument/2006/relationships/image" Target="media/image149.png"/><Relationship Id="rId217" Type="http://schemas.openxmlformats.org/officeDocument/2006/relationships/image" Target="media/image197.png"/><Relationship Id="rId6" Type="http://schemas.openxmlformats.org/officeDocument/2006/relationships/footnotes" Target="footnotes.xml"/><Relationship Id="rId238" Type="http://schemas.openxmlformats.org/officeDocument/2006/relationships/image" Target="media/image218.png"/><Relationship Id="rId259" Type="http://schemas.openxmlformats.org/officeDocument/2006/relationships/image" Target="media/image239.png"/><Relationship Id="rId23" Type="http://schemas.openxmlformats.org/officeDocument/2006/relationships/image" Target="media/image13.png"/><Relationship Id="rId119" Type="http://schemas.openxmlformats.org/officeDocument/2006/relationships/image" Target="media/image107.png"/><Relationship Id="rId270" Type="http://schemas.openxmlformats.org/officeDocument/2006/relationships/image" Target="media/image250.png"/><Relationship Id="rId291" Type="http://schemas.openxmlformats.org/officeDocument/2006/relationships/image" Target="media/image271.png"/><Relationship Id="rId305" Type="http://schemas.openxmlformats.org/officeDocument/2006/relationships/footer" Target="footer5.xml"/><Relationship Id="rId44" Type="http://schemas.openxmlformats.org/officeDocument/2006/relationships/image" Target="media/image33.png"/><Relationship Id="rId65" Type="http://schemas.openxmlformats.org/officeDocument/2006/relationships/image" Target="media/image53.png"/><Relationship Id="rId86" Type="http://schemas.openxmlformats.org/officeDocument/2006/relationships/image" Target="media/image74.png"/><Relationship Id="rId130" Type="http://schemas.openxmlformats.org/officeDocument/2006/relationships/image" Target="media/image118.png"/><Relationship Id="rId151" Type="http://schemas.openxmlformats.org/officeDocument/2006/relationships/image" Target="media/image139.png"/><Relationship Id="rId172" Type="http://schemas.openxmlformats.org/officeDocument/2006/relationships/image" Target="media/image160.png"/><Relationship Id="rId193" Type="http://schemas.openxmlformats.org/officeDocument/2006/relationships/image" Target="media/image171.png"/><Relationship Id="rId207" Type="http://schemas.openxmlformats.org/officeDocument/2006/relationships/image" Target="media/image187.png"/><Relationship Id="rId228" Type="http://schemas.openxmlformats.org/officeDocument/2006/relationships/image" Target="media/image208.png"/><Relationship Id="rId249" Type="http://schemas.openxmlformats.org/officeDocument/2006/relationships/image" Target="media/image229.png"/><Relationship Id="rId13" Type="http://schemas.openxmlformats.org/officeDocument/2006/relationships/hyperlink" Target="https://creativecommons.org/licenses/by-sa/4.0/deed.hr" TargetMode="External"/><Relationship Id="rId109" Type="http://schemas.openxmlformats.org/officeDocument/2006/relationships/image" Target="media/image97.png"/><Relationship Id="rId260" Type="http://schemas.openxmlformats.org/officeDocument/2006/relationships/image" Target="media/image240.png"/><Relationship Id="rId281" Type="http://schemas.openxmlformats.org/officeDocument/2006/relationships/image" Target="media/image261.png"/><Relationship Id="rId34" Type="http://schemas.openxmlformats.org/officeDocument/2006/relationships/image" Target="media/image23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20" Type="http://schemas.openxmlformats.org/officeDocument/2006/relationships/image" Target="media/image108.png"/><Relationship Id="rId141" Type="http://schemas.openxmlformats.org/officeDocument/2006/relationships/image" Target="media/image129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162" Type="http://schemas.openxmlformats.org/officeDocument/2006/relationships/image" Target="media/image150.png"/><Relationship Id="rId213" Type="http://schemas.openxmlformats.org/officeDocument/2006/relationships/image" Target="media/image193.png"/><Relationship Id="rId218" Type="http://schemas.openxmlformats.org/officeDocument/2006/relationships/image" Target="media/image198.png"/><Relationship Id="rId234" Type="http://schemas.openxmlformats.org/officeDocument/2006/relationships/image" Target="media/image214.png"/><Relationship Id="rId239" Type="http://schemas.openxmlformats.org/officeDocument/2006/relationships/image" Target="media/image219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50" Type="http://schemas.openxmlformats.org/officeDocument/2006/relationships/image" Target="media/image230.png"/><Relationship Id="rId255" Type="http://schemas.openxmlformats.org/officeDocument/2006/relationships/image" Target="media/image235.png"/><Relationship Id="rId271" Type="http://schemas.openxmlformats.org/officeDocument/2006/relationships/image" Target="media/image251.png"/><Relationship Id="rId276" Type="http://schemas.openxmlformats.org/officeDocument/2006/relationships/image" Target="media/image256.png"/><Relationship Id="rId292" Type="http://schemas.openxmlformats.org/officeDocument/2006/relationships/image" Target="media/image272.png"/><Relationship Id="rId297" Type="http://schemas.openxmlformats.org/officeDocument/2006/relationships/image" Target="media/image277.png"/><Relationship Id="rId306" Type="http://schemas.openxmlformats.org/officeDocument/2006/relationships/footer" Target="footer6.xml"/><Relationship Id="rId24" Type="http://schemas.openxmlformats.org/officeDocument/2006/relationships/image" Target="media/image1310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178" Type="http://schemas.openxmlformats.org/officeDocument/2006/relationships/image" Target="media/image166.png"/><Relationship Id="rId301" Type="http://schemas.openxmlformats.org/officeDocument/2006/relationships/footer" Target="footer3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image" Target="media/image140.png"/><Relationship Id="rId173" Type="http://schemas.openxmlformats.org/officeDocument/2006/relationships/image" Target="media/image161.png"/><Relationship Id="rId194" Type="http://schemas.openxmlformats.org/officeDocument/2006/relationships/image" Target="media/image172.png"/><Relationship Id="rId199" Type="http://schemas.openxmlformats.org/officeDocument/2006/relationships/image" Target="media/image175.png"/><Relationship Id="rId203" Type="http://schemas.openxmlformats.org/officeDocument/2006/relationships/image" Target="media/image179.png"/><Relationship Id="rId208" Type="http://schemas.openxmlformats.org/officeDocument/2006/relationships/image" Target="media/image188.png"/><Relationship Id="rId229" Type="http://schemas.openxmlformats.org/officeDocument/2006/relationships/image" Target="media/image209.png"/><Relationship Id="rId19" Type="http://schemas.openxmlformats.org/officeDocument/2006/relationships/image" Target="media/image9.png"/><Relationship Id="rId224" Type="http://schemas.openxmlformats.org/officeDocument/2006/relationships/image" Target="media/image204.png"/><Relationship Id="rId240" Type="http://schemas.openxmlformats.org/officeDocument/2006/relationships/image" Target="media/image220.png"/><Relationship Id="rId245" Type="http://schemas.openxmlformats.org/officeDocument/2006/relationships/image" Target="media/image225.png"/><Relationship Id="rId261" Type="http://schemas.openxmlformats.org/officeDocument/2006/relationships/image" Target="media/image241.png"/><Relationship Id="rId266" Type="http://schemas.openxmlformats.org/officeDocument/2006/relationships/image" Target="media/image246.png"/><Relationship Id="rId287" Type="http://schemas.openxmlformats.org/officeDocument/2006/relationships/image" Target="media/image267.png"/><Relationship Id="rId14" Type="http://schemas.openxmlformats.org/officeDocument/2006/relationships/footer" Target="footer2.xm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282" Type="http://schemas.openxmlformats.org/officeDocument/2006/relationships/image" Target="media/image262.png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189" Type="http://schemas.openxmlformats.org/officeDocument/2006/relationships/image" Target="media/image170.png"/><Relationship Id="rId219" Type="http://schemas.openxmlformats.org/officeDocument/2006/relationships/image" Target="media/image199.png"/><Relationship Id="rId3" Type="http://schemas.openxmlformats.org/officeDocument/2006/relationships/styles" Target="styles.xml"/><Relationship Id="rId214" Type="http://schemas.openxmlformats.org/officeDocument/2006/relationships/image" Target="media/image194.png"/><Relationship Id="rId230" Type="http://schemas.openxmlformats.org/officeDocument/2006/relationships/image" Target="media/image210.png"/><Relationship Id="rId235" Type="http://schemas.openxmlformats.org/officeDocument/2006/relationships/image" Target="media/image215.png"/><Relationship Id="rId251" Type="http://schemas.openxmlformats.org/officeDocument/2006/relationships/image" Target="media/image231.png"/><Relationship Id="rId256" Type="http://schemas.openxmlformats.org/officeDocument/2006/relationships/image" Target="media/image236.png"/><Relationship Id="rId277" Type="http://schemas.openxmlformats.org/officeDocument/2006/relationships/image" Target="media/image257.png"/><Relationship Id="rId298" Type="http://schemas.openxmlformats.org/officeDocument/2006/relationships/image" Target="media/image278.png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72" Type="http://schemas.openxmlformats.org/officeDocument/2006/relationships/image" Target="media/image252.png"/><Relationship Id="rId293" Type="http://schemas.openxmlformats.org/officeDocument/2006/relationships/image" Target="media/image273.png"/><Relationship Id="rId302" Type="http://schemas.openxmlformats.org/officeDocument/2006/relationships/footer" Target="footer4.xml"/><Relationship Id="rId30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79" Type="http://schemas.openxmlformats.org/officeDocument/2006/relationships/image" Target="media/image167.png"/><Relationship Id="rId195" Type="http://schemas.openxmlformats.org/officeDocument/2006/relationships/image" Target="media/image184.png"/><Relationship Id="rId209" Type="http://schemas.openxmlformats.org/officeDocument/2006/relationships/image" Target="media/image189.png"/><Relationship Id="rId204" Type="http://schemas.openxmlformats.org/officeDocument/2006/relationships/image" Target="media/image182.png"/><Relationship Id="rId220" Type="http://schemas.openxmlformats.org/officeDocument/2006/relationships/image" Target="media/image200.png"/><Relationship Id="rId225" Type="http://schemas.openxmlformats.org/officeDocument/2006/relationships/image" Target="media/image205.png"/><Relationship Id="rId241" Type="http://schemas.openxmlformats.org/officeDocument/2006/relationships/image" Target="media/image221.png"/><Relationship Id="rId246" Type="http://schemas.openxmlformats.org/officeDocument/2006/relationships/image" Target="media/image226.png"/><Relationship Id="rId267" Type="http://schemas.openxmlformats.org/officeDocument/2006/relationships/image" Target="media/image247.png"/><Relationship Id="rId288" Type="http://schemas.openxmlformats.org/officeDocument/2006/relationships/image" Target="media/image268.png"/><Relationship Id="rId15" Type="http://schemas.openxmlformats.org/officeDocument/2006/relationships/image" Target="media/image5.png"/><Relationship Id="rId36" Type="http://schemas.openxmlformats.org/officeDocument/2006/relationships/image" Target="media/image25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262" Type="http://schemas.openxmlformats.org/officeDocument/2006/relationships/image" Target="media/image242.png"/><Relationship Id="rId283" Type="http://schemas.openxmlformats.org/officeDocument/2006/relationships/image" Target="media/image263.png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210" Type="http://schemas.openxmlformats.org/officeDocument/2006/relationships/image" Target="media/image190.png"/><Relationship Id="rId215" Type="http://schemas.openxmlformats.org/officeDocument/2006/relationships/image" Target="media/image195.png"/><Relationship Id="rId236" Type="http://schemas.openxmlformats.org/officeDocument/2006/relationships/image" Target="media/image216.png"/><Relationship Id="rId257" Type="http://schemas.openxmlformats.org/officeDocument/2006/relationships/image" Target="media/image237.png"/><Relationship Id="rId278" Type="http://schemas.openxmlformats.org/officeDocument/2006/relationships/image" Target="media/image258.png"/><Relationship Id="rId26" Type="http://schemas.openxmlformats.org/officeDocument/2006/relationships/image" Target="media/image15.png"/><Relationship Id="rId231" Type="http://schemas.openxmlformats.org/officeDocument/2006/relationships/image" Target="media/image211.png"/><Relationship Id="rId252" Type="http://schemas.openxmlformats.org/officeDocument/2006/relationships/image" Target="media/image232.png"/><Relationship Id="rId273" Type="http://schemas.openxmlformats.org/officeDocument/2006/relationships/image" Target="media/image253.png"/><Relationship Id="rId294" Type="http://schemas.openxmlformats.org/officeDocument/2006/relationships/image" Target="media/image274.png"/><Relationship Id="rId308" Type="http://schemas.openxmlformats.org/officeDocument/2006/relationships/theme" Target="theme/theme1.xml"/><Relationship Id="rId47" Type="http://schemas.openxmlformats.org/officeDocument/2006/relationships/image" Target="media/image36.png"/><Relationship Id="rId68" Type="http://schemas.openxmlformats.org/officeDocument/2006/relationships/image" Target="media/image56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54" Type="http://schemas.openxmlformats.org/officeDocument/2006/relationships/image" Target="media/image142.png"/><Relationship Id="rId175" Type="http://schemas.openxmlformats.org/officeDocument/2006/relationships/image" Target="media/image163.png"/><Relationship Id="rId196" Type="http://schemas.openxmlformats.org/officeDocument/2006/relationships/image" Target="media/image185.png"/><Relationship Id="rId200" Type="http://schemas.openxmlformats.org/officeDocument/2006/relationships/image" Target="media/image176.png"/><Relationship Id="rId16" Type="http://schemas.openxmlformats.org/officeDocument/2006/relationships/image" Target="media/image6.png"/><Relationship Id="rId221" Type="http://schemas.openxmlformats.org/officeDocument/2006/relationships/image" Target="media/image201.png"/><Relationship Id="rId242" Type="http://schemas.openxmlformats.org/officeDocument/2006/relationships/image" Target="media/image222.png"/><Relationship Id="rId263" Type="http://schemas.openxmlformats.org/officeDocument/2006/relationships/image" Target="media/image243.png"/><Relationship Id="rId284" Type="http://schemas.openxmlformats.org/officeDocument/2006/relationships/image" Target="media/image264.png"/><Relationship Id="rId37" Type="http://schemas.openxmlformats.org/officeDocument/2006/relationships/image" Target="media/image26.png"/><Relationship Id="rId58" Type="http://schemas.openxmlformats.org/officeDocument/2006/relationships/image" Target="media/image46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44" Type="http://schemas.openxmlformats.org/officeDocument/2006/relationships/image" Target="media/image132.png"/><Relationship Id="rId90" Type="http://schemas.openxmlformats.org/officeDocument/2006/relationships/image" Target="media/image78.png"/><Relationship Id="rId165" Type="http://schemas.openxmlformats.org/officeDocument/2006/relationships/image" Target="media/image153.png"/><Relationship Id="rId211" Type="http://schemas.openxmlformats.org/officeDocument/2006/relationships/image" Target="media/image191.png"/><Relationship Id="rId232" Type="http://schemas.openxmlformats.org/officeDocument/2006/relationships/image" Target="media/image212.png"/><Relationship Id="rId253" Type="http://schemas.openxmlformats.org/officeDocument/2006/relationships/image" Target="media/image233.png"/><Relationship Id="rId274" Type="http://schemas.openxmlformats.org/officeDocument/2006/relationships/image" Target="media/image254.png"/><Relationship Id="rId295" Type="http://schemas.openxmlformats.org/officeDocument/2006/relationships/image" Target="media/image275.png"/><Relationship Id="rId27" Type="http://schemas.openxmlformats.org/officeDocument/2006/relationships/image" Target="media/image16.png"/><Relationship Id="rId48" Type="http://schemas.openxmlformats.org/officeDocument/2006/relationships/image" Target="media/image37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34" Type="http://schemas.openxmlformats.org/officeDocument/2006/relationships/image" Target="media/image122.png"/><Relationship Id="rId80" Type="http://schemas.openxmlformats.org/officeDocument/2006/relationships/image" Target="media/image68.png"/><Relationship Id="rId155" Type="http://schemas.openxmlformats.org/officeDocument/2006/relationships/image" Target="media/image143.png"/><Relationship Id="rId176" Type="http://schemas.openxmlformats.org/officeDocument/2006/relationships/image" Target="media/image164.png"/><Relationship Id="rId197" Type="http://schemas.openxmlformats.org/officeDocument/2006/relationships/image" Target="media/image173.png"/><Relationship Id="rId201" Type="http://schemas.openxmlformats.org/officeDocument/2006/relationships/image" Target="media/image177.png"/><Relationship Id="rId222" Type="http://schemas.openxmlformats.org/officeDocument/2006/relationships/image" Target="media/image202.png"/><Relationship Id="rId243" Type="http://schemas.openxmlformats.org/officeDocument/2006/relationships/image" Target="media/image223.png"/><Relationship Id="rId264" Type="http://schemas.openxmlformats.org/officeDocument/2006/relationships/image" Target="media/image244.png"/><Relationship Id="rId285" Type="http://schemas.openxmlformats.org/officeDocument/2006/relationships/image" Target="media/image265.png"/><Relationship Id="rId17" Type="http://schemas.openxmlformats.org/officeDocument/2006/relationships/image" Target="media/image7.png"/><Relationship Id="rId38" Type="http://schemas.openxmlformats.org/officeDocument/2006/relationships/image" Target="media/image27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24" Type="http://schemas.openxmlformats.org/officeDocument/2006/relationships/image" Target="media/image112.png"/><Relationship Id="rId70" Type="http://schemas.openxmlformats.org/officeDocument/2006/relationships/image" Target="media/image58.png"/><Relationship Id="rId91" Type="http://schemas.openxmlformats.org/officeDocument/2006/relationships/image" Target="media/image79.png"/><Relationship Id="rId145" Type="http://schemas.openxmlformats.org/officeDocument/2006/relationships/image" Target="media/image133.png"/><Relationship Id="rId166" Type="http://schemas.openxmlformats.org/officeDocument/2006/relationships/image" Target="media/image154.png"/><Relationship Id="rId187" Type="http://schemas.openxmlformats.org/officeDocument/2006/relationships/image" Target="media/image169.png"/><Relationship Id="rId1" Type="http://schemas.openxmlformats.org/officeDocument/2006/relationships/customXml" Target="../customXml/item1.xml"/><Relationship Id="rId212" Type="http://schemas.openxmlformats.org/officeDocument/2006/relationships/image" Target="media/image192.png"/><Relationship Id="rId233" Type="http://schemas.openxmlformats.org/officeDocument/2006/relationships/image" Target="media/image213.png"/><Relationship Id="rId254" Type="http://schemas.openxmlformats.org/officeDocument/2006/relationships/image" Target="media/image234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2.png"/><Relationship Id="rId275" Type="http://schemas.openxmlformats.org/officeDocument/2006/relationships/image" Target="media/image255.png"/><Relationship Id="rId296" Type="http://schemas.openxmlformats.org/officeDocument/2006/relationships/image" Target="media/image276.png"/><Relationship Id="rId300" Type="http://schemas.openxmlformats.org/officeDocument/2006/relationships/header" Target="header2.xml"/><Relationship Id="rId60" Type="http://schemas.openxmlformats.org/officeDocument/2006/relationships/image" Target="media/image48.png"/><Relationship Id="rId81" Type="http://schemas.openxmlformats.org/officeDocument/2006/relationships/image" Target="media/image69.png"/><Relationship Id="rId135" Type="http://schemas.openxmlformats.org/officeDocument/2006/relationships/image" Target="media/image123.png"/><Relationship Id="rId156" Type="http://schemas.openxmlformats.org/officeDocument/2006/relationships/image" Target="media/image144.png"/><Relationship Id="rId177" Type="http://schemas.openxmlformats.org/officeDocument/2006/relationships/image" Target="media/image165.png"/><Relationship Id="rId198" Type="http://schemas.openxmlformats.org/officeDocument/2006/relationships/image" Target="media/image174.png"/><Relationship Id="rId202" Type="http://schemas.openxmlformats.org/officeDocument/2006/relationships/image" Target="media/image178.png"/><Relationship Id="rId223" Type="http://schemas.openxmlformats.org/officeDocument/2006/relationships/image" Target="media/image203.png"/><Relationship Id="rId244" Type="http://schemas.openxmlformats.org/officeDocument/2006/relationships/image" Target="media/image224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265" Type="http://schemas.openxmlformats.org/officeDocument/2006/relationships/image" Target="media/image245.png"/><Relationship Id="rId286" Type="http://schemas.openxmlformats.org/officeDocument/2006/relationships/image" Target="media/image266.png"/><Relationship Id="rId50" Type="http://schemas.openxmlformats.org/officeDocument/2006/relationships/image" Target="media/image39.png"/><Relationship Id="rId104" Type="http://schemas.openxmlformats.org/officeDocument/2006/relationships/image" Target="media/image92.png"/><Relationship Id="rId125" Type="http://schemas.openxmlformats.org/officeDocument/2006/relationships/image" Target="media/image113.png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188" Type="http://schemas.openxmlformats.org/officeDocument/2006/relationships/image" Target="media/image16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9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7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bulic\My%20Documents\Biba\predava&#269;\Autor\Predlozak_prirucnik%20za%20polaznike_kratki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F98FB-3E65-4AB5-A513-FEE6D4900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Predlozak_prirucnik za polaznike_kratki</Template>
  <TotalTime>17</TotalTime>
  <Pages>103</Pages>
  <Words>20502</Words>
  <Characters>116864</Characters>
  <Application>Microsoft Office Word</Application>
  <DocSecurity>0</DocSecurity>
  <Lines>973</Lines>
  <Paragraphs>274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Excel 2021</vt:lpstr>
      <vt:lpstr>E404_prirucnik (Excel 2010)</vt:lpstr>
    </vt:vector>
  </TitlesOfParts>
  <Company>SRCE</Company>
  <LinksUpToDate>false</LinksUpToDate>
  <CharactersWithSpaces>137092</CharactersWithSpaces>
  <SharedDoc>false</SharedDoc>
  <HLinks>
    <vt:vector size="348" baseType="variant">
      <vt:variant>
        <vt:i4>1114161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_Toc425171746</vt:lpwstr>
      </vt:variant>
      <vt:variant>
        <vt:i4>1114161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_Toc425171745</vt:lpwstr>
      </vt:variant>
      <vt:variant>
        <vt:i4>1114161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_Toc425171744</vt:lpwstr>
      </vt:variant>
      <vt:variant>
        <vt:i4>1114161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_Toc425171743</vt:lpwstr>
      </vt:variant>
      <vt:variant>
        <vt:i4>1114161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_Toc425171742</vt:lpwstr>
      </vt:variant>
      <vt:variant>
        <vt:i4>1114161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_Toc425171741</vt:lpwstr>
      </vt:variant>
      <vt:variant>
        <vt:i4>1114161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_Toc425171740</vt:lpwstr>
      </vt:variant>
      <vt:variant>
        <vt:i4>1441841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_Toc425171739</vt:lpwstr>
      </vt:variant>
      <vt:variant>
        <vt:i4>1441841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_Toc425171738</vt:lpwstr>
      </vt:variant>
      <vt:variant>
        <vt:i4>1441841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_Toc425171737</vt:lpwstr>
      </vt:variant>
      <vt:variant>
        <vt:i4>1441841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_Toc425171736</vt:lpwstr>
      </vt:variant>
      <vt:variant>
        <vt:i4>1441841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_Toc425171735</vt:lpwstr>
      </vt:variant>
      <vt:variant>
        <vt:i4>1441841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_Toc425171734</vt:lpwstr>
      </vt:variant>
      <vt:variant>
        <vt:i4>1441841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_Toc425171733</vt:lpwstr>
      </vt:variant>
      <vt:variant>
        <vt:i4>1441841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_Toc425171732</vt:lpwstr>
      </vt:variant>
      <vt:variant>
        <vt:i4>1441841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_Toc425171731</vt:lpwstr>
      </vt:variant>
      <vt:variant>
        <vt:i4>1441841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_Toc425171730</vt:lpwstr>
      </vt:variant>
      <vt:variant>
        <vt:i4>1507377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_Toc425171729</vt:lpwstr>
      </vt:variant>
      <vt:variant>
        <vt:i4>1507377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_Toc425171728</vt:lpwstr>
      </vt:variant>
      <vt:variant>
        <vt:i4>1507377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_Toc425171727</vt:lpwstr>
      </vt:variant>
      <vt:variant>
        <vt:i4>1507377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_Toc425171726</vt:lpwstr>
      </vt:variant>
      <vt:variant>
        <vt:i4>1507377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_Toc425171725</vt:lpwstr>
      </vt:variant>
      <vt:variant>
        <vt:i4>1507377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_Toc425171724</vt:lpwstr>
      </vt:variant>
      <vt:variant>
        <vt:i4>1507377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_Toc425171723</vt:lpwstr>
      </vt:variant>
      <vt:variant>
        <vt:i4>1507377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_Toc425171722</vt:lpwstr>
      </vt:variant>
      <vt:variant>
        <vt:i4>1507377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_Toc425171721</vt:lpwstr>
      </vt:variant>
      <vt:variant>
        <vt:i4>1507377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_Toc425171720</vt:lpwstr>
      </vt:variant>
      <vt:variant>
        <vt:i4>1310769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_Toc425171719</vt:lpwstr>
      </vt:variant>
      <vt:variant>
        <vt:i4>1310769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_Toc425171718</vt:lpwstr>
      </vt:variant>
      <vt:variant>
        <vt:i4>1310769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_Toc425171717</vt:lpwstr>
      </vt:variant>
      <vt:variant>
        <vt:i4>1310769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_Toc425171716</vt:lpwstr>
      </vt:variant>
      <vt:variant>
        <vt:i4>1310769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_Toc425171715</vt:lpwstr>
      </vt:variant>
      <vt:variant>
        <vt:i4>1310769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_Toc425171714</vt:lpwstr>
      </vt:variant>
      <vt:variant>
        <vt:i4>1310769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_Toc425171713</vt:lpwstr>
      </vt:variant>
      <vt:variant>
        <vt:i4>1310769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_Toc425171712</vt:lpwstr>
      </vt:variant>
      <vt:variant>
        <vt:i4>1310769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_Toc425171711</vt:lpwstr>
      </vt:variant>
      <vt:variant>
        <vt:i4>1310769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_Toc425171710</vt:lpwstr>
      </vt:variant>
      <vt:variant>
        <vt:i4>1376305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_Toc425171709</vt:lpwstr>
      </vt:variant>
      <vt:variant>
        <vt:i4>1376305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_Toc425171708</vt:lpwstr>
      </vt:variant>
      <vt:variant>
        <vt:i4>1376305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_Toc425171707</vt:lpwstr>
      </vt:variant>
      <vt:variant>
        <vt:i4>1376305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_Toc425171706</vt:lpwstr>
      </vt:variant>
      <vt:variant>
        <vt:i4>1376305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_Toc425171705</vt:lpwstr>
      </vt:variant>
      <vt:variant>
        <vt:i4>1376305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_Toc425171704</vt:lpwstr>
      </vt:variant>
      <vt:variant>
        <vt:i4>1376305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_Toc425171703</vt:lpwstr>
      </vt:variant>
      <vt:variant>
        <vt:i4>1376305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_Toc425171702</vt:lpwstr>
      </vt:variant>
      <vt:variant>
        <vt:i4>1376305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_Toc425171701</vt:lpwstr>
      </vt:variant>
      <vt:variant>
        <vt:i4>1376305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_Toc425171700</vt:lpwstr>
      </vt:variant>
      <vt:variant>
        <vt:i4>1835056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_Toc425171699</vt:lpwstr>
      </vt:variant>
      <vt:variant>
        <vt:i4>1835056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_Toc425171698</vt:lpwstr>
      </vt:variant>
      <vt:variant>
        <vt:i4>1835056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_Toc425171697</vt:lpwstr>
      </vt:variant>
      <vt:variant>
        <vt:i4>1835056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_Toc425171696</vt:lpwstr>
      </vt:variant>
      <vt:variant>
        <vt:i4>1835056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_Toc425171695</vt:lpwstr>
      </vt:variant>
      <vt:variant>
        <vt:i4>1835056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_Toc425171694</vt:lpwstr>
      </vt:variant>
      <vt:variant>
        <vt:i4>1835056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_Toc425171693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_Toc425171692</vt:lpwstr>
      </vt:variant>
      <vt:variant>
        <vt:i4>1835056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_Toc425171691</vt:lpwstr>
      </vt:variant>
      <vt:variant>
        <vt:i4>1835056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_Toc425171690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_Toc425171689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Excel 2021</dc:title>
  <dc:subject>Priručnik za polaznike i predavača</dc:subject>
  <dc:creator>Biserka Bulić</dc:creator>
  <cp:lastModifiedBy>Zrinka Popić</cp:lastModifiedBy>
  <cp:revision>8</cp:revision>
  <cp:lastPrinted>2023-09-25T13:34:00Z</cp:lastPrinted>
  <dcterms:created xsi:type="dcterms:W3CDTF">2023-09-21T09:33:00Z</dcterms:created>
  <dcterms:modified xsi:type="dcterms:W3CDTF">2024-02-20T09:58:00Z</dcterms:modified>
</cp:coreProperties>
</file>